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68EB2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87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02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70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9C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59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1B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47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19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A4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F5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7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D1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5E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4C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BD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36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30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12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A0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A7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3E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3B674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37E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1FC2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7ED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B20A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811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681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B585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D7A1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905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1BD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F8B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A69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C8C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EC4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615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D4D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2AB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721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54A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604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961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B62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C48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FE2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E4D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3F5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B44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749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3BE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70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4995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861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A97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AB7C4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048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C64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BD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2AC1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6FB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2449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54B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2E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5B3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4544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336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61A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508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8B20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983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779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227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459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72F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FF2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C55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66B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94CA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AEB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827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3AB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424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D1FA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A38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E2F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5881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E63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416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8A3E5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56B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F99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5D1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585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71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F1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30B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B36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625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EE9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98D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3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F7A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3F9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1E8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2208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A70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D79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F12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D95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2F0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9C6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0F0E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9A5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A45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A91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F45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2AD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0BE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A31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A1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4BC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17A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5E445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950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FF1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3E7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6E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B8E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80B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4B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BAE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226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CDF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1CC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AC9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CF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A47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81D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38E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BFF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86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6F0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9BE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B64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B0A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0F5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F45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B06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5D9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BA0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AC7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3D4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89D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984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91C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336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000B0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95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89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DD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70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26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C2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7D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E4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F1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2B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5D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11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2F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E1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53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C6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B91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E933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B1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F0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E7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1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E0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99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9D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2FE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AD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F20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687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EE2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BC5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737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BA0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8E1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B9F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200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2525856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3B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92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B2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C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316F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13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48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E9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06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2C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E4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12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6B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A7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8B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C4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505BD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17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E2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F9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A2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8A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17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9E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27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CF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F5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1E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91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ED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04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AC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D0A8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BA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EE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A1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5F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5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DC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35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84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E3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6B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C1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8B340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92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D9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27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6C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3F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B1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07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FC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10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03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31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71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3D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4B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6D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CFE5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29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51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92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AD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A8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50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62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844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B636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1B33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046F43" w14:textId="670C0D6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D3EF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5A3E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EDA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D49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95BA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D00D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6DBC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26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78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11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80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C1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3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02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F5A4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90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74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CA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E0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60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54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98F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FA1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0D0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60F49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7F1FC23" wp14:editId="096293D9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F66991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7F1FC2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33F66991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4C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BC3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51A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814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EF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7B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41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6F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53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FA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A1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19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3B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66A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0C5A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3AFDC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966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5CEAA19" wp14:editId="046058C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46C76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CEAA19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846C76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F398527" wp14:editId="5CB62D57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C9868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398527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3C9868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3F64C54" wp14:editId="2ADB17A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E746F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F64C54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2E746F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227DD34" wp14:editId="3E5DE4D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98F4EF" w14:textId="4F077ECE" w:rsidR="000B647F" w:rsidRDefault="000B647F" w:rsidP="00944C3D">
                                  <w:fldSimple w:instr=" MERGEFIELD  aDMOD  \* MERGEFORMAT ">
                                    <w:r w:rsidR="00DC52AF" w:rsidRPr="00DC52A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27DD34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898F4EF" w14:textId="4F077ECE" w:rsidR="000B647F" w:rsidRDefault="000B647F" w:rsidP="00944C3D">
                            <w:fldSimple w:instr=" MERGEFIELD  aDMOD  \* MERGEFORMAT ">
                              <w:r w:rsidR="00DC52AF" w:rsidRPr="00DC52A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31FDFFF" wp14:editId="68E10AB5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215CEC" w14:textId="3694F55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C52AF" w:rsidRPr="0088799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1FDFFF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8215CEC" w14:textId="3694F55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C52AF" w:rsidRPr="00887997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C64B020" wp14:editId="5DC58474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7E77A6" w14:textId="750FBD4B" w:rsidR="000B647F" w:rsidRDefault="000B647F" w:rsidP="00944C3D">
                                  <w:fldSimple w:instr=" MERGEFIELD  aDRDO  \* MERGEFORMAT ">
                                    <w:r w:rsidR="00DC52AF" w:rsidRPr="00DC52A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64B02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77E77A6" w14:textId="750FBD4B" w:rsidR="000B647F" w:rsidRDefault="000B647F" w:rsidP="00944C3D">
                            <w:fldSimple w:instr=" MERGEFIELD  aDRDO  \* MERGEFORMAT ">
                              <w:r w:rsidR="00DC52AF" w:rsidRPr="00DC52A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774541" wp14:editId="63A8DD2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BA7E6D" w14:textId="5E178293" w:rsidR="000B647F" w:rsidRDefault="000B647F" w:rsidP="00944C3D">
                                  <w:fldSimple w:instr=" MERGEFIELD  aDMDO  \* MERGEFORMAT ">
                                    <w:r w:rsidR="00DC52AF" w:rsidRPr="00DC52A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774541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9BA7E6D" w14:textId="5E178293" w:rsidR="000B647F" w:rsidRDefault="000B647F" w:rsidP="00944C3D">
                            <w:fldSimple w:instr=" MERGEFIELD  aDMDO  \* MERGEFORMAT ">
                              <w:r w:rsidR="00DC52AF" w:rsidRPr="00DC52A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F8ABB3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83E066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E885ED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038010B" wp14:editId="5F8CFCD4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F05B2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38010B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F05B2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ECC3831" wp14:editId="3B948E3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4B896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C383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34B896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D20825C" wp14:editId="7335EDF8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F1552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20825C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BF1552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6F7282B" wp14:editId="02CCFB2D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12C02F" w14:textId="05560821" w:rsidR="000B647F" w:rsidRDefault="000B647F" w:rsidP="00944C3D">
                                  <w:fldSimple w:instr=" MERGEFIELD  aDRDOo  \* MERGEFORMAT ">
                                    <w:r w:rsidR="00DC52AF" w:rsidRPr="00DC52A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F7282B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312C02F" w14:textId="05560821" w:rsidR="000B647F" w:rsidRDefault="000B647F" w:rsidP="00944C3D">
                            <w:fldSimple w:instr=" MERGEFIELD  aDRDOo  \* MERGEFORMAT ">
                              <w:r w:rsidR="00DC52AF" w:rsidRPr="00DC52AF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CCCA313" wp14:editId="2198CC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640F0D" w14:textId="3E93D1A7" w:rsidR="000B647F" w:rsidRDefault="000B647F" w:rsidP="00944C3D">
                                  <w:fldSimple w:instr=" MERGEFIELD  aDMDO  \* MERGEFORMAT ">
                                    <w:r w:rsidR="00DC52AF" w:rsidRPr="00DC52A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CCA313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7640F0D" w14:textId="3E93D1A7" w:rsidR="000B647F" w:rsidRDefault="000B647F" w:rsidP="00944C3D">
                            <w:fldSimple w:instr=" MERGEFIELD  aDMDO  \* MERGEFORMAT ">
                              <w:r w:rsidR="00DC52AF" w:rsidRPr="00DC52A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DE81940" wp14:editId="4C1DBA2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6AC022" w14:textId="6935F12A" w:rsidR="000B647F" w:rsidRDefault="000B647F" w:rsidP="00944C3D">
                                  <w:fldSimple w:instr=" MERGEFIELD  aDRODo  \* MERGEFORMAT ">
                                    <w:r w:rsidR="00DC52AF" w:rsidRPr="00DC52A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81940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D6AC022" w14:textId="6935F12A" w:rsidR="000B647F" w:rsidRDefault="000B647F" w:rsidP="00944C3D">
                            <w:fldSimple w:instr=" MERGEFIELD  aDRODo  \* MERGEFORMAT ">
                              <w:r w:rsidR="00DC52AF" w:rsidRPr="00DC52AF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B7A4840" wp14:editId="0D3284F0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54E51E" w14:textId="08D788B6" w:rsidR="000B647F" w:rsidRDefault="000B647F" w:rsidP="00944C3D">
                                  <w:fldSimple w:instr=" MERGEFIELD  aDMOD  \* MERGEFORMAT ">
                                    <w:r w:rsidR="00DC52AF" w:rsidRPr="00DC52A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7A4840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454E51E" w14:textId="08D788B6" w:rsidR="000B647F" w:rsidRDefault="000B647F" w:rsidP="00944C3D">
                            <w:fldSimple w:instr=" MERGEFIELD  aDMOD  \* MERGEFORMAT ">
                              <w:r w:rsidR="00DC52AF" w:rsidRPr="00DC52A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0AADAC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599115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9BED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6F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7E9A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C7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26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58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C8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39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1C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9A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D7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CB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A4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2B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13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37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E1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41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8D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FF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4D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37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27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67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8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3B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18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1D79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61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2EE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4E9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1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6E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FC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06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59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80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53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B1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1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A8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FA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09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93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7A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05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5C74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9E12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0700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5F5C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3F46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48E2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D58F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BA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71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CC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D1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2C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D9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0C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88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55FD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14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35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1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E3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21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0C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43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B5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DA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74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48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DB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4B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49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28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9B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55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E2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2A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85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030B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BD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4E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7A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7E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30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BF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8B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EC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63C1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D7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2C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85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80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B9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FF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B1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AB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79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DF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82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9C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DB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1D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4C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0C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40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48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CB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FA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613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87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5B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9B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90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5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C2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5C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77B1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4D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59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72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F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62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58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C4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07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59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7E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12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25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13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B5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92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FC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E8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AC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200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82E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C5B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44E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53F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147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C5F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2B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4C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EA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5C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82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5D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AB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E1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E28B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30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47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2A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ED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D1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3C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DC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7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BD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AE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60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EE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58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8E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90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88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B3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A0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23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838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6DD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114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226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0EB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293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2E7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CF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5E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73D5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80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B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6229BD0" wp14:editId="58C07658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9DC51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229BD0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29DC51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37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98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A1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85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C1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CD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71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9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4F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A88EA81" wp14:editId="21993D38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E6EAF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8EA81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8E6EAF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C5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8D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68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DC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D8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5A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D8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48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32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1B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69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E4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10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55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10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F0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B7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16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BA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6F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09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97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2BD9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4A3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55AB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8EF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34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ECE4578" wp14:editId="1A4BC1F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94E4E5" w14:textId="6642143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C52AF" w:rsidRPr="0088799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36121045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CE457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B94E4E5" w14:textId="6642143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C52AF" w:rsidRPr="00887997">
                              <w:rPr>
                                <w:rFonts w:ascii="Arial" w:hAnsi="Arial" w:cs="Arial"/>
                                <w:noProof/>
                              </w:rPr>
                              <w:t>36121045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1F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21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F9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3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EC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7C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19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68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85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75C20FA" wp14:editId="5469FC46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E01760" w14:textId="7E83981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C52AF" w:rsidRPr="0088799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2021542941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5C20FA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4E01760" w14:textId="7E83981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C52AF" w:rsidRPr="00887997">
                              <w:rPr>
                                <w:rFonts w:ascii="Arial" w:hAnsi="Arial" w:cs="Arial"/>
                                <w:noProof/>
                              </w:rPr>
                              <w:t>2021542941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71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49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DA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6D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2A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6B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08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E7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A2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B8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47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AF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E1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ED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5A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87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6094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FD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DEAB9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DD6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A4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F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5B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88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31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42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83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44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C3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52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60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CF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14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0B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5E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2660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AB4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63E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F2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0FFE106" wp14:editId="7368639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AC29A5" w14:textId="61A7780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C52AF" w:rsidRPr="0088799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č.1180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FFE106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8AC29A5" w14:textId="61A7780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C52AF" w:rsidRPr="00887997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č.1180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14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6F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CD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78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55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0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E2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27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11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66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E9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0F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A1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23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1F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A0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89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3B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26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17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AD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0E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15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A9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AD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78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E3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54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FE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24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C8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D66C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96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70B22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3A31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07E5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06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0D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3E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34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E9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AA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40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70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0D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90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CC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4B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2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3F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C2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02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B8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F7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AF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F2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B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A5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3A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32A3C4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526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6C28656" wp14:editId="6FA8397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668E16" w14:textId="57B9DDD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C52AF" w:rsidRPr="0088799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Strojárenska 2,4,6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C28656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3668E16" w14:textId="57B9DDD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C52AF" w:rsidRPr="00887997">
                              <w:rPr>
                                <w:rFonts w:ascii="Arial" w:hAnsi="Arial" w:cs="Arial"/>
                                <w:noProof/>
                              </w:rPr>
                              <w:t>Strojárenska 2,4,6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AE7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59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5E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9C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D9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08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5D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CF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A8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1B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DF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BB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1C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4A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1B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7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7E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3B1EBEB" wp14:editId="7BB44DB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E76579" w14:textId="1BF908A8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B1EBEB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4E76579" w14:textId="1BF908A8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34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FD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BC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72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1E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5B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5835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169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F17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16A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B9D1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4A97D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F1754C7" wp14:editId="4D1C3FB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1C34BC" w14:textId="6DEE520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C52AF" w:rsidRPr="0088799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1754C7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71C34BC" w14:textId="6DEE520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C52AF" w:rsidRPr="00887997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FC53F1F" wp14:editId="5D137AD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E53ABC" w14:textId="0D7D2C4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C52AF" w:rsidRPr="0088799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C53F1F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FE53ABC" w14:textId="0D7D2C4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C52AF" w:rsidRPr="00887997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544FD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B82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79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76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936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8E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1A06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F5BE670" wp14:editId="13A44536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8F6718" w14:textId="539B961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C52AF" w:rsidRPr="0088799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5BE670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F8F6718" w14:textId="539B961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C52AF" w:rsidRPr="00887997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4C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15E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CA6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576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D0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65E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F8E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C0C36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B85FA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FFFD906" wp14:editId="35357BB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484A7D" w14:textId="3E13A63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FFD906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3484A7D" w14:textId="3E13A63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DF3E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8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42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FE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25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30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65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E2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CD79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DB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25FF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D73A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DF5BE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FD71E33" wp14:editId="5AAE6FC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D82681" w14:textId="6647576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C52AF" w:rsidRPr="0088799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D71E33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DD82681" w14:textId="6647576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C52AF" w:rsidRPr="00887997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AA68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7817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3C6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3C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8C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CA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B9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DA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8E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75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F4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2C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ED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D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5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FD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4C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CC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8F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67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50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EC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A6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9F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CE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C3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97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F3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92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8B70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BFE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2504691" w14:textId="11E7E724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C52AF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CB01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9ECB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144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D9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61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D2B4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5F5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E9A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A8C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64A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9F6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B4E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69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57E2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563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936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4BD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54C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B0B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A5F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65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7DE6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8DE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0A8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7FF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23F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10F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0BD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6A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3D7A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0F8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249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B5E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008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3ED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39FF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2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0B2A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8E9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D15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0E7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52F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90A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F88D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5B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1ADF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620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394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3BE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DE2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F7E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7C3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B5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954C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DFD2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26A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D02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F27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B7E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7C4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D9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3A43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46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A2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C7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B0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ED1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A713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9B8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87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8C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F7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05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D8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C8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D1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4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14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96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71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3E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2F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68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62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C2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61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F0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4D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60D1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19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7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84288E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B89FB72" w14:textId="77777777" w:rsidR="00944C3D" w:rsidRDefault="00944C3D" w:rsidP="00944C3D">
      <w:pPr>
        <w:rPr>
          <w:rFonts w:ascii="Arial" w:hAnsi="Arial"/>
        </w:rPr>
      </w:pPr>
    </w:p>
    <w:p w14:paraId="7780513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0B81D6C" w14:textId="33D04A9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24D7082" w14:textId="58C9AE2F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FE1EE82" w14:textId="4C2C378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987F5C7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FECAA2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02E1827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547C8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DD80B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42E64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DE2678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05761A2" w14:textId="2978F721" w:rsidR="00944C3D" w:rsidRPr="008D0433" w:rsidRDefault="00DC52A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 Daniel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Plžik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53493921" w14:textId="638D45C7" w:rsidR="00944C3D" w:rsidRPr="008D0433" w:rsidRDefault="00DC52A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B2177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25EF6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1A971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C75A5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85669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764664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85F48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A7B5A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956F8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772AF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2B922B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376D660" w14:textId="575B634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10AE45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E596D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7D7D44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DF66C8B" w14:textId="6BA688FA" w:rsidR="00944C3D" w:rsidRDefault="00DC52AF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21AF13C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964F6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1BC95E3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570C5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2663F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79B73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D1AFBD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ACEE0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D767A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55731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142A0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F3D4A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D70CA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B177C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60E46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39D92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F0672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55AE7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3BD9D6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F281F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15D00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7DE1E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20DD5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D8B42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8398E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48CB460" w14:textId="5ACE3FA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4F0890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AC6070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08221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511571B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5474C8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B4E8BFD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F5D394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66C61B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FE2D28B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6ED97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3D60F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6290C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65B488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BB3F9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78CA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F0AA4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50E53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6FA1C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43033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8262B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0BCED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976DF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0606E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E7358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0B8D1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030638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67FAE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F1152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68C3A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CAE6D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ABB83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6A40EA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ED38E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50485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96FAF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CAE06B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B4577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2F4E0E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764B3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D523D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03A2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18A60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4B364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127C2D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D696E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0D3E06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5C66C77A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B5509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86194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27F84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11D4E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1305A8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DFF7B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D3941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8A392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62A55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64B21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70E45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987C3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862C5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04984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70E38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51036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A0019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0CD72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4A0C3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648D7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3D545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7E767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37CE5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97AE9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D08E2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B92BC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75691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F0F56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A6849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EA21C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51F485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C279C35" w14:textId="356BCCB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6A06C4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67B80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D0B367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23531F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DC9EC1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6737D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A0CD72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EF63D0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FC5464F" w14:textId="77777777" w:rsidTr="00503750">
        <w:tc>
          <w:tcPr>
            <w:tcW w:w="2302" w:type="dxa"/>
            <w:vAlign w:val="center"/>
          </w:tcPr>
          <w:p w14:paraId="078FC1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10EB9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D0247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B8C26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ABB68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297ED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980E8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176A5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8846296" w14:textId="77777777" w:rsidTr="00503750">
        <w:tc>
          <w:tcPr>
            <w:tcW w:w="15593" w:type="dxa"/>
            <w:gridSpan w:val="8"/>
            <w:vAlign w:val="center"/>
          </w:tcPr>
          <w:p w14:paraId="1E26FB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C594680" w14:textId="77777777" w:rsidTr="00503750">
        <w:tc>
          <w:tcPr>
            <w:tcW w:w="2302" w:type="dxa"/>
            <w:vAlign w:val="center"/>
          </w:tcPr>
          <w:p w14:paraId="69C700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26F6500" w14:textId="2640A1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825BEF" w14:textId="0B7E4C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0DBCBC" w14:textId="4471F6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0E5B21" w14:textId="7EE329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CACADD" w14:textId="2549A0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D5843B" w14:textId="57927F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3EC6B1" w14:textId="70E9B1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2C23E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F259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7714A4B" w14:textId="1D2BC1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3BEDB2" w14:textId="4A9676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1AA652" w14:textId="43A26E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6B7DC4" w14:textId="1A6CD8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C4AA35" w14:textId="30EC0B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C2A393" w14:textId="2EA075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09FC98" w14:textId="21DCF7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68724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06AC5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B225634" w14:textId="4B7E21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51E56E" w14:textId="6B22DD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DB6CF2" w14:textId="49306A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EF84C3" w14:textId="23A5FD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C508A0" w14:textId="4834ED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E8CF85" w14:textId="35358E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6E02A7" w14:textId="1F27E2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3F43C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5F4A4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551C3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CBD1F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6318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BE6D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85E5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D45F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579D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4F4FF4E" w14:textId="77777777" w:rsidTr="00503750">
        <w:tc>
          <w:tcPr>
            <w:tcW w:w="2302" w:type="dxa"/>
            <w:vAlign w:val="center"/>
          </w:tcPr>
          <w:p w14:paraId="0D16FE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63B024D" w14:textId="3ACD2A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D42467" w14:textId="278CF0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57ADB" w14:textId="4D51FF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C6EB91" w14:textId="444900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47E281" w14:textId="10A024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C95DFB" w14:textId="44A45E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274E56" w14:textId="688A8C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64D63B" w14:textId="77777777" w:rsidTr="00503750">
        <w:tc>
          <w:tcPr>
            <w:tcW w:w="15593" w:type="dxa"/>
            <w:gridSpan w:val="8"/>
            <w:vAlign w:val="center"/>
          </w:tcPr>
          <w:p w14:paraId="45F300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43BF8B3" w14:textId="77777777" w:rsidTr="00503750">
        <w:tc>
          <w:tcPr>
            <w:tcW w:w="2302" w:type="dxa"/>
            <w:vAlign w:val="center"/>
          </w:tcPr>
          <w:p w14:paraId="357B4D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6583C6D" w14:textId="4D433A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130C26" w14:textId="263D9D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C5CC84" w14:textId="0BE918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43E56D" w14:textId="481AA3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C582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1940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C943D3" w14:textId="2BFDA7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3C849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BC0DF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146DC9C" w14:textId="64B847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8A5258" w14:textId="446697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85D59B" w14:textId="15E927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607AC5" w14:textId="41D3EE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529A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089B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42C2EC" w14:textId="394DFE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4E846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1B873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C3A5D6F" w14:textId="261E25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1F3DE6" w14:textId="3031E4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965A7A" w14:textId="76CBBA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19BD74" w14:textId="5F55F7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8601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FE11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E95AD5" w14:textId="1E40DF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7DF4D0" w14:textId="77777777" w:rsidTr="00503750">
        <w:tc>
          <w:tcPr>
            <w:tcW w:w="2302" w:type="dxa"/>
            <w:vAlign w:val="center"/>
          </w:tcPr>
          <w:p w14:paraId="023A5A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3A54CC1" w14:textId="6B8489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7E3320" w14:textId="280B33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7C2725" w14:textId="500EED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F68C15" w14:textId="63B989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68F3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41D3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5CC1A8" w14:textId="417A21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FF96C7" w14:textId="77777777" w:rsidTr="00503750">
        <w:tc>
          <w:tcPr>
            <w:tcW w:w="15593" w:type="dxa"/>
            <w:gridSpan w:val="8"/>
            <w:vAlign w:val="center"/>
          </w:tcPr>
          <w:p w14:paraId="1E25C4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0FF94A8" w14:textId="77777777" w:rsidTr="00503750">
        <w:tc>
          <w:tcPr>
            <w:tcW w:w="2302" w:type="dxa"/>
            <w:vAlign w:val="center"/>
          </w:tcPr>
          <w:p w14:paraId="4D4827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41AD0CE" w14:textId="11FAD6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C96D9D" w14:textId="1C3290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7F06C4" w14:textId="5BCC0D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341E1" w14:textId="7290EB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7322D1" w14:textId="032EB5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0B69BD" w14:textId="52ACE5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E4723F" w14:textId="578886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4C281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7F6CC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213BBB6" w14:textId="605A7D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14FC73" w14:textId="651FFC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259E9E" w14:textId="38487D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43013F" w14:textId="0191AE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938C4E" w14:textId="4BADD7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7A4B93" w14:textId="3B4E04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B22BEF" w14:textId="43511C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4367B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8AB0A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4B99656" w14:textId="3B96DA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C92114" w14:textId="79C897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06F32D" w14:textId="606FEC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ABE94D" w14:textId="08AC20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214A7" w14:textId="4A7563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7F10CD" w14:textId="393EDF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B462E9" w14:textId="74A5D8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0C55B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2EE1C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3D428C8" w14:textId="0FB77D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2D7CF6" w14:textId="5A3E88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1FD052" w14:textId="30BA96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87A34C" w14:textId="67E17B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90555B" w14:textId="7B109A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27471E" w14:textId="17D083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E0398B" w14:textId="3B6C38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FFC14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44083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11E263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3A765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7DDED16" w14:textId="1AC135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DD34A4" w14:textId="77493D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954A4" w14:textId="15D4B0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70E1FA" w14:textId="2D70CA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9A422F" w14:textId="3E6414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E9E368" w14:textId="0F0B8F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C600EB" w14:textId="7740FC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84DB0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CABF2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B72BFA8" w14:textId="3790AC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2F7A6F" w14:textId="0E6EA3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78A51B" w14:textId="64F4A9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62B9CC" w14:textId="303F31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7EC1C5" w14:textId="003490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DC6360" w14:textId="1481FE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DD5EA7" w14:textId="19D585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D445E8" w14:textId="77777777" w:rsidR="00944C3D" w:rsidRDefault="00944C3D" w:rsidP="00944C3D">
      <w:pPr>
        <w:rPr>
          <w:rFonts w:ascii="Arial" w:hAnsi="Arial"/>
          <w:b/>
        </w:rPr>
      </w:pPr>
    </w:p>
    <w:p w14:paraId="778ABA5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E13AECD" w14:textId="77777777" w:rsidTr="00503750">
        <w:tc>
          <w:tcPr>
            <w:tcW w:w="1944" w:type="dxa"/>
            <w:vAlign w:val="center"/>
          </w:tcPr>
          <w:p w14:paraId="201C36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567DA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C4027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433AB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D4534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2F203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98571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F5F21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F9BA0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07664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903CA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18BDF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AC71C9D" w14:textId="77777777" w:rsidTr="00503750">
        <w:tc>
          <w:tcPr>
            <w:tcW w:w="15685" w:type="dxa"/>
            <w:gridSpan w:val="12"/>
            <w:vAlign w:val="center"/>
          </w:tcPr>
          <w:p w14:paraId="6425D7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31DC1B0" w14:textId="77777777" w:rsidTr="00503750">
        <w:tc>
          <w:tcPr>
            <w:tcW w:w="1944" w:type="dxa"/>
            <w:vAlign w:val="center"/>
          </w:tcPr>
          <w:p w14:paraId="63A171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38FEE1F" w14:textId="468C0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AEF88D" w14:textId="65E54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A81F22A" w14:textId="0F4916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343743" w14:textId="2995D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38BE6F" w14:textId="3422F4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EE91E6" w14:textId="07363D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5FFBD8" w14:textId="2EF8D2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4D7EC2" w14:textId="5F2371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04CAE4" w14:textId="3F470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E874AE" w14:textId="5B045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9D1079B" w14:textId="6886B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9146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79C6A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6BC3F4F" w14:textId="09C39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D574D1" w14:textId="66E02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DEF5BD3" w14:textId="2E191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A2AF0E" w14:textId="54407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227A3D" w14:textId="3B65E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B83AF1" w14:textId="00D957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BA2602" w14:textId="52B6C1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5121AC" w14:textId="47F26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85A291" w14:textId="1EF15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BA81C5" w14:textId="112AD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114E64" w14:textId="60EEE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60085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39108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DF7DA4C" w14:textId="7E644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87E6029" w14:textId="30FB2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3BFAD5" w14:textId="50D8D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12939F" w14:textId="40D04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B6173A" w14:textId="3EA05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A5C517" w14:textId="43A54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86E5F7" w14:textId="05434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30E9B5" w14:textId="29889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828857" w14:textId="00468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B5454E" w14:textId="02CFD4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3070B2" w14:textId="54902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2E4A3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C2D14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86CC8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551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6B5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05891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0E41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A0F3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445F2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A7E1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2883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F312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AA91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833C976" w14:textId="77777777" w:rsidTr="00503750">
        <w:tc>
          <w:tcPr>
            <w:tcW w:w="1944" w:type="dxa"/>
            <w:vAlign w:val="center"/>
          </w:tcPr>
          <w:p w14:paraId="31E1EA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2EC7979" w14:textId="45D3D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4FCF12D" w14:textId="77B1A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6BCF322" w14:textId="2937B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C84A80" w14:textId="5D3BB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DEE0C0" w14:textId="0AA0E4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60EDD5" w14:textId="4E8968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90D42D" w14:textId="130BDA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28AD58" w14:textId="6B374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8EF17E" w14:textId="69380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D35785" w14:textId="08855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D186F8" w14:textId="45469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779632" w14:textId="77777777" w:rsidTr="00503750">
        <w:tc>
          <w:tcPr>
            <w:tcW w:w="15685" w:type="dxa"/>
            <w:gridSpan w:val="12"/>
            <w:vAlign w:val="center"/>
          </w:tcPr>
          <w:p w14:paraId="65C486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4A5DBBB" w14:textId="77777777" w:rsidTr="00503750">
        <w:tc>
          <w:tcPr>
            <w:tcW w:w="1944" w:type="dxa"/>
            <w:vAlign w:val="center"/>
          </w:tcPr>
          <w:p w14:paraId="69C9CC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DC7E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C34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104915" w14:textId="39C5C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D0A0F0" w14:textId="7C19D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BB1033" w14:textId="74F197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69356A" w14:textId="04D85C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3308E2" w14:textId="14CC9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E8BD16" w14:textId="2C722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AAD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A5CF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B458255" w14:textId="7F8FA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95F626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9EB81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AD41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F6F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4FD20E" w14:textId="21E28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3A0ACC" w14:textId="18376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BD184B" w14:textId="192D3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59BA1B" w14:textId="34C20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4574E1" w14:textId="192C7C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A191C3" w14:textId="74BF9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61B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6CCAA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4AFA692" w14:textId="636B6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CFBA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110D1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D4B3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F7D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F1C324" w14:textId="22F0D2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D812B1" w14:textId="350D8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520F9B" w14:textId="74774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2D7816" w14:textId="5BCEE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64C879" w14:textId="3F7F1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6B93B0" w14:textId="12502C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0D96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E56D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44B7324" w14:textId="5F815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3CB497" w14:textId="77777777" w:rsidTr="00503750">
        <w:tc>
          <w:tcPr>
            <w:tcW w:w="1944" w:type="dxa"/>
            <w:vAlign w:val="center"/>
          </w:tcPr>
          <w:p w14:paraId="349F0B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49306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680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A46F00" w14:textId="42463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433562" w14:textId="45599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63B709" w14:textId="0ED6AA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71A438" w14:textId="23796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B5CAEB" w14:textId="1A58A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36534B" w14:textId="53A4B6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262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8C1AA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8C43546" w14:textId="26CD0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4666B9" w14:textId="77777777" w:rsidTr="00503750">
        <w:tc>
          <w:tcPr>
            <w:tcW w:w="15685" w:type="dxa"/>
            <w:gridSpan w:val="12"/>
            <w:vAlign w:val="center"/>
          </w:tcPr>
          <w:p w14:paraId="15E8EF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DA0C654" w14:textId="77777777" w:rsidTr="00503750">
        <w:tc>
          <w:tcPr>
            <w:tcW w:w="1944" w:type="dxa"/>
            <w:vAlign w:val="center"/>
          </w:tcPr>
          <w:p w14:paraId="3BDF89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9AE6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22C6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BF2B15E" w14:textId="33A61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8B4B01" w14:textId="210BB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C9267B" w14:textId="02AC2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D5EA3D" w14:textId="09410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8810CA" w14:textId="6F073C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F8CBB4" w14:textId="5B9B4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ABACAE" w14:textId="651B3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0C6574" w14:textId="2D65FF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9CEF9B" w14:textId="61E4F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53517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BE567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AB1E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A83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40D319" w14:textId="683FC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EF622A" w14:textId="3323D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95B74E" w14:textId="713DE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A60135" w14:textId="0A4DE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8907E0" w14:textId="67B50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FFEA01" w14:textId="2E8068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C0E2BB" w14:textId="34987B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C70CE2" w14:textId="7EE9F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45F19F" w14:textId="42D176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3B75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B68B0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A3B6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6F3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BBB3F7" w14:textId="1B132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F4040A" w14:textId="7B114D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4BD065" w14:textId="79789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868796" w14:textId="55845B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0C579D" w14:textId="65B91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89FEDF" w14:textId="3F806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038CE1" w14:textId="757F0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403B60" w14:textId="7640B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32AF17" w14:textId="32B16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4F69F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4D17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C90B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7E17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2C10A6" w14:textId="37BFE4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877251" w14:textId="7F0EA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39683E" w14:textId="6CAFF1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60CBB2" w14:textId="2798B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7335D8" w14:textId="1A759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E57290" w14:textId="1181F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68E902" w14:textId="6D207E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BFE4BE" w14:textId="20613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B71FE4" w14:textId="3BA8A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8B831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FA1C1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76411C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22FB6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B84ED4D" w14:textId="0470F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909577" w14:textId="2D53C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6C2D5C5" w14:textId="426A8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8F8A61" w14:textId="46170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BCA4B2" w14:textId="6313C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072B6F" w14:textId="39E2A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1A3B4F" w14:textId="173BE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621474" w14:textId="75F12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755F3" w14:textId="02E59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68FA68" w14:textId="70C12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5B4B4A" w14:textId="0B6B0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09954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509D1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4BB25DD" w14:textId="59326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AA8611B" w14:textId="5AF36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A23023" w14:textId="1B828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1D74B2" w14:textId="0EC73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12C387" w14:textId="4E2AF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E3FD57" w14:textId="543E2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7AD0A4" w14:textId="671C4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A2FBD9" w14:textId="0A6D24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A46643" w14:textId="10F46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F3D52E" w14:textId="4F973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46326E" w14:textId="633E9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B1A82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8DB43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46A09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328056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78B33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23E82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75692D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16449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F6316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E6653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F4B27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1270B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6571D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EC500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6B82B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05549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8CE49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F917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68B1F7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241EBD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4A0ADE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600B2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3DA2D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41780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6906D59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33C8B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4B22F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2D168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81DE6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DBFA7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C8AC8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34343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41F78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F3E82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C3229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B7868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C25D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980DB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3A4FC9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15276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38D6B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3539A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954F5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B4D31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B6C45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1EF2FFA" w14:textId="77777777" w:rsidTr="00503750">
        <w:trPr>
          <w:trHeight w:val="1073"/>
        </w:trPr>
        <w:tc>
          <w:tcPr>
            <w:tcW w:w="3614" w:type="dxa"/>
            <w:vMerge/>
          </w:tcPr>
          <w:p w14:paraId="3B7B4B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419D4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E0C01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DAA98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49EE5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DDFA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4D888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226101C" w14:textId="77777777" w:rsidTr="00503750">
        <w:trPr>
          <w:trHeight w:val="283"/>
        </w:trPr>
        <w:tc>
          <w:tcPr>
            <w:tcW w:w="3614" w:type="dxa"/>
          </w:tcPr>
          <w:p w14:paraId="40105D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ECF27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C292B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26AA4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24A2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86F54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21106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1CA4EA0" w14:textId="77777777" w:rsidTr="00503750">
        <w:trPr>
          <w:trHeight w:val="283"/>
        </w:trPr>
        <w:tc>
          <w:tcPr>
            <w:tcW w:w="3614" w:type="dxa"/>
          </w:tcPr>
          <w:p w14:paraId="4944EB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40676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6F34D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EFD19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C358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7283F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E1474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9AE4F8B" w14:textId="77777777" w:rsidTr="00503750">
        <w:trPr>
          <w:trHeight w:val="283"/>
        </w:trPr>
        <w:tc>
          <w:tcPr>
            <w:tcW w:w="3614" w:type="dxa"/>
          </w:tcPr>
          <w:p w14:paraId="093734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ECC7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7BE01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F3FD2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E7840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4092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3927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F2E57B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FE9027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7F5BFDE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91085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9DA38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3AFB0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619C5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5BE55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1F13D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EC9A5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8DAAE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87158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05A6B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728B9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1967DA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D589D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61568F4" w14:textId="63ABAF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68116F" w14:textId="7E2D7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71C363" w14:textId="77606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6194BE" w14:textId="17C84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40687" w14:textId="5AA41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CB4A26" w14:textId="21E32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E87D3B" w14:textId="01750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E1909B6" w14:textId="74C17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F234B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6072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0051207" w14:textId="06AC4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916930" w14:textId="6C6816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7D3DB0" w14:textId="09429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B46E52" w14:textId="3B6E6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F8EA0C" w14:textId="0F722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37B948" w14:textId="538A2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CBE0CA" w14:textId="420F7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7B72DC" w14:textId="3C869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CEB88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DD45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CC68E41" w14:textId="054E0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4C4B5A" w14:textId="7AD001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F3795D" w14:textId="0AFF2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83AB12" w14:textId="59BA0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6938D" w14:textId="7DDE0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976309" w14:textId="0B5C6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BF2FCF" w14:textId="2C9D5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99BC03" w14:textId="057B0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E4E9F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8ABD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996E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A65D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69F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C449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F1EF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31A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52EE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27A3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C3411B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F003C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7CE4787" w14:textId="5C399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AFC81" w14:textId="78976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D5C172" w14:textId="2A06F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B116D" w14:textId="7050D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88425D" w14:textId="6FCD0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6B35D" w14:textId="172DE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FBDEDD" w14:textId="39EC7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A1833A" w14:textId="40674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39D99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498D5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F58DC5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5D012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F02B8DE" w14:textId="644F2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B0C38" w14:textId="614EB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908594" w14:textId="39AC2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615250" w14:textId="108B4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9F8ED8" w14:textId="4B244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37CEC2" w14:textId="65DD90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03BD98" w14:textId="591CB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8D573E" w14:textId="3762E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1D4B1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0A92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3A54953" w14:textId="46475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FAB2AB" w14:textId="3AC0F8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A528D5" w14:textId="5E056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1C3DA1" w14:textId="4B0EA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7549EA" w14:textId="7A26F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A17CBD" w14:textId="5DD03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3B1356" w14:textId="58F94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619852" w14:textId="311C1A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B3FBE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D72D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00266E" w14:textId="4ECA6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CF28F8" w14:textId="0A5B9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639839" w14:textId="0C705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D38C4A" w14:textId="45E265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B9B498" w14:textId="3E0698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521086" w14:textId="6CD70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50AE56" w14:textId="1A0E4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3CE1EB" w14:textId="63A85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6BC2F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D4307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548473" w14:textId="4F151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69F83B" w14:textId="285D4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64E213" w14:textId="5CCCB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41C94B" w14:textId="6BC36D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D42CA6" w14:textId="08BAC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C18D15" w14:textId="6835A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4E41FC" w14:textId="0C219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4634FD" w14:textId="0F7709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51E8A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A22B3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B37B52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580FB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A6085CC" w14:textId="44FEB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F9CF87" w14:textId="13C3F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9B67E0" w14:textId="3FFC6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ECE3B3" w14:textId="72020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E83661" w14:textId="1D43B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7ACD60" w14:textId="5CBCC3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25C72C" w14:textId="3261F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56C106" w14:textId="55CC37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4AF2A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32D9F4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844C75A" w14:textId="585EBA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A0B000" w14:textId="7DA3B4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8C9D7B" w14:textId="5F69F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825B57" w14:textId="6F0EA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F6E269" w14:textId="306B0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58ACC2" w14:textId="7A8BC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E88DC7" w14:textId="39410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93FC82" w14:textId="7CE05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4C9C7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1B048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D898894" w14:textId="02AE1C8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04998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6438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E7F6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F973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D13B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D1B4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03F8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5073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7282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175D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5B95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8AB3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037D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F701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FA88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4D84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F3C2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839F6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887608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C8FE028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6973DB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4521DBDC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3267D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9650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A5AB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1B9B2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FBC7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A3D28D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EFC56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94DBF8" w14:textId="13E390D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6C7A5BD" w14:textId="650862B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42E2C2F" w14:textId="7981330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61EFE6" w14:textId="7333422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242A67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753A0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4A18CC" w14:textId="7ADA251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A63567" w14:textId="5CE267F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25BB4D1" w14:textId="72BCEA8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348E45" w14:textId="6D75AA9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46384E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1F8DB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1AFD60" w14:textId="264BC4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D772EA2" w14:textId="539D5F8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044BFC4" w14:textId="6499546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87D7D8B" w14:textId="0D47043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1F7F1D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DEAE5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6F4475" w14:textId="014FB37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2A22495" w14:textId="5994A7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622712" w14:textId="60F213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81A731" w14:textId="774511E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8DE9D2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005CC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8EAC84" w14:textId="5A40061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17D07D7" w14:textId="7A3B47A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4A28C4F" w14:textId="61C5074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ED9E4D" w14:textId="6EE45AF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D9AB1B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F3FCF4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010A5A" w14:textId="5EF22B4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F6F3E4" w14:textId="59B735B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4F73975" w14:textId="1235B7E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643038" w14:textId="6181E2B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2A02CAA" w14:textId="77777777" w:rsidR="00944C3D" w:rsidRDefault="00944C3D" w:rsidP="00944C3D">
      <w:pPr>
        <w:rPr>
          <w:rFonts w:ascii="Arial" w:hAnsi="Arial"/>
          <w:b/>
        </w:rPr>
      </w:pPr>
    </w:p>
    <w:p w14:paraId="05DE73A4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7AF287B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20714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498F6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B3203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8AE82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9C1B7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E3B291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5B0D3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BC0B0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A3C3B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3B267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4ADDD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EA36E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EDCCC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79BB4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B7923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726B5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02E52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C177C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C170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A9C1F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393CFC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A8DA92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79EF2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7D8F7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9A4B8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E5455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3A22AD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5318F15" w14:textId="77777777" w:rsidTr="00503750">
        <w:tc>
          <w:tcPr>
            <w:tcW w:w="2835" w:type="dxa"/>
            <w:vAlign w:val="center"/>
          </w:tcPr>
          <w:p w14:paraId="7F526D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836D0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9F7EE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795D3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9ED8F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9B9BA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15D351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94B0E4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F6F2770" w14:textId="10F1590A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48BA46" w14:textId="7137037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1EC6F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C348F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D33320" w14:textId="445CAD0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99C92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FCA34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B3AE2BC" w14:textId="3743A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1924C8" w14:textId="63B72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A4E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7344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1AA0DB" w14:textId="5452F1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7C1315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4C69D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299253E" w14:textId="449C73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367E83" w14:textId="2332A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A02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745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AA4092" w14:textId="2477D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42F8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DF4D1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420FEF5" w14:textId="57460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E1EF45" w14:textId="3F2F3F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A504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996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EBB9D1" w14:textId="1185B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DCF02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FE085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37B789A" w14:textId="256003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CE6A36" w14:textId="3283E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CD7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7FC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B295E8" w14:textId="13EF13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269FA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56B3E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E4A3009" w14:textId="4ECE9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219A32" w14:textId="36FF6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252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D21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DE0304" w14:textId="4E8C6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BA2DA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4C76C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1896399" w14:textId="63B5E74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BED0DA" w14:textId="3230EDA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5F271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6B8CC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046597" w14:textId="3FE7FB7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375D9F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B3806C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F694B59" w14:textId="4B3D5F6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57C789D" w14:textId="77777777" w:rsidR="00944C3D" w:rsidRDefault="00944C3D" w:rsidP="00944C3D">
      <w:pPr>
        <w:rPr>
          <w:rFonts w:ascii="Arial" w:hAnsi="Arial"/>
          <w:b/>
        </w:rPr>
      </w:pPr>
    </w:p>
    <w:p w14:paraId="032BEC7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510DCFA" w14:textId="77777777" w:rsidTr="00503750">
        <w:tc>
          <w:tcPr>
            <w:tcW w:w="2835" w:type="dxa"/>
            <w:vAlign w:val="center"/>
          </w:tcPr>
          <w:p w14:paraId="471A50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78FAA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3D9C2D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B836E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C3776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6C3EA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D59FB7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2FA42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5E48655" w14:textId="714FFB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02477D" w14:textId="7B29F4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7D7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CDA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9ACA90" w14:textId="34D85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2ABF2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10AF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B1CBB3F" w14:textId="01AD1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482353" w14:textId="543EB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7FF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BBA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EB47B5" w14:textId="0E54A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A4E67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F2F6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6E0EE33" w14:textId="6A24B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1EF3C4" w14:textId="00EBE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7A8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A8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2C8EFD0" w14:textId="7DA01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55748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E2B20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798240F" w14:textId="32ABC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AC3D9F" w14:textId="78F93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C4E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9FE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E63A40" w14:textId="1BDBD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162B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653F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4467240" w14:textId="6B0E582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9A09FE" w14:textId="6EBB1E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7E422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BC5C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3003DF" w14:textId="6DA2505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305FFF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839AAF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5A4099AA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76129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5827E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4E3E4BF" w14:textId="77777777" w:rsidTr="00503750">
        <w:trPr>
          <w:trHeight w:val="699"/>
        </w:trPr>
        <w:tc>
          <w:tcPr>
            <w:tcW w:w="3502" w:type="dxa"/>
            <w:vMerge/>
          </w:tcPr>
          <w:p w14:paraId="7B53EA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D6823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F1CF4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965AC7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5CB40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18710F3" w14:textId="52B48AD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5A22B5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167A1C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C96B8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D322F0B" w14:textId="3DEC392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943999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82792B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FB60F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66C7C07" w14:textId="00C7407D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ADF00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33CD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4E0E0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887AF21" w14:textId="77777777" w:rsidTr="00503750">
        <w:trPr>
          <w:trHeight w:val="593"/>
        </w:trPr>
        <w:tc>
          <w:tcPr>
            <w:tcW w:w="3497" w:type="dxa"/>
          </w:tcPr>
          <w:p w14:paraId="2C7D76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449B9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B68A4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1E7AFE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5670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72CDDFB" w14:textId="0E79F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4CD72E" w14:textId="0CA33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F0F30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538FCE" w14:textId="2246BD7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0C07A60" w14:textId="4D5EB3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23729F" w14:textId="40D653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4CFD5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A87FBB" w14:textId="1C69276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38EC26" w14:textId="6DE0D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C81EA9" w14:textId="2BB8A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087EE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A05C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AFF2AE8" w14:textId="4DF09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1E0090" w14:textId="24B76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A740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FA82DE" w14:textId="063BF08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7B7C01" w14:textId="2CC7D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5107DB" w14:textId="3D8B9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8D08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51880A" w14:textId="7D2B659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DCECDA" w14:textId="6EAA5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7765E6" w14:textId="78361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5A077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87A4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1AC1693" w14:textId="61A99C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EAFF8A" w14:textId="155E33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0CCE3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DCE16E" w14:textId="693FC88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3C10F33" w14:textId="04827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711A5A" w14:textId="0128E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D5F57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50779C" w14:textId="3C088C5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099521" w14:textId="6BE65A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AAFDC4" w14:textId="75817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2A600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5367E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6A449A4" w14:textId="338DC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A9F50A" w14:textId="368B2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6D1BC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AB25C10" w14:textId="709875F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8286C9" w14:textId="049E20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79B6F7" w14:textId="50088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3B7FC4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9CFEA2D" w14:textId="4E5302B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857995D" w14:textId="0803E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A35688" w14:textId="4A14C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A14C4E" w14:textId="77777777" w:rsidR="00944C3D" w:rsidRDefault="00944C3D" w:rsidP="00944C3D">
      <w:pPr>
        <w:rPr>
          <w:rFonts w:ascii="Arial" w:hAnsi="Arial"/>
          <w:b/>
        </w:rPr>
      </w:pPr>
    </w:p>
    <w:p w14:paraId="03F93ED5" w14:textId="77777777" w:rsidR="00944C3D" w:rsidRDefault="00944C3D" w:rsidP="00944C3D">
      <w:pPr>
        <w:rPr>
          <w:rFonts w:ascii="Arial" w:hAnsi="Arial"/>
          <w:b/>
        </w:rPr>
      </w:pPr>
    </w:p>
    <w:p w14:paraId="0BEC137A" w14:textId="77777777" w:rsidR="00944C3D" w:rsidRDefault="00944C3D" w:rsidP="00944C3D">
      <w:pPr>
        <w:rPr>
          <w:rFonts w:ascii="Arial" w:hAnsi="Arial"/>
          <w:b/>
        </w:rPr>
      </w:pPr>
    </w:p>
    <w:p w14:paraId="7AB3D53B" w14:textId="77777777" w:rsidR="00944C3D" w:rsidRDefault="00944C3D" w:rsidP="00944C3D">
      <w:pPr>
        <w:rPr>
          <w:rFonts w:ascii="Arial" w:hAnsi="Arial"/>
          <w:b/>
        </w:rPr>
      </w:pPr>
    </w:p>
    <w:p w14:paraId="6008353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4743CD0A" w14:textId="77777777" w:rsidTr="00503750">
        <w:tc>
          <w:tcPr>
            <w:tcW w:w="2622" w:type="dxa"/>
            <w:vAlign w:val="center"/>
          </w:tcPr>
          <w:p w14:paraId="35ED5C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E123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B7EAF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619BE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49DC9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44625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2271D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1AA24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7482F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68A98D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F1DD5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1E07CA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1670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DF37778" w14:textId="2766A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3AF323" w14:textId="6522D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8E5691" w14:textId="36B54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9BA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19C67D" w14:textId="79D35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AFBFEE" w14:textId="77777777" w:rsidTr="00503750">
        <w:tc>
          <w:tcPr>
            <w:tcW w:w="2622" w:type="dxa"/>
            <w:vAlign w:val="center"/>
          </w:tcPr>
          <w:p w14:paraId="4C1B0B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48D73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1A3F9C1" w14:textId="5AF400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B10143" w14:textId="1EEF2D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8A17E5" w14:textId="0FDD97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C386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FE026D" w14:textId="0D26B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7BAC3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62C7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E795E62" w14:textId="6C09F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26BA75" w14:textId="77B4A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CBE0B6" w14:textId="33103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788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F3FE9C" w14:textId="6542E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58225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89C8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5CB10BA" w14:textId="05A77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4D904D" w14:textId="5BE77B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A5C6EC" w14:textId="79D99B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CD0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02C54E" w14:textId="0FD2B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EE23B7" w14:textId="77777777" w:rsidTr="00503750">
        <w:tc>
          <w:tcPr>
            <w:tcW w:w="2622" w:type="dxa"/>
            <w:vAlign w:val="center"/>
          </w:tcPr>
          <w:p w14:paraId="2B2B52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80CD1B6" w14:textId="673F2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304.00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D5FEF1" w14:textId="6984F0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19233.00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A25CDC" w14:textId="1654B7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16501.00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D14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AB4E78" w14:textId="34CB5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3036.00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541A2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DD00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861FF49" w14:textId="3923C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8B8809" w14:textId="244E6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EE860F" w14:textId="497CC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999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49C695" w14:textId="30D84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FFCA99" w14:textId="77777777" w:rsidTr="00503750">
        <w:tc>
          <w:tcPr>
            <w:tcW w:w="2622" w:type="dxa"/>
            <w:vAlign w:val="center"/>
          </w:tcPr>
          <w:p w14:paraId="4B7CCD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DF2AD38" w14:textId="765DE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EC0294" w14:textId="182F6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2BBB50" w14:textId="5120C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BDB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A93FC3" w14:textId="7BD8AF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D8115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10C103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A42554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A1ED3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BA12695" w14:textId="39554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51E7E4" w14:textId="23AB70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39CD6D" w14:textId="6D3A6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8A9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24F11B" w14:textId="5A56F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C9C4E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CE4E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EACFA13" w14:textId="139F8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02595C" w14:textId="34ED85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2AE992" w14:textId="34207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4F8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EEDE0F" w14:textId="530BE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1F3D9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93E1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24C65C7" w14:textId="44D46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E94741" w14:textId="421D9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5F58C9" w14:textId="7C00F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DDF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792222" w14:textId="778EA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93D46C" w14:textId="77777777" w:rsidTr="00503750">
        <w:tc>
          <w:tcPr>
            <w:tcW w:w="2622" w:type="dxa"/>
            <w:vAlign w:val="center"/>
          </w:tcPr>
          <w:p w14:paraId="298A3E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793E3AB" w14:textId="40C7E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91E905" w14:textId="37698E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A52CBF" w14:textId="0EB67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B28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6FEAE9" w14:textId="5D705C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35D47" w14:textId="77777777" w:rsidTr="00503750">
        <w:tc>
          <w:tcPr>
            <w:tcW w:w="2622" w:type="dxa"/>
            <w:vAlign w:val="center"/>
          </w:tcPr>
          <w:p w14:paraId="2748FC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611D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C74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31B8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826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05C7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5C06BC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0E2E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7266FA6" w14:textId="35C9FC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304.00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961E61" w14:textId="179B2CB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19233.00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18385F" w14:textId="72681F2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16501.00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3752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6F73F5" w14:textId="0F37EA9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3036.00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1F368B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06046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7B76C553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BE308C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FD3CD4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3D7C11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7D0BB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6367F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CE701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71800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7A456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AFF2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8FEF2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C9C1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93F3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4F825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B2D1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0978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F71AA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C51E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253A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03B1C9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05E0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2A5D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B5D6C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64A6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918C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0C061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6DFC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4C86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9C555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D537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88DE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DD288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6E89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AC8B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C76D24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BE22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A834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BF65F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5B54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49475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841E7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45E9A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1C37A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BB077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20BA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EAC1B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8F60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EFD2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A6C58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00DC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7B27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BAD14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5C1C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0A30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7E961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AD23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C5C8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DA80A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3186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294B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64370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28E25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EF34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5AE8B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F7F1CF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86D3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6E74F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5899F5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A77CE57" w14:textId="77777777" w:rsidTr="00503750">
        <w:tc>
          <w:tcPr>
            <w:tcW w:w="2835" w:type="dxa"/>
            <w:vAlign w:val="center"/>
          </w:tcPr>
          <w:p w14:paraId="4BB299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DAE4B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2A099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63268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D1FE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129C5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69CF407" w14:textId="77777777" w:rsidTr="00503750">
        <w:tc>
          <w:tcPr>
            <w:tcW w:w="2835" w:type="dxa"/>
            <w:vAlign w:val="center"/>
          </w:tcPr>
          <w:p w14:paraId="1133E0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E29595B" w14:textId="04F2B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55C0F6" w14:textId="3C2D2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D89374" w14:textId="05D36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9DA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093758" w14:textId="617D91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B9DBD9" w14:textId="77777777" w:rsidTr="00503750">
        <w:tc>
          <w:tcPr>
            <w:tcW w:w="2835" w:type="dxa"/>
            <w:vAlign w:val="center"/>
          </w:tcPr>
          <w:p w14:paraId="6E4A67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77E7EE5" w14:textId="5E8B8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D6DE4D" w14:textId="7A3CE5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1AF1E8" w14:textId="33524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BF4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BFDE24" w14:textId="07FEE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EBBDFD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5340C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8D7BB9D" w14:textId="78FF5E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4563A8" w14:textId="6364FCA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0CF3E7" w14:textId="37E3605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F5D6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418082" w14:textId="4A71AC5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AACDA7C" w14:textId="77777777" w:rsidTr="00503750">
        <w:tc>
          <w:tcPr>
            <w:tcW w:w="2835" w:type="dxa"/>
            <w:vAlign w:val="center"/>
          </w:tcPr>
          <w:p w14:paraId="22E466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F43FDE6" w14:textId="5ED97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702E7B" w14:textId="478DCA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B3FAEE" w14:textId="7A33B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AE3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D67756" w14:textId="4FDD8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1EB99" w14:textId="77777777" w:rsidTr="00503750">
        <w:tc>
          <w:tcPr>
            <w:tcW w:w="2835" w:type="dxa"/>
            <w:vAlign w:val="center"/>
          </w:tcPr>
          <w:p w14:paraId="1446A2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4D0738C" w14:textId="15946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EDBBEA" w14:textId="0491AF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4EFC29" w14:textId="33AFF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2CB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761F0D" w14:textId="4849F0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D8D762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308171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869896A" w14:textId="7A5CFE9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C9A817" w14:textId="1312A07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423925" w14:textId="3A5EF12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972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143F99" w14:textId="42FE5AE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F0B23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6CB75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66325F0" w14:textId="71576A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B36A56" w14:textId="2842BD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0352B7" w14:textId="7DCD2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88F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AEF4B8" w14:textId="0CA20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8B24D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9103D5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53C0CDA5" w14:textId="77777777" w:rsidTr="00503750">
        <w:tc>
          <w:tcPr>
            <w:tcW w:w="2552" w:type="dxa"/>
            <w:shd w:val="clear" w:color="auto" w:fill="auto"/>
            <w:vAlign w:val="center"/>
          </w:tcPr>
          <w:p w14:paraId="6F0F18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11915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A5194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6A82D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CF0FA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479D258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69E1E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AFDC812" w14:textId="6F97991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4F10853" w14:textId="5DF7A08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DD90AF3" w14:textId="358A4A3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A861254" w14:textId="33CFBC3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F2498A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0874B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1736BB6" w14:textId="2907888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3F7EB1B" w14:textId="0DFAC6B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90310F2" w14:textId="4525500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5ADFF36" w14:textId="6D2FC33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A0116F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6D9A79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223F41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70015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93BB1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8FC046D" w14:textId="77777777" w:rsidTr="00503750">
        <w:tc>
          <w:tcPr>
            <w:tcW w:w="4395" w:type="dxa"/>
            <w:vMerge/>
          </w:tcPr>
          <w:p w14:paraId="7857A0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4AE49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D4E1E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649893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742B6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553711A" w14:textId="152471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  <w:lang w:eastAsia="sk-SK"/>
              </w:rPr>
              <w:t>737.45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26D86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BA1078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E22D9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9FE01DF" w14:textId="57620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9ABF1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9F6A8B5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BA9C4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ADB4DD4" w14:textId="7C37BA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737.45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4591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4CD3355" w14:textId="77777777" w:rsidTr="00503750">
        <w:tc>
          <w:tcPr>
            <w:tcW w:w="4395" w:type="dxa"/>
            <w:vAlign w:val="center"/>
          </w:tcPr>
          <w:p w14:paraId="16B2F5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A87EA73" w14:textId="12676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3A409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CAD204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F3700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C0F6079" w14:textId="628E3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F4C16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7C7ABB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8BD22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AE29F4A" w14:textId="1DF543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30592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FCE601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21259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4ED3B93" w14:textId="157C7E5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7475.00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1369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B49604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8FF11F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62A3B46" w14:textId="77777777" w:rsidTr="00503750">
        <w:tc>
          <w:tcPr>
            <w:tcW w:w="4395" w:type="dxa"/>
            <w:vAlign w:val="center"/>
          </w:tcPr>
          <w:p w14:paraId="4C60A4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285E58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5C232F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A77977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D30A4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E22B110" w14:textId="311613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EF9D70" w14:textId="3716B6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E09320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8F9CE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26F0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8E61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5B5FA8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1D0DA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44A4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1C6E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3C00A3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1582E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EF09C8F" w14:textId="6A24BB9E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B311D6" w14:textId="56312E0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68ACC8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953F6A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5296FDB" w14:textId="77334B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B4F795" w14:textId="602DD5D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5D3F4E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67612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067B6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5D5B2A3" w14:textId="77777777" w:rsidTr="00503750">
        <w:tc>
          <w:tcPr>
            <w:tcW w:w="1843" w:type="dxa"/>
            <w:vAlign w:val="center"/>
          </w:tcPr>
          <w:p w14:paraId="5FB898F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7D0722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2B80DC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9F522F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C4B6D3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4A9D11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1C8223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8A5A37B" w14:textId="77777777" w:rsidTr="00503750">
        <w:tc>
          <w:tcPr>
            <w:tcW w:w="1843" w:type="dxa"/>
            <w:vAlign w:val="center"/>
          </w:tcPr>
          <w:p w14:paraId="7232C7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10CC0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3584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1F2F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05D72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F5B7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88D6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1B8412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57D8F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CEDAE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4078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4D33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DC900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284E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57DC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40D7238" w14:textId="77777777" w:rsidTr="00503750">
        <w:tc>
          <w:tcPr>
            <w:tcW w:w="1843" w:type="dxa"/>
            <w:vAlign w:val="center"/>
          </w:tcPr>
          <w:p w14:paraId="34A7D9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64DBC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3E10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1EC8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6FEA3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CE81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50AD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B8463F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2E3BB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5ABE2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2616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2A81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7BF32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EE39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11E4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F3F161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0FB06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947199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AD39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8A85C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3BEF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5271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D4514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23F4F8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DA48C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0E0A9A64" w14:textId="77777777" w:rsidTr="00503750">
        <w:trPr>
          <w:trHeight w:val="664"/>
        </w:trPr>
        <w:tc>
          <w:tcPr>
            <w:tcW w:w="3372" w:type="dxa"/>
          </w:tcPr>
          <w:p w14:paraId="1E27D6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94DD0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94E5B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568C07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7D1B7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389275B" w14:textId="0528A4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B7B35C" w14:textId="3830BD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21499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EAB77BC" w14:textId="3410DDF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31D221F" w14:textId="2CC3B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2A2EE" w14:textId="608144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BF42F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F123C58" w14:textId="78A65B3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9A1BECE" w14:textId="534BE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21BF94" w14:textId="1BB2B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01AA0B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E78F26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0F7DF69" w14:textId="59B17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42AD5E" w14:textId="3FDA1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4BBCD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FE538FF" w14:textId="5E04790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C84FAC" w14:textId="653007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A56CCD" w14:textId="40419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D5E90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F98E2DD" w14:textId="188AF67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744392A" w14:textId="34AC33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51C3EA" w14:textId="7E47C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59D00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38E09E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58DD9B24" w14:textId="77777777" w:rsidTr="00503750">
        <w:tc>
          <w:tcPr>
            <w:tcW w:w="2835" w:type="dxa"/>
            <w:vAlign w:val="center"/>
          </w:tcPr>
          <w:p w14:paraId="5B1E1A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CEFC80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5D8DF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C0E849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401EC9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C2ABEFB" w14:textId="77777777" w:rsidTr="00503750">
        <w:tc>
          <w:tcPr>
            <w:tcW w:w="2835" w:type="dxa"/>
          </w:tcPr>
          <w:p w14:paraId="4895A8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07A339E" w14:textId="6DE62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1AF822" w14:textId="239968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AE11FC" w14:textId="60A43D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F4BE07" w14:textId="42F09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DEE037" w14:textId="77777777" w:rsidTr="00503750">
        <w:tc>
          <w:tcPr>
            <w:tcW w:w="2835" w:type="dxa"/>
          </w:tcPr>
          <w:p w14:paraId="5EED4B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07BD614" w14:textId="739E7F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D08EA3" w14:textId="2D9A5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FCE719" w14:textId="1FC8B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3A626D" w14:textId="3286E8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16C302" w14:textId="77777777" w:rsidTr="00503750">
        <w:tc>
          <w:tcPr>
            <w:tcW w:w="2835" w:type="dxa"/>
          </w:tcPr>
          <w:p w14:paraId="4C4C78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CA62493" w14:textId="70E0F4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D5E86D" w14:textId="65878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429350" w14:textId="0235F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1A2553" w14:textId="3DE18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9BFB94" w14:textId="77777777" w:rsidTr="00503750">
        <w:tc>
          <w:tcPr>
            <w:tcW w:w="2835" w:type="dxa"/>
            <w:vAlign w:val="center"/>
          </w:tcPr>
          <w:p w14:paraId="384406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4AB269B" w14:textId="1A05F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F4D842" w14:textId="636478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192E8C" w14:textId="199F2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1B9124" w14:textId="2E9DF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D32A94" w14:textId="77777777" w:rsidTr="00503750">
        <w:tc>
          <w:tcPr>
            <w:tcW w:w="2835" w:type="dxa"/>
            <w:vAlign w:val="center"/>
          </w:tcPr>
          <w:p w14:paraId="000F2D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13EBA88" w14:textId="2C160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86E992" w14:textId="6253F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BB584F" w14:textId="7639C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37B979" w14:textId="099A8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5A3F59" w14:textId="77777777" w:rsidTr="00503750">
        <w:tc>
          <w:tcPr>
            <w:tcW w:w="2835" w:type="dxa"/>
          </w:tcPr>
          <w:p w14:paraId="3A153E8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C0C241F" w14:textId="1212A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D28EC1" w14:textId="267DD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BB659F" w14:textId="704526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3640A1" w14:textId="7D272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5FAEB0" w14:textId="77777777" w:rsidTr="00503750">
        <w:tc>
          <w:tcPr>
            <w:tcW w:w="2835" w:type="dxa"/>
          </w:tcPr>
          <w:p w14:paraId="3D3D118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AD61380" w14:textId="08883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B6FCD4" w14:textId="2B6FA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0E1713" w14:textId="07509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980760" w14:textId="68677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FF594F" w14:textId="77777777" w:rsidTr="00503750">
        <w:tc>
          <w:tcPr>
            <w:tcW w:w="2835" w:type="dxa"/>
          </w:tcPr>
          <w:p w14:paraId="3BBD74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E254F13" w14:textId="2B9B1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577674" w14:textId="1D1DC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67FF02" w14:textId="48107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AEB26A" w14:textId="63F0A8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120C81" w14:textId="77777777" w:rsidR="00944C3D" w:rsidRDefault="00944C3D" w:rsidP="00944C3D">
      <w:pPr>
        <w:rPr>
          <w:rFonts w:ascii="Arial" w:hAnsi="Arial"/>
          <w:b/>
        </w:rPr>
      </w:pPr>
    </w:p>
    <w:p w14:paraId="6876A4C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8384C7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A9C40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7552A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93A01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15B0C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CF2587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07A3E02" w14:textId="77777777" w:rsidTr="00503750">
        <w:trPr>
          <w:trHeight w:val="443"/>
        </w:trPr>
        <w:tc>
          <w:tcPr>
            <w:tcW w:w="2560" w:type="dxa"/>
          </w:tcPr>
          <w:p w14:paraId="32DAEB9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38BEE33" w14:textId="46DA3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A3DC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F73D5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9C9DEEF" w14:textId="1AA2E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72226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CA99BA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1C46593" w14:textId="05E2B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6799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2731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3EA66AF" w14:textId="41951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84978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F9E0F7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DC56BAD" w14:textId="6417A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9C0C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5E2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ECF01CB" w14:textId="33E67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CFB20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7B4B94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B35BAD4" w14:textId="6ADAF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74D3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8CAE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A61F3B9" w14:textId="0C1DC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EDD517" w14:textId="77777777" w:rsidR="00944C3D" w:rsidRDefault="00944C3D" w:rsidP="00944C3D">
      <w:pPr>
        <w:rPr>
          <w:rFonts w:ascii="Arial" w:hAnsi="Arial"/>
          <w:b/>
        </w:rPr>
      </w:pPr>
    </w:p>
    <w:p w14:paraId="0B14BAAF" w14:textId="77777777" w:rsidR="00944C3D" w:rsidRDefault="00944C3D" w:rsidP="00944C3D">
      <w:pPr>
        <w:rPr>
          <w:rFonts w:ascii="Arial" w:hAnsi="Arial"/>
          <w:b/>
        </w:rPr>
      </w:pPr>
    </w:p>
    <w:p w14:paraId="354A918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8BEE774" w14:textId="77777777" w:rsidR="00944C3D" w:rsidRDefault="00944C3D" w:rsidP="00944C3D">
      <w:pPr>
        <w:rPr>
          <w:rFonts w:ascii="Arial" w:hAnsi="Arial"/>
          <w:b/>
        </w:rPr>
      </w:pPr>
    </w:p>
    <w:p w14:paraId="1EC2121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61A66A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63C40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0940F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B21AD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C0D9EA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DE174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D3E5B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C4F5F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C0087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18D8C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E5788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F0EE6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C7658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711C2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F6EF3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E826E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8E530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713A70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81877A8" w14:textId="77777777" w:rsidTr="00503750">
        <w:trPr>
          <w:trHeight w:val="677"/>
        </w:trPr>
        <w:tc>
          <w:tcPr>
            <w:tcW w:w="3358" w:type="dxa"/>
          </w:tcPr>
          <w:p w14:paraId="37FBAA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CD962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A9819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2548F1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DB34E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2D8A3D5" w14:textId="73293C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11CF90" w14:textId="534FB6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7E3A8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10266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4102FEC" w14:textId="491E1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0B385E" w14:textId="12862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6C70D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6971D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E616734" w14:textId="34C73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C0E70B" w14:textId="4ADC6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D6EEE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3315B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77F8426" w14:textId="0ED21F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FD9200" w14:textId="0530F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CC54D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98EDA3" w14:textId="550A956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4E16381" w14:textId="2B3D4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B304D0" w14:textId="7CB9D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E150B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CDF7534" w14:textId="0420D18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3A00F19" w14:textId="08E3AA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702FAA" w14:textId="2F3A9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E2730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06347E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DCF453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BCB54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282C5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5FCAC4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3A01F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0D928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D64BC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96932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3BF45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C0F7A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726A0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FEC4F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0E8984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625DB5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55D724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CF4E32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A9C495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9BC45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6B239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E4650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B65F81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8B5E7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5760E0A" w14:textId="0AAEF2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059D07" w14:textId="52F4F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8B964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1EAC5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69ED649" w14:textId="08E15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8F8FC6" w14:textId="2D05F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075C0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2117C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3DCA96B" w14:textId="4947CE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5C391A" w14:textId="08D66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4309B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9619018" w14:textId="137DD1B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EE1BA9E" w14:textId="3CA74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C10754" w14:textId="47CF7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A6BEE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2D98AE7" w14:textId="1A42150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B28154" w14:textId="3E751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18634F" w14:textId="705EF6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F7027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126081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F35B4EA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B1210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F1217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41BF2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F8A7A5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A6A41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968A323" w14:textId="5C6786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474763" w14:textId="183C4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C9468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E84C3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6449346" w14:textId="02447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D2B07B" w14:textId="671FC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96B01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4A3C6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9F635A4" w14:textId="429E7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749C23" w14:textId="1FD08D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BA3CE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0EE9091" w14:textId="5CB2700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B2CCA37" w14:textId="6DA88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567B04" w14:textId="5C128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99C35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3BEDB28" w14:textId="7DAF653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BEA6FB1" w14:textId="74C6C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CB8AD4" w14:textId="5C59DE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E73EF6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D674E3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4FC92BB" w14:textId="77777777" w:rsidTr="00503750">
        <w:tc>
          <w:tcPr>
            <w:tcW w:w="3686" w:type="dxa"/>
            <w:vAlign w:val="center"/>
          </w:tcPr>
          <w:p w14:paraId="4F306E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00EA1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C5CF3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469BED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95DE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89275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5B1E3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08764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7CBFF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81A60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6FCF9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51687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9AE7A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592F2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177DC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89DA1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4228A8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C2863D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780485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F6352D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9506B5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06D24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62780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48A50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645D99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D32EC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5A6F88A" w14:textId="1EA30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996F0A" w14:textId="6A4738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C190D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0B8E1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FBD2EEE" w14:textId="7572A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BE25EC" w14:textId="75B7B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F763B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0DDAA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2D24FF4" w14:textId="57F056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520E32" w14:textId="1BF16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6AACD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CBA1FC0" w14:textId="0505283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B60FDB6" w14:textId="0E126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F21DB7" w14:textId="1E62D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9F8D6A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07609F5" w14:textId="58B65EF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B68AF8D" w14:textId="417D9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23B33A" w14:textId="10602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00F11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2D506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A7150F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9286E9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3CB2C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BA377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917AA1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27EF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A0F5409" w14:textId="0CE2B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E72BD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E455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1AB04E2" w14:textId="125680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5C0F1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78AAE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4F9035" w14:textId="65BDF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3A62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BC4E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60C5C36" w14:textId="4FDF7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5514E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E67A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1ECD932" w14:textId="07415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D6035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0EBAA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51C6EDD" w14:textId="0F9A5DD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34A8EB3" w14:textId="77777777" w:rsidR="00944C3D" w:rsidRDefault="00944C3D" w:rsidP="00944C3D">
      <w:pPr>
        <w:rPr>
          <w:sz w:val="22"/>
          <w:szCs w:val="22"/>
        </w:rPr>
      </w:pPr>
    </w:p>
    <w:p w14:paraId="4E51330E" w14:textId="77777777" w:rsidR="00944C3D" w:rsidRDefault="00944C3D" w:rsidP="00944C3D">
      <w:pPr>
        <w:rPr>
          <w:sz w:val="22"/>
          <w:szCs w:val="22"/>
        </w:rPr>
      </w:pPr>
    </w:p>
    <w:p w14:paraId="1C208B9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798AC40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714DF27" w14:textId="2BE5481D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6C1B5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4CBF4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528F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51A4D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2CBF517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C2DBAB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16042C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4EE159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2DA941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2A6307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C9EB320" w14:textId="1A178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4AC7A9" w14:textId="4AA9F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95E12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670B76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39FF2F" w14:textId="33354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4FF6A17" w14:textId="75E22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CC9BF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1EB651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E930277" w14:textId="0C348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D295E0" w14:textId="5A678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0D941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187907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8BF1C18" w14:textId="41F04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6A5BB42" w14:textId="7C62D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50DC8E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6F70A4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E520A0E" w14:textId="545A2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5880C5" w14:textId="213A4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5D92B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B2A2F5F" w14:textId="4E36599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C6805AF" w14:textId="6F7C9E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AEF0EC" w14:textId="1CF948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9C313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FD2F9A7" w14:textId="12315CB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BC08742" w14:textId="17402A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411D81B" w14:textId="4781B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18E7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7C590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5E61B1AE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D70F79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1D7AB6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9D7945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E02C6A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EA3A5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8CD55E2" w14:textId="5AAE8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6461A5" w14:textId="2E81C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CFA72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8C4BC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0444AAB" w14:textId="37BBB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6F14422" w14:textId="06E9F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83A37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4CD5C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3B296EE" w14:textId="69AC73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54D531" w14:textId="4F500E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9C4C9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F24322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AA4D50A" w14:textId="6A977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8DB66D" w14:textId="3822E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2E561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33F4C8" w14:textId="6B590CA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E427D04" w14:textId="14D42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7C2CC8F" w14:textId="6F29E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A0181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7A905B8" w14:textId="1722BF9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A4D567C" w14:textId="1CE93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FBA970" w14:textId="34C52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3BB18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0C8DB22" w14:textId="4C6AA42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48B8AB4" w14:textId="22019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855160D" w14:textId="61574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C52AF" w:rsidRPr="008879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16B3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E4C07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3B80CB0" w14:textId="73A7DFC3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6CBA1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F2B14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588F080" w14:textId="0A40401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17F3F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AF671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913E5E9" w14:textId="5DE77CC2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B67C0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4B63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3192C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9D7C742" w14:textId="77777777" w:rsidR="00944C3D" w:rsidRPr="003607F0" w:rsidRDefault="00944C3D" w:rsidP="00944C3D"/>
    <w:p w14:paraId="46042450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24E6DE" w14:textId="77777777" w:rsidR="00DC52AF" w:rsidRDefault="00DC52AF">
      <w:r>
        <w:separator/>
      </w:r>
    </w:p>
  </w:endnote>
  <w:endnote w:type="continuationSeparator" w:id="0">
    <w:p w14:paraId="2A910F4B" w14:textId="77777777" w:rsidR="00DC52AF" w:rsidRDefault="00DC52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47384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5480A09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27690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AF57A5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1A6EE5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1C1D00D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CBA00E" w14:textId="77777777" w:rsidR="00DC52AF" w:rsidRDefault="00DC52AF">
      <w:r>
        <w:separator/>
      </w:r>
    </w:p>
  </w:footnote>
  <w:footnote w:type="continuationSeparator" w:id="0">
    <w:p w14:paraId="4D58D179" w14:textId="77777777" w:rsidR="00DC52AF" w:rsidRDefault="00DC52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4719768">
    <w:abstractNumId w:val="13"/>
  </w:num>
  <w:num w:numId="2" w16cid:durableId="1917670574">
    <w:abstractNumId w:val="17"/>
  </w:num>
  <w:num w:numId="3" w16cid:durableId="1831755337">
    <w:abstractNumId w:val="8"/>
  </w:num>
  <w:num w:numId="4" w16cid:durableId="202520177">
    <w:abstractNumId w:val="7"/>
  </w:num>
  <w:num w:numId="5" w16cid:durableId="13764983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0666547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54109847">
    <w:abstractNumId w:val="20"/>
  </w:num>
  <w:num w:numId="8" w16cid:durableId="1948583088">
    <w:abstractNumId w:val="10"/>
  </w:num>
  <w:num w:numId="9" w16cid:durableId="191967656">
    <w:abstractNumId w:val="0"/>
  </w:num>
  <w:num w:numId="10" w16cid:durableId="182743134">
    <w:abstractNumId w:val="19"/>
  </w:num>
  <w:num w:numId="11" w16cid:durableId="687609235">
    <w:abstractNumId w:val="6"/>
  </w:num>
  <w:num w:numId="12" w16cid:durableId="1461534884">
    <w:abstractNumId w:val="9"/>
  </w:num>
  <w:num w:numId="13" w16cid:durableId="1224485652">
    <w:abstractNumId w:val="12"/>
  </w:num>
  <w:num w:numId="14" w16cid:durableId="1127049409">
    <w:abstractNumId w:val="15"/>
  </w:num>
  <w:num w:numId="15" w16cid:durableId="2035886886">
    <w:abstractNumId w:val="14"/>
  </w:num>
  <w:num w:numId="16" w16cid:durableId="507868667">
    <w:abstractNumId w:val="2"/>
  </w:num>
  <w:num w:numId="17" w16cid:durableId="1888371576">
    <w:abstractNumId w:val="4"/>
  </w:num>
  <w:num w:numId="18" w16cid:durableId="1008486963">
    <w:abstractNumId w:val="11"/>
  </w:num>
  <w:num w:numId="19" w16cid:durableId="232856625">
    <w:abstractNumId w:val="5"/>
  </w:num>
  <w:num w:numId="20" w16cid:durableId="2034722086">
    <w:abstractNumId w:val="18"/>
  </w:num>
  <w:num w:numId="21" w16cid:durableId="9204129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19"/>
    <w:docVar w:name="arg2" w:val="Driver=asa17;DBF=D:\anasoft\data\tebys.db;DBN=tebys;ENG=SQL17;commlinks=TCPIP{ip=192.168.1.241};uid=hromnikova;con=finus(10.15);pwd=488300282956Vaveto1"/>
    <w:docVar w:name="arg3" w:val="66984"/>
    <w:docVar w:name="arg4" w:val="C:\Users\HROMNI~1.TEB\AppData\Local\Temp\23025484.doc"/>
    <w:docVar w:name="arg5" w:val="2"/>
  </w:docVars>
  <w:rsids>
    <w:rsidRoot w:val="00DC52A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85CAB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52AF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C52B92"/>
  <w15:docId w15:val="{1715C309-47D0-47BD-8060-AFE558EA4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30432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2025-03-17T13:22:00Z</dcterms:created>
  <dcterms:modified xsi:type="dcterms:W3CDTF">2025-03-17T13:23:00Z</dcterms:modified>
</cp:coreProperties>
</file>