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68EB2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7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0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C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9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B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7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9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4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5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7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1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E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C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D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6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0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2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0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7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3E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3B674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37E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FC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7E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20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811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681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58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7A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905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1B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F8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A6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C8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EC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615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D4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AB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72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54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60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961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B6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C4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FE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E4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3F5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B4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74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3B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7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99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86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A9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B7C4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04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C64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B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AC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6FB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44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54B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2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5B3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54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3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61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50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B2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983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77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227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45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72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F2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C5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66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4C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AE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82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3A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424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1F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A3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E2F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88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E63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41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A3E5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56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F9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5D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58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71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F10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30B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B36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62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EE9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98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F7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3F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1E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20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A7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D7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F1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D9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2F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9C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F0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A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A4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A9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F4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2AD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0B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A31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A1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4B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17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E445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950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F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E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E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8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0B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4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A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2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D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C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C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F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4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1D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8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F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8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F0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BE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6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0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F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4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06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D9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A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C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D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9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84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1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36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000B0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5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9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D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0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6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2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D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4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1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B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D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1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3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91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E933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0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7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0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9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D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FE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AD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20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87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E2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C5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37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A0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E1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9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0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52585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B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2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2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C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316F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3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8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9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6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C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4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2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B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7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B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4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05BD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7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2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9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2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A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7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E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7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F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5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E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1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4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C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D0A8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E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1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F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5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C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5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4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3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B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1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B340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2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9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7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C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F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7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F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0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3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1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1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D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B9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D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CFE5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9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1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2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D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0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449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63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B33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046F43" w14:textId="670C0D6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3E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A3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DA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D4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5B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00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DB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26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80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1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3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2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F5A4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0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4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A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0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0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4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8F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A1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D0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0F4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F1FC23" wp14:editId="096293D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F6699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1FC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3F6699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C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3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1A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14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F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B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F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3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A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1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9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B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6A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0C5A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3AFDC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66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5CEAA19" wp14:editId="046058C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6C76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EAA1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846C76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F398527" wp14:editId="5CB62D5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C9868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9852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3C9868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F64C54" wp14:editId="2ADB17A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746F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64C5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2E746F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227DD34" wp14:editId="3E5DE4D0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98F4EF" w14:textId="4F077ECE" w:rsidR="000B647F" w:rsidRDefault="000B647F" w:rsidP="00944C3D">
                                  <w:fldSimple w:instr=" MERGEFIELD  aDMOD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7DD3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898F4EF" w14:textId="4F077ECE" w:rsidR="000B647F" w:rsidRDefault="000B647F" w:rsidP="00944C3D">
                            <w:fldSimple w:instr=" MERGEFIELD  aDMOD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31FDFFF" wp14:editId="68E10AB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15CEC" w14:textId="3694F5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FDFFF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8215CEC" w14:textId="3694F5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C64B020" wp14:editId="5DC5847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E77A6" w14:textId="750FBD4B" w:rsidR="000B647F" w:rsidRDefault="000B647F" w:rsidP="00944C3D">
                                  <w:fldSimple w:instr=" MERGEFIELD  aDRDO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4B02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77E77A6" w14:textId="750FBD4B" w:rsidR="000B647F" w:rsidRDefault="000B647F" w:rsidP="00944C3D">
                            <w:fldSimple w:instr=" MERGEFIELD  aDRDO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774541" wp14:editId="63A8DD2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A7E6D" w14:textId="5E178293" w:rsidR="000B647F" w:rsidRDefault="000B647F" w:rsidP="00944C3D">
                                  <w:fldSimple w:instr=" MERGEFIELD  aDMDO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74541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9BA7E6D" w14:textId="5E178293" w:rsidR="000B647F" w:rsidRDefault="000B647F" w:rsidP="00944C3D">
                            <w:fldSimple w:instr=" MERGEFIELD  aDMDO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8ABB3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3E06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E885ED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038010B" wp14:editId="5F8CFCD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05B2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8010B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F05B2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ECC3831" wp14:editId="3B948E3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B896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C383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34B896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20825C" wp14:editId="7335EDF8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1552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0825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BF1552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6F7282B" wp14:editId="02CCFB2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2C02F" w14:textId="05560821" w:rsidR="000B647F" w:rsidRDefault="000B647F" w:rsidP="00944C3D">
                                  <w:fldSimple w:instr=" MERGEFIELD  aDRDOo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7282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312C02F" w14:textId="05560821" w:rsidR="000B647F" w:rsidRDefault="000B647F" w:rsidP="00944C3D">
                            <w:fldSimple w:instr=" MERGEFIELD  aDRDOo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CCCA313" wp14:editId="2198CC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640F0D" w14:textId="3E93D1A7" w:rsidR="000B647F" w:rsidRDefault="000B647F" w:rsidP="00944C3D">
                                  <w:fldSimple w:instr=" MERGEFIELD  aDMDO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CA31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7640F0D" w14:textId="3E93D1A7" w:rsidR="000B647F" w:rsidRDefault="000B647F" w:rsidP="00944C3D">
                            <w:fldSimple w:instr=" MERGEFIELD  aDMDO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DE81940" wp14:editId="4C1DBA2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6AC022" w14:textId="6935F12A" w:rsidR="000B647F" w:rsidRDefault="000B647F" w:rsidP="00944C3D">
                                  <w:fldSimple w:instr=" MERGEFIELD  aDRODo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8194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D6AC022" w14:textId="6935F12A" w:rsidR="000B647F" w:rsidRDefault="000B647F" w:rsidP="00944C3D">
                            <w:fldSimple w:instr=" MERGEFIELD  aDRODo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B7A4840" wp14:editId="0D3284F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4E51E" w14:textId="08D788B6" w:rsidR="000B647F" w:rsidRDefault="000B647F" w:rsidP="00944C3D">
                                  <w:fldSimple w:instr=" MERGEFIELD  aDMOD  \* MERGEFORMAT ">
                                    <w:r w:rsidR="00DC52AF" w:rsidRPr="00DC52A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A484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454E51E" w14:textId="08D788B6" w:rsidR="000B647F" w:rsidRDefault="000B647F" w:rsidP="00944C3D">
                            <w:fldSimple w:instr=" MERGEFIELD  aDMOD  \* MERGEFORMAT ">
                              <w:r w:rsidR="00DC52AF" w:rsidRPr="00DC52A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AADA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99115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9BED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6F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E9A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7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6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8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8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9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C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A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7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B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4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2B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3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1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1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D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F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4D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7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7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7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8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B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8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1D79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1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EE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E9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1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E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6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9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0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3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1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1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8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A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9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3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A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5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C7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E12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70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F5C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F4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8E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58F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A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1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C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1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C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9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C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8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55FD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4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35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3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1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C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3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5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A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4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8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B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B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9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B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5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2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2A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85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030B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D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E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A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E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0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F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B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C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3C1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7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C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5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0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9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F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1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B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9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F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2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C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B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D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C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C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0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8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CB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A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13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7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B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B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0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5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2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C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77B1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D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9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2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F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2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8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4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7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9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E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2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3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5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2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C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8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C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0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2E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C5B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4E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3F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47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F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B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C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A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C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82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D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B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1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E28B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0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A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D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1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C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C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7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D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E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0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E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8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E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0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8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3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3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38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DD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14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26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EB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93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E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F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E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73D5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0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B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229BD0" wp14:editId="58C0765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DC51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29BD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29DC51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37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8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5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1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D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1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9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F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88EA81" wp14:editId="21993D3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6EAF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8EA8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8E6EAF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5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D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8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C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8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5A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8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8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2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B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4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0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5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0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0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7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6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A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F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9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7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BD9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A3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55AB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8EF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4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CE4578" wp14:editId="1A4BC1F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4E4E5" w14:textId="6642143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36121045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E457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B94E4E5" w14:textId="6642143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36121045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F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1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9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3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C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C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8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5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5C20FA" wp14:editId="5469FC4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01760" w14:textId="7E83981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2021542941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C20F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4E01760" w14:textId="7E83981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2021542941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1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49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A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D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2A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B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8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7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2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8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7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F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1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D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A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7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6094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DEAB9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DD6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4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F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B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8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2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3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4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3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2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0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F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14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B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E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266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B4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63E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2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FFE106" wp14:editId="7368639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C29A5" w14:textId="61A7780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FE10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8AC29A5" w14:textId="61A7780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4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D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8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5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0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2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27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1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6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9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0F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1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3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F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0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B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6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7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D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E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5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9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D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8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3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E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4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8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D66C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6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B22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3A31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07E5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6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D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E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4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9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A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0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0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D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0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C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B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2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F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2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2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8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F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2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B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5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A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32A3C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26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C28656" wp14:editId="6FA8397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68E16" w14:textId="57B9DDD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Strojárenska 2,4,6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2865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3668E16" w14:textId="57B9DDD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Strojárenska 2,4,6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AE7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9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E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C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9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8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D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F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8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B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F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B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C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A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B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7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E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B1EBEB" wp14:editId="7BB44DB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76579" w14:textId="1BF908A8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1EBE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4E76579" w14:textId="1BF908A8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4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D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C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2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E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B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5835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69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F17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6A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B9D1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4A97D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1754C7" wp14:editId="4D1C3FB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C34BC" w14:textId="6DEE520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754C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71C34BC" w14:textId="6DEE520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C53F1F" wp14:editId="5D137AD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53ABC" w14:textId="0D7D2C4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53F1F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FE53ABC" w14:textId="0D7D2C4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44FD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B82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9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6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936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E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A06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5BE670" wp14:editId="13A44536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8F6718" w14:textId="539B961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BE67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F8F6718" w14:textId="539B961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C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5E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A6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76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D0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5E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8E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C0C36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B85FA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FFD906" wp14:editId="35357BB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484A7D" w14:textId="3E13A63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FD90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3484A7D" w14:textId="3E13A63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F3E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8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2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E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5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5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2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CD79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B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5FF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D73A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DF5BE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FD71E33" wp14:editId="5AAE6FC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82681" w14:textId="6647576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C52AF" w:rsidRPr="0088799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71E33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DD82681" w14:textId="6647576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C52AF" w:rsidRPr="00887997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AA68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7817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3C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C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A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9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A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E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5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4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C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D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D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5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D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C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C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F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0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C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A6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F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E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3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7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3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2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8B70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BFE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504691" w14:textId="11E7E72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C52AF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B01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ECB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144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9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1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D2B4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F5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9A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8C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4A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F6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B4E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9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57E2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63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36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BD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4C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0B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A5F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7DE6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8D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A8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FF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F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0F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0BD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A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3D7A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F8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49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5E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08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ED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9FF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2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0B2A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8E9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15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E7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2F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0A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88D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B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1ADF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2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94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BE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E2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7E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7C3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5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54C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D2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6A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02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27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7E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7C4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9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3A43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6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2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7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0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D1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A7134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9B8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7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C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7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5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8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8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1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4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4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6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1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E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F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2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2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61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0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D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0D1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9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7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84288E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B89FB72" w14:textId="77777777" w:rsidR="00944C3D" w:rsidRDefault="00944C3D" w:rsidP="00944C3D">
      <w:pPr>
        <w:rPr>
          <w:rFonts w:ascii="Arial" w:hAnsi="Arial"/>
        </w:rPr>
      </w:pPr>
    </w:p>
    <w:p w14:paraId="7780513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0B81D6C" w14:textId="33D04A9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24D7082" w14:textId="58C9AE2F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FE1EE82" w14:textId="4C2C378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987F5C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FECAA2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2E1827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547C8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80B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2E64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DE2678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5761A2" w14:textId="2978F721" w:rsidR="00944C3D" w:rsidRPr="008D0433" w:rsidRDefault="00DC52A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 Daniel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Plžik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3493921" w14:textId="638D45C7" w:rsidR="00944C3D" w:rsidRPr="008D0433" w:rsidRDefault="00DC52A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217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25EF6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1A971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75A5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5669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76466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5F4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A7B5A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56F8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772AF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2B922B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376D660" w14:textId="575B634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10AE45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E596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7D7D44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F66C8B" w14:textId="6BA688FA" w:rsidR="00944C3D" w:rsidRDefault="00DC52A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1AF13C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964F6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1BC95E3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570C5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2663F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79B73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D1AFBD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ACEE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767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55731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142A0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F3D4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D70C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177C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60E46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9D9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F067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5AE7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3BD9D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F281F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15D00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7DE1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20DD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D8B42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8398E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48CB460" w14:textId="5ACE3FA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4F089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C6070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08221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511571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5474C8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B4E8BF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F5D394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66C61B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FE2D28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6ED97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3D60F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6290C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65B488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BB3F9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78CA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F0AA4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50E53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FA1C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4303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8262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0BCED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976D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0606E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7358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0B8D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3063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67FAE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F1152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68C3A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CAE6D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ABB832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6A40E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ED38E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50485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96FAF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AE06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B4577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2F4E0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764B3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D523D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03A2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18A60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4B364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127C2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D696E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D3E06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C66C77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B5509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86194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27F84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11D4E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1305A8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FF7B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3941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A39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2A55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64B21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0E4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87C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62C5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04984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70E38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51036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0019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0CD7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A0C3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648D7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3D545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E76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7CE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97AE9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D08E2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B92BC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7569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F0F56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6849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EA21C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1F485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C279C35" w14:textId="356BCCB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6A06C4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67B80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D0B36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23531F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DC9EC1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6737D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A0CD7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EF63D0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FC5464F" w14:textId="77777777" w:rsidTr="00503750">
        <w:tc>
          <w:tcPr>
            <w:tcW w:w="2302" w:type="dxa"/>
            <w:vAlign w:val="center"/>
          </w:tcPr>
          <w:p w14:paraId="078FC1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10EB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D024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B8C2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ABB6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297ED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980E8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176A5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8846296" w14:textId="77777777" w:rsidTr="00503750">
        <w:tc>
          <w:tcPr>
            <w:tcW w:w="15593" w:type="dxa"/>
            <w:gridSpan w:val="8"/>
            <w:vAlign w:val="center"/>
          </w:tcPr>
          <w:p w14:paraId="1E26FB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C594680" w14:textId="77777777" w:rsidTr="00503750">
        <w:tc>
          <w:tcPr>
            <w:tcW w:w="2302" w:type="dxa"/>
            <w:vAlign w:val="center"/>
          </w:tcPr>
          <w:p w14:paraId="69C70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26F6500" w14:textId="2640A1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825BEF" w14:textId="0B7E4C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DBCBC" w14:textId="4471F6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0E5B21" w14:textId="7EE329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ACADD" w14:textId="2549A0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D5843B" w14:textId="57927F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EC6B1" w14:textId="70E9B1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2C23E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F259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714A4B" w14:textId="1D2BC1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3BEDB2" w14:textId="4A967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1AA652" w14:textId="43A26E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B7DC4" w14:textId="1A6CD8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4AA35" w14:textId="30EC0B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C2A393" w14:textId="2EA075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09FC98" w14:textId="21DCF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872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06AC5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B225634" w14:textId="4B7E21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51E56E" w14:textId="6B22DD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DB6CF2" w14:textId="49306A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EF84C3" w14:textId="23A5FD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508A0" w14:textId="4834ED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8CF85" w14:textId="35358E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E02A7" w14:textId="1F27E2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F43C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F4A4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551C3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CBD1F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6318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BE6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85E5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D45F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579D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F4FF4E" w14:textId="77777777" w:rsidTr="00503750">
        <w:tc>
          <w:tcPr>
            <w:tcW w:w="2302" w:type="dxa"/>
            <w:vAlign w:val="center"/>
          </w:tcPr>
          <w:p w14:paraId="0D16F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3B024D" w14:textId="3ACD2A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D42467" w14:textId="278CF0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57ADB" w14:textId="4D51FF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6EB91" w14:textId="444900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7E281" w14:textId="10A024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95DFB" w14:textId="44A45E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74E56" w14:textId="688A8C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4D63B" w14:textId="77777777" w:rsidTr="00503750">
        <w:tc>
          <w:tcPr>
            <w:tcW w:w="15593" w:type="dxa"/>
            <w:gridSpan w:val="8"/>
            <w:vAlign w:val="center"/>
          </w:tcPr>
          <w:p w14:paraId="45F30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3BF8B3" w14:textId="77777777" w:rsidTr="00503750">
        <w:tc>
          <w:tcPr>
            <w:tcW w:w="2302" w:type="dxa"/>
            <w:vAlign w:val="center"/>
          </w:tcPr>
          <w:p w14:paraId="357B4D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6583C6D" w14:textId="4D433A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130C26" w14:textId="263D9D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5CC84" w14:textId="0BE91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3E56D" w14:textId="481AA3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58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1940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C943D3" w14:textId="2BFDA7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C849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C0D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46DC9C" w14:textId="64B847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8A5258" w14:textId="446697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85D59B" w14:textId="15E927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07AC5" w14:textId="41D3EE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29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089B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42C2EC" w14:textId="394DFE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E846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B87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3A5D6F" w14:textId="261E25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1F3DE6" w14:textId="3031E4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965A7A" w14:textId="76CBBA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9BD74" w14:textId="5F55F7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601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FE1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E95AD5" w14:textId="1E40DF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7DF4D0" w14:textId="77777777" w:rsidTr="00503750">
        <w:tc>
          <w:tcPr>
            <w:tcW w:w="2302" w:type="dxa"/>
            <w:vAlign w:val="center"/>
          </w:tcPr>
          <w:p w14:paraId="023A5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A54CC1" w14:textId="6B8489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7E3320" w14:textId="280B33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C2725" w14:textId="500EED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F68C15" w14:textId="63B989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8F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41D3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5CC1A8" w14:textId="417A21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F96C7" w14:textId="77777777" w:rsidTr="00503750">
        <w:tc>
          <w:tcPr>
            <w:tcW w:w="15593" w:type="dxa"/>
            <w:gridSpan w:val="8"/>
            <w:vAlign w:val="center"/>
          </w:tcPr>
          <w:p w14:paraId="1E25C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FF94A8" w14:textId="77777777" w:rsidTr="00503750">
        <w:tc>
          <w:tcPr>
            <w:tcW w:w="2302" w:type="dxa"/>
            <w:vAlign w:val="center"/>
          </w:tcPr>
          <w:p w14:paraId="4D482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1AD0CE" w14:textId="11FAD6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C96D9D" w14:textId="1C3290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F06C4" w14:textId="5BCC0D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341E1" w14:textId="7290EB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322D1" w14:textId="032EB5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B69BD" w14:textId="52ACE5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E4723F" w14:textId="578886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4C281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7F6C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213BBB6" w14:textId="605A7D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14FC73" w14:textId="651FFC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59E9E" w14:textId="38487D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3013F" w14:textId="0191AE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38C4E" w14:textId="4BADD7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7A4B93" w14:textId="3B4E04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B22BEF" w14:textId="43511C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367B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8AB0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B99656" w14:textId="3B96DA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C92114" w14:textId="79C897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6F32D" w14:textId="606FEC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BE94D" w14:textId="08AC20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214A7" w14:textId="4A7563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F10CD" w14:textId="393ED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462E9" w14:textId="74A5D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C55B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2EE1C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D428C8" w14:textId="0FB77D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2D7CF6" w14:textId="5A3E88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1FD052" w14:textId="30BA96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87A34C" w14:textId="67E17B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0555B" w14:textId="7B109A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7471E" w14:textId="17D083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E0398B" w14:textId="3B6C38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FC14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44083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11E263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3A765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DDED16" w14:textId="1AC135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DD34A4" w14:textId="77493D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954A4" w14:textId="15D4B0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0E1FA" w14:textId="2D70CA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9A422F" w14:textId="3E6414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E9E368" w14:textId="0F0B8F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C600EB" w14:textId="7740FC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4DB0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CABF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B72BFA8" w14:textId="3790AC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2F7A6F" w14:textId="0E6EA3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78A51B" w14:textId="64F4A9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2B9CC" w14:textId="303F31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7EC1C5" w14:textId="003490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C6360" w14:textId="1481FE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D5EA7" w14:textId="19D585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D445E8" w14:textId="77777777" w:rsidR="00944C3D" w:rsidRDefault="00944C3D" w:rsidP="00944C3D">
      <w:pPr>
        <w:rPr>
          <w:rFonts w:ascii="Arial" w:hAnsi="Arial"/>
          <w:b/>
        </w:rPr>
      </w:pPr>
    </w:p>
    <w:p w14:paraId="778ABA5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E13AECD" w14:textId="77777777" w:rsidTr="00503750">
        <w:tc>
          <w:tcPr>
            <w:tcW w:w="1944" w:type="dxa"/>
            <w:vAlign w:val="center"/>
          </w:tcPr>
          <w:p w14:paraId="201C36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567D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C4027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433AB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D453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2F203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98571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F5F2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F9BA0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0766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03CA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18BDF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C71C9D" w14:textId="77777777" w:rsidTr="00503750">
        <w:tc>
          <w:tcPr>
            <w:tcW w:w="15685" w:type="dxa"/>
            <w:gridSpan w:val="12"/>
            <w:vAlign w:val="center"/>
          </w:tcPr>
          <w:p w14:paraId="6425D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1DC1B0" w14:textId="77777777" w:rsidTr="00503750">
        <w:tc>
          <w:tcPr>
            <w:tcW w:w="1944" w:type="dxa"/>
            <w:vAlign w:val="center"/>
          </w:tcPr>
          <w:p w14:paraId="63A17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8FEE1F" w14:textId="468C0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AEF88D" w14:textId="65E54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81F22A" w14:textId="0F491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343743" w14:textId="2995D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38BE6F" w14:textId="3422F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EE91E6" w14:textId="07363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5FFBD8" w14:textId="2EF8D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4D7EC2" w14:textId="5F2371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04CAE4" w14:textId="3F470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E874AE" w14:textId="5B045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9D1079B" w14:textId="6886B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9146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79C6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BC3F4F" w14:textId="09C39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D574D1" w14:textId="66E02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DEF5BD3" w14:textId="2E191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A2AF0E" w14:textId="54407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227A3D" w14:textId="3B65E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B83AF1" w14:textId="00D95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BA2602" w14:textId="52B6C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5121AC" w14:textId="47F26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85A291" w14:textId="1EF15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BA81C5" w14:textId="112AD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114E64" w14:textId="60EEE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0085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3910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DF7DA4C" w14:textId="7E644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7E6029" w14:textId="30FB2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3BFAD5" w14:textId="50D8D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12939F" w14:textId="40D04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B6173A" w14:textId="3EA05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A5C517" w14:textId="43A54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86E5F7" w14:textId="05434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30E9B5" w14:textId="29889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828857" w14:textId="00468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B5454E" w14:textId="02CFD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3070B2" w14:textId="54902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2E4A3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C2D1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86CC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551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6B5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0589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0E41B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A0F3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445F2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A7E1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2883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F312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A91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33C976" w14:textId="77777777" w:rsidTr="00503750">
        <w:tc>
          <w:tcPr>
            <w:tcW w:w="1944" w:type="dxa"/>
            <w:vAlign w:val="center"/>
          </w:tcPr>
          <w:p w14:paraId="31E1E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EC7979" w14:textId="45D3D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4FCF12D" w14:textId="77B1A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6BCF322" w14:textId="2937B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C84A80" w14:textId="5D3BB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DEE0C0" w14:textId="0AA0E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60EDD5" w14:textId="4E896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90D42D" w14:textId="130BD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28AD58" w14:textId="6B374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8EF17E" w14:textId="69380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D35785" w14:textId="08855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D186F8" w14:textId="45469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79632" w14:textId="77777777" w:rsidTr="00503750">
        <w:tc>
          <w:tcPr>
            <w:tcW w:w="15685" w:type="dxa"/>
            <w:gridSpan w:val="12"/>
            <w:vAlign w:val="center"/>
          </w:tcPr>
          <w:p w14:paraId="65C486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A5DBBB" w14:textId="77777777" w:rsidTr="00503750">
        <w:tc>
          <w:tcPr>
            <w:tcW w:w="1944" w:type="dxa"/>
            <w:vAlign w:val="center"/>
          </w:tcPr>
          <w:p w14:paraId="69C9CC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DC7E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C34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104915" w14:textId="39C5C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D0A0F0" w14:textId="7C19D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BB1033" w14:textId="74F19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69356A" w14:textId="04D85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3308E2" w14:textId="14CC9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E8BD16" w14:textId="2C722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AAD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5CF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458255" w14:textId="7F8FA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95F62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9EB81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D41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F6F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4FD20E" w14:textId="21E28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3A0ACC" w14:textId="18376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D184B" w14:textId="192D3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59BA1B" w14:textId="34C20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4574E1" w14:textId="192C7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A191C3" w14:textId="74BF9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61B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CCA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AFA692" w14:textId="636B6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CFBA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110D1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D4B3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F7D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F1C324" w14:textId="22F0D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D812B1" w14:textId="350D8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520F9B" w14:textId="74774C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2D7816" w14:textId="5BCEE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64C879" w14:textId="3F7F1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6B93B0" w14:textId="12502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0D9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56D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44B7324" w14:textId="5F815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CB497" w14:textId="77777777" w:rsidTr="00503750">
        <w:tc>
          <w:tcPr>
            <w:tcW w:w="1944" w:type="dxa"/>
            <w:vAlign w:val="center"/>
          </w:tcPr>
          <w:p w14:paraId="349F0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930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680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A46F00" w14:textId="42463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433562" w14:textId="45599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63B709" w14:textId="0ED6A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71A438" w14:textId="23796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B5CAEB" w14:textId="1A58A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36534B" w14:textId="53A4B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262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8C1A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8C43546" w14:textId="26CD0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666B9" w14:textId="77777777" w:rsidTr="00503750">
        <w:tc>
          <w:tcPr>
            <w:tcW w:w="15685" w:type="dxa"/>
            <w:gridSpan w:val="12"/>
            <w:vAlign w:val="center"/>
          </w:tcPr>
          <w:p w14:paraId="15E8EF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A0C654" w14:textId="77777777" w:rsidTr="00503750">
        <w:tc>
          <w:tcPr>
            <w:tcW w:w="1944" w:type="dxa"/>
            <w:vAlign w:val="center"/>
          </w:tcPr>
          <w:p w14:paraId="3BDF89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AE6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2C6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F2B15E" w14:textId="33A61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8B4B01" w14:textId="210BB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C9267B" w14:textId="02AC2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D5EA3D" w14:textId="09410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8810CA" w14:textId="6F073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F8CBB4" w14:textId="5B9B4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ABACAE" w14:textId="651B3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0C6574" w14:textId="2D65F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9CEF9B" w14:textId="61E4F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3517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BE567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B1E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A83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40D319" w14:textId="683FC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EF622A" w14:textId="3323D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95B74E" w14:textId="713DE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A60135" w14:textId="0A4DE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8907E0" w14:textId="67B50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FFEA01" w14:textId="2E806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C0E2BB" w14:textId="34987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C70CE2" w14:textId="7EE9F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45F19F" w14:textId="42D17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3B75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68B0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3B6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6F3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BBB3F7" w14:textId="1B132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F4040A" w14:textId="7B114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4BD065" w14:textId="79789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868796" w14:textId="55845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0C579D" w14:textId="65B91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89FEDF" w14:textId="3F806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038CE1" w14:textId="757F0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403B60" w14:textId="7640B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32AF17" w14:textId="32B16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F69F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4D17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C90B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E17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2C10A6" w14:textId="37BFE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877251" w14:textId="7F0EA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9683E" w14:textId="6CAFF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60CBB2" w14:textId="2798B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7335D8" w14:textId="1A759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E57290" w14:textId="1181F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68E902" w14:textId="6D207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BFE4BE" w14:textId="206139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B71FE4" w14:textId="3BA8A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B831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FA1C1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6411C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22FB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84ED4D" w14:textId="0470F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909577" w14:textId="2D53C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C2D5C5" w14:textId="426A8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8F8A61" w14:textId="46170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CA4B2" w14:textId="6313C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072B6F" w14:textId="39E2A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1A3B4F" w14:textId="173BE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621474" w14:textId="75F12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755F3" w14:textId="02E59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068FA68" w14:textId="70C12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5B4B4A" w14:textId="0B6B0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9954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509D1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4BB25DD" w14:textId="59326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A8611B" w14:textId="5AF36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A23023" w14:textId="1B828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1D74B2" w14:textId="0EC73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12C387" w14:textId="4E2AF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E3FD57" w14:textId="543E2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7AD0A4" w14:textId="671C4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A2FBD9" w14:textId="0A6D2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A46643" w14:textId="10F46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F3D52E" w14:textId="4F973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46326E" w14:textId="633E9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B1A8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8DB4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46A09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32805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78B33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3E82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75692D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16449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6316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E6653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4B27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270B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6571D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C50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B82B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05549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8CE49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F91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8B1F7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41EBD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4A0ADE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600B2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DA2D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41780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6906D5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33C8B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B22F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D16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81DE6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BFA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8AC8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4343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41F78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F3E8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C3229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786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C25D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980DB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3A4FC9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1527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38D6B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3539A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954F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B4D31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B6C45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1EF2FFA" w14:textId="77777777" w:rsidTr="00503750">
        <w:trPr>
          <w:trHeight w:val="1073"/>
        </w:trPr>
        <w:tc>
          <w:tcPr>
            <w:tcW w:w="3614" w:type="dxa"/>
            <w:vMerge/>
          </w:tcPr>
          <w:p w14:paraId="3B7B4B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419D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E0C01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AA98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49EE5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DDFA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4D888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226101C" w14:textId="77777777" w:rsidTr="00503750">
        <w:trPr>
          <w:trHeight w:val="283"/>
        </w:trPr>
        <w:tc>
          <w:tcPr>
            <w:tcW w:w="3614" w:type="dxa"/>
          </w:tcPr>
          <w:p w14:paraId="40105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ECF2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292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6AA4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24A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6F5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1106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1CA4EA0" w14:textId="77777777" w:rsidTr="00503750">
        <w:trPr>
          <w:trHeight w:val="283"/>
        </w:trPr>
        <w:tc>
          <w:tcPr>
            <w:tcW w:w="3614" w:type="dxa"/>
          </w:tcPr>
          <w:p w14:paraId="4944E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0676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F34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FD1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C35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283F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1474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AE4F8B" w14:textId="77777777" w:rsidTr="00503750">
        <w:trPr>
          <w:trHeight w:val="283"/>
        </w:trPr>
        <w:tc>
          <w:tcPr>
            <w:tcW w:w="3614" w:type="dxa"/>
          </w:tcPr>
          <w:p w14:paraId="09373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ECC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7BE0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F3FD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784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409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392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2E57B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FE9027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F5BFDE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91085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9DA38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3AFB0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619C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5BE55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1F13D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EC9A5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8DAAE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87158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05A6B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28B9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1967D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D589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61568F4" w14:textId="63ABA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8116F" w14:textId="7E2D7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1C363" w14:textId="77606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6194BE" w14:textId="17C84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40687" w14:textId="5AA41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B4A26" w14:textId="21E32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87D3B" w14:textId="01750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1909B6" w14:textId="74C17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234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607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0051207" w14:textId="06AC4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916930" w14:textId="6C681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D3DB0" w14:textId="09429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46E52" w14:textId="3B6E6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F8EA0C" w14:textId="0F722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7B948" w14:textId="538A2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CBE0CA" w14:textId="420F7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7B72DC" w14:textId="3C869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EB8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DD4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CC68E41" w14:textId="054E0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4C4B5A" w14:textId="7AD00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3795D" w14:textId="0AFF2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83AB12" w14:textId="59BA0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6938D" w14:textId="7DDE0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76309" w14:textId="0B5C6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F2FCF" w14:textId="2C9D5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99BC03" w14:textId="057B0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E4E9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8AB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996E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A65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69F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449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1EF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31A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2EE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27A3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C3411B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F003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7CE4787" w14:textId="5C399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AFC81" w14:textId="78976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D5C172" w14:textId="2A06F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B116D" w14:textId="7050D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8425D" w14:textId="6FCD01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6B35D" w14:textId="172DE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BDEDD" w14:textId="39EC7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A1833A" w14:textId="40674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9D99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498D5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58DC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5D01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F02B8DE" w14:textId="644F2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B0C38" w14:textId="614EB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08594" w14:textId="39AC2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15250" w14:textId="108B4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F8ED8" w14:textId="4B244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37CEC2" w14:textId="65DD9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3BD98" w14:textId="591CB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8D573E" w14:textId="3762E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D4B1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0A92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3A54953" w14:textId="46475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AB2AB" w14:textId="3AC0F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A528D5" w14:textId="5E056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C3DA1" w14:textId="4B0EA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7549EA" w14:textId="7A26F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17CBD" w14:textId="5DD03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3B1356" w14:textId="58F94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619852" w14:textId="311C1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3FB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D72D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00266E" w14:textId="4ECA6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F28F8" w14:textId="0A5B9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39839" w14:textId="0C705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38C4A" w14:textId="45E26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9B498" w14:textId="3E069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521086" w14:textId="6CD70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50AE56" w14:textId="1A0E4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3CE1EB" w14:textId="63A85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BC2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D430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548473" w14:textId="4F151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69F83B" w14:textId="285D4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64E213" w14:textId="5CCCB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1C94B" w14:textId="6BC36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42CA6" w14:textId="08BACA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18D15" w14:textId="6835A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4E41FC" w14:textId="0C219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4634FD" w14:textId="0F770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1E8A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22B3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B37B5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580F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6085CC" w14:textId="44FEB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9CF87" w14:textId="13C3F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B67E0" w14:textId="3FFC6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CE3B3" w14:textId="72020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E83661" w14:textId="1D43B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7ACD60" w14:textId="5CBCC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25C72C" w14:textId="3261F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56C106" w14:textId="55CC3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AF2A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32D9F4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44C75A" w14:textId="585EB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0B000" w14:textId="7DA3B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8C9D7B" w14:textId="5F69F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825B57" w14:textId="6F0EA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6E269" w14:textId="306B0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8ACC2" w14:textId="7A8BC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E88DC7" w14:textId="39410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93FC82" w14:textId="7CE05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4C9C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1B048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D898894" w14:textId="02AE1C8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04998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6438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E7F6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F973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D13B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D1B4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03F8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5073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728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175D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5B95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8AB3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037D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F701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FA88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4D84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F3C2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39F6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887608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C8FE02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6973DB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521DBDC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3267D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9650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A5AB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1B9B2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FBC7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A3D28D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FC56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94DBF8" w14:textId="13E390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C7A5BD" w14:textId="650862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2E2C2F" w14:textId="798133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61EFE6" w14:textId="733342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42A67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753A0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4A18CC" w14:textId="7ADA25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A63567" w14:textId="5CE267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5BB4D1" w14:textId="72BCEA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348E45" w14:textId="6D75AA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46384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1F8DB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1AFD60" w14:textId="264BC4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772EA2" w14:textId="539D5F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44BFC4" w14:textId="649954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7D7D8B" w14:textId="0D4704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F7F1D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DEAE5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6F4475" w14:textId="014FB3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A22495" w14:textId="5994A7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622712" w14:textId="60F213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81A731" w14:textId="774511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DE9D2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005CC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8EAC84" w14:textId="5A4006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7D07D7" w14:textId="7A3B47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A28C4F" w14:textId="61C507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ED9E4D" w14:textId="6EE45AF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D9AB1B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3FCF4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010A5A" w14:textId="5EF22B4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F6F3E4" w14:textId="59B735B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F73975" w14:textId="1235B7E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643038" w14:textId="6181E2B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2A02CAA" w14:textId="77777777" w:rsidR="00944C3D" w:rsidRDefault="00944C3D" w:rsidP="00944C3D">
      <w:pPr>
        <w:rPr>
          <w:rFonts w:ascii="Arial" w:hAnsi="Arial"/>
          <w:b/>
        </w:rPr>
      </w:pPr>
    </w:p>
    <w:p w14:paraId="05DE73A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7AF287B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20714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498F6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B3203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8AE82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9C1B7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E3B291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5B0D3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BC0B0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A3C3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3B267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4ADDD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EA36E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EDCCC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79BB4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B792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726B5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02E52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3C177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170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9C1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393CF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A8DA92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79EF2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7D8F7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9A4B8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E5455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3A22AD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5318F15" w14:textId="77777777" w:rsidTr="00503750">
        <w:tc>
          <w:tcPr>
            <w:tcW w:w="2835" w:type="dxa"/>
            <w:vAlign w:val="center"/>
          </w:tcPr>
          <w:p w14:paraId="7F526D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836D0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9F7EE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795D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9ED8F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9B9BA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15D351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94B0E4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F6F2770" w14:textId="10F1590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48BA46" w14:textId="7137037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1EC6F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348F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D33320" w14:textId="445CAD0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99C92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CA3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B3AE2BC" w14:textId="3743A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1924C8" w14:textId="63B72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A4E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7344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1AA0DB" w14:textId="5452F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7C131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4C69D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299253E" w14:textId="449C7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367E83" w14:textId="2332A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02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745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AA4092" w14:textId="2477D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42F8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DF4D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420FEF5" w14:textId="57460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E1EF45" w14:textId="3F2F3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50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996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EBB9D1" w14:textId="1185B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DCF0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FE085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37B789A" w14:textId="25600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CE6A36" w14:textId="3283E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CD7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FC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B295E8" w14:textId="13EF1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69FA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56B3E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E4A3009" w14:textId="4ECE9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19A32" w14:textId="36FF6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252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D21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DE0304" w14:textId="4E8C6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A2DA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4C76C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1896399" w14:textId="63B5E7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BED0DA" w14:textId="3230ED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5F27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6B8C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046597" w14:textId="3FE7FB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75D9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B3806C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F694B59" w14:textId="4B3D5F6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57C789D" w14:textId="77777777" w:rsidR="00944C3D" w:rsidRDefault="00944C3D" w:rsidP="00944C3D">
      <w:pPr>
        <w:rPr>
          <w:rFonts w:ascii="Arial" w:hAnsi="Arial"/>
          <w:b/>
        </w:rPr>
      </w:pPr>
    </w:p>
    <w:p w14:paraId="032BEC7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510DCFA" w14:textId="77777777" w:rsidTr="00503750">
        <w:tc>
          <w:tcPr>
            <w:tcW w:w="2835" w:type="dxa"/>
            <w:vAlign w:val="center"/>
          </w:tcPr>
          <w:p w14:paraId="471A50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78FA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D9C2D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B836E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C3776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6C3EA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D59FB7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2FA4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E48655" w14:textId="714FF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02477D" w14:textId="7B29F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D7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CDA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9ACA90" w14:textId="34D85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2ABF2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10AF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B1CBB3F" w14:textId="01AD1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82353" w14:textId="543EB3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FF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BBA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EB47B5" w14:textId="0E54A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4E67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F2F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6E0EE33" w14:textId="6A24B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1EF3C4" w14:textId="00EBE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7A8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A8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C8EFD0" w14:textId="7DA01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574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2B2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798240F" w14:textId="32ABC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C3D9F" w14:textId="78F93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4E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FE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E63A40" w14:textId="1BDBD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162B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653F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4467240" w14:textId="6B0E58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A09FE" w14:textId="6EBB1E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E422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BC5C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3003DF" w14:textId="6DA250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05FFF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839AAF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A4099AA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7612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5827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4E3E4BF" w14:textId="77777777" w:rsidTr="00503750">
        <w:trPr>
          <w:trHeight w:val="699"/>
        </w:trPr>
        <w:tc>
          <w:tcPr>
            <w:tcW w:w="3502" w:type="dxa"/>
            <w:vMerge/>
          </w:tcPr>
          <w:p w14:paraId="7B53E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D6823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F1CF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965AC7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CB40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18710F3" w14:textId="52B48AD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5A22B5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167A1C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C96B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D322F0B" w14:textId="3DEC392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94399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82792B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FB60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66C7C07" w14:textId="00C7407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DF00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33CD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4E0E0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887AF21" w14:textId="77777777" w:rsidTr="00503750">
        <w:trPr>
          <w:trHeight w:val="593"/>
        </w:trPr>
        <w:tc>
          <w:tcPr>
            <w:tcW w:w="3497" w:type="dxa"/>
          </w:tcPr>
          <w:p w14:paraId="2C7D7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449B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B68A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1E7AF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5670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72CDDFB" w14:textId="0E79F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4CD72E" w14:textId="0CA33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F0F3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538FCE" w14:textId="2246BD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C07A60" w14:textId="4D5EB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23729F" w14:textId="40D65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CFD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A87FBB" w14:textId="1C69276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38EC26" w14:textId="6DE0D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C81EA9" w14:textId="2BB8A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87E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A05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AFF2AE8" w14:textId="4DF09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1E0090" w14:textId="24B76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A740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FA82DE" w14:textId="063BF0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7B7C01" w14:textId="2CC7D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5107DB" w14:textId="3D8B9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D08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51880A" w14:textId="7D2B659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DCECDA" w14:textId="6EAA5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7765E6" w14:textId="78361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A07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87A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1AC1693" w14:textId="61A99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AFF8A" w14:textId="155E3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0CCE3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DCE16E" w14:textId="693FC88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3C10F33" w14:textId="04827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711A5A" w14:textId="0128E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5F5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50779C" w14:textId="3C088C5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099521" w14:textId="6BE65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AAFDC4" w14:textId="75817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A600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5367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6A449A4" w14:textId="338DC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A9F50A" w14:textId="368B2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6D1BC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B25C10" w14:textId="709875F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8286C9" w14:textId="049E2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79B6F7" w14:textId="50088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3B7FC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9CFEA2D" w14:textId="4E5302B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857995D" w14:textId="0803E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A35688" w14:textId="4A14C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A14C4E" w14:textId="77777777" w:rsidR="00944C3D" w:rsidRDefault="00944C3D" w:rsidP="00944C3D">
      <w:pPr>
        <w:rPr>
          <w:rFonts w:ascii="Arial" w:hAnsi="Arial"/>
          <w:b/>
        </w:rPr>
      </w:pPr>
    </w:p>
    <w:p w14:paraId="03F93ED5" w14:textId="77777777" w:rsidR="00944C3D" w:rsidRDefault="00944C3D" w:rsidP="00944C3D">
      <w:pPr>
        <w:rPr>
          <w:rFonts w:ascii="Arial" w:hAnsi="Arial"/>
          <w:b/>
        </w:rPr>
      </w:pPr>
    </w:p>
    <w:p w14:paraId="0BEC137A" w14:textId="77777777" w:rsidR="00944C3D" w:rsidRDefault="00944C3D" w:rsidP="00944C3D">
      <w:pPr>
        <w:rPr>
          <w:rFonts w:ascii="Arial" w:hAnsi="Arial"/>
          <w:b/>
        </w:rPr>
      </w:pPr>
    </w:p>
    <w:p w14:paraId="7AB3D53B" w14:textId="77777777" w:rsidR="00944C3D" w:rsidRDefault="00944C3D" w:rsidP="00944C3D">
      <w:pPr>
        <w:rPr>
          <w:rFonts w:ascii="Arial" w:hAnsi="Arial"/>
          <w:b/>
        </w:rPr>
      </w:pPr>
    </w:p>
    <w:p w14:paraId="600835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4743CD0A" w14:textId="77777777" w:rsidTr="00503750">
        <w:tc>
          <w:tcPr>
            <w:tcW w:w="2622" w:type="dxa"/>
            <w:vAlign w:val="center"/>
          </w:tcPr>
          <w:p w14:paraId="35ED5C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E123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B7EAF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619BE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49DC9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4462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2271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1AA2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7482F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68A98D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F1DD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71E07C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1670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DF37778" w14:textId="2766A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3AF323" w14:textId="6522D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8E5691" w14:textId="36B54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9BA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9C67D" w14:textId="79D35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FBFEE" w14:textId="77777777" w:rsidTr="00503750">
        <w:tc>
          <w:tcPr>
            <w:tcW w:w="2622" w:type="dxa"/>
            <w:vAlign w:val="center"/>
          </w:tcPr>
          <w:p w14:paraId="4C1B0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48D7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1A3F9C1" w14:textId="5AF40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B10143" w14:textId="1EEF2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8A17E5" w14:textId="0FDD9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C38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E026D" w14:textId="0D26B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7BAC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E62C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E795E62" w14:textId="6C09F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26BA75" w14:textId="77B4A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CBE0B6" w14:textId="33103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788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F3FE9C" w14:textId="6542E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5822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89C8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5CB10BA" w14:textId="05A77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4D904D" w14:textId="5BE77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A5C6EC" w14:textId="79D99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CD0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02C54E" w14:textId="0FD2B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E23B7" w14:textId="77777777" w:rsidTr="00503750">
        <w:tc>
          <w:tcPr>
            <w:tcW w:w="2622" w:type="dxa"/>
            <w:vAlign w:val="center"/>
          </w:tcPr>
          <w:p w14:paraId="2B2B5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80CD1B6" w14:textId="673F2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304.00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D5FEF1" w14:textId="6984F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19233.00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A25CDC" w14:textId="1654B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16501.00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D14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AB4E78" w14:textId="34CB5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3036.00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41A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DD0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861FF49" w14:textId="3923C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8B8809" w14:textId="244E6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EE860F" w14:textId="497CC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999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49C695" w14:textId="30D84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FCA99" w14:textId="77777777" w:rsidTr="00503750">
        <w:tc>
          <w:tcPr>
            <w:tcW w:w="2622" w:type="dxa"/>
            <w:vAlign w:val="center"/>
          </w:tcPr>
          <w:p w14:paraId="4B7CC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DF2AD38" w14:textId="765DE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EC0294" w14:textId="182F6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2BBB50" w14:textId="5120C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BDB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A93FC3" w14:textId="7BD8A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8115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0C103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A4255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1ED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BA12695" w14:textId="39554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51E7E4" w14:textId="23AB7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9CD6D" w14:textId="6D3A6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8A9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24F11B" w14:textId="5A56F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C9C4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CE4E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EACFA13" w14:textId="139F8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02595C" w14:textId="34ED8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2AE992" w14:textId="34207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4F8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EEDE0F" w14:textId="530BE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F3D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93E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24C65C7" w14:textId="44D46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E94741" w14:textId="421D9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F58C9" w14:textId="7C00F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DF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792222" w14:textId="778EA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3D46C" w14:textId="77777777" w:rsidTr="00503750">
        <w:tc>
          <w:tcPr>
            <w:tcW w:w="2622" w:type="dxa"/>
            <w:vAlign w:val="center"/>
          </w:tcPr>
          <w:p w14:paraId="298A3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793E3AB" w14:textId="40C7E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91E905" w14:textId="37698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A52CBF" w14:textId="0EB67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B28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FEAE9" w14:textId="5D705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35D47" w14:textId="77777777" w:rsidTr="00503750">
        <w:tc>
          <w:tcPr>
            <w:tcW w:w="2622" w:type="dxa"/>
            <w:vAlign w:val="center"/>
          </w:tcPr>
          <w:p w14:paraId="2748F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611D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C74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31B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826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05C7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5C06BC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0E2E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7266FA6" w14:textId="35C9FC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304.00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961E61" w14:textId="179B2C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19233.00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18385F" w14:textId="72681F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16501.00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752C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F73F5" w14:textId="0F37EA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3036.00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F368B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06046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B76C55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BE308C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FD3CD4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3D7C1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7D0BB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6367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CE701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1800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7A456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AFF2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8FEF2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C9C1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93F3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4F825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B2D1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0978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F71AA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C51E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53A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03B1C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05E0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A5D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B5D6C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64A6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918C4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0C061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6DFC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4C86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9C555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D537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88DE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DD288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6E89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AC8B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C76D2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BE22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A834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BF65F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5B54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49475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841E7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45E9A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1C37A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BB077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20BA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EAC1B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8F60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EFD2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A6C58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00DC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7B27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AD14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5C1C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0A30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7E961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AD23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C5C8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A80A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3186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294B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64370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28E2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EF34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5AE8B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F7F1C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86D3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6E74F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5899F5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A77CE57" w14:textId="77777777" w:rsidTr="00503750">
        <w:tc>
          <w:tcPr>
            <w:tcW w:w="2835" w:type="dxa"/>
            <w:vAlign w:val="center"/>
          </w:tcPr>
          <w:p w14:paraId="4BB299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DAE4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2A09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63268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D1F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129C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69CF407" w14:textId="77777777" w:rsidTr="00503750">
        <w:tc>
          <w:tcPr>
            <w:tcW w:w="2835" w:type="dxa"/>
            <w:vAlign w:val="center"/>
          </w:tcPr>
          <w:p w14:paraId="1133E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E29595B" w14:textId="04F2B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55C0F6" w14:textId="3C2D2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D89374" w14:textId="05D36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9DA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093758" w14:textId="617D9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9DBD9" w14:textId="77777777" w:rsidTr="00503750">
        <w:tc>
          <w:tcPr>
            <w:tcW w:w="2835" w:type="dxa"/>
            <w:vAlign w:val="center"/>
          </w:tcPr>
          <w:p w14:paraId="6E4A6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77E7EE5" w14:textId="5E8B8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D6DE4D" w14:textId="7A3CE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1AF1E8" w14:textId="33524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F4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BFDE24" w14:textId="07FEE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BBDF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5340C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8D7BB9D" w14:textId="78FF5E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563A8" w14:textId="6364FC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0CF3E7" w14:textId="37E360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F5D6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418082" w14:textId="4A71AC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AACDA7C" w14:textId="77777777" w:rsidTr="00503750">
        <w:tc>
          <w:tcPr>
            <w:tcW w:w="2835" w:type="dxa"/>
            <w:vAlign w:val="center"/>
          </w:tcPr>
          <w:p w14:paraId="22E466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F43FDE6" w14:textId="5ED97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02E7B" w14:textId="478DC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3FAEE" w14:textId="7A33B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E3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D67756" w14:textId="4FDD8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1EB99" w14:textId="77777777" w:rsidTr="00503750">
        <w:tc>
          <w:tcPr>
            <w:tcW w:w="2835" w:type="dxa"/>
            <w:vAlign w:val="center"/>
          </w:tcPr>
          <w:p w14:paraId="1446A2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4D0738C" w14:textId="15946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DBBEA" w14:textId="0491A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4EFC29" w14:textId="33AFF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2CB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761F0D" w14:textId="4849F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8D76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30817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869896A" w14:textId="7A5CFE9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9A817" w14:textId="1312A07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423925" w14:textId="3A5EF12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9722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143F99" w14:textId="42FE5AE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F0B2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6CB75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66325F0" w14:textId="71576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36A56" w14:textId="2842B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0352B7" w14:textId="7DCD2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8F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AEF4B8" w14:textId="0CA20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B24D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9103D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53C0CDA5" w14:textId="77777777" w:rsidTr="00503750">
        <w:tc>
          <w:tcPr>
            <w:tcW w:w="2552" w:type="dxa"/>
            <w:shd w:val="clear" w:color="auto" w:fill="auto"/>
            <w:vAlign w:val="center"/>
          </w:tcPr>
          <w:p w14:paraId="6F0F18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11915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A5194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6A82D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CF0FA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479D25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69E1E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AFDC812" w14:textId="6F97991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4F10853" w14:textId="5DF7A0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D90AF3" w14:textId="358A4A3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A861254" w14:textId="33CFBC3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2498A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0874B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1736BB6" w14:textId="290788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3F7EB1B" w14:textId="0DFAC6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90310F2" w14:textId="4525500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ADFF36" w14:textId="6D2FC33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A0116F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6D9A7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223F41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70015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93BB1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8FC046D" w14:textId="77777777" w:rsidTr="00503750">
        <w:tc>
          <w:tcPr>
            <w:tcW w:w="4395" w:type="dxa"/>
            <w:vMerge/>
          </w:tcPr>
          <w:p w14:paraId="7857A0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4AE49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D4E1E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649893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742B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553711A" w14:textId="15247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  <w:lang w:eastAsia="sk-SK"/>
              </w:rPr>
              <w:t>737.45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26D8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BA1078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E22D9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9FE01DF" w14:textId="57620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9ABF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F6A8B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BA9C4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ADB4DD4" w14:textId="7C37BA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737.45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4591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4CD3355" w14:textId="77777777" w:rsidTr="00503750">
        <w:tc>
          <w:tcPr>
            <w:tcW w:w="4395" w:type="dxa"/>
            <w:vAlign w:val="center"/>
          </w:tcPr>
          <w:p w14:paraId="16B2F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87EA73" w14:textId="12676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3A40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CAD204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F3700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C0F6079" w14:textId="628E3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F4C16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C7ABB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8BD22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AE29F4A" w14:textId="1DF543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059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FCE601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1259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4ED3B93" w14:textId="157C7E5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7475.00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1369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49604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8FF11F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62A3B46" w14:textId="77777777" w:rsidTr="00503750">
        <w:tc>
          <w:tcPr>
            <w:tcW w:w="4395" w:type="dxa"/>
            <w:vAlign w:val="center"/>
          </w:tcPr>
          <w:p w14:paraId="4C60A42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285E58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5C232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A77977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D30A4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E22B110" w14:textId="311613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EF9D70" w14:textId="3716B6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E09320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8F9CE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26F0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E61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B5FA8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1D0DA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44A4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1C6E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3C00A3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1582E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EF09C8F" w14:textId="6A24BB9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B311D6" w14:textId="56312E0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68ACC8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953F6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5296FDB" w14:textId="77334B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B4F795" w14:textId="602DD5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D3F4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6761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067B6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5D5B2A3" w14:textId="77777777" w:rsidTr="00503750">
        <w:tc>
          <w:tcPr>
            <w:tcW w:w="1843" w:type="dxa"/>
            <w:vAlign w:val="center"/>
          </w:tcPr>
          <w:p w14:paraId="5FB898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7D072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2B80D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9F522F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4B6D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4A9D1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1C822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8A5A37B" w14:textId="77777777" w:rsidTr="00503750">
        <w:tc>
          <w:tcPr>
            <w:tcW w:w="1843" w:type="dxa"/>
            <w:vAlign w:val="center"/>
          </w:tcPr>
          <w:p w14:paraId="7232C7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10CC0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3584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1F2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5D72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F5B7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8D6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B8412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57D8F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CEDAE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4078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4D33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C900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284E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57DC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0D7238" w14:textId="77777777" w:rsidTr="00503750">
        <w:tc>
          <w:tcPr>
            <w:tcW w:w="1843" w:type="dxa"/>
            <w:vAlign w:val="center"/>
          </w:tcPr>
          <w:p w14:paraId="34A7D9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64DBC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3E10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1EC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FEA3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CE81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50AD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8463F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2E3BB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5ABE2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616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2A8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BF32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EE39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11E4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3F161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0FB06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94719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AD39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8A85C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3BEF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5271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D4514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3F4F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DA48C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E0A9A64" w14:textId="77777777" w:rsidTr="00503750">
        <w:trPr>
          <w:trHeight w:val="664"/>
        </w:trPr>
        <w:tc>
          <w:tcPr>
            <w:tcW w:w="3372" w:type="dxa"/>
          </w:tcPr>
          <w:p w14:paraId="1E27D6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94DD0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94E5B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568C07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D1B7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389275B" w14:textId="0528A4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B7B35C" w14:textId="3830B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21499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AB77BC" w14:textId="3410DDF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31D221F" w14:textId="2CC3B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2A2EE" w14:textId="60814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BF42F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123C58" w14:textId="78A65B3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9A1BECE" w14:textId="534BE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21BF94" w14:textId="1BB2B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01AA0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E78F2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0F7DF69" w14:textId="59B17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42AD5E" w14:textId="3FDA1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4BBCD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FE538FF" w14:textId="5E04790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C84FAC" w14:textId="65300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A56CCD" w14:textId="40419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D5E90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F98E2DD" w14:textId="188AF67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744392A" w14:textId="34AC3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51C3EA" w14:textId="7E47C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59D00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38E09E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8DD9B24" w14:textId="77777777" w:rsidTr="00503750">
        <w:tc>
          <w:tcPr>
            <w:tcW w:w="2835" w:type="dxa"/>
            <w:vAlign w:val="center"/>
          </w:tcPr>
          <w:p w14:paraId="5B1E1A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CEFC8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5D8DF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C0E84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401EC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C2ABEFB" w14:textId="77777777" w:rsidTr="00503750">
        <w:tc>
          <w:tcPr>
            <w:tcW w:w="2835" w:type="dxa"/>
          </w:tcPr>
          <w:p w14:paraId="4895A8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07A339E" w14:textId="6DE62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1AF822" w14:textId="23996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AE11FC" w14:textId="60A43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F4BE07" w14:textId="42F09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DEE037" w14:textId="77777777" w:rsidTr="00503750">
        <w:tc>
          <w:tcPr>
            <w:tcW w:w="2835" w:type="dxa"/>
          </w:tcPr>
          <w:p w14:paraId="5EED4B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07BD614" w14:textId="739E7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D08EA3" w14:textId="2D9A5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FCE719" w14:textId="1FC8B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3A626D" w14:textId="3286E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6C302" w14:textId="77777777" w:rsidTr="00503750">
        <w:tc>
          <w:tcPr>
            <w:tcW w:w="2835" w:type="dxa"/>
          </w:tcPr>
          <w:p w14:paraId="4C4C78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CA62493" w14:textId="70E0F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D5E86D" w14:textId="65878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429350" w14:textId="0235F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1A2553" w14:textId="3DE18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9BFB94" w14:textId="77777777" w:rsidTr="00503750">
        <w:tc>
          <w:tcPr>
            <w:tcW w:w="2835" w:type="dxa"/>
            <w:vAlign w:val="center"/>
          </w:tcPr>
          <w:p w14:paraId="384406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4AB269B" w14:textId="1A05F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F4D842" w14:textId="63647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192E8C" w14:textId="199F2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1B9124" w14:textId="2E9DF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D32A94" w14:textId="77777777" w:rsidTr="00503750">
        <w:tc>
          <w:tcPr>
            <w:tcW w:w="2835" w:type="dxa"/>
            <w:vAlign w:val="center"/>
          </w:tcPr>
          <w:p w14:paraId="000F2D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13EBA88" w14:textId="2C160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86E992" w14:textId="6253F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BB584F" w14:textId="7639C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37B979" w14:textId="099A8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5A3F59" w14:textId="77777777" w:rsidTr="00503750">
        <w:tc>
          <w:tcPr>
            <w:tcW w:w="2835" w:type="dxa"/>
          </w:tcPr>
          <w:p w14:paraId="3A153E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C0C241F" w14:textId="1212A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D28EC1" w14:textId="267DD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BB659F" w14:textId="70452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3640A1" w14:textId="7D272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5FAEB0" w14:textId="77777777" w:rsidTr="00503750">
        <w:tc>
          <w:tcPr>
            <w:tcW w:w="2835" w:type="dxa"/>
          </w:tcPr>
          <w:p w14:paraId="3D3D11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AD61380" w14:textId="08883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B6FCD4" w14:textId="2B6FA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0E1713" w14:textId="07509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980760" w14:textId="68677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FF594F" w14:textId="77777777" w:rsidTr="00503750">
        <w:tc>
          <w:tcPr>
            <w:tcW w:w="2835" w:type="dxa"/>
          </w:tcPr>
          <w:p w14:paraId="3BBD74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E254F13" w14:textId="2B9B1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577674" w14:textId="1D1DC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67FF02" w14:textId="48107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AEB26A" w14:textId="63F0A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120C81" w14:textId="77777777" w:rsidR="00944C3D" w:rsidRDefault="00944C3D" w:rsidP="00944C3D">
      <w:pPr>
        <w:rPr>
          <w:rFonts w:ascii="Arial" w:hAnsi="Arial"/>
          <w:b/>
        </w:rPr>
      </w:pPr>
    </w:p>
    <w:p w14:paraId="6876A4C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8384C7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A9C40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7552A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93A01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15B0C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CF258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07A3E02" w14:textId="77777777" w:rsidTr="00503750">
        <w:trPr>
          <w:trHeight w:val="443"/>
        </w:trPr>
        <w:tc>
          <w:tcPr>
            <w:tcW w:w="2560" w:type="dxa"/>
          </w:tcPr>
          <w:p w14:paraId="32DAEB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38BEE33" w14:textId="46DA3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3DC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73D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C9DEEF" w14:textId="1AA2E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72226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CA99B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1C46593" w14:textId="05E2B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6799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731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EA66AF" w14:textId="41951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84978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F9E0F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DC56BAD" w14:textId="6417A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9C0C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5E2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CF01CB" w14:textId="33E67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CFB20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7B4B9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B35BAD4" w14:textId="6ADAF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4D3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CAE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61F3B9" w14:textId="0C1DC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EDD517" w14:textId="77777777" w:rsidR="00944C3D" w:rsidRDefault="00944C3D" w:rsidP="00944C3D">
      <w:pPr>
        <w:rPr>
          <w:rFonts w:ascii="Arial" w:hAnsi="Arial"/>
          <w:b/>
        </w:rPr>
      </w:pPr>
    </w:p>
    <w:p w14:paraId="0B14BAAF" w14:textId="77777777" w:rsidR="00944C3D" w:rsidRDefault="00944C3D" w:rsidP="00944C3D">
      <w:pPr>
        <w:rPr>
          <w:rFonts w:ascii="Arial" w:hAnsi="Arial"/>
          <w:b/>
        </w:rPr>
      </w:pPr>
    </w:p>
    <w:p w14:paraId="354A918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BEE774" w14:textId="77777777" w:rsidR="00944C3D" w:rsidRDefault="00944C3D" w:rsidP="00944C3D">
      <w:pPr>
        <w:rPr>
          <w:rFonts w:ascii="Arial" w:hAnsi="Arial"/>
          <w:b/>
        </w:rPr>
      </w:pPr>
    </w:p>
    <w:p w14:paraId="1EC212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61A66A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63C40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0940F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B21AD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0D9EA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E174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3E5B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C4F5F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C0087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18D8C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5788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0EE6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C7658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711C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6EF3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E826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8E530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713A70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81877A8" w14:textId="77777777" w:rsidTr="00503750">
        <w:trPr>
          <w:trHeight w:val="677"/>
        </w:trPr>
        <w:tc>
          <w:tcPr>
            <w:tcW w:w="3358" w:type="dxa"/>
          </w:tcPr>
          <w:p w14:paraId="37FBAA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CD962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A9819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548F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B34E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2D8A3D5" w14:textId="73293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11CF90" w14:textId="534FB6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7E3A8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0266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4102FEC" w14:textId="491E1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0B385E" w14:textId="12862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6C70D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971D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E616734" w14:textId="34C73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C0E70B" w14:textId="4ADC6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D6EEE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315B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77F8426" w14:textId="0ED21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FD9200" w14:textId="0530F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CC54D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98EDA3" w14:textId="550A956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4E16381" w14:textId="2B3D4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B304D0" w14:textId="7CB9D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E150B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CDF7534" w14:textId="0420D1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3A00F19" w14:textId="08E3AA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702FAA" w14:textId="2F3A9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E2730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6347E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1DCF453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BCB54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282C5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5FCAC4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3A01F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D928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D64BC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9693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3BF4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C0F7A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726A0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FEC4F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0E898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25DB5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55D724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F4E32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A9C495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9BC45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6B239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E4650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65F81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8B5E7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5760E0A" w14:textId="0AAEF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059D07" w14:textId="52F4F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8B964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1EAC5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69ED649" w14:textId="08E15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8F8FC6" w14:textId="2D05F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075C0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117C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3DCA96B" w14:textId="4947C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35C391A" w14:textId="08D66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4309B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9619018" w14:textId="137DD1B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E1BA9E" w14:textId="3CA74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C10754" w14:textId="47CF7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6BE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2D98AE7" w14:textId="1A4215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B28154" w14:textId="3E751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18634F" w14:textId="705EF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F7027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26081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F35B4E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B1210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F1217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41BF2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8A7A5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A6A41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968A323" w14:textId="5C678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474763" w14:textId="183C4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C946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E84C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6449346" w14:textId="02447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D2B07B" w14:textId="671FC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96B0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4A3C6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9F635A4" w14:textId="429E7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749C23" w14:textId="1FD08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A3CE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EE9091" w14:textId="5CB270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2CCA37" w14:textId="6DA88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567B04" w14:textId="5C128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99C35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3BEDB28" w14:textId="7DAF653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BEA6FB1" w14:textId="74C6C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CB8AD4" w14:textId="5C59D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E73EF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D674E3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4FC92BB" w14:textId="77777777" w:rsidTr="00503750">
        <w:tc>
          <w:tcPr>
            <w:tcW w:w="3686" w:type="dxa"/>
            <w:vAlign w:val="center"/>
          </w:tcPr>
          <w:p w14:paraId="4F306E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00EA1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C5CF3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469BED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95DE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89275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B1E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08764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7CBFF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81A60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6FCF9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E51687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AE7A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92F2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77DC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89DA1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4228A8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C2863D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8048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6352D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9506B5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06D24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62780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48A50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45D99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32EC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5A6F88A" w14:textId="1EA30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996F0A" w14:textId="6A473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C190D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0B8E1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FBD2EEE" w14:textId="7572A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BE25EC" w14:textId="75B7B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F763B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0DDAA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2D24FF4" w14:textId="57F05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520E32" w14:textId="1BF16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6AACD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CBA1FC0" w14:textId="050528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60FDB6" w14:textId="0E126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F21DB7" w14:textId="1E62D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9F8D6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07609F5" w14:textId="58B65E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68AF8D" w14:textId="417D9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23B33A" w14:textId="10602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00F1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2D50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7150F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9286E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3CB2C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BA377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917AA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27EF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A0F5409" w14:textId="0CE2B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E72B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E455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1AB04E2" w14:textId="12568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5C0F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8AAE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4F9035" w14:textId="65BDF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3A62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BC4E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60C5C36" w14:textId="4FDF7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5514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E67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1ECD932" w14:textId="07415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D6035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0EBAA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51C6EDD" w14:textId="0F9A5D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34A8EB3" w14:textId="77777777" w:rsidR="00944C3D" w:rsidRDefault="00944C3D" w:rsidP="00944C3D">
      <w:pPr>
        <w:rPr>
          <w:sz w:val="22"/>
          <w:szCs w:val="22"/>
        </w:rPr>
      </w:pPr>
    </w:p>
    <w:p w14:paraId="4E51330E" w14:textId="77777777" w:rsidR="00944C3D" w:rsidRDefault="00944C3D" w:rsidP="00944C3D">
      <w:pPr>
        <w:rPr>
          <w:sz w:val="22"/>
          <w:szCs w:val="22"/>
        </w:rPr>
      </w:pPr>
    </w:p>
    <w:p w14:paraId="1C208B9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798AC4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714DF27" w14:textId="2BE5481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6C1B5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4CBF4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528F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51A4D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2CBF517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C2DBAB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16042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4EE15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2DA941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2A630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C9EB320" w14:textId="1A178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4AC7A9" w14:textId="4AA9F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95E12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70B7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39FF2F" w14:textId="33354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FF6A17" w14:textId="75E22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CC9BF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EB65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E930277" w14:textId="0C348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D295E0" w14:textId="5A678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0D941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18790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8BF1C18" w14:textId="41F04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A5BB42" w14:textId="7C62D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50DC8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6F70A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E520A0E" w14:textId="545A2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5880C5" w14:textId="213A4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5D92B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2A2F5F" w14:textId="4E36599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C6805AF" w14:textId="6F7C9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AEF0EC" w14:textId="1CF94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9C313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FD2F9A7" w14:textId="12315CB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BC08742" w14:textId="17402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11D81B" w14:textId="4781B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18E7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C590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E61B1A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D70F7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1D7AB6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9D794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E02C6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EA3A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8CD55E2" w14:textId="5AAE8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6461A5" w14:textId="2E81C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CFA72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8C4B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0444AAB" w14:textId="37BBB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F14422" w14:textId="06E9F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83A3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4CD5C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3B296EE" w14:textId="69AC7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54D531" w14:textId="4F500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9C4C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2432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AA4D50A" w14:textId="6A977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8DB66D" w14:textId="3822E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2E56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33F4C8" w14:textId="6B590CA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E427D04" w14:textId="14D42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C2CC8F" w14:textId="6F29E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A0181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A905B8" w14:textId="1722BF9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4D567C" w14:textId="1CE93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FBA970" w14:textId="34C52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3BB18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0C8DB22" w14:textId="4C6AA42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8B8AB4" w14:textId="22019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55160D" w14:textId="61574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C52AF" w:rsidRPr="0088799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16B3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E4C07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3B80CB0" w14:textId="73A7DFC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6CBA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F2B14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588F080" w14:textId="0A40401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17F3F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AF671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913E5E9" w14:textId="5DE77CC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B67C0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4B63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3192C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9D7C742" w14:textId="77777777" w:rsidR="00944C3D" w:rsidRPr="003607F0" w:rsidRDefault="00944C3D" w:rsidP="00944C3D"/>
    <w:p w14:paraId="4604245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4E6DE" w14:textId="77777777" w:rsidR="00DC52AF" w:rsidRDefault="00DC52AF">
      <w:r>
        <w:separator/>
      </w:r>
    </w:p>
  </w:endnote>
  <w:endnote w:type="continuationSeparator" w:id="0">
    <w:p w14:paraId="2A910F4B" w14:textId="77777777" w:rsidR="00DC52AF" w:rsidRDefault="00DC5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384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5480A0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690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F57A5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6EE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1C1D00D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A00E" w14:textId="77777777" w:rsidR="00DC52AF" w:rsidRDefault="00DC52AF">
      <w:r>
        <w:separator/>
      </w:r>
    </w:p>
  </w:footnote>
  <w:footnote w:type="continuationSeparator" w:id="0">
    <w:p w14:paraId="4D58D179" w14:textId="77777777" w:rsidR="00DC52AF" w:rsidRDefault="00DC5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9768">
    <w:abstractNumId w:val="13"/>
  </w:num>
  <w:num w:numId="2" w16cid:durableId="1917670574">
    <w:abstractNumId w:val="17"/>
  </w:num>
  <w:num w:numId="3" w16cid:durableId="1831755337">
    <w:abstractNumId w:val="8"/>
  </w:num>
  <w:num w:numId="4" w16cid:durableId="202520177">
    <w:abstractNumId w:val="7"/>
  </w:num>
  <w:num w:numId="5" w16cid:durableId="1376498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666547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4109847">
    <w:abstractNumId w:val="20"/>
  </w:num>
  <w:num w:numId="8" w16cid:durableId="1948583088">
    <w:abstractNumId w:val="10"/>
  </w:num>
  <w:num w:numId="9" w16cid:durableId="191967656">
    <w:abstractNumId w:val="0"/>
  </w:num>
  <w:num w:numId="10" w16cid:durableId="182743134">
    <w:abstractNumId w:val="19"/>
  </w:num>
  <w:num w:numId="11" w16cid:durableId="687609235">
    <w:abstractNumId w:val="6"/>
  </w:num>
  <w:num w:numId="12" w16cid:durableId="1461534884">
    <w:abstractNumId w:val="9"/>
  </w:num>
  <w:num w:numId="13" w16cid:durableId="1224485652">
    <w:abstractNumId w:val="12"/>
  </w:num>
  <w:num w:numId="14" w16cid:durableId="1127049409">
    <w:abstractNumId w:val="15"/>
  </w:num>
  <w:num w:numId="15" w16cid:durableId="2035886886">
    <w:abstractNumId w:val="14"/>
  </w:num>
  <w:num w:numId="16" w16cid:durableId="507868667">
    <w:abstractNumId w:val="2"/>
  </w:num>
  <w:num w:numId="17" w16cid:durableId="1888371576">
    <w:abstractNumId w:val="4"/>
  </w:num>
  <w:num w:numId="18" w16cid:durableId="1008486963">
    <w:abstractNumId w:val="11"/>
  </w:num>
  <w:num w:numId="19" w16cid:durableId="232856625">
    <w:abstractNumId w:val="5"/>
  </w:num>
  <w:num w:numId="20" w16cid:durableId="2034722086">
    <w:abstractNumId w:val="18"/>
  </w:num>
  <w:num w:numId="21" w16cid:durableId="920412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9"/>
    <w:docVar w:name="arg2" w:val="Driver=asa17;DBF=D:\anasoft\data\tebys.db;DBN=tebys;ENG=SQL17;commlinks=TCPIP{ip=192.168.1.241};uid=hromnikova;con=finus(10.15);pwd=488300282956Vaveto1"/>
    <w:docVar w:name="arg3" w:val="66984"/>
    <w:docVar w:name="arg4" w:val="C:\Users\HROMNI~1.TEB\AppData\Local\Temp\23025484.doc"/>
    <w:docVar w:name="arg5" w:val="2"/>
  </w:docVars>
  <w:rsids>
    <w:rsidRoot w:val="00DC52A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85CAB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52AF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52B92"/>
  <w15:docId w15:val="{1715C309-47D0-47BD-8060-AFE558EA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2025-03-17T13:22:00Z</dcterms:created>
  <dcterms:modified xsi:type="dcterms:W3CDTF">2025-03-17T13:23:00Z</dcterms:modified>
</cp:coreProperties>
</file>