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A1B09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12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5C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75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94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6F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91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1FB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E9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21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92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FF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38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EF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B1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B9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55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45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71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C7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FE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CB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A2971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45F1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3E77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50D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9FA9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41CA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856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F744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F897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7D2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F186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A61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3F80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319E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A69C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CDEB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CBDA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C01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4F79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437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1DA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5A16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1897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F69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048F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FC09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128C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A2B7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CD0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3AF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2435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2930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2E24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2BF3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628AA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733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731B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ACC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C0F7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DA18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E921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9A6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0364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3F74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208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0A1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FD8A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B5CE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675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90C1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C5A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0A30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4A7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7C8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66B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9B1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9603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8FA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CFF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E391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42A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29E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ABDE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95C5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B878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F592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0EFE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496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C3999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A48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212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D24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4826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B10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781D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212B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5E0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52B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3161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6CB9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607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805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5A7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5B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C6F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5CE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0AD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373D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216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6728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9C33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7540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2795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ABD5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981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8EED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B9C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B18C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3AD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5D7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C55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54E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34A47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06A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367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65D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688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7BB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A58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923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9CA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94E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EE5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9CD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07A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3F6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CA0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BD5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B96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3FB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2DA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72D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F72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85D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CA9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8E9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016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04A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869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087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6C2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442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F7B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9AE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436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E79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BA796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1E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73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8B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34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56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17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C5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58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B9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D7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59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55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E7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49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79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C2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967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3BED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45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D0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29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7E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D2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F3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77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DF7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E94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A5D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8A1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62F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501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D84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5F6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E16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539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800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2B488E3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44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0A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D5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3B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848A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94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C1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52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79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74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92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92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3D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D4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AE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2F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5FCDBD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48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34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A4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7C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C2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AB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09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24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CA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BC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95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B0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47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59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ED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60D6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C8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8D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BB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E7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EF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55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47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7E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A8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29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A0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15280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D5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4C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AA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3B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0F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15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A9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BE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E7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1C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06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01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54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E5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23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9447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74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13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1F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A0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FB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0D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47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B5FC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7600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B4EC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0ABDAD" w14:textId="205B0ED9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B805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6A7E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401C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5770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5114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5A02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E92B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F9BC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7C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FA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F5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50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2B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E5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A984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F6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88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42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50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B7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61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AD3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6E2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095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57712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8EF93C5" wp14:editId="2A04C775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2352A5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8EF93C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72352A5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D9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9DC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E9C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D8E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7E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56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28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8C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66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C6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43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5D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BA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01041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942C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AB1B6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6EC1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46493A5" wp14:editId="7180E6FF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CACFA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6493A5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5DCACFA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92ABE78" wp14:editId="77D9E8EB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83E4A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2ABE78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4F83E4A5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DC96BCA" wp14:editId="33391E4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A1718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C96BCA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8A17180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14BEB1B" wp14:editId="488725B4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314AD2" w14:textId="6D2D1684" w:rsidR="000B647F" w:rsidRDefault="000B647F" w:rsidP="00944C3D">
                                  <w:fldSimple w:instr=" MERGEFIELD  aDMOD  \* MERGEFORMAT ">
                                    <w:r w:rsidR="00D05964" w:rsidRPr="00D059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4BEB1B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4314AD2" w14:textId="6D2D1684" w:rsidR="000B647F" w:rsidRDefault="000B647F" w:rsidP="00944C3D">
                            <w:fldSimple w:instr=" MERGEFIELD  aDMOD  \* MERGEFORMAT ">
                              <w:r w:rsidR="00D05964" w:rsidRPr="00D0596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03BE3B64" wp14:editId="33F92C5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F1222D" w14:textId="544BE4F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05964" w:rsidRPr="00541BF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BE3B64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5F1222D" w14:textId="544BE4F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05964" w:rsidRPr="00541BFF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7927DF19" wp14:editId="09A6B0D4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B70708" w14:textId="77097D70" w:rsidR="000B647F" w:rsidRDefault="000B647F" w:rsidP="00944C3D">
                                  <w:fldSimple w:instr=" MERGEFIELD  aDRDO  \* MERGEFORMAT ">
                                    <w:r w:rsidR="00D05964" w:rsidRPr="00D059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27DF19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8B70708" w14:textId="77097D70" w:rsidR="000B647F" w:rsidRDefault="000B647F" w:rsidP="00944C3D">
                            <w:fldSimple w:instr=" MERGEFIELD  aDRDO  \* MERGEFORMAT ">
                              <w:r w:rsidR="00D05964" w:rsidRPr="00D05964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ADA7A79" wp14:editId="0A995C6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950FEF" w14:textId="4197642E" w:rsidR="000B647F" w:rsidRDefault="000B647F" w:rsidP="00944C3D">
                                  <w:fldSimple w:instr=" MERGEFIELD  aDMDO  \* MERGEFORMAT ">
                                    <w:r w:rsidR="00D05964" w:rsidRPr="00D059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DA7A79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5950FEF" w14:textId="4197642E" w:rsidR="000B647F" w:rsidRDefault="000B647F" w:rsidP="00944C3D">
                            <w:fldSimple w:instr=" MERGEFIELD  aDMDO  \* MERGEFORMAT ">
                              <w:r w:rsidR="00D05964" w:rsidRPr="00D0596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09C840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F82C20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65BA36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87AE390" wp14:editId="5D78E6B9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22045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AE390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4B22045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2383821" wp14:editId="41CDF333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69276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38382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48692766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4F7C1A0" wp14:editId="7FCBD6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A634B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F7C1A0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4A634B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9E8B371" wp14:editId="7F38D8E1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098225" w14:textId="54CF376A" w:rsidR="000B647F" w:rsidRDefault="000B647F" w:rsidP="00944C3D">
                                  <w:fldSimple w:instr=" MERGEFIELD  aDRDOo  \* MERGEFORMAT ">
                                    <w:r w:rsidR="00D05964" w:rsidRPr="00D059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E8B371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B098225" w14:textId="54CF376A" w:rsidR="000B647F" w:rsidRDefault="000B647F" w:rsidP="00944C3D">
                            <w:fldSimple w:instr=" MERGEFIELD  aDRDOo  \* MERGEFORMAT ">
                              <w:r w:rsidR="00D05964" w:rsidRPr="00D05964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2E51FFB" wp14:editId="6B08BDEB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F10FF8" w14:textId="35EA206E" w:rsidR="000B647F" w:rsidRDefault="000B647F" w:rsidP="00944C3D">
                                  <w:fldSimple w:instr=" MERGEFIELD  aDMDO  \* MERGEFORMAT ">
                                    <w:r w:rsidR="00D05964" w:rsidRPr="00D059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E51FF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74F10FF8" w14:textId="35EA206E" w:rsidR="000B647F" w:rsidRDefault="000B647F" w:rsidP="00944C3D">
                            <w:fldSimple w:instr=" MERGEFIELD  aDMDO  \* MERGEFORMAT ">
                              <w:r w:rsidR="00D05964" w:rsidRPr="00D0596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96AC320" wp14:editId="1FCC8C0D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CB8B07" w14:textId="3B443694" w:rsidR="000B647F" w:rsidRDefault="000B647F" w:rsidP="00944C3D">
                                  <w:fldSimple w:instr=" MERGEFIELD  aDRODo  \* MERGEFORMAT ">
                                    <w:r w:rsidR="00D05964" w:rsidRPr="00D059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6AC320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7CB8B07" w14:textId="3B443694" w:rsidR="000B647F" w:rsidRDefault="000B647F" w:rsidP="00944C3D">
                            <w:fldSimple w:instr=" MERGEFIELD  aDRODo  \* MERGEFORMAT ">
                              <w:r w:rsidR="00D05964" w:rsidRPr="00D05964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5259802" wp14:editId="0E452A92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BD641A" w14:textId="2DA37DC0" w:rsidR="000B647F" w:rsidRDefault="000B647F" w:rsidP="00944C3D">
                                  <w:fldSimple w:instr=" MERGEFIELD  aDMOD  \* MERGEFORMAT ">
                                    <w:r w:rsidR="00D05964" w:rsidRPr="00D059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259802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7CBD641A" w14:textId="2DA37DC0" w:rsidR="000B647F" w:rsidRDefault="000B647F" w:rsidP="00944C3D">
                            <w:fldSimple w:instr=" MERGEFIELD  aDMOD  \* MERGEFORMAT ">
                              <w:r w:rsidR="00D05964" w:rsidRPr="00D0596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49853E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2D78235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87C5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7D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1BD8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C7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29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C7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5A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A0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EB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0E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21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53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77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66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CA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32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24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11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66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07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3D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2A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75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60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D6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3D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8D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0D17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68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0A5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022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4E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C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A0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98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82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99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5E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0A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52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14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3B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8D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CA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11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4A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55C7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8731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3B52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9B92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06C6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C5CF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7B25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0C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25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FB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93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56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803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03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5D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4D8E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79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01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90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50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22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29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9F6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AB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0E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FC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73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43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5E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D6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0A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73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83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9A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57F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E9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F58D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E4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C7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4E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86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92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7F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6A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56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9FF9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92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DC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3C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6A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91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1D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88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86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C0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4A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60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05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1D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E4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DE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4D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71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E5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90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B6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A3E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B0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D7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15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74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37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BE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9D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6C5C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90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10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F4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5E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5A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41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C3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B9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5C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D5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EF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D4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9B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AE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AA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7B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C3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E1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2F8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C00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6C6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398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007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144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D49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E7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1C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4E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9C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E5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A5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CA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30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D14C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1F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C6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7C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AD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CF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C9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D3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0C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56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C1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6A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E2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59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0D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AE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B4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D8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24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AD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FDB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063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ABC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754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B3F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807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30E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71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88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5488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63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93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E7ECC1A" wp14:editId="3168C99A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BA9F0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7ECC1A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4FBA9F0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21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B5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C2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AC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9A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94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04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44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66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1C0AEFB7" wp14:editId="6A9AFFFE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FEEA1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0AEFB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24FEEA1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00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3A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9E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48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A0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42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16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2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20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76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55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1C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BF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C5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D0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84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0A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1B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E5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8F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78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38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04CF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9BDB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BFBE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BF50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27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75B9C2C" wp14:editId="7083293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9490BB" w14:textId="7C0E6D1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05964" w:rsidRPr="00541BF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36120880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5B9C2C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509490BB" w14:textId="7C0E6D1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05964" w:rsidRPr="00541BFF">
                              <w:rPr>
                                <w:rFonts w:ascii="Arial" w:hAnsi="Arial" w:cs="Arial"/>
                                <w:noProof/>
                              </w:rPr>
                              <w:t>36120880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61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D5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03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D3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B0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B4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6E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61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78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2D0E5AA" wp14:editId="53079E12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82AB8E" w14:textId="05F39AD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05964" w:rsidRPr="00541BF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2021543007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D0E5AA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D82AB8E" w14:textId="05F39AD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05964" w:rsidRPr="00541BFF">
                              <w:rPr>
                                <w:rFonts w:ascii="Arial" w:hAnsi="Arial" w:cs="Arial"/>
                                <w:noProof/>
                              </w:rPr>
                              <w:t>2021543007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88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80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F6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D9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A9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94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18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CC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9A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00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18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C2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8D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F7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7E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F8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4328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A5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308F52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B13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E5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9B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48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C1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86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3E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10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47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F0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93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0E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61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63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72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26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44DF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5C5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13F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8E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648075B" wp14:editId="744F20B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DAF253" w14:textId="793AEA9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05964" w:rsidRPr="00541BF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č.2135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8075B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14DAF253" w14:textId="793AEA9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05964" w:rsidRPr="00541BFF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č.2135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24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19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63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37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E9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46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94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85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5C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AE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F3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05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CB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E4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27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71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1B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C5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3F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FB4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E2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21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1C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DB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AB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DA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D6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8F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63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8C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F3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87CC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EB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599906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46741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CE1B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BD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9E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96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4B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32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D3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BD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25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1C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52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5F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88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1A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61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96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8E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3D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7D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92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E2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50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FD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F3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2DACCE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0F9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AA6496C" wp14:editId="785B7857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C582C1" w14:textId="32D3087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05964" w:rsidRPr="00541BF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Piešťanská 1,3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A6496C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1C582C1" w14:textId="32D3087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05964" w:rsidRPr="00541BFF">
                              <w:rPr>
                                <w:rFonts w:ascii="Arial" w:hAnsi="Arial" w:cs="Arial"/>
                                <w:noProof/>
                              </w:rPr>
                              <w:t>Piešťanská 1,3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7660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2E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CA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29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52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8B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FA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5D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35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11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71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59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BC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28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8A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45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A7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824A614" wp14:editId="61042C7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B1A4ED" w14:textId="06569C8E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24A614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FB1A4ED" w14:textId="06569C8E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D9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1C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BC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A1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37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93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C24A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B26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001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4F90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42537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C87DDF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82BFF2A" wp14:editId="4AE8F83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32CBFA" w14:textId="1E4EB36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05964" w:rsidRPr="00541BF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2BFF2A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C32CBFA" w14:textId="1E4EB36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05964" w:rsidRPr="00541BFF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686A5CD" wp14:editId="56938B2E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5EC27B" w14:textId="1DB5BEF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05964" w:rsidRPr="00541BF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86A5CD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795EC27B" w14:textId="1DB5BEF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05964" w:rsidRPr="00541BF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35BE56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7CD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D2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F0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34F9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98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05E3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54F3827" wp14:editId="7B2A2534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D5CF79" w14:textId="7946E0E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05964" w:rsidRPr="00541BF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4F3827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1FD5CF79" w14:textId="7946E0E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05964" w:rsidRPr="00541BFF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6D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ED8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203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313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0BE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BE4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00F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4B79AB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2B740B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AE2319B" wp14:editId="7295C89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31410A" w14:textId="4737177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E2319B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5231410A" w14:textId="4737177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3A6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0A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A7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08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09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83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4C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0E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1C13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62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9280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6478E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37E87A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73C6AE4" wp14:editId="63DDB5B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39E5DB" w14:textId="70D1678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05964" w:rsidRPr="00541BF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C6AE4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639E5DB" w14:textId="70D1678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05964" w:rsidRPr="00541BFF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828420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7913C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F7A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07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59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25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8E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5A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41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E1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59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D3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C7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B0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45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2B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7D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C6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A1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3E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54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66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0C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C0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B6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2B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5E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65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58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3548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42BE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3E260D2" w14:textId="6635640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D05964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EA93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CA16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6CF1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AC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3F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A00E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18A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BC6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4A4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CF2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A54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7A4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B7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D0FF8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46A4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54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F4A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B1D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7BE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4298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F4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4431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E89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BCC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3A2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F0F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20C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7AD8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0B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959F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2313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60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975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FD7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EB4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6CF3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37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D454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00E9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4E0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D00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5C0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3D2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1867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95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0E8C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B70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0E2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C1B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DB8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336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1F2E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2F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A661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E295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9E1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B4C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DBA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FD8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DBB7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AE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B780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91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AC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35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F4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A74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51D4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578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C8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45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7D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30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3F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4B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8C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DF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55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12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CD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7B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32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47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D5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25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FE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D3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61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58F51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81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5D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0D9B4B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AF718FD" w14:textId="77777777" w:rsidR="00944C3D" w:rsidRDefault="00944C3D" w:rsidP="00944C3D">
      <w:pPr>
        <w:rPr>
          <w:rFonts w:ascii="Arial" w:hAnsi="Arial"/>
        </w:rPr>
      </w:pPr>
    </w:p>
    <w:p w14:paraId="54867E7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6ADC1C4" w14:textId="435981F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2EF5AB1" w14:textId="5BDCC6F6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376EDA7" w14:textId="3FC9B5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487DFBC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B9EEE6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27B1EC6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B2C23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75CE5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1DBC8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87B35B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FC82102" w14:textId="36FE9FE4" w:rsidR="00944C3D" w:rsidRPr="008D0433" w:rsidRDefault="00D0596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Michaela Koreňová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BA73CE4" w14:textId="7C60D791" w:rsidR="00944C3D" w:rsidRPr="008D0433" w:rsidRDefault="00D0596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9D7D7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CD1FE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9C863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7A6C3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3B5DC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0FBAA8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24D2A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55F4F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47455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C78AD06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C92B1E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2BF7BA0" w14:textId="384377D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6F6967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CF66DC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4DE4761" w14:textId="3FB036F0" w:rsidR="00944C3D" w:rsidRDefault="00D05964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3E653725" w14:textId="0F5A26C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4C01574A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A7E8B5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6579AE4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13B4AA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14FEC4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CCBED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E053ED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9DDDC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F6A3C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9A159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354E6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A4947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848E1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F02A9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8C494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C0DDA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A9391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A4992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F14AAF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57E48B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5C0E6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45CB0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DCB03E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0607C3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08A53F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5C54DCF" w14:textId="108DD9A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D46AE8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A250F4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D08674C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66FB377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644A271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2188419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51906BA7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C7EC4D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AB7B108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1651C6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5A4142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494C7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F4CA0D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40F46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918A6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1C7F6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47E53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9C2BC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ED603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354CC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DED86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C304A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3B5C8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FCFF4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B208C8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ABB2DB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9D4D0AC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456032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42C35FC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C3F58F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5451AF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727DBF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F2E0D4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4BF93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47F709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80EE88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EFB928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4313F2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0517E0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15CED3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5046D6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5E60B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54A28E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9102EE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CE395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1F6C36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6C235F52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2B3D9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48BC55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C1C97C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6FF6DA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6DD60D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40CC8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97A45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2C9E8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6E9EA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F2153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5DA09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8BC9F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737EF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7E3CB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26047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A2457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F3A4A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A38F9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6D7A0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24E92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28585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74DEB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36204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2573F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F29DD4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B1272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DD20F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EA005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BEEDF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9D815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077D0B5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F8E6B05" w14:textId="2CE3110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5AC92A7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88309D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61CD8E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BBA6D3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9FB9EA9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350273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08EDD2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39869C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0F42679" w14:textId="77777777" w:rsidTr="00503750">
        <w:tc>
          <w:tcPr>
            <w:tcW w:w="2302" w:type="dxa"/>
            <w:vAlign w:val="center"/>
          </w:tcPr>
          <w:p w14:paraId="091EE4F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14394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8AE77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82EE6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A60B5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B2907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01FEB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3A01F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A45D3A5" w14:textId="77777777" w:rsidTr="00503750">
        <w:tc>
          <w:tcPr>
            <w:tcW w:w="15593" w:type="dxa"/>
            <w:gridSpan w:val="8"/>
            <w:vAlign w:val="center"/>
          </w:tcPr>
          <w:p w14:paraId="6174D6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6F784FE" w14:textId="77777777" w:rsidTr="00503750">
        <w:tc>
          <w:tcPr>
            <w:tcW w:w="2302" w:type="dxa"/>
            <w:vAlign w:val="center"/>
          </w:tcPr>
          <w:p w14:paraId="43D54F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96A57BA" w14:textId="073FAA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B46AF7" w14:textId="493980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784AE4" w14:textId="682399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DDD968" w14:textId="2AB3D6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EA36B0" w14:textId="458654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40B17E" w14:textId="406E22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E5E10D" w14:textId="6717EB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7D26D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0B5D2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A67A39B" w14:textId="54BFF3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FC4F0C" w14:textId="4B8697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713BC0" w14:textId="147E3B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E1E06" w14:textId="1C69F3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A2ADE2" w14:textId="707CEB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F5B1E9" w14:textId="1D8299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B70665" w14:textId="3142B0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6722D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4489B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07F1517" w14:textId="60F8AA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58D644" w14:textId="4866C0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20D069" w14:textId="11E864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E82096" w14:textId="4FE276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370F88" w14:textId="7B8863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BA39B" w14:textId="2A58D3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A04AED" w14:textId="26EDE7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4EB85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B15E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97172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04B6C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9586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4F68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645A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023D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1FC33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B7625B9" w14:textId="77777777" w:rsidTr="00503750">
        <w:tc>
          <w:tcPr>
            <w:tcW w:w="2302" w:type="dxa"/>
            <w:vAlign w:val="center"/>
          </w:tcPr>
          <w:p w14:paraId="4E02BB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9D53679" w14:textId="74162B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97A5B5" w14:textId="4C8FB0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BD0438" w14:textId="3D9822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57AEAA" w14:textId="56C739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D46CD4" w14:textId="016268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5FB5EA" w14:textId="2D081A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D2B4FD" w14:textId="00F91A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C557A7" w14:textId="77777777" w:rsidTr="00503750">
        <w:tc>
          <w:tcPr>
            <w:tcW w:w="15593" w:type="dxa"/>
            <w:gridSpan w:val="8"/>
            <w:vAlign w:val="center"/>
          </w:tcPr>
          <w:p w14:paraId="7E9225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90DDF71" w14:textId="77777777" w:rsidTr="00503750">
        <w:tc>
          <w:tcPr>
            <w:tcW w:w="2302" w:type="dxa"/>
            <w:vAlign w:val="center"/>
          </w:tcPr>
          <w:p w14:paraId="78C06C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91B9540" w14:textId="044F01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396D87" w14:textId="3B5AAA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2B8D23" w14:textId="630828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D2614A" w14:textId="2FFDAE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EB42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53C0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148A64" w14:textId="55D63C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0D74C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441C5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A54A5B7" w14:textId="6F9CB9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664987" w14:textId="46866C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1F9708" w14:textId="3396DB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F209B0" w14:textId="57B528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A81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DF5E5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6AE62F" w14:textId="38294A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FF05D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44629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2B0DFF1" w14:textId="2E2D80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8BFF1C" w14:textId="05D91E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6B7DA" w14:textId="2E121F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880880" w14:textId="46A13E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BAFC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6EF6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DF6AAB1" w14:textId="43CF1B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5C9AC5" w14:textId="77777777" w:rsidTr="00503750">
        <w:tc>
          <w:tcPr>
            <w:tcW w:w="2302" w:type="dxa"/>
            <w:vAlign w:val="center"/>
          </w:tcPr>
          <w:p w14:paraId="348F01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D3E9477" w14:textId="0D8232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D299A9" w14:textId="150679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5DA8C1" w14:textId="5A3385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1FF571" w14:textId="1C3B90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17B7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E021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74D002" w14:textId="04987E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8C7C48" w14:textId="77777777" w:rsidTr="00503750">
        <w:tc>
          <w:tcPr>
            <w:tcW w:w="15593" w:type="dxa"/>
            <w:gridSpan w:val="8"/>
            <w:vAlign w:val="center"/>
          </w:tcPr>
          <w:p w14:paraId="6FAA3A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486C91E" w14:textId="77777777" w:rsidTr="00503750">
        <w:tc>
          <w:tcPr>
            <w:tcW w:w="2302" w:type="dxa"/>
            <w:vAlign w:val="center"/>
          </w:tcPr>
          <w:p w14:paraId="5888D9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075400" w14:textId="38263E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2E329B" w14:textId="6F8AE5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583D65" w14:textId="6ED1D6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384AC6" w14:textId="2B7A97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9943CE" w14:textId="08A691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CB0051" w14:textId="3E30BC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D7EC07" w14:textId="6E03ED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6C9419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1DE78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EBE3F4A" w14:textId="5F74DB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38EF058" w14:textId="296198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A7407A" w14:textId="00E0D2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61605C" w14:textId="440B6A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BA93AB" w14:textId="6B800A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BFF6D7" w14:textId="734ECA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6D6947" w14:textId="7FD57A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B3B9B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D7A4B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7B39948" w14:textId="581F5A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0C3181" w14:textId="4C8E8B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D3ED3F" w14:textId="0AA38B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413305" w14:textId="705726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4F3C4E" w14:textId="39DDFF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C94EFC" w14:textId="681226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E7DA70" w14:textId="5AD15E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CA506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4E7FF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32F0104" w14:textId="1358A4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46B1A6" w14:textId="5A8A0F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19F3CF" w14:textId="365CF3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AB497B" w14:textId="7B9BFC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2EC222" w14:textId="328C4E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DA7303" w14:textId="7DC1B1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7AF9B5" w14:textId="231B57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FAE848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77B230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3EFB4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9ADE2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EE4B716" w14:textId="010ED3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50A46E" w14:textId="44104F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C0D6D9" w14:textId="05FDC3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FEEFDC" w14:textId="349BE6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44D17E" w14:textId="4ECA47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25B14E" w14:textId="08FC02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0FD1C8" w14:textId="5DCDB6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A93AD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DE5F0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3808E1" w14:textId="5D8F9B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B982DF" w14:textId="3773B5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DE6466" w14:textId="1D3F30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BE9084" w14:textId="41E1BD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BB14A2" w14:textId="27576B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136E49" w14:textId="560EF5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7A9B6B" w14:textId="58F352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439504" w14:textId="77777777" w:rsidR="00944C3D" w:rsidRDefault="00944C3D" w:rsidP="00944C3D">
      <w:pPr>
        <w:rPr>
          <w:rFonts w:ascii="Arial" w:hAnsi="Arial"/>
          <w:b/>
        </w:rPr>
      </w:pPr>
    </w:p>
    <w:p w14:paraId="23B8696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83A6A7D" w14:textId="77777777" w:rsidTr="00503750">
        <w:tc>
          <w:tcPr>
            <w:tcW w:w="1944" w:type="dxa"/>
            <w:vAlign w:val="center"/>
          </w:tcPr>
          <w:p w14:paraId="74B19CE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CDCC1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BF085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53135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BE73D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13C6B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5F4D3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C7067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F51BF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E2BAD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CAAC1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DE0E8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33CB35F" w14:textId="77777777" w:rsidTr="00503750">
        <w:tc>
          <w:tcPr>
            <w:tcW w:w="15685" w:type="dxa"/>
            <w:gridSpan w:val="12"/>
            <w:vAlign w:val="center"/>
          </w:tcPr>
          <w:p w14:paraId="341420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3CFA88F" w14:textId="77777777" w:rsidTr="00503750">
        <w:tc>
          <w:tcPr>
            <w:tcW w:w="1944" w:type="dxa"/>
            <w:vAlign w:val="center"/>
          </w:tcPr>
          <w:p w14:paraId="4ABA00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CA3C9CE" w14:textId="22C159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281D02F" w14:textId="7D24C1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91C6794" w14:textId="553932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BE5DB2" w14:textId="7281F6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1D7A10" w14:textId="2822AF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E09028" w14:textId="205549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0707EC" w14:textId="0174E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C7EE2E" w14:textId="480046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30947E1" w14:textId="110596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617759A" w14:textId="348ABC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D07803D" w14:textId="3D4B5D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0BC12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70824E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2024CA4" w14:textId="4DCC30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D430ED0" w14:textId="7C993B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09C163B" w14:textId="76488C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0DB904" w14:textId="718A72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7F914B" w14:textId="78F05D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F59E9E" w14:textId="7A130F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D31254" w14:textId="2058C0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572EED0" w14:textId="6BA36D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409AA7" w14:textId="05F6DB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A799A2A" w14:textId="2623CC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61BF827" w14:textId="0099F7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6F957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FFE4F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A42D359" w14:textId="43B88B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0B2C5CA" w14:textId="2E7A6A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55AA2A9" w14:textId="6029A6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1F03CA" w14:textId="69D8D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E1206B" w14:textId="055144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A58004" w14:textId="7CDE4E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82CD671" w14:textId="6A819E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2BA7B6" w14:textId="40C155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CDBD51" w14:textId="3FF479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3E4C237" w14:textId="6243BF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FB8023" w14:textId="20A1F0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DB0C3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3C676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FBF34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55B4E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ACE7E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ED7C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62547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F35A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80D18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7964E5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EB38C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9107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7154A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4BD3121" w14:textId="77777777" w:rsidTr="00503750">
        <w:tc>
          <w:tcPr>
            <w:tcW w:w="1944" w:type="dxa"/>
            <w:vAlign w:val="center"/>
          </w:tcPr>
          <w:p w14:paraId="6C70B5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AE5800F" w14:textId="04D6D3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16EA162" w14:textId="23D25F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C31EF96" w14:textId="6A25AC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C1362C" w14:textId="2C9718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47DFF2" w14:textId="6BCBCE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6715F7" w14:textId="572DC8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C28769" w14:textId="39F949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D1A973" w14:textId="0A689C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5E869B" w14:textId="3A0AB4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25EBC61" w14:textId="5708E2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76DA76E" w14:textId="625B23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2D524F" w14:textId="77777777" w:rsidTr="00503750">
        <w:tc>
          <w:tcPr>
            <w:tcW w:w="15685" w:type="dxa"/>
            <w:gridSpan w:val="12"/>
            <w:vAlign w:val="center"/>
          </w:tcPr>
          <w:p w14:paraId="291296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A8BADF9" w14:textId="77777777" w:rsidTr="00503750">
        <w:tc>
          <w:tcPr>
            <w:tcW w:w="1944" w:type="dxa"/>
            <w:vAlign w:val="center"/>
          </w:tcPr>
          <w:p w14:paraId="6ABB7A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55312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EE8D1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4B7CFE4" w14:textId="6751DB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AF30A0" w14:textId="5B228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E938F4" w14:textId="73E5DA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3A9F6B" w14:textId="290049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0276E1" w14:textId="366DFD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97799E" w14:textId="3B4DD1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2181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262D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53C04AA" w14:textId="0D3777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61C2D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B9DF6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605C2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5FF84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811969" w14:textId="6F0CA7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B8B7BA" w14:textId="64F9A2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6D013C" w14:textId="17D7E0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D52A26" w14:textId="2D1368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BECC00" w14:textId="5FFE33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A4C775" w14:textId="513E6F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84BA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70043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025134A" w14:textId="792887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56AA4B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67BA9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1341A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6EE91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95623C8" w14:textId="7B2026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A79C60" w14:textId="207649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26FE38" w14:textId="355DDD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F38109" w14:textId="08BE7C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AA162D" w14:textId="0056F6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21A95E" w14:textId="32A9BA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6B60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F51AC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B51487D" w14:textId="494D44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7CA261" w14:textId="77777777" w:rsidTr="00503750">
        <w:tc>
          <w:tcPr>
            <w:tcW w:w="1944" w:type="dxa"/>
            <w:vAlign w:val="center"/>
          </w:tcPr>
          <w:p w14:paraId="6FCFD2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2D0BD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D0DA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54B798" w14:textId="5FFCE7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140A14" w14:textId="31C63E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D35C29" w14:textId="0E12F9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8361E4" w14:textId="0318F4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4F4F3C" w14:textId="1AE3BB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9F5763" w14:textId="17404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EE839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DECD0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10CFE18" w14:textId="5AFD72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499883" w14:textId="77777777" w:rsidTr="00503750">
        <w:tc>
          <w:tcPr>
            <w:tcW w:w="15685" w:type="dxa"/>
            <w:gridSpan w:val="12"/>
            <w:vAlign w:val="center"/>
          </w:tcPr>
          <w:p w14:paraId="7A6E3D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0AC1748" w14:textId="77777777" w:rsidTr="00503750">
        <w:tc>
          <w:tcPr>
            <w:tcW w:w="1944" w:type="dxa"/>
            <w:vAlign w:val="center"/>
          </w:tcPr>
          <w:p w14:paraId="0C6CD2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5D25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299C2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D4CA95" w14:textId="42CF59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6CA878" w14:textId="4C2F04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87E47A" w14:textId="0BAA33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54F0D6" w14:textId="5C1742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A83DC0" w14:textId="10979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A55B9D4" w14:textId="16A521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C6D402" w14:textId="7172C4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C009F8" w14:textId="7C74B7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D4B669A" w14:textId="032961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BECF70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50610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4AF30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FDCFC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BDDDD5D" w14:textId="14F2B0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821745" w14:textId="5CE6AB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C38DDA" w14:textId="660C97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25D197" w14:textId="5D178A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E66F30" w14:textId="214991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445C68" w14:textId="05027E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99BEB2" w14:textId="7ABA94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D35A65B" w14:textId="455395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3BB5EB" w14:textId="3F3FB9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B6D23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A28D8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BF62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9BEF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2328634" w14:textId="15EC86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36D53" w14:textId="3596C1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9613B2" w14:textId="5D4B3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7E67F5" w14:textId="14849B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67091B" w14:textId="169D9B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DD5283F" w14:textId="01A8AC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75F81E" w14:textId="043A5E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9BC5ADC" w14:textId="3A9571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9F67A19" w14:textId="29040C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1F2AC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3AA9C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332BC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6CCF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5596D9A" w14:textId="681FFB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CE825D" w14:textId="45C877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6C0653" w14:textId="141202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3B5E24" w14:textId="4696E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976990" w14:textId="2F7C95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B99506" w14:textId="02DBA4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96ED9B" w14:textId="5B5B87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42638C3" w14:textId="2763E1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95C686E" w14:textId="1B3CC8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CBDAEA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BB85C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177ADB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99A2B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A8AA8F9" w14:textId="020AB9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4812E8D" w14:textId="2B5758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AE3A5C0" w14:textId="7FCA26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5A7803" w14:textId="1520F7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BAECF2" w14:textId="45D3F2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20E24C" w14:textId="56EED3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196440A" w14:textId="01F9D8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BD29F1" w14:textId="076C3B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FEFB7C" w14:textId="551089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402A454" w14:textId="72A291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4671405" w14:textId="36B418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6486C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74F9A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3E5E3C1" w14:textId="40E567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55F5993" w14:textId="5C34B5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5FC3CFC" w14:textId="19A776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BC6E8E" w14:textId="105FE1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EA23B6" w14:textId="037E77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468ED24" w14:textId="6AB233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5E2078" w14:textId="305137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1083BE" w14:textId="364EFD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9AFC4C" w14:textId="7CE5D5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6CDB524" w14:textId="0F95B3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AB157E" w14:textId="3CD1C1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941C0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604CD5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145E89C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3DFCBF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1F95B0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625D1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9ECD01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BA091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9F152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3EF98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CF7EB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E1A41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33A0E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AF672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B9556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7CA9E9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6B189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3E85E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D8F2FB3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925E0F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65ED82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D3500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556CB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DD52E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562EEC2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0F9649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39803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9C9FF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0886B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F6E70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AEF15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12734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12454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A2536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0B64C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CA63A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7F7D3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7271D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61F59F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6860D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FBD59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E2CB8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4AD96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284F3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18994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A3D95CF" w14:textId="77777777" w:rsidTr="00503750">
        <w:trPr>
          <w:trHeight w:val="1073"/>
        </w:trPr>
        <w:tc>
          <w:tcPr>
            <w:tcW w:w="3614" w:type="dxa"/>
            <w:vMerge/>
          </w:tcPr>
          <w:p w14:paraId="0BCA43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99119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E7DF6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15A31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C367A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0FC69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E6455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D0F036C" w14:textId="77777777" w:rsidTr="00503750">
        <w:trPr>
          <w:trHeight w:val="283"/>
        </w:trPr>
        <w:tc>
          <w:tcPr>
            <w:tcW w:w="3614" w:type="dxa"/>
          </w:tcPr>
          <w:p w14:paraId="17A900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97ED0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11C9E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1F14C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114BA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3D61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4E129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980B884" w14:textId="77777777" w:rsidTr="00503750">
        <w:trPr>
          <w:trHeight w:val="283"/>
        </w:trPr>
        <w:tc>
          <w:tcPr>
            <w:tcW w:w="3614" w:type="dxa"/>
          </w:tcPr>
          <w:p w14:paraId="04030E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43EF9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EFEB8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E690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434F7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FCEB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7D10A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7494BC0" w14:textId="77777777" w:rsidTr="00503750">
        <w:trPr>
          <w:trHeight w:val="283"/>
        </w:trPr>
        <w:tc>
          <w:tcPr>
            <w:tcW w:w="3614" w:type="dxa"/>
          </w:tcPr>
          <w:p w14:paraId="1A337B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40510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14C14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EB788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1E9B7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E393B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4A69F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1EBE7A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222E8E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0D759139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04CD9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F3575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0D994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62798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8202E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5B22F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FD4ED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6B5D8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94A2B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763845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250F8B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51FE90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FD8C61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A332017" w14:textId="4389A0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62E8C0" w14:textId="134B62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87D1CA" w14:textId="0D0B54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7E329" w14:textId="213BF0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227F40" w14:textId="0FEFF2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788E8B" w14:textId="4C0F1E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015199" w14:textId="136C63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BA43207" w14:textId="1FF3A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3980C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43C35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4D09B3A" w14:textId="5B942D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DFA310" w14:textId="7806E0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7F6FFD" w14:textId="7C2944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F7E1DA" w14:textId="6C0E69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A030B9" w14:textId="13F77B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7A22D1" w14:textId="586104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967E32" w14:textId="329E23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E742EEF" w14:textId="1EA25C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32BFF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0F53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6146772" w14:textId="6671EF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D155E8" w14:textId="6748F3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D988C9" w14:textId="256168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616940" w14:textId="43E105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0F9B1B" w14:textId="3F9BB5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BE595C" w14:textId="285FEA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7716AF" w14:textId="0A48DC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ADFF95" w14:textId="3E6814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74E5C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FB09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199D2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529F2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45B8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EC042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BD9B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50511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E885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008DF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B20E12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2A0276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513E0A7" w14:textId="19AA80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E187E" w14:textId="10E1DD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1E91F5" w14:textId="27529A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D24B54" w14:textId="621FB0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A0C1DC" w14:textId="6B803E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3A07CA" w14:textId="11684A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499551" w14:textId="7DF9CA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3F22276" w14:textId="15B59D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4A7E4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769AE2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3F0712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0DB7CE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F528CB9" w14:textId="4F7D9D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ED4589" w14:textId="5C9552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9178AD" w14:textId="7440E0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CF71DE" w14:textId="2FEE1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503693" w14:textId="4F1A0D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4A98F2" w14:textId="0EDE25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DA32FC" w14:textId="66847F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E2DACA" w14:textId="6BBBF1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795F0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A3152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1317CED" w14:textId="73E786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9239FC" w14:textId="2C4300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C740A1" w14:textId="4B0BE4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07304A" w14:textId="60DE16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D44B85" w14:textId="5C8F40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61EF7A" w14:textId="2D423A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2D0412" w14:textId="347445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801FDFB" w14:textId="6A595F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E2C00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4039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0EBFF15" w14:textId="5B2300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A598F4" w14:textId="6566C6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E997B1" w14:textId="036CD7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6D2CFA" w14:textId="1DEFB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635E32" w14:textId="319B27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2162CD" w14:textId="630F2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84CFB" w14:textId="4CB11C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10E125A" w14:textId="3E66FE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84E3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CED319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29378E4" w14:textId="4685FA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91AE46" w14:textId="18260F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D79F67" w14:textId="6957CA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0B0285" w14:textId="6AF322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6C6276" w14:textId="0AF67C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0A20E9" w14:textId="3A00A3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9D4E87" w14:textId="073478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2DA809E" w14:textId="475CFA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1BD04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0FBE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2E771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D111EC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4D5EDD1" w14:textId="53931A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112FA3" w14:textId="6B0A17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5D4959" w14:textId="5EAEA7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D39998" w14:textId="11E573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B85A40" w14:textId="178BFC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6B10CE" w14:textId="1C0D64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709A95" w14:textId="050300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4E7279C" w14:textId="0FC293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75439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3FCEF7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97A901F" w14:textId="525AED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F7FFCD" w14:textId="04C7E7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1D5621" w14:textId="0C053B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7E172B" w14:textId="5D378B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4B84AB" w14:textId="107508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2D68DD" w14:textId="429669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1CD0D5" w14:textId="29A2BA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3846075" w14:textId="693C75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AFD97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35A41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2E59AEB" w14:textId="3A82BAF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D74ED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CD25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25E6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12B9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6559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387F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7A12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13A1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15E3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C5DB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771F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08E1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B1C8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74B0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9AE7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B338E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9A3C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167504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793EED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13DDC5C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D3B88BE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28CC285A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4FF9BA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A6B82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98D1E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5CF08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27E0D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EC74BA4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B34D6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5194D26" w14:textId="678D0AB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6B19307" w14:textId="4D73A04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56266DC" w14:textId="6CA9F18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B10CE4D" w14:textId="4066734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1A26C9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EADD3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D98D31C" w14:textId="6878381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AE7B6AE" w14:textId="6F6D398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658256E" w14:textId="3999792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EA095DE" w14:textId="6C773BA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F977CCE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7F2CE2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7F29124" w14:textId="28522D0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FB704F2" w14:textId="0874C4F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B457CED" w14:textId="4E4AF8C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D64EBD" w14:textId="63A1DC9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DFDBB0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19BC4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FBB13AF" w14:textId="34273C1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6EEF8B1" w14:textId="4F42C95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8C76928" w14:textId="0688A01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519E89D" w14:textId="144E77C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8CC2B8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9FC0B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5B9E4B" w14:textId="6297756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6D4590C" w14:textId="13189D9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B68E4DF" w14:textId="14B7E69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210BBD" w14:textId="1087EA4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49B47C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BAD9F2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EC0345F" w14:textId="67E2382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EA61519" w14:textId="7EE2476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4845233" w14:textId="06C525C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523A82" w14:textId="61D1707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41C3EE8" w14:textId="77777777" w:rsidR="00944C3D" w:rsidRDefault="00944C3D" w:rsidP="00944C3D">
      <w:pPr>
        <w:rPr>
          <w:rFonts w:ascii="Arial" w:hAnsi="Arial"/>
          <w:b/>
        </w:rPr>
      </w:pPr>
    </w:p>
    <w:p w14:paraId="5AA636E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5E5034EE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595AE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A52BD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33FD9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382B5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687EAA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666EFE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60B82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2AC75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D288B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778F5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555398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60F1A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C8AFE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B5BF7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22CE4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BCF58D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774CF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07484C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BA4A6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6A0DF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D91958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3024EE9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3E15A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763D1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B5A43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3AE04A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5F58A02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8DC852A" w14:textId="77777777" w:rsidTr="00503750">
        <w:tc>
          <w:tcPr>
            <w:tcW w:w="2835" w:type="dxa"/>
            <w:vAlign w:val="center"/>
          </w:tcPr>
          <w:p w14:paraId="07BC34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A3936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FFB22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07748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B1D44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CDBD7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5240170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EED85FB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939D357" w14:textId="46A6C501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D6C54" w14:textId="5F087F71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E17D1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88225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9A0E50" w14:textId="48492EF6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44FA4A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157C8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FA66F4A" w14:textId="438F8B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082BAC" w14:textId="733E1E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802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0D87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098520" w14:textId="4E58B2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46913E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2429E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0C003BC" w14:textId="243982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5BFE44" w14:textId="19939A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364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74D9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C511BF" w14:textId="6F7714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4B088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13EF4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748112D" w14:textId="44F534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C7D1B3" w14:textId="508643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C4A9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9AF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8F30AB" w14:textId="01569C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43E13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C931F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323A069" w14:textId="0B3FF2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CDD023" w14:textId="2F28DD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B689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B5D7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61C0049" w14:textId="60E5A0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9F3081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623B5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2FC83C2" w14:textId="3478BC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579D3F" w14:textId="6C8013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381F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1792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617A56" w14:textId="4893E9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8AC8D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B1470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A344079" w14:textId="4E6A319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9A1355" w14:textId="57F999B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E4989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BFBF1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12992B" w14:textId="5869D4C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448694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8FB9BF8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79B1E09" w14:textId="1A9E803E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4DC07CD" w14:textId="77777777" w:rsidR="00944C3D" w:rsidRDefault="00944C3D" w:rsidP="00944C3D">
      <w:pPr>
        <w:rPr>
          <w:rFonts w:ascii="Arial" w:hAnsi="Arial"/>
          <w:b/>
        </w:rPr>
      </w:pPr>
    </w:p>
    <w:p w14:paraId="182416B9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48ED3BD" w14:textId="77777777" w:rsidTr="00503750">
        <w:tc>
          <w:tcPr>
            <w:tcW w:w="2835" w:type="dxa"/>
            <w:vAlign w:val="center"/>
          </w:tcPr>
          <w:p w14:paraId="3B8863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7A4F3A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4C7CBC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685164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158AD8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0A98D7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27E8721D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65DB5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2409DAE7" w14:textId="5EEB55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1FA81C" w14:textId="51BD5D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810B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B5F6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C237EE" w14:textId="36CBA9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0A3EF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B6E95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C668C92" w14:textId="27D11F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2BBC6C" w14:textId="74195B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E826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1E5B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9B2EBBB" w14:textId="3FBD8F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55746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41FA3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CC54202" w14:textId="5AD6BA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821614" w14:textId="1DA719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95B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B84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5F04A0C" w14:textId="23C463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F57A2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F6000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0F9F0C8" w14:textId="118F9C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970725" w14:textId="036FA3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F9CB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0BEA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ECBA" w14:textId="53A33D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A9C42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A5B26A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5E7506D" w14:textId="5FA31EC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054B6D" w14:textId="31C1C5B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2B68A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5B3A5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D9193B" w14:textId="173BABF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8D7C0B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80952E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73889A6D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8BE05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CDDC9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D7BC16F" w14:textId="77777777" w:rsidTr="00503750">
        <w:trPr>
          <w:trHeight w:val="699"/>
        </w:trPr>
        <w:tc>
          <w:tcPr>
            <w:tcW w:w="3502" w:type="dxa"/>
            <w:vMerge/>
          </w:tcPr>
          <w:p w14:paraId="5A9940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45621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74B43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C81757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FB8A3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9683FF5" w14:textId="149352AD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F6A4FB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441DB2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D849A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31B3D15" w14:textId="3F88D49B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7034A2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43F4F9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D80EDD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6310AF3" w14:textId="1494784A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27DEE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BDC5B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B881B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3861AAF3" w14:textId="77777777" w:rsidTr="00503750">
        <w:trPr>
          <w:trHeight w:val="593"/>
        </w:trPr>
        <w:tc>
          <w:tcPr>
            <w:tcW w:w="3497" w:type="dxa"/>
          </w:tcPr>
          <w:p w14:paraId="2454D5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5A257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013F3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EA1489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5E7ED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D9C2878" w14:textId="369D80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C97BDA" w14:textId="34ACBF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F23C5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69AB95" w14:textId="2F19096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CE842DB" w14:textId="63C69A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559893A" w14:textId="06462B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F2B79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023112" w14:textId="78A28FC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D215A5B" w14:textId="0C9A7B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940E3A" w14:textId="6B9384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6CBE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77AD5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E4F3DC4" w14:textId="619D0F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013577" w14:textId="2EDD3D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FD1F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4D98991" w14:textId="483DC80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87F5551" w14:textId="0DE42B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F8F5DD" w14:textId="703A96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544D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DB38FE7" w14:textId="3070E2E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CA442AC" w14:textId="1D1E45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9E8B57" w14:textId="59AB6E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0B828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A3544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8A16EAB" w14:textId="6F895B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1F6FA9" w14:textId="68FFEF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4A381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59C6B76" w14:textId="1BCEA75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CD35A98" w14:textId="20B02D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47530E" w14:textId="29F845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94DDE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457D6A7" w14:textId="77612D7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8D292E5" w14:textId="2A50F2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5A26F2" w14:textId="2C1133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27CB13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C1154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FEB9EA2" w14:textId="2AB186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31A8DC" w14:textId="39EB83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35A79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2A678DC" w14:textId="4AA79B2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7776B69" w14:textId="44A5CE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606CAB" w14:textId="1DF542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852F8F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E6A88DE" w14:textId="652049F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8119E05" w14:textId="059116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E7D28D" w14:textId="6E3958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7E4D99" w14:textId="77777777" w:rsidR="00944C3D" w:rsidRDefault="00944C3D" w:rsidP="00944C3D">
      <w:pPr>
        <w:rPr>
          <w:rFonts w:ascii="Arial" w:hAnsi="Arial"/>
          <w:b/>
        </w:rPr>
      </w:pPr>
    </w:p>
    <w:p w14:paraId="2E73DFD1" w14:textId="77777777" w:rsidR="00944C3D" w:rsidRDefault="00944C3D" w:rsidP="00944C3D">
      <w:pPr>
        <w:rPr>
          <w:rFonts w:ascii="Arial" w:hAnsi="Arial"/>
          <w:b/>
        </w:rPr>
      </w:pPr>
    </w:p>
    <w:p w14:paraId="2E5E2AB8" w14:textId="77777777" w:rsidR="00944C3D" w:rsidRDefault="00944C3D" w:rsidP="00944C3D">
      <w:pPr>
        <w:rPr>
          <w:rFonts w:ascii="Arial" w:hAnsi="Arial"/>
          <w:b/>
        </w:rPr>
      </w:pPr>
    </w:p>
    <w:p w14:paraId="6D99ADDB" w14:textId="77777777" w:rsidR="00944C3D" w:rsidRDefault="00944C3D" w:rsidP="00944C3D">
      <w:pPr>
        <w:rPr>
          <w:rFonts w:ascii="Arial" w:hAnsi="Arial"/>
          <w:b/>
        </w:rPr>
      </w:pPr>
    </w:p>
    <w:p w14:paraId="3BAFA2A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2"/>
        <w:gridCol w:w="1630"/>
        <w:gridCol w:w="1204"/>
        <w:gridCol w:w="1198"/>
        <w:gridCol w:w="1194"/>
        <w:gridCol w:w="1572"/>
      </w:tblGrid>
      <w:tr w:rsidR="00944C3D" w:rsidRPr="00050529" w14:paraId="79C1ADA0" w14:textId="77777777" w:rsidTr="00503750">
        <w:tc>
          <w:tcPr>
            <w:tcW w:w="2622" w:type="dxa"/>
            <w:vAlign w:val="center"/>
          </w:tcPr>
          <w:p w14:paraId="5C005A8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49ECA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AD17D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1C4A1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F6ADD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1AD57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20328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E436B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B8C20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DBE8BA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62ED5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7D395B8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1FFF2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430C2BCF" w14:textId="545A1C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F980D0" w14:textId="3F6945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CF7285" w14:textId="6B17AD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6932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CA194C" w14:textId="39EA5C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ED54A5" w14:textId="77777777" w:rsidTr="00503750">
        <w:tc>
          <w:tcPr>
            <w:tcW w:w="2622" w:type="dxa"/>
            <w:vAlign w:val="center"/>
          </w:tcPr>
          <w:p w14:paraId="1C78A7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BCA3D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8937840" w14:textId="693A38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C791920" w14:textId="71B3D4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C5AD6D" w14:textId="7850EF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9B0F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AAD655" w14:textId="0CD5B2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0A0F5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CD508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3B97F74" w14:textId="11F066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E5B52FD" w14:textId="745B2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8BA98C" w14:textId="190AD4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F440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5ECDCD" w14:textId="6437F6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D5AEB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1FC06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C9BD4C9" w14:textId="06462A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3EDF1C" w14:textId="6F1440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0228F0" w14:textId="1D0504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E94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F28B45" w14:textId="0A3383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663C30" w14:textId="77777777" w:rsidTr="00503750">
        <w:tc>
          <w:tcPr>
            <w:tcW w:w="2622" w:type="dxa"/>
            <w:vAlign w:val="center"/>
          </w:tcPr>
          <w:p w14:paraId="6C9C2B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E2B53C8" w14:textId="6F0410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18875.00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39E7F7" w14:textId="308D82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9291.00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84AD13" w14:textId="744868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6372.00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F06A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2603A2" w14:textId="5034C9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21794.00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C0B91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F1FCB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1C3C54A" w14:textId="4A13E3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E74664C" w14:textId="1DD661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855736" w14:textId="6FB396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6FAF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9F1A4C" w14:textId="6F5140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493212" w14:textId="77777777" w:rsidTr="00503750">
        <w:tc>
          <w:tcPr>
            <w:tcW w:w="2622" w:type="dxa"/>
            <w:vAlign w:val="center"/>
          </w:tcPr>
          <w:p w14:paraId="258A6F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AEE9110" w14:textId="538E76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D3FEB01" w14:textId="488CD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27572F" w14:textId="0D2A2A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488D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656E67" w14:textId="3B1433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E024E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B12AF6A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7BAAD43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FF5E4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74070A3" w14:textId="18F98C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2DFD92" w14:textId="7904D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65BA82" w14:textId="560787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B0D9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8F4083" w14:textId="79C41C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9CD83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39CB1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D6495DF" w14:textId="6C9E40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D63B84" w14:textId="5E69F4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B616F0" w14:textId="0F8EC5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9AC2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30864C" w14:textId="727821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3B619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F1EAD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6FA0344" w14:textId="16862F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05C28BD" w14:textId="5C5BA3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9396C2" w14:textId="734AED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0B3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5D8EC8" w14:textId="0F8663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ECCBE6" w14:textId="77777777" w:rsidTr="00503750">
        <w:tc>
          <w:tcPr>
            <w:tcW w:w="2622" w:type="dxa"/>
            <w:vAlign w:val="center"/>
          </w:tcPr>
          <w:p w14:paraId="391C2D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9124DA7" w14:textId="3FA681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39AB6E" w14:textId="6BCB2F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725170" w14:textId="50B779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AAEB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0D5E71" w14:textId="4B6807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7FAF04" w14:textId="77777777" w:rsidTr="00503750">
        <w:tc>
          <w:tcPr>
            <w:tcW w:w="2622" w:type="dxa"/>
            <w:vAlign w:val="center"/>
          </w:tcPr>
          <w:p w14:paraId="3F570E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9E346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F25B7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4F831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0908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A914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5A3533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C6A2E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07C57FD" w14:textId="31A938E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b/>
                <w:noProof/>
                <w:sz w:val="18"/>
                <w:szCs w:val="18"/>
              </w:rPr>
              <w:t>18875.00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48548E" w14:textId="2C4E9E7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b/>
                <w:noProof/>
                <w:sz w:val="18"/>
                <w:szCs w:val="18"/>
              </w:rPr>
              <w:t>9291.00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E0CF02" w14:textId="595C52A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b/>
                <w:noProof/>
                <w:sz w:val="18"/>
                <w:szCs w:val="18"/>
              </w:rPr>
              <w:t>6372.00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7270A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583984" w14:textId="0FD32AF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b/>
                <w:noProof/>
                <w:sz w:val="18"/>
                <w:szCs w:val="18"/>
              </w:rPr>
              <w:t>21794.00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5BB81A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68B68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4F1DD76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D2E7BD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B5175B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B278B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DE6AA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DAE84B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EBE4C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72AE6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F794D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B5807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D0E0F9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3A835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A011E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6DCA1D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1C75A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CE45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8589A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1F58A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D9F62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4C463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132D6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97C09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6C3A81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D772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C2909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832544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51018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5F8BE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586755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FF01D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B32C0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CAC8F3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ECE95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F5FB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6BD72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E8841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C1ADD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C37D4B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324B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2039C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A545A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B47BC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1889B2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567320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FDA1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B263FB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A371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F6717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36B839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0F5D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517F6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549108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C0B37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74CB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6B67C0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AD5D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B0D7E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357C1A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6DD2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DCF0C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00CC8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BDEF2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20E6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625DDE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28DADD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542F0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89C484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8CA80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226640FE" w14:textId="77777777" w:rsidTr="00503750">
        <w:tc>
          <w:tcPr>
            <w:tcW w:w="2835" w:type="dxa"/>
            <w:vAlign w:val="center"/>
          </w:tcPr>
          <w:p w14:paraId="6515DF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3240B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8CD89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01CF5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21295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E050A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92B8B12" w14:textId="77777777" w:rsidTr="00503750">
        <w:tc>
          <w:tcPr>
            <w:tcW w:w="2835" w:type="dxa"/>
            <w:vAlign w:val="center"/>
          </w:tcPr>
          <w:p w14:paraId="47D815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7C68F62" w14:textId="55299B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778463" w14:textId="11B7FB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1E7F04" w14:textId="70187A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FB8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77274D" w14:textId="00430F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854E51" w14:textId="77777777" w:rsidTr="00503750">
        <w:tc>
          <w:tcPr>
            <w:tcW w:w="2835" w:type="dxa"/>
            <w:vAlign w:val="center"/>
          </w:tcPr>
          <w:p w14:paraId="6682D9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4E68FA7" w14:textId="55987E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21DB86" w14:textId="306040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EF8610" w14:textId="7E1B79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F6D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1F72D5" w14:textId="33E195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D8A816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71A335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330A079" w14:textId="16F90B0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88EBD7" w14:textId="01894A8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CC858C" w14:textId="0BDFDBF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2C420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EDA4D1" w14:textId="580E52C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78BF0C8" w14:textId="77777777" w:rsidTr="00503750">
        <w:tc>
          <w:tcPr>
            <w:tcW w:w="2835" w:type="dxa"/>
            <w:vAlign w:val="center"/>
          </w:tcPr>
          <w:p w14:paraId="2CB53C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FE81C51" w14:textId="0059A9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931A5B" w14:textId="235599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66E11D" w14:textId="243018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D6D7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03D194" w14:textId="4CB76E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ADE2F3" w14:textId="77777777" w:rsidTr="00503750">
        <w:tc>
          <w:tcPr>
            <w:tcW w:w="2835" w:type="dxa"/>
            <w:vAlign w:val="center"/>
          </w:tcPr>
          <w:p w14:paraId="4EA116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4EBF13A" w14:textId="3C4FC4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920028" w14:textId="744629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1CE051" w14:textId="579C88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D63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416AE0" w14:textId="041BDA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851174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2E85A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6DFBD09" w14:textId="3596BC7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63E9E6" w14:textId="4654708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10D80C" w14:textId="59C4486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3D26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040D75" w14:textId="264BBF9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5E50F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FFB61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9E06367" w14:textId="1058E8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52298F" w14:textId="36D234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10FCD5" w14:textId="57DA4B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C06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0F2DD6" w14:textId="029B41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354247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E07A6E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75D5C135" w14:textId="77777777" w:rsidTr="00503750">
        <w:tc>
          <w:tcPr>
            <w:tcW w:w="2552" w:type="dxa"/>
            <w:shd w:val="clear" w:color="auto" w:fill="auto"/>
            <w:vAlign w:val="center"/>
          </w:tcPr>
          <w:p w14:paraId="169A8B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1F390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7ECC7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19B78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45AAE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13E5858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2461FD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E368E41" w14:textId="7F5475C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DFC30F9" w14:textId="2B7BE31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EEFA6BB" w14:textId="1D84DFC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ADC51E3" w14:textId="7DB8666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E9D9686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FCFEA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6643C17" w14:textId="0E51BEE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E6232DE" w14:textId="0EDB80F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84659E0" w14:textId="2566992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DF29727" w14:textId="53ABAB3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EA466F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40F458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CDC28F9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8EC56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DBB13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965CF07" w14:textId="77777777" w:rsidTr="00503750">
        <w:tc>
          <w:tcPr>
            <w:tcW w:w="4395" w:type="dxa"/>
            <w:vMerge/>
          </w:tcPr>
          <w:p w14:paraId="351CC10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B2725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7E223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560537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1C42E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E3651EF" w14:textId="0E405E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  <w:lang w:eastAsia="sk-SK"/>
              </w:rPr>
              <w:t>195.18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4F2101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A132FB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B6FDC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D66DD72" w14:textId="1FF540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E4A0E4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6DD699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D1A122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C36AB52" w14:textId="457DB3A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b/>
                <w:noProof/>
                <w:sz w:val="18"/>
                <w:szCs w:val="18"/>
              </w:rPr>
              <w:t>195.18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85744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D7E1A2F" w14:textId="77777777" w:rsidTr="00503750">
        <w:tc>
          <w:tcPr>
            <w:tcW w:w="4395" w:type="dxa"/>
            <w:vAlign w:val="center"/>
          </w:tcPr>
          <w:p w14:paraId="572800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49894CD" w14:textId="3477A1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C914E8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C206EC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9BF5D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D61D613" w14:textId="52861A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D5E77A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31288B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347662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52671B5" w14:textId="2A9DC7F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EE505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5F3070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91327B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EE8B9BB" w14:textId="3DB15FDA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b/>
                <w:noProof/>
                <w:sz w:val="18"/>
                <w:szCs w:val="18"/>
              </w:rPr>
              <w:t>17611.00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12A11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761AAED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8E72AF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473A9CF4" w14:textId="77777777" w:rsidTr="00503750">
        <w:tc>
          <w:tcPr>
            <w:tcW w:w="4395" w:type="dxa"/>
            <w:vAlign w:val="center"/>
          </w:tcPr>
          <w:p w14:paraId="476798D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C5F9E3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B46691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8C1260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EA4115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738E747" w14:textId="64A1882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D0D77FF" w14:textId="77C9B3A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59C5ECE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4DC19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AD110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16C5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543593D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AEDBF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6DE139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47846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DAD2B8F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3C341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4B916AD" w14:textId="36B6F1AA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BA7C13E" w14:textId="7E0E61BD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95E463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76CE41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77729B6" w14:textId="3FB1CB8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187FF6A" w14:textId="4C67CD5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0B9B65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948D6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00AC6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12D7CEE" w14:textId="77777777" w:rsidTr="00503750">
        <w:tc>
          <w:tcPr>
            <w:tcW w:w="1843" w:type="dxa"/>
            <w:vAlign w:val="center"/>
          </w:tcPr>
          <w:p w14:paraId="21E320B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6C08B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898343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2172D7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E381D2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9C227D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880684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D67960D" w14:textId="77777777" w:rsidTr="00503750">
        <w:tc>
          <w:tcPr>
            <w:tcW w:w="1843" w:type="dxa"/>
            <w:vAlign w:val="center"/>
          </w:tcPr>
          <w:p w14:paraId="591E8A1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3A416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8FB5D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3B34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05144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CE670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5463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C55D9C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9F445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B16F0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A24DD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5192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B6B11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59993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C4CF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677DDA0" w14:textId="77777777" w:rsidTr="00503750">
        <w:tc>
          <w:tcPr>
            <w:tcW w:w="1843" w:type="dxa"/>
            <w:vAlign w:val="center"/>
          </w:tcPr>
          <w:p w14:paraId="649020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8320E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5935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773B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922A1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948B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B6BC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98D2590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F7E02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02AAF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9964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7BA3C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EA8B5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5588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170A5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679BF96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6E6D66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0BB5BF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C4285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4D478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BD2A4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D0AEC4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716885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7B79DA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2715E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3CD575CA" w14:textId="77777777" w:rsidTr="00503750">
        <w:trPr>
          <w:trHeight w:val="664"/>
        </w:trPr>
        <w:tc>
          <w:tcPr>
            <w:tcW w:w="3372" w:type="dxa"/>
          </w:tcPr>
          <w:p w14:paraId="58805F1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FCDC2B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3B39E8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9955A1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4148A9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314C1C2" w14:textId="4E6BF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59E43A" w14:textId="6092FF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64E08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1AF0199" w14:textId="1F20BB1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1DD161C" w14:textId="24298C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A60D9C" w14:textId="5C77B5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A3F94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3077AFB" w14:textId="60BD765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105CF64" w14:textId="2725E8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F211DC" w14:textId="78FFA1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00C0D9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09F79F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116590A" w14:textId="1B06B5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628E7B" w14:textId="36F81F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84C97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0F33F92" w14:textId="24D758B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EDA6563" w14:textId="2E1088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7033EC" w14:textId="6CD0A0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9DEA34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3321C5E" w14:textId="4A7172C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4773431" w14:textId="0BA8E4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1A00CF" w14:textId="4E4EC6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2EA10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4E4AF6F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4010450E" w14:textId="77777777" w:rsidTr="00503750">
        <w:tc>
          <w:tcPr>
            <w:tcW w:w="2835" w:type="dxa"/>
            <w:vAlign w:val="center"/>
          </w:tcPr>
          <w:p w14:paraId="642B150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3D1C5D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19FBA5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7BBC73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29D734C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98B8BA8" w14:textId="77777777" w:rsidTr="00503750">
        <w:tc>
          <w:tcPr>
            <w:tcW w:w="2835" w:type="dxa"/>
          </w:tcPr>
          <w:p w14:paraId="4B35FB9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1025B1F" w14:textId="1A4A6F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6EB119" w14:textId="7EE680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8CB0DF" w14:textId="5A20A1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F6A3BF9" w14:textId="59EB85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0A74C3" w14:textId="77777777" w:rsidTr="00503750">
        <w:tc>
          <w:tcPr>
            <w:tcW w:w="2835" w:type="dxa"/>
          </w:tcPr>
          <w:p w14:paraId="7979A1D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A41BD72" w14:textId="2633F4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0D9541" w14:textId="46F994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23CC75" w14:textId="7AA227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B678948" w14:textId="0C7F5C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5B5179" w14:textId="77777777" w:rsidTr="00503750">
        <w:tc>
          <w:tcPr>
            <w:tcW w:w="2835" w:type="dxa"/>
          </w:tcPr>
          <w:p w14:paraId="622E1C0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DF530ED" w14:textId="22E73F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62B06A" w14:textId="22D9FD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16B4CF" w14:textId="7C9BA6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237564" w14:textId="117E76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BF6FB4" w14:textId="77777777" w:rsidTr="00503750">
        <w:tc>
          <w:tcPr>
            <w:tcW w:w="2835" w:type="dxa"/>
            <w:vAlign w:val="center"/>
          </w:tcPr>
          <w:p w14:paraId="3651681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C144CF1" w14:textId="60DFDB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D8B807" w14:textId="7C0FAC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8D5C2" w14:textId="0F69B4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DCD5EED" w14:textId="5C00D0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8740FB" w14:textId="77777777" w:rsidTr="00503750">
        <w:tc>
          <w:tcPr>
            <w:tcW w:w="2835" w:type="dxa"/>
            <w:vAlign w:val="center"/>
          </w:tcPr>
          <w:p w14:paraId="4D2D42C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C67A5D5" w14:textId="59107D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51B88B" w14:textId="78D913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217002" w14:textId="47C36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6D2C975" w14:textId="29D80A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87A108" w14:textId="77777777" w:rsidTr="00503750">
        <w:tc>
          <w:tcPr>
            <w:tcW w:w="2835" w:type="dxa"/>
          </w:tcPr>
          <w:p w14:paraId="72D4AED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444E0F2" w14:textId="3101C5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769894" w14:textId="35AA49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C8387C" w14:textId="512ACA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52BDB45" w14:textId="5362BC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65B500" w14:textId="77777777" w:rsidTr="00503750">
        <w:tc>
          <w:tcPr>
            <w:tcW w:w="2835" w:type="dxa"/>
          </w:tcPr>
          <w:p w14:paraId="3439AE3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3DE173B" w14:textId="457AAF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2DE756" w14:textId="1FC9A9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108ADB" w14:textId="5496F4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BABF1BE" w14:textId="2A5730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696CAF" w14:textId="77777777" w:rsidTr="00503750">
        <w:tc>
          <w:tcPr>
            <w:tcW w:w="2835" w:type="dxa"/>
          </w:tcPr>
          <w:p w14:paraId="7EDDBCE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BA5E0F0" w14:textId="419333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B30F02" w14:textId="471291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153A5EF" w14:textId="611479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1116C03" w14:textId="0448E8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7B4064" w14:textId="77777777" w:rsidR="00944C3D" w:rsidRDefault="00944C3D" w:rsidP="00944C3D">
      <w:pPr>
        <w:rPr>
          <w:rFonts w:ascii="Arial" w:hAnsi="Arial"/>
          <w:b/>
        </w:rPr>
      </w:pPr>
    </w:p>
    <w:p w14:paraId="3261FA1C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48D880E8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3C4C1B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E48CB9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9B6EE9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9ECF4E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27CCD3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EAEDC3A" w14:textId="77777777" w:rsidTr="00503750">
        <w:trPr>
          <w:trHeight w:val="443"/>
        </w:trPr>
        <w:tc>
          <w:tcPr>
            <w:tcW w:w="2560" w:type="dxa"/>
          </w:tcPr>
          <w:p w14:paraId="34D60F4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315368B" w14:textId="0A040F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FDA2F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06B02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43ACBF3" w14:textId="3892E8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8FC66B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5438AB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B2C782D" w14:textId="49F789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40B22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A280B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D4B0F1D" w14:textId="22FAF2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D732BC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5DBBCC8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8A1AF09" w14:textId="506BBE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DC49F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B36F3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3D09F" w14:textId="507A5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2655E4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6C2415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552A2A5" w14:textId="4F1BC6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E3652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4FC92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89D2F25" w14:textId="2B93DA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B9CF31" w14:textId="77777777" w:rsidR="00944C3D" w:rsidRDefault="00944C3D" w:rsidP="00944C3D">
      <w:pPr>
        <w:rPr>
          <w:rFonts w:ascii="Arial" w:hAnsi="Arial"/>
          <w:b/>
        </w:rPr>
      </w:pPr>
    </w:p>
    <w:p w14:paraId="214E4998" w14:textId="77777777" w:rsidR="00944C3D" w:rsidRDefault="00944C3D" w:rsidP="00944C3D">
      <w:pPr>
        <w:rPr>
          <w:rFonts w:ascii="Arial" w:hAnsi="Arial"/>
          <w:b/>
        </w:rPr>
      </w:pPr>
    </w:p>
    <w:p w14:paraId="536A07F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5BF531D" w14:textId="77777777" w:rsidR="00944C3D" w:rsidRDefault="00944C3D" w:rsidP="00944C3D">
      <w:pPr>
        <w:rPr>
          <w:rFonts w:ascii="Arial" w:hAnsi="Arial"/>
          <w:b/>
        </w:rPr>
      </w:pPr>
    </w:p>
    <w:p w14:paraId="37E4399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0352319F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982C0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1B379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73124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C05A9D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34662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E3F81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549D1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3C39D7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0505A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5B8DD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02919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72230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27BA1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BDDBD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4C7FC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BBC12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EECB7F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4472B30" w14:textId="77777777" w:rsidTr="00503750">
        <w:trPr>
          <w:trHeight w:val="677"/>
        </w:trPr>
        <w:tc>
          <w:tcPr>
            <w:tcW w:w="3358" w:type="dxa"/>
          </w:tcPr>
          <w:p w14:paraId="6A5AB3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4922E9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713238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696CD9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950CA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B6CA03E" w14:textId="28C93D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4C48EF" w14:textId="4CE176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BF7C6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2591E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FE955CA" w14:textId="7BF500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8CDB23" w14:textId="0B085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11A71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8140E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486B059" w14:textId="1C3E40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27FC95" w14:textId="3A8671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4BE92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343D1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C36C25" w14:textId="37DB49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318AA59" w14:textId="537420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DFC45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F3D632E" w14:textId="121597A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1128A8B" w14:textId="75E81C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59BE20" w14:textId="311A49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2FCA8F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37C1B0B" w14:textId="162658D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B263BE1" w14:textId="729335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4D3FA23" w14:textId="3864A2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7AB27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D1DED2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C3CD95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01ED9A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A911E1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4A885E7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56B87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94199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AEC7D6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025C0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3547A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2DD0016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D93D0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ABF2A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59199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C38A32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3D715E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D714FD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29434AC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F1183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DE2A16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A55D1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11ED23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59986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DC79370" w14:textId="31075B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C70093A" w14:textId="75D41A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3CDF5B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6740B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5CE2A26D" w14:textId="7F633F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D7E096F" w14:textId="04100E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B1921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551A5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858AA87" w14:textId="1BD8DA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C92E6EC" w14:textId="151BA8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79341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93EA2ED" w14:textId="697477D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2FD097B" w14:textId="7B7B4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061940C" w14:textId="66655E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3E89E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6D09593" w14:textId="5035C64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B06FF3F" w14:textId="6410F8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67ADB5E" w14:textId="7F9BA7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3E2EC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0954E6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ACD9827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AEE860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B98EA5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46251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BF89CD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C52DD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2167559" w14:textId="0C6FD5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2A0C028" w14:textId="3112E6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A9676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BA6BE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66E423E7" w14:textId="019A0B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942399F" w14:textId="49704A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BF9C0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9F077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91F22CA" w14:textId="5E9412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868596" w14:textId="5AC3D7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872A5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2D20F96" w14:textId="2C7B13B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FACD32C" w14:textId="52541B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2E051D" w14:textId="17C876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F137E5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070085F" w14:textId="47A34C9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4FE0A44" w14:textId="6D92BA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0DC9FF4" w14:textId="37FA50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FA2787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1CB4FF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65A3D31" w14:textId="77777777" w:rsidTr="00503750">
        <w:tc>
          <w:tcPr>
            <w:tcW w:w="3686" w:type="dxa"/>
            <w:vAlign w:val="center"/>
          </w:tcPr>
          <w:p w14:paraId="6FC8971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D5A3D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9F8517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E24507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EEA37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A4EB4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87651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50C5E6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230AE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09C2A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20E98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EEEC34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68DCF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94EB6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BAC60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585F69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8C700F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57CF31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F52052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89B89A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6721455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1FC63C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A8D4F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A28B7D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909908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26CED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7D57169" w14:textId="1EC366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26C8A7C" w14:textId="015E88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2AB82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EF9C6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F4BD4A7" w14:textId="7268AE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B29D706" w14:textId="0FD8CE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68EE3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E87C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601DDA4" w14:textId="52B4B1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0A0BC69" w14:textId="1B4581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62F30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186DD4B" w14:textId="34628B6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DE433A6" w14:textId="7E7668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69E6A5B" w14:textId="724CFC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300651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D1363A9" w14:textId="61AEA3D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E322BB" w14:textId="665D1B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3B8660E" w14:textId="15C2E1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16F4C7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D5081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8A3F6D5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A3ABA8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540FDC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0953ADA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0DC02A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A1206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088F2EB" w14:textId="143001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C057B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35DAB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B889B73" w14:textId="7C83ED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7ED6D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7F269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19BF0DBD" w14:textId="195327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064F5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03CA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E7D2BCE" w14:textId="79F758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4C537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41F47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F1532D8" w14:textId="2D5D27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8FD71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2B1BF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2DD298C" w14:textId="0254BBD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E3AA700" w14:textId="77777777" w:rsidR="00944C3D" w:rsidRDefault="00944C3D" w:rsidP="00944C3D">
      <w:pPr>
        <w:rPr>
          <w:sz w:val="22"/>
          <w:szCs w:val="22"/>
        </w:rPr>
      </w:pPr>
    </w:p>
    <w:p w14:paraId="2B25A68F" w14:textId="77777777" w:rsidR="00944C3D" w:rsidRDefault="00944C3D" w:rsidP="00944C3D">
      <w:pPr>
        <w:rPr>
          <w:sz w:val="22"/>
          <w:szCs w:val="22"/>
        </w:rPr>
      </w:pPr>
    </w:p>
    <w:p w14:paraId="5E7383A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08E975B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95130EF" w14:textId="650D030A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ACF27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2A475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8FEB9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25239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18A0553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ED3559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C872D6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8E51D4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AEDBD2D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9F178C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FB2DEFB" w14:textId="534A6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C210C9D" w14:textId="7806E6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ECFF0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D7F2E8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328E04F" w14:textId="43D3E9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2322CCA" w14:textId="06AE7A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B0210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4015C0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33391BD" w14:textId="0A25B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6AF7C6" w14:textId="05A156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03BE1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5EECE1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56476E9" w14:textId="05D075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A32917A" w14:textId="475C3F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72A1E0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79FC70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7A429FE" w14:textId="659C8F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FEBE12B" w14:textId="62C942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1BEFB4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5CF434C" w14:textId="4D9F313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B557008" w14:textId="2A66DD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7B7D04E" w14:textId="48215B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A262C69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6BBB74E" w14:textId="22FB0A8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A73E842" w14:textId="4115EF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BA1D2F1" w14:textId="6B04AE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828F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BCE70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68F27FE9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5F6E9C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C735E0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0EAC0C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2DE5DD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A2203E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5FBC0B4" w14:textId="4C287D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61C9DCB" w14:textId="53E27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BE9443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7C407C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66B607F" w14:textId="7897AE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0619DA3" w14:textId="761B63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A7F5FD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EEACF3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11B6325" w14:textId="25FE43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2B73BD7" w14:textId="61874E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1C304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38C1A4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0D7DD5B" w14:textId="73135A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453D4ED" w14:textId="4FD560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D5A0DF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7743B9B" w14:textId="491A878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11F64CD" w14:textId="7BADB9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C6AEEDB" w14:textId="1D1103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A6394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2D7993A" w14:textId="41A49E6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41DF25B" w14:textId="7FA6F7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BE74DF3" w14:textId="0597BA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E5E1E1E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AF0E02A" w14:textId="77CDA20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5D49702" w14:textId="6DB0F1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7B1E2FF" w14:textId="6A16BF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5964" w:rsidRPr="00541BF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B611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C3B8B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991AE87" w14:textId="765409EB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4E142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BDC06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A8A74C1" w14:textId="110D6AA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CADBA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EAC3E7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5C6A4444" w14:textId="4AC1E3FC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3C9CC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ADB4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F27913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21BC14B" w14:textId="77777777" w:rsidR="00944C3D" w:rsidRPr="003607F0" w:rsidRDefault="00944C3D" w:rsidP="00944C3D"/>
    <w:p w14:paraId="1DD32999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04C2D9" w14:textId="77777777" w:rsidR="00D05964" w:rsidRDefault="00D05964">
      <w:r>
        <w:separator/>
      </w:r>
    </w:p>
  </w:endnote>
  <w:endnote w:type="continuationSeparator" w:id="0">
    <w:p w14:paraId="3B6323ED" w14:textId="77777777" w:rsidR="00D05964" w:rsidRDefault="00D059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ADFC4F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42B51F51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83A5D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27F0B38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C6B41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5ACB557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832B58" w14:textId="77777777" w:rsidR="00D05964" w:rsidRDefault="00D05964">
      <w:r>
        <w:separator/>
      </w:r>
    </w:p>
  </w:footnote>
  <w:footnote w:type="continuationSeparator" w:id="0">
    <w:p w14:paraId="421AB13C" w14:textId="77777777" w:rsidR="00D05964" w:rsidRDefault="00D059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2933180">
    <w:abstractNumId w:val="13"/>
  </w:num>
  <w:num w:numId="2" w16cid:durableId="176700811">
    <w:abstractNumId w:val="17"/>
  </w:num>
  <w:num w:numId="3" w16cid:durableId="1162548833">
    <w:abstractNumId w:val="8"/>
  </w:num>
  <w:num w:numId="4" w16cid:durableId="485627403">
    <w:abstractNumId w:val="7"/>
  </w:num>
  <w:num w:numId="5" w16cid:durableId="5724249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5242659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42901161">
    <w:abstractNumId w:val="20"/>
  </w:num>
  <w:num w:numId="8" w16cid:durableId="2068843334">
    <w:abstractNumId w:val="10"/>
  </w:num>
  <w:num w:numId="9" w16cid:durableId="243564059">
    <w:abstractNumId w:val="0"/>
  </w:num>
  <w:num w:numId="10" w16cid:durableId="1643268266">
    <w:abstractNumId w:val="19"/>
  </w:num>
  <w:num w:numId="11" w16cid:durableId="1209801238">
    <w:abstractNumId w:val="6"/>
  </w:num>
  <w:num w:numId="12" w16cid:durableId="439498723">
    <w:abstractNumId w:val="9"/>
  </w:num>
  <w:num w:numId="13" w16cid:durableId="1828087939">
    <w:abstractNumId w:val="12"/>
  </w:num>
  <w:num w:numId="14" w16cid:durableId="885458273">
    <w:abstractNumId w:val="15"/>
  </w:num>
  <w:num w:numId="15" w16cid:durableId="1514607476">
    <w:abstractNumId w:val="14"/>
  </w:num>
  <w:num w:numId="16" w16cid:durableId="2069768640">
    <w:abstractNumId w:val="2"/>
  </w:num>
  <w:num w:numId="17" w16cid:durableId="366954368">
    <w:abstractNumId w:val="4"/>
  </w:num>
  <w:num w:numId="18" w16cid:durableId="1324893387">
    <w:abstractNumId w:val="11"/>
  </w:num>
  <w:num w:numId="19" w16cid:durableId="602495021">
    <w:abstractNumId w:val="5"/>
  </w:num>
  <w:num w:numId="20" w16cid:durableId="952596493">
    <w:abstractNumId w:val="18"/>
  </w:num>
  <w:num w:numId="21" w16cid:durableId="7931396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26"/>
    <w:docVar w:name="arg2" w:val="Driver=asa17;DBF=D:\anasoft\data\tebys.db;DBN=tebys;ENG=SQL17;commlinks=TCPIP{ip=192.168.1.241};uid=hromnikova;con=finus(10.15);pwd=488300282956Vaveto1"/>
    <w:docVar w:name="arg3" w:val="787162"/>
    <w:docVar w:name="arg4" w:val="C:\Users\HROMNI~1.TEB\AppData\Local\Temp\11050110.doc"/>
    <w:docVar w:name="arg5" w:val="1"/>
  </w:docVars>
  <w:rsids>
    <w:rsidRoot w:val="00D05964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2E8F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5964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90C784"/>
  <w15:docId w15:val="{44DD520D-2BF5-4A53-9893-A054C07891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5339</Words>
  <Characters>30438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2025-03-19T08:43:00Z</dcterms:created>
  <dcterms:modified xsi:type="dcterms:W3CDTF">2025-03-19T08:44:00Z</dcterms:modified>
</cp:coreProperties>
</file>