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A1B09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2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C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5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4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F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1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F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9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1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F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F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1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9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5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5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1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E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CB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A2971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5F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E7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0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FA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1C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85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744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89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7D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18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A6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F8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19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69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DE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BD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0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F7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3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1D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A1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89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F6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48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C0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28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2B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CD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3A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43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93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E2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BF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28AA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73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31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AC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0F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A1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2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9A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36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F7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0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0A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D8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5C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67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0C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C5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A3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4A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7C8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66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9B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60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8F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CF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39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42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29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BD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5C5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87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592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EF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496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399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A4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21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D24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82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B1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81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2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E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2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16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B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60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80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5A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5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C6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5C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0A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73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1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72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C3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540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79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BD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981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EE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B9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18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3A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5D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C5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54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4A47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6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6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5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8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B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5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2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CA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4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E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C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7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F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A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D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9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F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D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2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7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5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A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E9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1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4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6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8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C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4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7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A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36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7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BA79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E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3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B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4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7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5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9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7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9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5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7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9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9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67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3BED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5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0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9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E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2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3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7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F7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94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5D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8A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2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01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84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F6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16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39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00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B488E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4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A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5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B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848A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4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1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2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9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4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2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2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D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E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F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CDB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8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4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C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2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9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A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C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5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0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60D6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8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D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B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7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5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7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E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8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9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0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28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B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F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5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9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E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7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C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6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1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4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3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447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4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3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F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0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B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D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7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B5F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60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4E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ABDAD" w14:textId="205B0ED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80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A7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01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77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11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A0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92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9B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C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A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5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0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B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5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A98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6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8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2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0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7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1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E2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9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771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8EF93C5" wp14:editId="2A04C77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352A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F93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72352A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9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9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8E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E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6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C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6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6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D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A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1041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942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B1B6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EC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46493A5" wp14:editId="7180E6F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ACFA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493A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DCACFA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2ABE78" wp14:editId="77D9E8E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3E4A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ABE78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F83E4A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C96BCA" wp14:editId="33391E4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1718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96BC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8A1718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14BEB1B" wp14:editId="488725B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14AD2" w14:textId="6D2D1684" w:rsidR="000B647F" w:rsidRDefault="000B647F" w:rsidP="00944C3D">
                                  <w:fldSimple w:instr=" MERGEFIELD  aDMOD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BEB1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4314AD2" w14:textId="6D2D1684" w:rsidR="000B647F" w:rsidRDefault="000B647F" w:rsidP="00944C3D">
                            <w:fldSimple w:instr=" MERGEFIELD  aDMOD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3BE3B64" wp14:editId="33F92C5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1222D" w14:textId="544BE4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E3B6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5F1222D" w14:textId="544BE4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927DF19" wp14:editId="09A6B0D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70708" w14:textId="77097D70" w:rsidR="000B647F" w:rsidRDefault="000B647F" w:rsidP="00944C3D">
                                  <w:fldSimple w:instr=" MERGEFIELD  aDRDO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7DF1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8B70708" w14:textId="77097D70" w:rsidR="000B647F" w:rsidRDefault="000B647F" w:rsidP="00944C3D">
                            <w:fldSimple w:instr=" MERGEFIELD  aDRDO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ADA7A79" wp14:editId="0A995C6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50FEF" w14:textId="4197642E" w:rsidR="000B647F" w:rsidRDefault="000B647F" w:rsidP="00944C3D">
                                  <w:fldSimple w:instr=" MERGEFIELD  aDMDO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A7A79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5950FEF" w14:textId="4197642E" w:rsidR="000B647F" w:rsidRDefault="000B647F" w:rsidP="00944C3D">
                            <w:fldSimple w:instr=" MERGEFIELD  aDMDO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9C840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82C2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5BA36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7AE390" wp14:editId="5D78E6B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204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AE39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B2204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2383821" wp14:editId="41CDF33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9276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8382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869276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F7C1A0" wp14:editId="7FCBD6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634B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7C1A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4A634B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9E8B371" wp14:editId="7F38D8E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98225" w14:textId="54CF376A" w:rsidR="000B647F" w:rsidRDefault="000B647F" w:rsidP="00944C3D">
                                  <w:fldSimple w:instr=" MERGEFIELD  aDRDOo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8B37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B098225" w14:textId="54CF376A" w:rsidR="000B647F" w:rsidRDefault="000B647F" w:rsidP="00944C3D">
                            <w:fldSimple w:instr=" MERGEFIELD  aDRDOo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2E51FFB" wp14:editId="6B08BDE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10FF8" w14:textId="35EA206E" w:rsidR="000B647F" w:rsidRDefault="000B647F" w:rsidP="00944C3D">
                                  <w:fldSimple w:instr=" MERGEFIELD  aDMDO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51FF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4F10FF8" w14:textId="35EA206E" w:rsidR="000B647F" w:rsidRDefault="000B647F" w:rsidP="00944C3D">
                            <w:fldSimple w:instr=" MERGEFIELD  aDMDO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96AC320" wp14:editId="1FCC8C0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B8B07" w14:textId="3B443694" w:rsidR="000B647F" w:rsidRDefault="000B647F" w:rsidP="00944C3D">
                                  <w:fldSimple w:instr=" MERGEFIELD  aDRODo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AC32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7CB8B07" w14:textId="3B443694" w:rsidR="000B647F" w:rsidRDefault="000B647F" w:rsidP="00944C3D">
                            <w:fldSimple w:instr=" MERGEFIELD  aDRODo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5259802" wp14:editId="0E452A9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D641A" w14:textId="2DA37DC0" w:rsidR="000B647F" w:rsidRDefault="000B647F" w:rsidP="00944C3D">
                                  <w:fldSimple w:instr=" MERGEFIELD  aDMOD  \* MERGEFORMAT ">
                                    <w:r w:rsidR="00D05964" w:rsidRPr="00D059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59802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CBD641A" w14:textId="2DA37DC0" w:rsidR="000B647F" w:rsidRDefault="000B647F" w:rsidP="00944C3D">
                            <w:fldSimple w:instr=" MERGEFIELD  aDMOD  \* MERGEFORMAT ">
                              <w:r w:rsidR="00D05964" w:rsidRPr="00D059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9853E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D7823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87C5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D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BD8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7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9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0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B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E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1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3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7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A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2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4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1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6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D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A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5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0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6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D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D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0D1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A5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22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E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C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0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8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2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9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E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A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2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4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B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D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1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5C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73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B5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B9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6C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5CF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B2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5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B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3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6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0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3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D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4D8E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9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1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0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0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9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F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B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E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3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E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6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A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3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A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F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9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58D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4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E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6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2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F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6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9FF9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2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C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C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A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1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D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8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6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0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A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0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D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4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E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D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1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5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0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6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3E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7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5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7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E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D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6C5C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0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4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E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A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1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3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9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C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5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E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A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B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3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1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F8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00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C6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98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7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44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49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7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C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C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5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A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0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D14C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F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6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C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D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9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3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6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1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A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2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9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D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E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4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8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D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DB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6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BC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54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3F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07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0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1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8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488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3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3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7ECC1A" wp14:editId="3168C99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A9F0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ECC1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FBA9F0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1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5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2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C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A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4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4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4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6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0AEFB7" wp14:editId="6A9AFFF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EEA1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AEFB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4FEEA1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0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A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E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8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0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2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6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2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0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6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5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C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5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0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4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A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B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8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04CF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BD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BFBE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F5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7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5B9C2C" wp14:editId="7083293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490BB" w14:textId="7C0E6D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36120880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B9C2C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09490BB" w14:textId="7C0E6D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36120880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1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5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3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3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0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4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E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1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8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D0E5AA" wp14:editId="53079E1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2AB8E" w14:textId="05F39A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2021543007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0E5A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D82AB8E" w14:textId="05F39A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2021543007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0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6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4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8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C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A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0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8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7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8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328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5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F5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B13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B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8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1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6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E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0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7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0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3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E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1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2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6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4DF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C5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13F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E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48075B" wp14:editId="744F20B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AF253" w14:textId="793AEA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č.2135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8075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4DAF253" w14:textId="793AEA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č.2135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4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9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3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7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6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4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5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C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E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5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B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4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7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1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B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F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2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1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C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B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B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A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6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F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3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C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87C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990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4674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CE1B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D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E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6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2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3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D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5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C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2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8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A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1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6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E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D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D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2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2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0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3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2DACC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F9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A6496C" wp14:editId="785B785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582C1" w14:textId="32D308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Piešťanská 1,3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6496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1C582C1" w14:textId="32D308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Piešťanská 1,3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660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E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A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9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2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A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D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5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1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9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C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7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24A614" wp14:editId="61042C7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1A4ED" w14:textId="06569C8E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4A61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FB1A4ED" w14:textId="06569C8E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9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C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C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1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3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C24A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26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001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F9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253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C87DD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2BFF2A" wp14:editId="4AE8F83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2CBFA" w14:textId="1E4EB3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BFF2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C32CBFA" w14:textId="1E4EB3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86A5CD" wp14:editId="56938B2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EC27B" w14:textId="1DB5BEF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6A5C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95EC27B" w14:textId="1DB5BEF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5BE5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7CD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2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34F9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8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05E3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4F3827" wp14:editId="7B2A253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5CF79" w14:textId="7946E0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F382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FD5CF79" w14:textId="7946E0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D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D8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03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3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BE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E4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0F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B79A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2B740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E2319B" wp14:editId="7295C8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1410A" w14:textId="473717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2319B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231410A" w14:textId="473717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3A6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A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7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8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9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3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E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C13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2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280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6478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37E87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3C6AE4" wp14:editId="63DDB5B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9E5DB" w14:textId="70D1678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5964" w:rsidRPr="00541BF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C6AE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639E5DB" w14:textId="70D1678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5964" w:rsidRPr="00541BF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2842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7913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F7A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9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5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E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A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1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1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9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3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7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0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5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B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D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6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1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0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6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B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E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8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548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BE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E260D2" w14:textId="6635640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05964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A93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16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CF1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C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F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A00E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8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C6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A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F2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54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7A4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7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D0FF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A4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54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4A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1D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BE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298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4431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89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CC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A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F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AD8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B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959F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13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60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5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D7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4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F3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D454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0E9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E0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00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C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D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86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5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E8C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7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2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1B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B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36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F2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F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A661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95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E1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4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BA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8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BB7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E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78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1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C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5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4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7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51D4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578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D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0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B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C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5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D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B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2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7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25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E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1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8F5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1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D9B4B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AF718FD" w14:textId="77777777" w:rsidR="00944C3D" w:rsidRDefault="00944C3D" w:rsidP="00944C3D">
      <w:pPr>
        <w:rPr>
          <w:rFonts w:ascii="Arial" w:hAnsi="Arial"/>
        </w:rPr>
      </w:pPr>
    </w:p>
    <w:p w14:paraId="54867E7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6ADC1C4" w14:textId="435981F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2EF5AB1" w14:textId="5BDCC6F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376EDA7" w14:textId="3FC9B5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487DFB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B9EEE6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7B1EC6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B2C23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5CE5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DBC8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87B35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C82102" w14:textId="36FE9FE4" w:rsidR="00944C3D" w:rsidRPr="008D0433" w:rsidRDefault="00D0596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Michaela Koreňová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A73CE4" w14:textId="7C60D791" w:rsidR="00944C3D" w:rsidRPr="008D0433" w:rsidRDefault="00D0596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D7D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CD1FE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9C86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7A6C3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B5DC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FBAA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24D2A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55F4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745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78AD0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92B1E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BF7BA0" w14:textId="384377D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6F6967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F66D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4DE4761" w14:textId="3FB036F0" w:rsidR="00944C3D" w:rsidRDefault="00D0596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E653725" w14:textId="0F5A26C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01574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7E8B5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6579AE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3B4AA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4FEC4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CCBED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E053ED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9DDDC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6A3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A15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354E6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4947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848E1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02A9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C494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C0DD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939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499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F14AA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7E48B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C0E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45CB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CB03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607C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8A53F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5C54DCF" w14:textId="108DD9A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D46AE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A250F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08674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66FB37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644A27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218841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1906BA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C7EC4D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AB7B10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651C6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A4142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494C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F4CA0D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40F46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918A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C7F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47E53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9C2BC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ED60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354CC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DED86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304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3B5C8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CFF4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208C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BB2DB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D4D0A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45603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2C35F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C3F58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5451A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727DB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F2E0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4BF93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7F70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80EE8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EFB92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4313F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0517E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15CED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5046D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5E60B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54A28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9102E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CE395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F6C36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C235F5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2B3D9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8BC55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C1C97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FF6DA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6DD60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40CC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97A45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C9E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E9E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F2153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5DA0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BC9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737E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E3C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26047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2457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3A4A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38F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D7A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24E92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28585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4DE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620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573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F29DD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B1272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DD20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A005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EEDF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9D81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77D0B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F8E6B05" w14:textId="2CE3110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5AC92A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8309D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1CD8E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BBA6D3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9FB9EA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50273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8EDD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9869C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0F42679" w14:textId="77777777" w:rsidTr="00503750">
        <w:tc>
          <w:tcPr>
            <w:tcW w:w="2302" w:type="dxa"/>
            <w:vAlign w:val="center"/>
          </w:tcPr>
          <w:p w14:paraId="091EE4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1439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8AE7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82EE6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A60B5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B290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01FE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3A01F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45D3A5" w14:textId="77777777" w:rsidTr="00503750">
        <w:tc>
          <w:tcPr>
            <w:tcW w:w="15593" w:type="dxa"/>
            <w:gridSpan w:val="8"/>
            <w:vAlign w:val="center"/>
          </w:tcPr>
          <w:p w14:paraId="6174D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6F784FE" w14:textId="77777777" w:rsidTr="00503750">
        <w:tc>
          <w:tcPr>
            <w:tcW w:w="2302" w:type="dxa"/>
            <w:vAlign w:val="center"/>
          </w:tcPr>
          <w:p w14:paraId="43D54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6A57BA" w14:textId="073FA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B46AF7" w14:textId="493980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84AE4" w14:textId="682399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DD968" w14:textId="2AB3D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EA36B0" w14:textId="458654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0B17E" w14:textId="406E22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5E10D" w14:textId="6717EB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D26D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B5D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67A39B" w14:textId="54BFF3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FC4F0C" w14:textId="4B8697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13BC0" w14:textId="147E3B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E1E06" w14:textId="1C69F3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2ADE2" w14:textId="707CE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5B1E9" w14:textId="1D8299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70665" w14:textId="3142B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722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489B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7F1517" w14:textId="60F8A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58D644" w14:textId="4866C0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0D069" w14:textId="11E86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82096" w14:textId="4FE276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370F88" w14:textId="7B8863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BA39B" w14:textId="2A58D3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04AED" w14:textId="26EDE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EB8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B15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97172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04B6C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586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4F68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645A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023D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FC33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7625B9" w14:textId="77777777" w:rsidTr="00503750">
        <w:tc>
          <w:tcPr>
            <w:tcW w:w="2302" w:type="dxa"/>
            <w:vAlign w:val="center"/>
          </w:tcPr>
          <w:p w14:paraId="4E02B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D53679" w14:textId="74162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97A5B5" w14:textId="4C8FB0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D0438" w14:textId="3D9822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7AEAA" w14:textId="56C739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D46CD4" w14:textId="016268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FB5EA" w14:textId="2D081A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2B4FD" w14:textId="00F91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557A7" w14:textId="77777777" w:rsidTr="00503750">
        <w:tc>
          <w:tcPr>
            <w:tcW w:w="15593" w:type="dxa"/>
            <w:gridSpan w:val="8"/>
            <w:vAlign w:val="center"/>
          </w:tcPr>
          <w:p w14:paraId="7E922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0DDF71" w14:textId="77777777" w:rsidTr="00503750">
        <w:tc>
          <w:tcPr>
            <w:tcW w:w="2302" w:type="dxa"/>
            <w:vAlign w:val="center"/>
          </w:tcPr>
          <w:p w14:paraId="78C06C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1B9540" w14:textId="044F0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396D87" w14:textId="3B5AA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B8D23" w14:textId="630828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2614A" w14:textId="2FFDAE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B42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53C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148A64" w14:textId="55D63C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D74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41C5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54A5B7" w14:textId="6F9CB9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664987" w14:textId="46866C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F9708" w14:textId="3396DB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209B0" w14:textId="57B52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A81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F5E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6AE62F" w14:textId="38294A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F05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462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2B0DFF1" w14:textId="2E2D80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8BFF1C" w14:textId="05D91E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6B7DA" w14:textId="2E121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80880" w14:textId="46A13E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AFC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6EF6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F6AAB1" w14:textId="43CF1B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C9AC5" w14:textId="77777777" w:rsidTr="00503750">
        <w:tc>
          <w:tcPr>
            <w:tcW w:w="2302" w:type="dxa"/>
            <w:vAlign w:val="center"/>
          </w:tcPr>
          <w:p w14:paraId="348F0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3E9477" w14:textId="0D823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D299A9" w14:textId="150679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DA8C1" w14:textId="5A3385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FF571" w14:textId="1C3B90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7B7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E021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74D002" w14:textId="04987E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C7C48" w14:textId="77777777" w:rsidTr="00503750">
        <w:tc>
          <w:tcPr>
            <w:tcW w:w="15593" w:type="dxa"/>
            <w:gridSpan w:val="8"/>
            <w:vAlign w:val="center"/>
          </w:tcPr>
          <w:p w14:paraId="6FAA3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86C91E" w14:textId="77777777" w:rsidTr="00503750">
        <w:tc>
          <w:tcPr>
            <w:tcW w:w="2302" w:type="dxa"/>
            <w:vAlign w:val="center"/>
          </w:tcPr>
          <w:p w14:paraId="5888D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075400" w14:textId="38263E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2E329B" w14:textId="6F8AE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83D65" w14:textId="6ED1D6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384AC6" w14:textId="2B7A97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943CE" w14:textId="08A691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B0051" w14:textId="3E30BC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7EC07" w14:textId="6E03ED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C941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DE7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BE3F4A" w14:textId="5F74DB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8EF058" w14:textId="296198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7407A" w14:textId="00E0D2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1605C" w14:textId="440B6A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A93AB" w14:textId="6B800A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BFF6D7" w14:textId="734EC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D6947" w14:textId="7FD57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3B9B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D7A4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B39948" w14:textId="581F5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0C3181" w14:textId="4C8E8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3ED3F" w14:textId="0AA38B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13305" w14:textId="705726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F3C4E" w14:textId="39DDF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94EFC" w14:textId="68122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7DA70" w14:textId="5AD15E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CA50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E7FF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2F0104" w14:textId="1358A4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46B1A6" w14:textId="5A8A0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9F3CF" w14:textId="365CF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B497B" w14:textId="7B9BFC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2EC222" w14:textId="328C4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A7303" w14:textId="7DC1B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AF9B5" w14:textId="231B57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AE84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77B23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3EFB4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9ADE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EE4B716" w14:textId="010ED3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50A46E" w14:textId="44104F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0D6D9" w14:textId="05FDC3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EEFDC" w14:textId="349BE6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4D17E" w14:textId="4ECA47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25B14E" w14:textId="08FC02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0FD1C8" w14:textId="5DCDB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93AD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DE5F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3808E1" w14:textId="5D8F9B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B982DF" w14:textId="3773B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DE6466" w14:textId="1D3F3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E9084" w14:textId="41E1BD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B14A2" w14:textId="27576B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36E49" w14:textId="560EF5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A9B6B" w14:textId="58F352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439504" w14:textId="77777777" w:rsidR="00944C3D" w:rsidRDefault="00944C3D" w:rsidP="00944C3D">
      <w:pPr>
        <w:rPr>
          <w:rFonts w:ascii="Arial" w:hAnsi="Arial"/>
          <w:b/>
        </w:rPr>
      </w:pPr>
    </w:p>
    <w:p w14:paraId="23B869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83A6A7D" w14:textId="77777777" w:rsidTr="00503750">
        <w:tc>
          <w:tcPr>
            <w:tcW w:w="1944" w:type="dxa"/>
            <w:vAlign w:val="center"/>
          </w:tcPr>
          <w:p w14:paraId="74B19C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DCC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F085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5313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BE73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13C6B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F4D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C706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F51B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E2BAD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CAAC1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DE0E8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33CB35F" w14:textId="77777777" w:rsidTr="00503750">
        <w:tc>
          <w:tcPr>
            <w:tcW w:w="15685" w:type="dxa"/>
            <w:gridSpan w:val="12"/>
            <w:vAlign w:val="center"/>
          </w:tcPr>
          <w:p w14:paraId="34142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CFA88F" w14:textId="77777777" w:rsidTr="00503750">
        <w:tc>
          <w:tcPr>
            <w:tcW w:w="1944" w:type="dxa"/>
            <w:vAlign w:val="center"/>
          </w:tcPr>
          <w:p w14:paraId="4ABA0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A3C9CE" w14:textId="22C15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81D02F" w14:textId="7D24C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1C6794" w14:textId="55393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BE5DB2" w14:textId="7281F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1D7A10" w14:textId="2822A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E09028" w14:textId="20554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0707EC" w14:textId="0174E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C7EE2E" w14:textId="48004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0947E1" w14:textId="11059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17759A" w14:textId="348AB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7803D" w14:textId="3D4B5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BC12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0824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2024CA4" w14:textId="4DCC3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430ED0" w14:textId="7C993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9C163B" w14:textId="76488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0DB904" w14:textId="718A7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7F914B" w14:textId="78F05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F59E9E" w14:textId="7A130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D31254" w14:textId="2058C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72EED0" w14:textId="6BA36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409AA7" w14:textId="05F6D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799A2A" w14:textId="2623C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1BF827" w14:textId="0099F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F95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FFE4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A42D359" w14:textId="43B88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B2C5CA" w14:textId="2E7A6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5AA2A9" w14:textId="6029A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1F03CA" w14:textId="69D8D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E1206B" w14:textId="05514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58004" w14:textId="7CDE4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2CD671" w14:textId="6A819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2BA7B6" w14:textId="40C15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CDBD51" w14:textId="3FF47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E4C237" w14:textId="6243B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FB8023" w14:textId="20A1F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B0C3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3C67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FBF3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5B4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CE7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ED7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6254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F35A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80D1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964E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EB38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107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154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BD3121" w14:textId="77777777" w:rsidTr="00503750">
        <w:tc>
          <w:tcPr>
            <w:tcW w:w="1944" w:type="dxa"/>
            <w:vAlign w:val="center"/>
          </w:tcPr>
          <w:p w14:paraId="6C70B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E5800F" w14:textId="04D6D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6EA162" w14:textId="23D25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31EF96" w14:textId="6A25A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C1362C" w14:textId="2C971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47DFF2" w14:textId="6BCBC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6715F7" w14:textId="572DC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C28769" w14:textId="39F94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D1A973" w14:textId="0A689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5E869B" w14:textId="3A0AB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5EBC61" w14:textId="5708E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6DA76E" w14:textId="625B2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D524F" w14:textId="77777777" w:rsidTr="00503750">
        <w:tc>
          <w:tcPr>
            <w:tcW w:w="15685" w:type="dxa"/>
            <w:gridSpan w:val="12"/>
            <w:vAlign w:val="center"/>
          </w:tcPr>
          <w:p w14:paraId="29129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A8BADF9" w14:textId="77777777" w:rsidTr="00503750">
        <w:tc>
          <w:tcPr>
            <w:tcW w:w="1944" w:type="dxa"/>
            <w:vAlign w:val="center"/>
          </w:tcPr>
          <w:p w14:paraId="6ABB7A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531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E8D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B7CFE4" w14:textId="6751D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AF30A0" w14:textId="5B228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E938F4" w14:textId="73E5D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3A9F6B" w14:textId="29004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0276E1" w14:textId="366DF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97799E" w14:textId="3B4DD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218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62D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3C04AA" w14:textId="0D377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1C2D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B9DF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05C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FF8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811969" w14:textId="6F0CA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8B7BA" w14:textId="64F9A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6D013C" w14:textId="17D7E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52A26" w14:textId="2D136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BECC00" w14:textId="5FFE3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A4C775" w14:textId="513E6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84B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004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25134A" w14:textId="79288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6AA4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7BA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341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EE9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5623C8" w14:textId="7B202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A79C60" w14:textId="20764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26FE38" w14:textId="355DD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F38109" w14:textId="08BE7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AA162D" w14:textId="0056F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21A95E" w14:textId="32A9B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6B6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51A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51487D" w14:textId="494D4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CA261" w14:textId="77777777" w:rsidTr="00503750">
        <w:tc>
          <w:tcPr>
            <w:tcW w:w="1944" w:type="dxa"/>
            <w:vAlign w:val="center"/>
          </w:tcPr>
          <w:p w14:paraId="6FCFD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D0B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0DA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54B798" w14:textId="5FFCE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140A14" w14:textId="31C63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D35C29" w14:textId="0E12F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8361E4" w14:textId="0318F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4F4F3C" w14:textId="1AE3B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9F5763" w14:textId="1740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E83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ECD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0CFE18" w14:textId="5AFD7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99883" w14:textId="77777777" w:rsidTr="00503750">
        <w:tc>
          <w:tcPr>
            <w:tcW w:w="15685" w:type="dxa"/>
            <w:gridSpan w:val="12"/>
            <w:vAlign w:val="center"/>
          </w:tcPr>
          <w:p w14:paraId="7A6E3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AC1748" w14:textId="77777777" w:rsidTr="00503750">
        <w:tc>
          <w:tcPr>
            <w:tcW w:w="1944" w:type="dxa"/>
            <w:vAlign w:val="center"/>
          </w:tcPr>
          <w:p w14:paraId="0C6CD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D25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99C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D4CA95" w14:textId="42CF5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6CA878" w14:textId="4C2F0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87E47A" w14:textId="0BAA3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54F0D6" w14:textId="5C174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A83DC0" w14:textId="10979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55B9D4" w14:textId="16A52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C6D402" w14:textId="7172C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009F8" w14:textId="7C74B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4B669A" w14:textId="03296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ECF7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5061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AF3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DCF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DDDD5D" w14:textId="14F2B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821745" w14:textId="5CE6A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C38DDA" w14:textId="660C9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25D197" w14:textId="5D178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E66F30" w14:textId="21499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445C68" w14:textId="05027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99BEB2" w14:textId="7ABA9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35A65B" w14:textId="45539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3BB5EB" w14:textId="3F3FB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6D23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A28D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BF62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9BE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328634" w14:textId="15EC8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36D53" w14:textId="3596C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613B2" w14:textId="5D4B3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7E67F5" w14:textId="14849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7091B" w14:textId="169D9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D5283F" w14:textId="01A8A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75F81E" w14:textId="043A5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BC5ADC" w14:textId="3A957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F67A19" w14:textId="29040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F2A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AA9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32B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6CC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596D9A" w14:textId="681FF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CE825D" w14:textId="45C87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6C0653" w14:textId="14120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3B5E24" w14:textId="4696E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976990" w14:textId="2F7C9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B99506" w14:textId="02DBA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6ED9B" w14:textId="5B5B8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2638C3" w14:textId="2763E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5C686E" w14:textId="1B3CC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BDAE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BB85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177ADB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99A2B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8AA8F9" w14:textId="020AB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812E8D" w14:textId="2B575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E3A5C0" w14:textId="7FCA2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5A7803" w14:textId="1520F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BAECF2" w14:textId="45D3F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20E24C" w14:textId="56EED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96440A" w14:textId="01F9D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BD29F1" w14:textId="076C3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FEFB7C" w14:textId="55108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02A454" w14:textId="72A29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671405" w14:textId="36B41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486C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4F9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E5E3C1" w14:textId="40E56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5F5993" w14:textId="5C34B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FC3CFC" w14:textId="19A77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BC6E8E" w14:textId="105FE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A23B6" w14:textId="037E7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68ED24" w14:textId="6AB23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5E2078" w14:textId="30513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1083BE" w14:textId="364EF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9AFC4C" w14:textId="7CE5D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CDB524" w14:textId="0F95B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AB157E" w14:textId="3CD1C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941C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4CD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45E89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3DFCB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1F95B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25D1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9ECD01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A09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F152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EF9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CF7E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1A41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33A0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F67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955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7CA9E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6B18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E85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8F2FB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25E0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65ED8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3500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56CB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D52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562EEC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F9649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980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C9F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0886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6E7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EF1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73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12454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A2536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0B64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A63A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7D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271D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61F59F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6860D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FBD59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E2CB8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4AD9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284F3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1899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A3D95CF" w14:textId="77777777" w:rsidTr="00503750">
        <w:trPr>
          <w:trHeight w:val="1073"/>
        </w:trPr>
        <w:tc>
          <w:tcPr>
            <w:tcW w:w="3614" w:type="dxa"/>
            <w:vMerge/>
          </w:tcPr>
          <w:p w14:paraId="0BCA4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99119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E7DF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15A31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C367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FC69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E6455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D0F036C" w14:textId="77777777" w:rsidTr="00503750">
        <w:trPr>
          <w:trHeight w:val="283"/>
        </w:trPr>
        <w:tc>
          <w:tcPr>
            <w:tcW w:w="3614" w:type="dxa"/>
          </w:tcPr>
          <w:p w14:paraId="17A90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7ED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1C9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F14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14B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3D6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E12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980B884" w14:textId="77777777" w:rsidTr="00503750">
        <w:trPr>
          <w:trHeight w:val="283"/>
        </w:trPr>
        <w:tc>
          <w:tcPr>
            <w:tcW w:w="3614" w:type="dxa"/>
          </w:tcPr>
          <w:p w14:paraId="04030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3EF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FEB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E690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34F7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FCE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D10A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494BC0" w14:textId="77777777" w:rsidTr="00503750">
        <w:trPr>
          <w:trHeight w:val="283"/>
        </w:trPr>
        <w:tc>
          <w:tcPr>
            <w:tcW w:w="3614" w:type="dxa"/>
          </w:tcPr>
          <w:p w14:paraId="1A337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0510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4C1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B788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E9B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393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A69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EBE7A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22E8E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D75913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04CD9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F357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0D994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62798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8202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5B22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D4E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6B5D8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94A2B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763845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250F8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51FE9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D8C61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332017" w14:textId="4389A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2E8C0" w14:textId="134B6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7D1CA" w14:textId="0D0B5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7E329" w14:textId="213BF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27F40" w14:textId="0FEFF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88E8B" w14:textId="4C0F1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015199" w14:textId="136C6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A43207" w14:textId="1FF3A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980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3C3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4D09B3A" w14:textId="5B942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FA310" w14:textId="7806E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F6FFD" w14:textId="7C294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F7E1DA" w14:textId="6C0E6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030B9" w14:textId="13F77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7A22D1" w14:textId="58610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967E32" w14:textId="329E2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42EEF" w14:textId="1EA25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2BF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0F5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6146772" w14:textId="6671E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155E8" w14:textId="6748F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988C9" w14:textId="25616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16940" w14:textId="43E10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F9B1B" w14:textId="3F9BB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E595C" w14:textId="285FE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716AF" w14:textId="0A48D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ADFF95" w14:textId="3E681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4E5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FB09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199D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29F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45B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C04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BD9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051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885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008D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20E1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A027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513E0A7" w14:textId="19AA8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E187E" w14:textId="10E1D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1E91F5" w14:textId="27529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24B54" w14:textId="621FB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0C1DC" w14:textId="6B803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A07CA" w14:textId="11684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99551" w14:textId="7DF9C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F22276" w14:textId="15B59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A7E4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69AE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F071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B7C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F528CB9" w14:textId="4F7D9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ED4589" w14:textId="5C955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178AD" w14:textId="7440E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CF71DE" w14:textId="2FEE1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03693" w14:textId="4F1A0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A98F2" w14:textId="0EDE2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A32FC" w14:textId="66847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E2DACA" w14:textId="6BBBF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95F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3152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317CED" w14:textId="73E78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239FC" w14:textId="2C430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740A1" w14:textId="4B0BE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7304A" w14:textId="60DE1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44B85" w14:textId="5C8F4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1EF7A" w14:textId="2D423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D0412" w14:textId="34744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01FDFB" w14:textId="6A595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2C0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403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0EBFF15" w14:textId="5B230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598F4" w14:textId="6566C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997B1" w14:textId="036CD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D2CFA" w14:textId="1DEFB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35E32" w14:textId="319B2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162CD" w14:textId="630F2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84CFB" w14:textId="4CB11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0E125A" w14:textId="3E66F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4E3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ED319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29378E4" w14:textId="4685F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1AE46" w14:textId="18260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79F67" w14:textId="6957C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B0285" w14:textId="6AF32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C6276" w14:textId="0AF67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A20E9" w14:textId="3A00A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D4E87" w14:textId="07347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A809E" w14:textId="475CF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BD04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0FBE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2E771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111E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4D5EDD1" w14:textId="53931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12FA3" w14:textId="6B0A1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D4959" w14:textId="5EAEA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D39998" w14:textId="11E57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85A40" w14:textId="178BF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B10CE" w14:textId="1C0D6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09A95" w14:textId="05030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E7279C" w14:textId="0FC29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5439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3FCEF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7A901F" w14:textId="525AE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7FFCD" w14:textId="04C7E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D5621" w14:textId="0C053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E172B" w14:textId="5D378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B84AB" w14:textId="10750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D68DD" w14:textId="42966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CD0D5" w14:textId="29A2B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846075" w14:textId="693C7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AFD9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35A4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2E59AEB" w14:textId="3A82BAF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D74E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CD2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5E6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2B9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6559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387F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A12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3A1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5E3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C5DB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71F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08E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B1C8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74B0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9AE7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B338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9A3C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6750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793EED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13DDC5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D3B88B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8CC285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F9B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6B82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8D1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CF08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7E0D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C74BA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34D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194D26" w14:textId="678D0A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B19307" w14:textId="4D73A0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6266DC" w14:textId="6CA9F18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10CE4D" w14:textId="406673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A26C9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EADD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98D31C" w14:textId="687838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E7B6AE" w14:textId="6F6D39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58256E" w14:textId="399979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A095DE" w14:textId="6C773B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977CC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F2CE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F29124" w14:textId="28522D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B704F2" w14:textId="0874C4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457CED" w14:textId="4E4AF8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D64EBD" w14:textId="63A1DC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FDBB0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9BC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BB13AF" w14:textId="34273C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EEF8B1" w14:textId="4F42C9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C76928" w14:textId="0688A0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19E89D" w14:textId="144E77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CC2B8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9FC0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5B9E4B" w14:textId="629775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D4590C" w14:textId="13189D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68E4DF" w14:textId="14B7E6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210BBD" w14:textId="1087EA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9B47C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BAD9F2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C0345F" w14:textId="67E2382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EA61519" w14:textId="7EE2476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845233" w14:textId="06C525C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523A82" w14:textId="61D170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41C3EE8" w14:textId="77777777" w:rsidR="00944C3D" w:rsidRDefault="00944C3D" w:rsidP="00944C3D">
      <w:pPr>
        <w:rPr>
          <w:rFonts w:ascii="Arial" w:hAnsi="Arial"/>
          <w:b/>
        </w:rPr>
      </w:pPr>
    </w:p>
    <w:p w14:paraId="5AA636E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E5034E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595AE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A52B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33FD9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382B5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87EAA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666EFE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60B82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2AC75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D288B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778F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5539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60F1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C8AF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5BF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2CE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BCF58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774C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7484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A4A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6A0D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D9195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024EE9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3E15A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763D1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B5A4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AE04A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5F58A0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DC852A" w14:textId="77777777" w:rsidTr="00503750">
        <w:tc>
          <w:tcPr>
            <w:tcW w:w="2835" w:type="dxa"/>
            <w:vAlign w:val="center"/>
          </w:tcPr>
          <w:p w14:paraId="07BC34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A393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FB2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07748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B1D44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DBD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52401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EED85F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939D357" w14:textId="46A6C50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D6C54" w14:textId="5F087F7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17D1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88225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9A0E50" w14:textId="48492EF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4FA4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157C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FA66F4A" w14:textId="438F8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082BAC" w14:textId="733E1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02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D8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098520" w14:textId="4E58B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6913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2429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0C003BC" w14:textId="24398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5BFE44" w14:textId="19939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64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74D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C511BF" w14:textId="6F771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B088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13EF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748112D" w14:textId="44F53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7D1B3" w14:textId="50864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C4A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9A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8F30AB" w14:textId="01569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3E13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C931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23A069" w14:textId="0B3FF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DD023" w14:textId="2F28D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68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B5D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1C0049" w14:textId="60E5A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9F308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623B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2FC83C2" w14:textId="3478B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579D3F" w14:textId="6C801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81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179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617A56" w14:textId="4893E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AC8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1470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A344079" w14:textId="4E6A31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A1355" w14:textId="57F999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498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BFBF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12992B" w14:textId="5869D4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48694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FB9BF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79B1E09" w14:textId="1A9E803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DC07CD" w14:textId="77777777" w:rsidR="00944C3D" w:rsidRDefault="00944C3D" w:rsidP="00944C3D">
      <w:pPr>
        <w:rPr>
          <w:rFonts w:ascii="Arial" w:hAnsi="Arial"/>
          <w:b/>
        </w:rPr>
      </w:pPr>
    </w:p>
    <w:p w14:paraId="182416B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8ED3BD" w14:textId="77777777" w:rsidTr="00503750">
        <w:tc>
          <w:tcPr>
            <w:tcW w:w="2835" w:type="dxa"/>
            <w:vAlign w:val="center"/>
          </w:tcPr>
          <w:p w14:paraId="3B886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A4F3A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C7CBC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8516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58AD8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A98D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7E8721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65DB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409DAE7" w14:textId="5EEB5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1FA81C" w14:textId="51BD5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10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5F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C237EE" w14:textId="36CBA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A3EF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6E95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C668C92" w14:textId="27D11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BBC6C" w14:textId="74195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82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1E5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B2EBBB" w14:textId="3FBD8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574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1FA3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CC54202" w14:textId="5AD6B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21614" w14:textId="1DA71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5B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B84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F04A0C" w14:textId="23C46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57A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600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0F9F0C8" w14:textId="118F9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70725" w14:textId="036FA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9C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BE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ECBA" w14:textId="53A33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9C4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5B26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5E7506D" w14:textId="5FA31E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54B6D" w14:textId="31C1C5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2B68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5B3A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D9193B" w14:textId="173BAB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D7C0B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0952E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3889A6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8BE0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CDDC9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D7BC16F" w14:textId="77777777" w:rsidTr="00503750">
        <w:trPr>
          <w:trHeight w:val="699"/>
        </w:trPr>
        <w:tc>
          <w:tcPr>
            <w:tcW w:w="3502" w:type="dxa"/>
            <w:vMerge/>
          </w:tcPr>
          <w:p w14:paraId="5A994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4562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74B43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C81757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B8A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9683FF5" w14:textId="149352A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6A4F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441DB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849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31B3D15" w14:textId="3F88D49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7034A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3F4F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80ED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6310AF3" w14:textId="1494784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7DEE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C5B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B881B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861AAF3" w14:textId="77777777" w:rsidTr="00503750">
        <w:trPr>
          <w:trHeight w:val="593"/>
        </w:trPr>
        <w:tc>
          <w:tcPr>
            <w:tcW w:w="3497" w:type="dxa"/>
          </w:tcPr>
          <w:p w14:paraId="2454D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5A25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13F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A1489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E7E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D9C2878" w14:textId="369D8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97BDA" w14:textId="34ACB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23C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69AB95" w14:textId="2F1909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E842DB" w14:textId="63C69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59893A" w14:textId="06462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2B7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023112" w14:textId="78A28F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215A5B" w14:textId="0C9A7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940E3A" w14:textId="6B938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CBE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7AD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4F3DC4" w14:textId="619D0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013577" w14:textId="2EDD3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D1F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D98991" w14:textId="483DC80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7F5551" w14:textId="0DE42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F8F5DD" w14:textId="703A9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44D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B38FE7" w14:textId="3070E2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A442AC" w14:textId="1D1E4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E8B57" w14:textId="59AB6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B82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354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8A16EAB" w14:textId="6F895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1F6FA9" w14:textId="68FFE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A38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9C6B76" w14:textId="1BCEA7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D35A98" w14:textId="20B02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7530E" w14:textId="29F84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4DD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57D6A7" w14:textId="77612D7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D292E5" w14:textId="2A50F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5A26F2" w14:textId="2C113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7CB1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C115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EB9EA2" w14:textId="2AB18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1A8DC" w14:textId="39EB8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5A7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A678DC" w14:textId="4AA79B2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76B69" w14:textId="44A5C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06CAB" w14:textId="1DF54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52F8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E6A88DE" w14:textId="652049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119E05" w14:textId="05911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7D28D" w14:textId="6E395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7E4D99" w14:textId="77777777" w:rsidR="00944C3D" w:rsidRDefault="00944C3D" w:rsidP="00944C3D">
      <w:pPr>
        <w:rPr>
          <w:rFonts w:ascii="Arial" w:hAnsi="Arial"/>
          <w:b/>
        </w:rPr>
      </w:pPr>
    </w:p>
    <w:p w14:paraId="2E73DFD1" w14:textId="77777777" w:rsidR="00944C3D" w:rsidRDefault="00944C3D" w:rsidP="00944C3D">
      <w:pPr>
        <w:rPr>
          <w:rFonts w:ascii="Arial" w:hAnsi="Arial"/>
          <w:b/>
        </w:rPr>
      </w:pPr>
    </w:p>
    <w:p w14:paraId="2E5E2AB8" w14:textId="77777777" w:rsidR="00944C3D" w:rsidRDefault="00944C3D" w:rsidP="00944C3D">
      <w:pPr>
        <w:rPr>
          <w:rFonts w:ascii="Arial" w:hAnsi="Arial"/>
          <w:b/>
        </w:rPr>
      </w:pPr>
    </w:p>
    <w:p w14:paraId="6D99ADDB" w14:textId="77777777" w:rsidR="00944C3D" w:rsidRDefault="00944C3D" w:rsidP="00944C3D">
      <w:pPr>
        <w:rPr>
          <w:rFonts w:ascii="Arial" w:hAnsi="Arial"/>
          <w:b/>
        </w:rPr>
      </w:pPr>
    </w:p>
    <w:p w14:paraId="3BAFA2A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79C1ADA0" w14:textId="77777777" w:rsidTr="00503750">
        <w:tc>
          <w:tcPr>
            <w:tcW w:w="2622" w:type="dxa"/>
            <w:vAlign w:val="center"/>
          </w:tcPr>
          <w:p w14:paraId="5C005A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49EC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AD17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1C4A1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F6AD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1AD57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0328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E436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B8C2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BE8BA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2ED5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D395B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FFF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30C2BCF" w14:textId="545A1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F980D0" w14:textId="3F694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F7285" w14:textId="6B17A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93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A194C" w14:textId="39EA5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D54A5" w14:textId="77777777" w:rsidTr="00503750">
        <w:tc>
          <w:tcPr>
            <w:tcW w:w="2622" w:type="dxa"/>
            <w:vAlign w:val="center"/>
          </w:tcPr>
          <w:p w14:paraId="1C78A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BCA3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8937840" w14:textId="693A3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791920" w14:textId="71B3D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C5AD6D" w14:textId="7850E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9B0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AAD655" w14:textId="0CD5B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A0F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D50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3B97F74" w14:textId="11F06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5B52FD" w14:textId="745B2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BA98C" w14:textId="190AD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44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5ECDCD" w14:textId="6437F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5AE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FC0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C9BD4C9" w14:textId="06462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EDF1C" w14:textId="6F144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0228F0" w14:textId="1D050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E94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F28B45" w14:textId="0A338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63C30" w14:textId="77777777" w:rsidTr="00503750">
        <w:tc>
          <w:tcPr>
            <w:tcW w:w="2622" w:type="dxa"/>
            <w:vAlign w:val="center"/>
          </w:tcPr>
          <w:p w14:paraId="6C9C2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E2B53C8" w14:textId="6F041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18875.00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39E7F7" w14:textId="308D8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9291.00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84AD13" w14:textId="74486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6372.00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F06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2603A2" w14:textId="5034C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21794.00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0B9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1FC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1C3C54A" w14:textId="4A13E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74664C" w14:textId="1DD66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855736" w14:textId="6FB39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6FA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9F1A4C" w14:textId="6F514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93212" w14:textId="77777777" w:rsidTr="00503750">
        <w:tc>
          <w:tcPr>
            <w:tcW w:w="2622" w:type="dxa"/>
            <w:vAlign w:val="center"/>
          </w:tcPr>
          <w:p w14:paraId="258A6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AEE9110" w14:textId="538E7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3FEB01" w14:textId="488CD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27572F" w14:textId="0D2A2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488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56E67" w14:textId="3B143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024E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12AF6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BAAD4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F5E4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74070A3" w14:textId="18F98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DFD92" w14:textId="7904D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5BA82" w14:textId="56078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B0D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8F4083" w14:textId="79C41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CD8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9CB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D6495DF" w14:textId="6C9E4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D63B84" w14:textId="5E69F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B616F0" w14:textId="0F8EC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AC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30864C" w14:textId="72782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B61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1EAD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FA0344" w14:textId="16862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5C28BD" w14:textId="5C5BA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9396C2" w14:textId="734AE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0B3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5D8EC8" w14:textId="0F866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CCBE6" w14:textId="77777777" w:rsidTr="00503750">
        <w:tc>
          <w:tcPr>
            <w:tcW w:w="2622" w:type="dxa"/>
            <w:vAlign w:val="center"/>
          </w:tcPr>
          <w:p w14:paraId="391C2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9124DA7" w14:textId="3FA68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39AB6E" w14:textId="6BCB2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725170" w14:textId="50B77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AAE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0D5E71" w14:textId="4B680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FAF04" w14:textId="77777777" w:rsidTr="00503750">
        <w:tc>
          <w:tcPr>
            <w:tcW w:w="2622" w:type="dxa"/>
            <w:vAlign w:val="center"/>
          </w:tcPr>
          <w:p w14:paraId="3F570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9E34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25B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F83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908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91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A353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6A2E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07C57FD" w14:textId="31A938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18875.00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48548E" w14:textId="2C4E9E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9291.00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0CF02" w14:textId="595C52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6372.00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7270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583984" w14:textId="0FD32A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21794.00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BB81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68B68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F1DD76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D2E7BD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B5175B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B278B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DE6AA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DAE84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EBE4C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2AE6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F794D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B580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D0E0F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A83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A011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6DCA1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C75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CE45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8589A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F58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D9F6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4C463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132D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97C0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6C3A8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D772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C290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83254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5101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F8B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58675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FF01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B32C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CAC8F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ECE9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F5FB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BD72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E884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1AD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37D4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324B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2039C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A545A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B47BC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1889B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56732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DA1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B263F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371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F671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6B83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0F5D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517F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49108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C0B3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74CB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6B67C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AD5D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B0D7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357C1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6DD2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CF0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00CC8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BDEF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20E6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25DD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28DAD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42F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9C484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8CA80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26640FE" w14:textId="77777777" w:rsidTr="00503750">
        <w:tc>
          <w:tcPr>
            <w:tcW w:w="2835" w:type="dxa"/>
            <w:vAlign w:val="center"/>
          </w:tcPr>
          <w:p w14:paraId="6515D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3240B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8CD89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01CF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21295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E050A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2B8B12" w14:textId="77777777" w:rsidTr="00503750">
        <w:tc>
          <w:tcPr>
            <w:tcW w:w="2835" w:type="dxa"/>
            <w:vAlign w:val="center"/>
          </w:tcPr>
          <w:p w14:paraId="47D81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7C68F62" w14:textId="55299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78463" w14:textId="11B7F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1E7F04" w14:textId="70187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B8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7274D" w14:textId="00430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54E51" w14:textId="77777777" w:rsidTr="00503750">
        <w:tc>
          <w:tcPr>
            <w:tcW w:w="2835" w:type="dxa"/>
            <w:vAlign w:val="center"/>
          </w:tcPr>
          <w:p w14:paraId="6682D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4E68FA7" w14:textId="55987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1DB86" w14:textId="30604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F8610" w14:textId="7E1B7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6D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1F72D5" w14:textId="33E19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8A81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71A33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330A079" w14:textId="16F90B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88EBD7" w14:textId="01894A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C858C" w14:textId="0BDFDB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2C42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DA4D1" w14:textId="580E52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78BF0C8" w14:textId="77777777" w:rsidTr="00503750">
        <w:tc>
          <w:tcPr>
            <w:tcW w:w="2835" w:type="dxa"/>
            <w:vAlign w:val="center"/>
          </w:tcPr>
          <w:p w14:paraId="2CB53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FE81C51" w14:textId="0059A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31A5B" w14:textId="23559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6E11D" w14:textId="24301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D6D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03D194" w14:textId="4CB76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DE2F3" w14:textId="77777777" w:rsidTr="00503750">
        <w:tc>
          <w:tcPr>
            <w:tcW w:w="2835" w:type="dxa"/>
            <w:vAlign w:val="center"/>
          </w:tcPr>
          <w:p w14:paraId="4EA11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EBF13A" w14:textId="3C4FC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920028" w14:textId="74462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CE051" w14:textId="579C8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63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416AE0" w14:textId="041BD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5117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2E85A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6DFBD09" w14:textId="3596BC7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3E9E6" w14:textId="4654708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0D80C" w14:textId="59C4486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D2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040D75" w14:textId="264BBF9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E50F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FFB61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9E06367" w14:textId="1058E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2298F" w14:textId="36D23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0FCD5" w14:textId="57DA4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06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0F2DD6" w14:textId="029B4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54247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07A6E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5D5C135" w14:textId="77777777" w:rsidTr="00503750">
        <w:tc>
          <w:tcPr>
            <w:tcW w:w="2552" w:type="dxa"/>
            <w:shd w:val="clear" w:color="auto" w:fill="auto"/>
            <w:vAlign w:val="center"/>
          </w:tcPr>
          <w:p w14:paraId="169A8B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1F390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ECC7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9B78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5AAE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13E585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461FD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E368E41" w14:textId="7F5475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FC30F9" w14:textId="2B7BE31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EFA6BB" w14:textId="1D84DF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DC51E3" w14:textId="7DB866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9D968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FCFE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643C17" w14:textId="0E51BEE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6232DE" w14:textId="0EDB80F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4659E0" w14:textId="2566992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F29727" w14:textId="53ABAB3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EA466F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40F45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CDC28F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EC56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DBB1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965CF07" w14:textId="77777777" w:rsidTr="00503750">
        <w:tc>
          <w:tcPr>
            <w:tcW w:w="4395" w:type="dxa"/>
            <w:vMerge/>
          </w:tcPr>
          <w:p w14:paraId="351CC1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B2725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E22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560537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1C42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E3651EF" w14:textId="0E405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  <w:lang w:eastAsia="sk-SK"/>
              </w:rPr>
              <w:t>195.18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F210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A132FB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6FDC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D66DD72" w14:textId="1FF54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4A0E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6DD699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D1A12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C36AB52" w14:textId="457DB3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195.18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5744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7E1A2F" w14:textId="77777777" w:rsidTr="00503750">
        <w:tc>
          <w:tcPr>
            <w:tcW w:w="4395" w:type="dxa"/>
            <w:vAlign w:val="center"/>
          </w:tcPr>
          <w:p w14:paraId="57280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49894CD" w14:textId="3477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914E8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C206EC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BF5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D61D613" w14:textId="52861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5E77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1288B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34766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52671B5" w14:textId="2A9DC7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E50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F3070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1327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EE8B9BB" w14:textId="3DB15FD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17611.00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2A11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61AAE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8E72A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73A9CF4" w14:textId="77777777" w:rsidTr="00503750">
        <w:tc>
          <w:tcPr>
            <w:tcW w:w="4395" w:type="dxa"/>
            <w:vAlign w:val="center"/>
          </w:tcPr>
          <w:p w14:paraId="476798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C5F9E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B4669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8C1260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EA411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738E747" w14:textId="64A188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0D77FF" w14:textId="77C9B3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59C5EC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DC19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D11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6C5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43593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AEDBF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DE13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784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DAD2B8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3C341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B916AD" w14:textId="36B6F1A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A7C13E" w14:textId="7E0E61B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95E463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76CE4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77729B6" w14:textId="3FB1CB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87FF6A" w14:textId="4C67CD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B9B6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948D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00AC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12D7CEE" w14:textId="77777777" w:rsidTr="00503750">
        <w:tc>
          <w:tcPr>
            <w:tcW w:w="1843" w:type="dxa"/>
            <w:vAlign w:val="center"/>
          </w:tcPr>
          <w:p w14:paraId="21E320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6C08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9834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2172D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E381D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9C227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88068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D67960D" w14:textId="77777777" w:rsidTr="00503750">
        <w:tc>
          <w:tcPr>
            <w:tcW w:w="1843" w:type="dxa"/>
            <w:vAlign w:val="center"/>
          </w:tcPr>
          <w:p w14:paraId="591E8A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3A416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B5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3B34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5144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CE67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5463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55D9C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9F445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B16F0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24D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5192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6B11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9993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C4CF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77DDA0" w14:textId="77777777" w:rsidTr="00503750">
        <w:tc>
          <w:tcPr>
            <w:tcW w:w="1843" w:type="dxa"/>
            <w:vAlign w:val="center"/>
          </w:tcPr>
          <w:p w14:paraId="649020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8320E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935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773B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22A1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948B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B6BC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8D259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7E02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02AAF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964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A3C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A8B5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5588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70A5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79BF9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6E6D6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BB5B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C428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4D47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BD2A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0AEC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1688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B79D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2715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CD575CA" w14:textId="77777777" w:rsidTr="00503750">
        <w:trPr>
          <w:trHeight w:val="664"/>
        </w:trPr>
        <w:tc>
          <w:tcPr>
            <w:tcW w:w="3372" w:type="dxa"/>
          </w:tcPr>
          <w:p w14:paraId="58805F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CDC2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3B39E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9955A1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148A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314C1C2" w14:textId="4E6BF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9E43A" w14:textId="6092F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4E08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AF0199" w14:textId="1F20BB1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DD161C" w14:textId="24298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A60D9C" w14:textId="5C77B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A3F9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077AFB" w14:textId="60BD765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05CF64" w14:textId="2725E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F211DC" w14:textId="78FFA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00C0D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09F79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116590A" w14:textId="1B06B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628E7B" w14:textId="36F81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4C9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F33F92" w14:textId="24D758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EDA6563" w14:textId="2E108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7033EC" w14:textId="6CD0A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DEA3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3321C5E" w14:textId="4A7172C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773431" w14:textId="0BA8E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1A00CF" w14:textId="4E4EC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2EA10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4E4AF6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010450E" w14:textId="77777777" w:rsidTr="00503750">
        <w:tc>
          <w:tcPr>
            <w:tcW w:w="2835" w:type="dxa"/>
            <w:vAlign w:val="center"/>
          </w:tcPr>
          <w:p w14:paraId="642B15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3D1C5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19FBA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7BBC7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9D734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98B8BA8" w14:textId="77777777" w:rsidTr="00503750">
        <w:tc>
          <w:tcPr>
            <w:tcW w:w="2835" w:type="dxa"/>
          </w:tcPr>
          <w:p w14:paraId="4B35FB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1025B1F" w14:textId="1A4A6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6EB119" w14:textId="7EE68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8CB0DF" w14:textId="5A20A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6A3BF9" w14:textId="59EB8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0A74C3" w14:textId="77777777" w:rsidTr="00503750">
        <w:tc>
          <w:tcPr>
            <w:tcW w:w="2835" w:type="dxa"/>
          </w:tcPr>
          <w:p w14:paraId="7979A1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A41BD72" w14:textId="2633F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0D9541" w14:textId="46F99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23CC75" w14:textId="7AA22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678948" w14:textId="0C7F5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5B5179" w14:textId="77777777" w:rsidTr="00503750">
        <w:tc>
          <w:tcPr>
            <w:tcW w:w="2835" w:type="dxa"/>
          </w:tcPr>
          <w:p w14:paraId="622E1C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DF530ED" w14:textId="22E73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2B06A" w14:textId="22D9F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16B4CF" w14:textId="7C9BA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237564" w14:textId="117E7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BF6FB4" w14:textId="77777777" w:rsidTr="00503750">
        <w:tc>
          <w:tcPr>
            <w:tcW w:w="2835" w:type="dxa"/>
            <w:vAlign w:val="center"/>
          </w:tcPr>
          <w:p w14:paraId="365168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C144CF1" w14:textId="60DFD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D8B807" w14:textId="7C0FA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8D5C2" w14:textId="0F69B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CD5EED" w14:textId="5C00D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8740FB" w14:textId="77777777" w:rsidTr="00503750">
        <w:tc>
          <w:tcPr>
            <w:tcW w:w="2835" w:type="dxa"/>
            <w:vAlign w:val="center"/>
          </w:tcPr>
          <w:p w14:paraId="4D2D42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C67A5D5" w14:textId="59107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51B88B" w14:textId="78D91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17002" w14:textId="47C36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D2C975" w14:textId="29D80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7A108" w14:textId="77777777" w:rsidTr="00503750">
        <w:tc>
          <w:tcPr>
            <w:tcW w:w="2835" w:type="dxa"/>
          </w:tcPr>
          <w:p w14:paraId="72D4AE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444E0F2" w14:textId="3101C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769894" w14:textId="35AA4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C8387C" w14:textId="512AC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2BDB45" w14:textId="5362B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5B500" w14:textId="77777777" w:rsidTr="00503750">
        <w:tc>
          <w:tcPr>
            <w:tcW w:w="2835" w:type="dxa"/>
          </w:tcPr>
          <w:p w14:paraId="3439AE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3DE173B" w14:textId="457AA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2DE756" w14:textId="1FC9A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108ADB" w14:textId="5496F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ABF1BE" w14:textId="2A573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696CAF" w14:textId="77777777" w:rsidTr="00503750">
        <w:tc>
          <w:tcPr>
            <w:tcW w:w="2835" w:type="dxa"/>
          </w:tcPr>
          <w:p w14:paraId="7EDDBC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BA5E0F0" w14:textId="41933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B30F02" w14:textId="47129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53A5EF" w14:textId="61147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116C03" w14:textId="0448E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7B4064" w14:textId="77777777" w:rsidR="00944C3D" w:rsidRDefault="00944C3D" w:rsidP="00944C3D">
      <w:pPr>
        <w:rPr>
          <w:rFonts w:ascii="Arial" w:hAnsi="Arial"/>
          <w:b/>
        </w:rPr>
      </w:pPr>
    </w:p>
    <w:p w14:paraId="3261FA1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8D880E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3C4C1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E48CB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9B6EE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9ECF4E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27CCD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AEDC3A" w14:textId="77777777" w:rsidTr="00503750">
        <w:trPr>
          <w:trHeight w:val="443"/>
        </w:trPr>
        <w:tc>
          <w:tcPr>
            <w:tcW w:w="2560" w:type="dxa"/>
          </w:tcPr>
          <w:p w14:paraId="34D60F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315368B" w14:textId="0A040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DA2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6B0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3ACBF3" w14:textId="3892E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8FC66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5438A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B2C782D" w14:textId="49F78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0B2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280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4B0F1D" w14:textId="22FAF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D732B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DBBCC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8A1AF09" w14:textId="506BB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C49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36F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3D09F" w14:textId="507A5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2655E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6C241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552A2A5" w14:textId="4F1BC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365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4FC9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9D2F25" w14:textId="2B93D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B9CF31" w14:textId="77777777" w:rsidR="00944C3D" w:rsidRDefault="00944C3D" w:rsidP="00944C3D">
      <w:pPr>
        <w:rPr>
          <w:rFonts w:ascii="Arial" w:hAnsi="Arial"/>
          <w:b/>
        </w:rPr>
      </w:pPr>
    </w:p>
    <w:p w14:paraId="214E4998" w14:textId="77777777" w:rsidR="00944C3D" w:rsidRDefault="00944C3D" w:rsidP="00944C3D">
      <w:pPr>
        <w:rPr>
          <w:rFonts w:ascii="Arial" w:hAnsi="Arial"/>
          <w:b/>
        </w:rPr>
      </w:pPr>
    </w:p>
    <w:p w14:paraId="536A07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5BF531D" w14:textId="77777777" w:rsidR="00944C3D" w:rsidRDefault="00944C3D" w:rsidP="00944C3D">
      <w:pPr>
        <w:rPr>
          <w:rFonts w:ascii="Arial" w:hAnsi="Arial"/>
          <w:b/>
        </w:rPr>
      </w:pPr>
    </w:p>
    <w:p w14:paraId="37E439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352319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982C0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1B37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73124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05A9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4662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3F8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49D1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C39D7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505A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B8DD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2919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2230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7BA1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DDB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C7FC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BBC12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ECB7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4472B30" w14:textId="77777777" w:rsidTr="00503750">
        <w:trPr>
          <w:trHeight w:val="677"/>
        </w:trPr>
        <w:tc>
          <w:tcPr>
            <w:tcW w:w="3358" w:type="dxa"/>
          </w:tcPr>
          <w:p w14:paraId="6A5AB3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4922E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7132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696CD9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50CA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B6CA03E" w14:textId="28C93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4C48EF" w14:textId="4CE17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BF7C6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591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FE955CA" w14:textId="7BF50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8CDB23" w14:textId="0B085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11A7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140E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486B059" w14:textId="1C3E4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7FC95" w14:textId="3A867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4BE9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43D1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C36C25" w14:textId="37DB4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18AA59" w14:textId="53742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DFC45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3D632E" w14:textId="121597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1128A8B" w14:textId="75E81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59BE20" w14:textId="311A4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FCA8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37C1B0B" w14:textId="162658D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263BE1" w14:textId="72933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D3FA23" w14:textId="3864A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7AB27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1DED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C3CD95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1ED9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A911E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4A885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56B87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4199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EC7D6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025C0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547A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DD001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D93D0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BF2A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59199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38A32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D715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714FD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9434AC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1183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DE2A1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55D1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1ED23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59986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DC79370" w14:textId="31075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70093A" w14:textId="75D41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3CDF5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6740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E2A26D" w14:textId="7F633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7E096F" w14:textId="04100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B192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551A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58AA87" w14:textId="1BD8D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92E6EC" w14:textId="151BA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79341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3EA2ED" w14:textId="697477D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FD097B" w14:textId="7B7B4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61940C" w14:textId="66655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3E89E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6D09593" w14:textId="5035C64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06FF3F" w14:textId="6410F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7ADB5E" w14:textId="7F9BA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3E2EC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954E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ACD982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AEE86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98EA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46251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F89CD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52DD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2167559" w14:textId="0C6FD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A0C028" w14:textId="3112E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967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A6BE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6E423E7" w14:textId="019A0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42399F" w14:textId="49704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BF9C0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F077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91F22CA" w14:textId="5E941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868596" w14:textId="5AC3D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72A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D20F96" w14:textId="2C7B13B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ACD32C" w14:textId="52541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2E051D" w14:textId="17C87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137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070085F" w14:textId="47A34C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FE0A44" w14:textId="6D92B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DC9FF4" w14:textId="37FA5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FA278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CB4F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65A3D31" w14:textId="77777777" w:rsidTr="00503750">
        <w:tc>
          <w:tcPr>
            <w:tcW w:w="3686" w:type="dxa"/>
            <w:vAlign w:val="center"/>
          </w:tcPr>
          <w:p w14:paraId="6FC897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D5A3D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9F851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E24507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EA37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4EB4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7651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0C5E6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30AE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9C2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20E98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EEC3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68DCF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4EB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AC60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85F69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8C700F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57CF3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5205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9B89A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721455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FC63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8D4F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28B7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09908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6CED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7D57169" w14:textId="1EC36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6C8A7C" w14:textId="015E8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AB82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F9C6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F4BD4A7" w14:textId="7268A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29D706" w14:textId="0FD8C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8EE3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E87C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01DDA4" w14:textId="52B4B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A0BC69" w14:textId="1B458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62F30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86DD4B" w14:textId="34628B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E433A6" w14:textId="7E766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9E6A5B" w14:textId="724CF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30065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D1363A9" w14:textId="61AEA3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E322BB" w14:textId="665D1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B8660E" w14:textId="15C2E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6F4C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D5081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A3F6D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A3ABA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40FD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953AD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0DC02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1206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88F2EB" w14:textId="14300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C057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5DAB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B889B73" w14:textId="7C83E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7ED6D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F269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9BF0DBD" w14:textId="19532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064F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03C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E7D2BCE" w14:textId="79F75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4C537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1F4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F1532D8" w14:textId="2D5D2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FD7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2B1BF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DD298C" w14:textId="0254BB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3AA700" w14:textId="77777777" w:rsidR="00944C3D" w:rsidRDefault="00944C3D" w:rsidP="00944C3D">
      <w:pPr>
        <w:rPr>
          <w:sz w:val="22"/>
          <w:szCs w:val="22"/>
        </w:rPr>
      </w:pPr>
    </w:p>
    <w:p w14:paraId="2B25A68F" w14:textId="77777777" w:rsidR="00944C3D" w:rsidRDefault="00944C3D" w:rsidP="00944C3D">
      <w:pPr>
        <w:rPr>
          <w:sz w:val="22"/>
          <w:szCs w:val="22"/>
        </w:rPr>
      </w:pPr>
    </w:p>
    <w:p w14:paraId="5E7383A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08E975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95130EF" w14:textId="650D030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ACF27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2A47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8FEB9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523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8A0553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ED3559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C872D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8E51D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EDBD2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F178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FB2DEFB" w14:textId="534A6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210C9D" w14:textId="7806E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ECFF0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D7F2E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328E04F" w14:textId="43D3E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322CCA" w14:textId="06AE7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B0210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015C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33391BD" w14:textId="0A25B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6AF7C6" w14:textId="05A15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03BE1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EECE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56476E9" w14:textId="05D07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32917A" w14:textId="475C3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2A1E0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79FC7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7A429FE" w14:textId="659C8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EBE12B" w14:textId="62C94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BEFB4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CF434C" w14:textId="4D9F31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557008" w14:textId="2A66D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B7D04E" w14:textId="48215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262C6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6BBB74E" w14:textId="22FB0A8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A73E842" w14:textId="4115E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A1D2F1" w14:textId="6B04A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828F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BCE7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8F27FE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5F6E9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735E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0EAC0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2DE5D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2203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5FBC0B4" w14:textId="4C287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1C9DCB" w14:textId="53E27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E9443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C407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66B607F" w14:textId="7897A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619DA3" w14:textId="761B6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7F5FD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EACF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11B6325" w14:textId="25FE4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B73BD7" w14:textId="61874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1C30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8C1A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0D7DD5B" w14:textId="73135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53D4ED" w14:textId="4FD56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5A0D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743B9B" w14:textId="491A878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1F64CD" w14:textId="7BADB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6AEEDB" w14:textId="1D110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A639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D7993A" w14:textId="41A49E6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1DF25B" w14:textId="7FA6F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E74DF3" w14:textId="0597B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5E1E1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AF0E02A" w14:textId="77CDA20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D49702" w14:textId="6DB0F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B1E2FF" w14:textId="6A16B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5964" w:rsidRPr="00541BF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B611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C3B8B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991AE87" w14:textId="765409E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4E142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BDC06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A8A74C1" w14:textId="110D6AA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CADB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EAC3E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C6A4444" w14:textId="4AC1E3F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3C9CC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ADB4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F2791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21BC14B" w14:textId="77777777" w:rsidR="00944C3D" w:rsidRPr="003607F0" w:rsidRDefault="00944C3D" w:rsidP="00944C3D"/>
    <w:p w14:paraId="1DD3299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C2D9" w14:textId="77777777" w:rsidR="00D05964" w:rsidRDefault="00D05964">
      <w:r>
        <w:separator/>
      </w:r>
    </w:p>
  </w:endnote>
  <w:endnote w:type="continuationSeparator" w:id="0">
    <w:p w14:paraId="3B6323ED" w14:textId="77777777" w:rsidR="00D05964" w:rsidRDefault="00D0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FC4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2B51F5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A5D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7F0B3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6B4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ACB557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2B58" w14:textId="77777777" w:rsidR="00D05964" w:rsidRDefault="00D05964">
      <w:r>
        <w:separator/>
      </w:r>
    </w:p>
  </w:footnote>
  <w:footnote w:type="continuationSeparator" w:id="0">
    <w:p w14:paraId="421AB13C" w14:textId="77777777" w:rsidR="00D05964" w:rsidRDefault="00D05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933180">
    <w:abstractNumId w:val="13"/>
  </w:num>
  <w:num w:numId="2" w16cid:durableId="176700811">
    <w:abstractNumId w:val="17"/>
  </w:num>
  <w:num w:numId="3" w16cid:durableId="1162548833">
    <w:abstractNumId w:val="8"/>
  </w:num>
  <w:num w:numId="4" w16cid:durableId="485627403">
    <w:abstractNumId w:val="7"/>
  </w:num>
  <w:num w:numId="5" w16cid:durableId="5724249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242659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2901161">
    <w:abstractNumId w:val="20"/>
  </w:num>
  <w:num w:numId="8" w16cid:durableId="2068843334">
    <w:abstractNumId w:val="10"/>
  </w:num>
  <w:num w:numId="9" w16cid:durableId="243564059">
    <w:abstractNumId w:val="0"/>
  </w:num>
  <w:num w:numId="10" w16cid:durableId="1643268266">
    <w:abstractNumId w:val="19"/>
  </w:num>
  <w:num w:numId="11" w16cid:durableId="1209801238">
    <w:abstractNumId w:val="6"/>
  </w:num>
  <w:num w:numId="12" w16cid:durableId="439498723">
    <w:abstractNumId w:val="9"/>
  </w:num>
  <w:num w:numId="13" w16cid:durableId="1828087939">
    <w:abstractNumId w:val="12"/>
  </w:num>
  <w:num w:numId="14" w16cid:durableId="885458273">
    <w:abstractNumId w:val="15"/>
  </w:num>
  <w:num w:numId="15" w16cid:durableId="1514607476">
    <w:abstractNumId w:val="14"/>
  </w:num>
  <w:num w:numId="16" w16cid:durableId="2069768640">
    <w:abstractNumId w:val="2"/>
  </w:num>
  <w:num w:numId="17" w16cid:durableId="366954368">
    <w:abstractNumId w:val="4"/>
  </w:num>
  <w:num w:numId="18" w16cid:durableId="1324893387">
    <w:abstractNumId w:val="11"/>
  </w:num>
  <w:num w:numId="19" w16cid:durableId="602495021">
    <w:abstractNumId w:val="5"/>
  </w:num>
  <w:num w:numId="20" w16cid:durableId="952596493">
    <w:abstractNumId w:val="18"/>
  </w:num>
  <w:num w:numId="21" w16cid:durableId="793139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6"/>
    <w:docVar w:name="arg2" w:val="Driver=asa17;DBF=D:\anasoft\data\tebys.db;DBN=tebys;ENG=SQL17;commlinks=TCPIP{ip=192.168.1.241};uid=hromnikova;con=finus(10.15);pwd=488300282956Vaveto1"/>
    <w:docVar w:name="arg3" w:val="787162"/>
    <w:docVar w:name="arg4" w:val="C:\Users\HROMNI~1.TEB\AppData\Local\Temp\11050110.doc"/>
    <w:docVar w:name="arg5" w:val="1"/>
  </w:docVars>
  <w:rsids>
    <w:rsidRoot w:val="00D0596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2E8F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5964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0C784"/>
  <w15:docId w15:val="{44DD520D-2BF5-4A53-9893-A054C078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2025-03-19T08:43:00Z</dcterms:created>
  <dcterms:modified xsi:type="dcterms:W3CDTF">2025-03-19T08:44:00Z</dcterms:modified>
</cp:coreProperties>
</file>