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4C73B8" w14:textId="791E8026" w:rsidR="00016097" w:rsidRDefault="00016097" w:rsidP="005D536A">
      <w:pPr>
        <w:pStyle w:val="Default"/>
        <w:jc w:val="both"/>
        <w:rPr>
          <w:color w:val="auto"/>
        </w:rPr>
      </w:pPr>
      <w:r>
        <w:rPr>
          <w:color w:val="auto"/>
        </w:rPr>
        <w:t>Účtovná závierka k 31.12.202</w:t>
      </w:r>
      <w:r w:rsidR="00ED357C">
        <w:rPr>
          <w:color w:val="auto"/>
        </w:rPr>
        <w:t>4</w:t>
      </w:r>
    </w:p>
    <w:p w14:paraId="504C73B9" w14:textId="1A9D6E67" w:rsidR="00016097" w:rsidRDefault="00016097" w:rsidP="005D536A">
      <w:pPr>
        <w:pStyle w:val="Default"/>
        <w:jc w:val="both"/>
        <w:rPr>
          <w:color w:val="auto"/>
        </w:rPr>
      </w:pPr>
      <w:r>
        <w:rPr>
          <w:color w:val="auto"/>
        </w:rPr>
        <w:t xml:space="preserve">Zostavená: </w:t>
      </w:r>
      <w:r w:rsidR="00ED357C">
        <w:rPr>
          <w:color w:val="auto"/>
        </w:rPr>
        <w:t>18.3.2025</w:t>
      </w:r>
    </w:p>
    <w:p w14:paraId="504C73BA" w14:textId="17E3ECC8" w:rsidR="00016097" w:rsidRDefault="00016097" w:rsidP="005D536A">
      <w:pPr>
        <w:pStyle w:val="Default"/>
        <w:jc w:val="both"/>
        <w:rPr>
          <w:color w:val="auto"/>
        </w:rPr>
      </w:pPr>
      <w:r>
        <w:rPr>
          <w:color w:val="auto"/>
        </w:rPr>
        <w:t xml:space="preserve">Schválená: </w:t>
      </w:r>
      <w:r w:rsidR="00ED357C">
        <w:rPr>
          <w:color w:val="auto"/>
        </w:rPr>
        <w:t>19.3.2025</w:t>
      </w:r>
    </w:p>
    <w:p w14:paraId="504C73BB" w14:textId="77777777" w:rsidR="00016097" w:rsidRDefault="005D536A" w:rsidP="005D536A">
      <w:pPr>
        <w:pStyle w:val="Default"/>
        <w:jc w:val="both"/>
        <w:rPr>
          <w:color w:val="auto"/>
        </w:rPr>
      </w:pPr>
      <w:r>
        <w:rPr>
          <w:color w:val="auto"/>
        </w:rPr>
        <w:t xml:space="preserve"> </w:t>
      </w:r>
    </w:p>
    <w:p w14:paraId="504C73B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 </w:t>
      </w:r>
    </w:p>
    <w:p w14:paraId="504C73B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504C73B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504C73BF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504C73C2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C0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C1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504C73C5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C3" w14:textId="585DD4CF" w:rsidR="00BA61F6" w:rsidRPr="00536B52" w:rsidRDefault="00ED357C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22"/>
                <w:lang w:eastAsia="sk-SK"/>
              </w:rPr>
              <w:t xml:space="preserve">VD </w:t>
            </w:r>
            <w:proofErr w:type="spellStart"/>
            <w:r>
              <w:rPr>
                <w:rFonts w:eastAsia="Times New Roman"/>
                <w:bCs/>
                <w:sz w:val="22"/>
                <w:lang w:eastAsia="sk-SK"/>
              </w:rPr>
              <w:t>Desing</w:t>
            </w:r>
            <w:proofErr w:type="spellEnd"/>
            <w:r w:rsidR="00E06895">
              <w:rPr>
                <w:sz w:val="22"/>
              </w:rPr>
              <w:t xml:space="preserve"> s.r.o.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C4" w14:textId="5A0FB003" w:rsidR="00BA61F6" w:rsidRPr="00536B52" w:rsidRDefault="00ED357C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Muškátová</w:t>
            </w:r>
            <w:r w:rsidR="00CC0F58">
              <w:rPr>
                <w:rFonts w:eastAsia="Times New Roman"/>
                <w:sz w:val="22"/>
                <w:lang w:eastAsia="sk-SK"/>
              </w:rPr>
              <w:t xml:space="preserve"> 2634/15</w:t>
            </w:r>
            <w:r w:rsidR="00FD0E60">
              <w:rPr>
                <w:rFonts w:eastAsia="Times New Roman"/>
                <w:sz w:val="22"/>
                <w:lang w:eastAsia="sk-SK"/>
              </w:rPr>
              <w:t>, 91105 Trenčín</w:t>
            </w:r>
          </w:p>
        </w:tc>
      </w:tr>
    </w:tbl>
    <w:p w14:paraId="504C73C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C7" w14:textId="0CC52951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Údaje o konsolidovanom celku</w:t>
      </w:r>
      <w:r w:rsidR="00A2204C">
        <w:rPr>
          <w:color w:val="auto"/>
          <w:sz w:val="23"/>
          <w:szCs w:val="23"/>
        </w:rPr>
        <w:t>- účtovná jednotka nie je súčasťou</w:t>
      </w:r>
      <w:r w:rsidR="0033341C">
        <w:rPr>
          <w:color w:val="auto"/>
          <w:sz w:val="23"/>
          <w:szCs w:val="23"/>
        </w:rPr>
        <w:t xml:space="preserve"> konsolidovaného celku</w:t>
      </w:r>
      <w:r>
        <w:rPr>
          <w:color w:val="auto"/>
          <w:sz w:val="23"/>
          <w:szCs w:val="23"/>
        </w:rPr>
        <w:t xml:space="preserve"> </w:t>
      </w:r>
    </w:p>
    <w:p w14:paraId="504C73C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504C73C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04C73C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3CB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504C73CC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504C73C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504C73C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504C73D1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C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504C73D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2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C73D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6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C73DA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04C73DD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D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D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3DE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04C73DF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04C73E0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04C73E1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04C73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504C73E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504C73E6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E4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E5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504C73E9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E7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3E8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</w:p>
        </w:tc>
      </w:tr>
    </w:tbl>
    <w:p w14:paraId="504C73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E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04C73E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504C73E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504C73E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EF" w14:textId="77777777" w:rsidR="005D536A" w:rsidRPr="006A364B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6A364B">
        <w:rPr>
          <w:b/>
          <w:color w:val="auto"/>
          <w:sz w:val="23"/>
          <w:szCs w:val="23"/>
        </w:rPr>
        <w:t xml:space="preserve">Áno </w:t>
      </w:r>
      <w:r w:rsidRPr="006A364B">
        <w:rPr>
          <w:b/>
          <w:color w:val="auto"/>
          <w:sz w:val="23"/>
          <w:szCs w:val="23"/>
        </w:rPr>
        <w:tab/>
        <w:t xml:space="preserve"> </w:t>
      </w:r>
    </w:p>
    <w:p w14:paraId="504C73F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3F1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504C73F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504C73F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3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3F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504C73F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3F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3F8" w14:textId="77777777" w:rsidR="00536B52" w:rsidRPr="00536B52" w:rsidRDefault="00536B52" w:rsidP="00BE164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3F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3F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3F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3FC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BE164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3FD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Sú zahrnuté do ceny obstarania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3F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0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0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04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5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Sú zahrnuté do ceny obstarania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C74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0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0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0C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menovitou hodnotou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12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0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10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1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C741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14" w14:textId="77777777" w:rsidR="00536B52" w:rsidRPr="00536B52" w:rsidRDefault="00A83401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Pri vzniku 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4C741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1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1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504C741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1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04C74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04C742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1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1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2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C44B3E" w:rsidRPr="00536B52" w14:paraId="1BDE8F5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27DB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B44E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FF392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8FFCB5" w14:textId="77777777" w:rsidR="00C44B3E" w:rsidRPr="00536B52" w:rsidRDefault="00C44B3E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536B52" w:rsidRPr="00536B52" w14:paraId="504C7427" w14:textId="77777777" w:rsidTr="00820524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3" w14:textId="41111EB2" w:rsidR="00536B52" w:rsidRPr="00210323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4" w14:textId="0BCC8B85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5" w14:textId="7DD5BD4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26" w14:textId="623A9E3F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B51E65" w:rsidRPr="00536B52" w14:paraId="504C742C" w14:textId="77777777" w:rsidTr="00820524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8" w14:textId="70CA3318" w:rsidR="00B51E65" w:rsidRPr="00536B52" w:rsidRDefault="00B51E65" w:rsidP="00B51E65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9" w14:textId="2C19B1E4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A" w14:textId="703E9652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2B" w14:textId="48D3610A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B51E65" w:rsidRPr="00536B52" w14:paraId="504C7432" w14:textId="77777777" w:rsidTr="00820524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D" w14:textId="336A6FEA" w:rsidR="00B51E65" w:rsidRPr="00536B52" w:rsidRDefault="00B51E65" w:rsidP="00B51E65">
            <w:pPr>
              <w:spacing w:after="0" w:line="240" w:lineRule="auto"/>
              <w:ind w:firstLineChars="100" w:firstLine="241"/>
              <w:rPr>
                <w:rFonts w:eastAsia="Times New Roman"/>
                <w:b/>
                <w:bCs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E" w14:textId="73AF9EC2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2F" w14:textId="55E2AA64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31" w14:textId="75DDB7D7" w:rsidR="00B51E65" w:rsidRPr="00536B52" w:rsidRDefault="00B51E65" w:rsidP="00B51E65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630519" w:rsidRPr="00536B52" w14:paraId="504C743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33" w14:textId="2CA508FD" w:rsidR="00630519" w:rsidRDefault="00630519" w:rsidP="00B51E65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34" w14:textId="7F9FB30D" w:rsidR="00630519" w:rsidRDefault="00630519" w:rsidP="00B51E65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04C7435" w14:textId="592F1E06" w:rsidR="00630519" w:rsidRDefault="00630519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04C7436" w14:textId="15542C2B" w:rsidR="00630519" w:rsidRDefault="00630519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4C4B41" w:rsidRPr="00536B52" w14:paraId="1492851C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12264EC" w14:textId="13FBCD5B" w:rsidR="004C4B41" w:rsidRDefault="004C4B41" w:rsidP="00B51E65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F869EAE" w14:textId="49E93DFC" w:rsidR="004C4B41" w:rsidRDefault="004C4B41" w:rsidP="00B51E65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82573E" w14:textId="5DFCE4FA" w:rsidR="004C4B41" w:rsidRDefault="004C4B41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559E426" w14:textId="525690C6" w:rsidR="004C4B41" w:rsidRDefault="004C4B41" w:rsidP="00B51E65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</w:tbl>
    <w:p w14:paraId="504C743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3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504C743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504C74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3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3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504C74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3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C744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C74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7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8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04C744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B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4C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4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504C744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50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504C7451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4C745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52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5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504C745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56" w14:textId="5882D428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57" w14:textId="2E11E5BD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58" w14:textId="7FA74A04" w:rsidR="00E23D62" w:rsidRPr="006A364B" w:rsidRDefault="00E23D62" w:rsidP="00BA61F6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</w:tr>
      <w:tr w:rsidR="00E23D62" w:rsidRPr="00E23D62" w14:paraId="504C745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5A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5B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5C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46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5E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6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62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04C746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04C746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504C746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6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504C746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C746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504C747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C746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6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504C747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D033C9E" w14:textId="77777777" w:rsidR="00E72249" w:rsidRDefault="00E72249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504C7473" w14:textId="728ED80C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504C747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04C7475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504C74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504C747A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04C747E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7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82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8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8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8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8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8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9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504C749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04C749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504C749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9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94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04C7498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9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7497" w14:textId="70818B92" w:rsidR="008420B2" w:rsidRPr="00E23D62" w:rsidRDefault="008420B2" w:rsidP="00757CB9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504C749B" w14:textId="77777777" w:rsidTr="00757CB9">
        <w:trPr>
          <w:trHeight w:val="277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99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C749A" w14:textId="77777777" w:rsidR="008420B2" w:rsidRPr="00E23D62" w:rsidRDefault="008420B2" w:rsidP="00757CB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04C749E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9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C749D" w14:textId="34D440B3" w:rsidR="008420B2" w:rsidRPr="00E23D62" w:rsidRDefault="008420B2" w:rsidP="00757CB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04C74A1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49F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C74A0" w14:textId="1FCB77E1" w:rsidR="008420B2" w:rsidRPr="00E23D62" w:rsidRDefault="008420B2" w:rsidP="00757CB9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</w:p>
        </w:tc>
      </w:tr>
      <w:tr w:rsidR="008420B2" w:rsidRPr="00E23D62" w14:paraId="504C74A4" w14:textId="77777777" w:rsidTr="00757CB9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A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C74A3" w14:textId="7D1B6A57" w:rsidR="008420B2" w:rsidRPr="00E23D62" w:rsidRDefault="008420B2" w:rsidP="00757CB9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04C74A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A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A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A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4A9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04C74A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504C74AD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A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A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504C74B1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04C74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74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B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04C74B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B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B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B9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B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B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B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C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B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B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C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C5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C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4C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C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4C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C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4C8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504C74C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504C74C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504C74C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04C74CC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04C74CD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504C74CE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504C74D1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4D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04C74D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4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04C74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E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E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E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E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E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E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04C74F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F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4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4F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4F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4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0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4F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4F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0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0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0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0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0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0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1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1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4C751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1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4C751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504C752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04C752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504C752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504C75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504C752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504C752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504C752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504C752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504C752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04C752C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4C75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4C75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4C752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504C7534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04C75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C752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C75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04C753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3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4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3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4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5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C754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5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755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4C755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04C75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C75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C755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55D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5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04C756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04C756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04C756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504C756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756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56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504C756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56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6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6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56B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7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7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7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4C757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7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C75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7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57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7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504C757D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04C757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504C757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2a. nie je pravdepodobné, že na splnenie tejto povinnosti bude potrebný úbytok ekonomických úžitkov, alebo </w:t>
      </w:r>
    </w:p>
    <w:p w14:paraId="504C7580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504C758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504C7584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82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8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504C758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4C758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86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4C7587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04C758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8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8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8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C759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C759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04C759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5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9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9C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9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04C75A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C759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4C759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04C75A1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A2" w14:textId="104C5A73" w:rsidR="005D536A" w:rsidRPr="00B51E65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opise významných finančných povinností a v</w:t>
      </w:r>
      <w:r w:rsidR="00B51E65">
        <w:rPr>
          <w:color w:val="auto"/>
          <w:sz w:val="23"/>
          <w:szCs w:val="23"/>
        </w:rPr>
        <w:t xml:space="preserve">ýznamných podmienených záväzkov : </w:t>
      </w:r>
    </w:p>
    <w:p w14:paraId="504C75A3" w14:textId="77777777" w:rsidR="00F31652" w:rsidRDefault="00F316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4C75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04C75A5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04C75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504C75A7" w14:textId="77777777" w:rsidR="00FD1B4A" w:rsidRDefault="00FD1B4A" w:rsidP="005D536A">
      <w:pPr>
        <w:jc w:val="both"/>
      </w:pPr>
    </w:p>
    <w:sectPr w:rsidR="00FD1B4A" w:rsidSect="007162A5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B5031" w14:textId="77777777" w:rsidR="008923B2" w:rsidRDefault="008923B2" w:rsidP="00536B52">
      <w:pPr>
        <w:spacing w:after="0" w:line="240" w:lineRule="auto"/>
      </w:pPr>
      <w:r>
        <w:separator/>
      </w:r>
    </w:p>
  </w:endnote>
  <w:endnote w:type="continuationSeparator" w:id="0">
    <w:p w14:paraId="1427F4BF" w14:textId="77777777" w:rsidR="008923B2" w:rsidRDefault="008923B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F6CC7" w14:textId="77777777" w:rsidR="008923B2" w:rsidRDefault="008923B2" w:rsidP="00536B52">
      <w:pPr>
        <w:spacing w:after="0" w:line="240" w:lineRule="auto"/>
      </w:pPr>
      <w:r>
        <w:separator/>
      </w:r>
    </w:p>
  </w:footnote>
  <w:footnote w:type="continuationSeparator" w:id="0">
    <w:p w14:paraId="66E59ED3" w14:textId="77777777" w:rsidR="008923B2" w:rsidRDefault="008923B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10267" w:type="dxa"/>
      <w:tblLook w:val="04A0" w:firstRow="1" w:lastRow="0" w:firstColumn="1" w:lastColumn="0" w:noHBand="0" w:noVBand="1"/>
    </w:tblPr>
    <w:tblGrid>
      <w:gridCol w:w="2771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5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75B6E" w14:paraId="504C75C1" w14:textId="77777777" w:rsidTr="00F75B6E">
      <w:tc>
        <w:tcPr>
          <w:tcW w:w="2859" w:type="dxa"/>
        </w:tcPr>
        <w:p w14:paraId="504C75A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04C75AD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14:paraId="504C75AE" w14:textId="77777777" w:rsidR="00536B52" w:rsidRDefault="008F3BC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14:paraId="504C75AF" w14:textId="6415719E" w:rsidR="00536B52" w:rsidRDefault="005A42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14:paraId="504C75B0" w14:textId="3EE60818" w:rsidR="00536B52" w:rsidRDefault="005A42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14:paraId="504C75B1" w14:textId="1C379FB4" w:rsidR="00536B52" w:rsidRDefault="005A42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14:paraId="504C75B2" w14:textId="2F1951CA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14:paraId="504C75B3" w14:textId="77E3CC86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14:paraId="504C75B4" w14:textId="5FD93FEB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5" w14:textId="48D2577D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847" w:type="dxa"/>
          <w:tcBorders>
            <w:top w:val="nil"/>
            <w:bottom w:val="nil"/>
          </w:tcBorders>
        </w:tcPr>
        <w:p w14:paraId="504C75B6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14:paraId="504C75B7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8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14:paraId="504C75B9" w14:textId="77777777" w:rsidR="00536B52" w:rsidRDefault="00F75B6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A" w14:textId="07C98502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B" w14:textId="7EC76C13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14:paraId="504C75BC" w14:textId="2072DFEC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14:paraId="504C75BD" w14:textId="4CFB52B4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336" w:type="dxa"/>
        </w:tcPr>
        <w:p w14:paraId="504C75BE" w14:textId="0E9F9C62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14:paraId="504C75BF" w14:textId="39DC07D1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504C75C0" w14:textId="21BAC0E9" w:rsidR="00536B52" w:rsidRDefault="00B127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14:paraId="504C75C2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95"/>
    <w:rsid w:val="00014F35"/>
    <w:rsid w:val="00016097"/>
    <w:rsid w:val="000B18D8"/>
    <w:rsid w:val="00104CBE"/>
    <w:rsid w:val="00104CF6"/>
    <w:rsid w:val="0010796B"/>
    <w:rsid w:val="0011611B"/>
    <w:rsid w:val="00123F1F"/>
    <w:rsid w:val="00147A5E"/>
    <w:rsid w:val="00172443"/>
    <w:rsid w:val="002052C4"/>
    <w:rsid w:val="00210323"/>
    <w:rsid w:val="00222B0D"/>
    <w:rsid w:val="00246286"/>
    <w:rsid w:val="00303018"/>
    <w:rsid w:val="0031338E"/>
    <w:rsid w:val="00320ED4"/>
    <w:rsid w:val="0033341C"/>
    <w:rsid w:val="00341256"/>
    <w:rsid w:val="003417AE"/>
    <w:rsid w:val="00353EBC"/>
    <w:rsid w:val="003652EB"/>
    <w:rsid w:val="003B69B1"/>
    <w:rsid w:val="003D5C99"/>
    <w:rsid w:val="003E317F"/>
    <w:rsid w:val="0040300D"/>
    <w:rsid w:val="00426E80"/>
    <w:rsid w:val="004B403F"/>
    <w:rsid w:val="004C4B41"/>
    <w:rsid w:val="0052082A"/>
    <w:rsid w:val="00531901"/>
    <w:rsid w:val="00536B52"/>
    <w:rsid w:val="005A4207"/>
    <w:rsid w:val="005D536A"/>
    <w:rsid w:val="005E1C8A"/>
    <w:rsid w:val="006128AF"/>
    <w:rsid w:val="006171F8"/>
    <w:rsid w:val="00630519"/>
    <w:rsid w:val="00635CB9"/>
    <w:rsid w:val="00692217"/>
    <w:rsid w:val="006A0AB4"/>
    <w:rsid w:val="006A364B"/>
    <w:rsid w:val="006A7C8A"/>
    <w:rsid w:val="007162A5"/>
    <w:rsid w:val="00747BF9"/>
    <w:rsid w:val="00757CB9"/>
    <w:rsid w:val="007619D7"/>
    <w:rsid w:val="00766105"/>
    <w:rsid w:val="00786CB1"/>
    <w:rsid w:val="007A0F50"/>
    <w:rsid w:val="007F1B68"/>
    <w:rsid w:val="00820524"/>
    <w:rsid w:val="00823B80"/>
    <w:rsid w:val="00827528"/>
    <w:rsid w:val="00832336"/>
    <w:rsid w:val="008420B2"/>
    <w:rsid w:val="008923B2"/>
    <w:rsid w:val="008948EC"/>
    <w:rsid w:val="008C12FE"/>
    <w:rsid w:val="008D018D"/>
    <w:rsid w:val="008F3BC5"/>
    <w:rsid w:val="00933F8E"/>
    <w:rsid w:val="009527A6"/>
    <w:rsid w:val="00962DA0"/>
    <w:rsid w:val="009A1A90"/>
    <w:rsid w:val="009D09A4"/>
    <w:rsid w:val="00A2204C"/>
    <w:rsid w:val="00A366A0"/>
    <w:rsid w:val="00A65CD7"/>
    <w:rsid w:val="00A83401"/>
    <w:rsid w:val="00A837F3"/>
    <w:rsid w:val="00AC2AB9"/>
    <w:rsid w:val="00AD23CF"/>
    <w:rsid w:val="00AE083A"/>
    <w:rsid w:val="00AE6B4E"/>
    <w:rsid w:val="00B127F9"/>
    <w:rsid w:val="00B202C7"/>
    <w:rsid w:val="00B31F80"/>
    <w:rsid w:val="00B51E65"/>
    <w:rsid w:val="00BA61F6"/>
    <w:rsid w:val="00BB6695"/>
    <w:rsid w:val="00BD039E"/>
    <w:rsid w:val="00BE164D"/>
    <w:rsid w:val="00BE22EC"/>
    <w:rsid w:val="00C14CC7"/>
    <w:rsid w:val="00C44B3E"/>
    <w:rsid w:val="00C54858"/>
    <w:rsid w:val="00C950F4"/>
    <w:rsid w:val="00CC0F58"/>
    <w:rsid w:val="00CE14D4"/>
    <w:rsid w:val="00D10215"/>
    <w:rsid w:val="00D20B35"/>
    <w:rsid w:val="00D73AA9"/>
    <w:rsid w:val="00E06895"/>
    <w:rsid w:val="00E23D62"/>
    <w:rsid w:val="00E64826"/>
    <w:rsid w:val="00E72249"/>
    <w:rsid w:val="00E777EB"/>
    <w:rsid w:val="00E77D78"/>
    <w:rsid w:val="00E93DD4"/>
    <w:rsid w:val="00EA15CB"/>
    <w:rsid w:val="00EA5B96"/>
    <w:rsid w:val="00ED357C"/>
    <w:rsid w:val="00EF4638"/>
    <w:rsid w:val="00EF5CB9"/>
    <w:rsid w:val="00F01409"/>
    <w:rsid w:val="00F31652"/>
    <w:rsid w:val="00F75B6E"/>
    <w:rsid w:val="00FC2071"/>
    <w:rsid w:val="00FC65AB"/>
    <w:rsid w:val="00FD0E60"/>
    <w:rsid w:val="00FD1B4A"/>
    <w:rsid w:val="00FE14C8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C73B8"/>
  <w15:docId w15:val="{F1C0DD70-CE94-42FA-8EE7-20AD9578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Poznamky_muj.dotx</Template>
  <TotalTime>6</TotalTime>
  <Pages>5</Pages>
  <Words>1458</Words>
  <Characters>8316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Spackova</dc:creator>
  <cp:lastModifiedBy>Ivana Máleková</cp:lastModifiedBy>
  <cp:revision>9</cp:revision>
  <dcterms:created xsi:type="dcterms:W3CDTF">2025-03-18T16:10:00Z</dcterms:created>
  <dcterms:modified xsi:type="dcterms:W3CDTF">2025-03-18T16:15:00Z</dcterms:modified>
</cp:coreProperties>
</file>