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0D034A5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E9E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410D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20A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9A3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448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55D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FFE6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9DE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445F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259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CDE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4DCF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366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407C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3E5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9CB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211C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D93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B2E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5FE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66C0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0D82B32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47BF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7D02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E6FE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C0D5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D6B3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BB83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ACE3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9CD0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ECBA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AC55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5548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BB04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9C15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E54F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2E11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5AFA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5896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8665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698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BCB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3290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D7B4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3C9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06ED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CE73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3FD1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4BAC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257B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083E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451E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B9C2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595B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0623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569CC5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1EB5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3552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AEEF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280B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4CFD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FF1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FC23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E428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F1BD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1096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679F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534B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94D2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F98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611F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01D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A75A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54A0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92CA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66C2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318E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33C4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F8B9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FFAF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F75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3DBE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C78E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A8B3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F13F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273D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69A4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C65D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FC5C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09155F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D03D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B18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489E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E71C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3C28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EC4D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658A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9084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3C49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ED39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D42C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C426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00E5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8E0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37BB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23A5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7E16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3E28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A9F7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94D7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1879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F5A5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EA3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711A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020B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856A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411A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A96F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22EB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A5F3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718B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F089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E739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CA9705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BDE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4E2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91B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2C9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03A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32F1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A1C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B380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577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9E03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750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8DB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98B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C6A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76A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DCC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169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D9A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FF2D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CC3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02F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DF97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CCC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C8E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1AE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EF6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845A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262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D4F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C3A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695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D4F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001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464F568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46EE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84B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E596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2BD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5D5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C85F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279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BAA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793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B36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7A6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C8D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CBD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E9B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190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2F6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07FEA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D3D151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7DB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A7A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0D9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2F3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C73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500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6E69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2CF89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D1A3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B6E25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BAA40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D8829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B9A75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9B14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B6D90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53EBC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2C4AA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DDAB3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A3653CF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3A00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4A8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A7A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8256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33D00D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FBE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240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EBE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F03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E42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771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3E1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BF1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82A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DDD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87B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A98472F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FC6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08E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C58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F18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B04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700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8254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1A7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D30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821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5FC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105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A63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B7AF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068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B04E59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626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8EE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B86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2CA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10F0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DE3C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AD5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1A6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00C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9CA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0C8E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6CCCAE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906B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02E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697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FCE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379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05E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265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A79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772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0CD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8FC6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ECA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4C2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699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6AF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A77225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959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DB0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9E3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25D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4CD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FF3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5CA4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0338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5201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D546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9C77F3" w14:textId="5ECEDA92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lang w:eastAsia="sk-SK"/>
              </w:rPr>
              <w:t>31. 12. 2024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2480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2B2A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0B7BC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8E22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8CFF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F938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8C20A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D626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4440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A24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65C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7F34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08BE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EC7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EE3CC4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DAE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6ED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864E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2A0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5027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56B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6CBD1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42358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155A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D3BB5C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1DE43C93" wp14:editId="57F4A36D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EA94258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DE43C9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7EA94258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9A8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925B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8D96B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7F6EF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14D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1EE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F9C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517F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9AC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A6F1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773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3AE0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989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E06B7D0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342081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0D48B7F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684D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5F2E6623" wp14:editId="121128E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9DA93D2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F2E6623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79DA93D2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375A0340" wp14:editId="133B7AFB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930B97E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75A0340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4930B97E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6BE9A2A8" wp14:editId="7D11FF10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2D6221D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BE9A2A8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22D6221D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367308B7" wp14:editId="762230B7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A3270E1" w14:textId="709D701A" w:rsidR="000B647F" w:rsidRDefault="000B647F" w:rsidP="00944C3D">
                                  <w:fldSimple w:instr=" MERGEFIELD  aDMOD  \* MERGEFORMAT ">
                                    <w:r w:rsidR="009C7286" w:rsidRPr="009C728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67308B7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4A3270E1" w14:textId="709D701A" w:rsidR="000B647F" w:rsidRDefault="000B647F" w:rsidP="00944C3D">
                            <w:fldSimple w:instr=" MERGEFIELD  aDMOD  \* MERGEFORMAT ">
                              <w:r w:rsidR="009C7286" w:rsidRPr="009C7286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18B3CD53" wp14:editId="44D8B1E8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1F7A6C8" w14:textId="775B5EA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C7286" w:rsidRPr="001B6A3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8B3CD53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71F7A6C8" w14:textId="775B5EA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C7286" w:rsidRPr="001B6A3E">
                              <w:rPr>
                                <w:rFonts w:ascii="Arial" w:hAnsi="Arial" w:cs="Arial"/>
                                <w:noProof/>
                              </w:rPr>
                              <w:t>2024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482DF96E" wp14:editId="26C6DD3C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321359" w14:textId="27C95055" w:rsidR="000B647F" w:rsidRDefault="000B647F" w:rsidP="00944C3D">
                                  <w:fldSimple w:instr=" MERGEFIELD  aDRDO  \* MERGEFORMAT ">
                                    <w:r w:rsidR="009C7286" w:rsidRPr="009C728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2DF96E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03321359" w14:textId="27C95055" w:rsidR="000B647F" w:rsidRDefault="000B647F" w:rsidP="00944C3D">
                            <w:fldSimple w:instr=" MERGEFIELD  aDRDO  \* MERGEFORMAT ">
                              <w:r w:rsidR="009C7286" w:rsidRPr="009C7286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36220C55" wp14:editId="533FE1EF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937DC65" w14:textId="700E2AB8" w:rsidR="000B647F" w:rsidRDefault="000B647F" w:rsidP="00944C3D">
                                  <w:fldSimple w:instr=" MERGEFIELD  aDMDO  \* MERGEFORMAT ">
                                    <w:r w:rsidR="009C7286" w:rsidRPr="009C728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6220C55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7937DC65" w14:textId="700E2AB8" w:rsidR="000B647F" w:rsidRDefault="000B647F" w:rsidP="00944C3D">
                            <w:fldSimple w:instr=" MERGEFIELD  aDMDO  \* MERGEFORMAT ">
                              <w:r w:rsidR="009C7286" w:rsidRPr="009C7286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4E25975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A8ED04C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3D9B194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54CB6B7C" wp14:editId="1AE74FD6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F148071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CB6B7C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2F148071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36EE8BC6" wp14:editId="78750C42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D98C12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6EE8BC6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76D98C12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3D643E4E" wp14:editId="49B719C4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4A4EA15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D643E4E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24A4EA15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10644F78" wp14:editId="73496B35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B79509A" w14:textId="7FA1B397" w:rsidR="000B647F" w:rsidRDefault="000B647F" w:rsidP="00944C3D">
                                  <w:fldSimple w:instr=" MERGEFIELD  aDRDOo  \* MERGEFORMAT ">
                                    <w:r w:rsidR="009C7286" w:rsidRPr="009C728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0644F78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6B79509A" w14:textId="7FA1B397" w:rsidR="000B647F" w:rsidRDefault="000B647F" w:rsidP="00944C3D">
                            <w:fldSimple w:instr=" MERGEFIELD  aDRDOo  \* MERGEFORMAT ">
                              <w:r w:rsidR="009C7286" w:rsidRPr="009C7286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62A2CE6E" wp14:editId="1AD64DAC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28A901" w14:textId="168D3193" w:rsidR="000B647F" w:rsidRDefault="000B647F" w:rsidP="00944C3D">
                                  <w:fldSimple w:instr=" MERGEFIELD  aDMDO  \* MERGEFORMAT ">
                                    <w:r w:rsidR="009C7286" w:rsidRPr="009C728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2A2CE6E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7028A901" w14:textId="168D3193" w:rsidR="000B647F" w:rsidRDefault="000B647F" w:rsidP="00944C3D">
                            <w:fldSimple w:instr=" MERGEFIELD  aDMDO  \* MERGEFORMAT ">
                              <w:r w:rsidR="009C7286" w:rsidRPr="009C7286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2A6E6EB1" wp14:editId="69994069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EFFA2D6" w14:textId="119CFD9E" w:rsidR="000B647F" w:rsidRDefault="000B647F" w:rsidP="00944C3D">
                                  <w:fldSimple w:instr=" MERGEFIELD  aDRODo  \* MERGEFORMAT ">
                                    <w:r w:rsidR="009C7286" w:rsidRPr="009C728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A6E6EB1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0EFFA2D6" w14:textId="119CFD9E" w:rsidR="000B647F" w:rsidRDefault="000B647F" w:rsidP="00944C3D">
                            <w:fldSimple w:instr=" MERGEFIELD  aDRODo  \* MERGEFORMAT ">
                              <w:r w:rsidR="009C7286" w:rsidRPr="009C7286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3748DA41" wp14:editId="00E9CEDA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FCA0ECC" w14:textId="440E2CF0" w:rsidR="000B647F" w:rsidRDefault="000B647F" w:rsidP="00944C3D">
                                  <w:fldSimple w:instr=" MERGEFIELD  aDMOD  \* MERGEFORMAT ">
                                    <w:r w:rsidR="009C7286" w:rsidRPr="009C728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748DA41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7FCA0ECC" w14:textId="440E2CF0" w:rsidR="000B647F" w:rsidRDefault="000B647F" w:rsidP="00944C3D">
                            <w:fldSimple w:instr=" MERGEFIELD  aDMOD  \* MERGEFORMAT ">
                              <w:r w:rsidR="009C7286" w:rsidRPr="009C7286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17E368E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1FFE3D8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78E9E3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839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11B6CD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99F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E14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157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48D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70E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C79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274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B4E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F98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99C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5D5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628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22B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AFE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366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A3EF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614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3DE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B5E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CF9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E1B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396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A75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BFB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12087E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5913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54650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59C94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1A5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A2C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8C8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EA4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875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EC3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2D1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56E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602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54E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560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BD5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4D4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884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B41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8233F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0B27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9C803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F7BC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D155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817A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016D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A1B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FFFB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FA1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138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6907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A43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1737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C26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76CAA5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A93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9C1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29D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BA5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BC83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E74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D0E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006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86D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0A5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0A25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6083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98F3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135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C97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A4A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BB0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C6D0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47A8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AAD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087728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5F8C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B97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3A5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256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3B3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230F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03A6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0A0B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6A36EB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D025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B5B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184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5F1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900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407E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798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C53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615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7D5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28C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80D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D57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303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1AB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EF6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D649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D8E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072A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BF2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BE17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E46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F5E9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D13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1CA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5EE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889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C7B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E238D3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ACA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8CB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59E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2576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CAE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9A2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EE1E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CEB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C46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A55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F1A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82B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755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647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D91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9BB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FA37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71F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2EF0A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76FA4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0FA55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ADD7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E3E98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26638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893E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6FE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B37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888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8D0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B17C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6F9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DC49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F813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39FEF1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DCC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664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221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A7E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E30F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AF8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E4B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517A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7C0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E6A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9BA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34B2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523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AFA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2B8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FE4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569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5DC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EF4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37763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63DFA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2C216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AE2D1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9A51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D3173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25C7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06A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0DA5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FD94ED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412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3A9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24B12F81" wp14:editId="3C782515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2B6E57F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4B12F81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62B6E57F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E28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7FC3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AD3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38E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898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048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896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0AC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35B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683364F7" wp14:editId="16B54115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9753D58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83364F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19753D58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103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F940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7DB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F928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9205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B74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EE6A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8FC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E75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966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C40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384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0F58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42A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9E78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8E7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7CC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E0F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716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DE67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ECA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E20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285303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16EF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7FA8E5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23351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F41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428E84F1" wp14:editId="708EE1DF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85EADD2" w14:textId="4857A30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C7286" w:rsidRPr="001B6A3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36125415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28E84F1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585EADD2" w14:textId="4857A30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C7286" w:rsidRPr="001B6A3E">
                              <w:rPr>
                                <w:rFonts w:ascii="Arial" w:hAnsi="Arial" w:cs="Arial"/>
                                <w:noProof/>
                              </w:rPr>
                              <w:t>36125415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1F2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16D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138D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CC2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3971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476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F95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520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EEC3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347C1D6D" wp14:editId="1881AA5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8D988FF" w14:textId="62E647F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C7286" w:rsidRPr="001B6A3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2021603705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7C1D6D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68D988FF" w14:textId="62E647F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C7286" w:rsidRPr="001B6A3E">
                              <w:rPr>
                                <w:rFonts w:ascii="Arial" w:hAnsi="Arial" w:cs="Arial"/>
                                <w:noProof/>
                              </w:rPr>
                              <w:t>2021603705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CFD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FEBF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314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925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A8F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9C5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822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0E31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825D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5547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1E0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936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587D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378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17A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034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B8C8A2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6BD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33E8928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C4A2C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21E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DB0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55A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4174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19C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4DF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E5F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F22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3DF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04C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6DE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31B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0AB2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5A7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500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DA55D3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C86D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4ED67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C71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1710AAC" wp14:editId="28B3495E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B2814E" w14:textId="77E62C5E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C7286" w:rsidRPr="001B6A3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č.2448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1710AAC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76B2814E" w14:textId="77E62C5E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C7286" w:rsidRPr="001B6A3E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č.2448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A3E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7AC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2881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F23D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870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B35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057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C09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ED0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EF26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1AD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AAC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11B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EB1B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84D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038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BEA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158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C9A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7CB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3AD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481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7AC2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732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EB6E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60C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44AA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8B1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CFC9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C9A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37C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D38383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4B6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60B4CC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A8E6D1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64FC58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69A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E12D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B4D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1E98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38F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4B7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19F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FF87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C68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4C5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090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20E7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425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07F0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9654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CF9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3AA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817F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021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EF8E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0EF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EB7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3DE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187E2D9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08D1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01126FAC" wp14:editId="3B52C8C4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8613016" w14:textId="022233CA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C7286" w:rsidRPr="001B6A3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M.Bela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1126FAC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58613016" w14:textId="022233CA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C7286" w:rsidRPr="001B6A3E">
                              <w:rPr>
                                <w:rFonts w:ascii="Arial" w:hAnsi="Arial" w:cs="Arial"/>
                                <w:noProof/>
                              </w:rPr>
                              <w:t>M.Bela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BC164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1B9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AA75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5C5C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7D7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440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5626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8FF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5A7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C69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13C0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D277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774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B0D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E19E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EF2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806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71ECD248" wp14:editId="254BF99C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98086F9" w14:textId="5CD50563" w:rsidR="000B647F" w:rsidRDefault="000B647F" w:rsidP="00944C3D">
                                  <w:fldSimple w:instr=" MERGEFIELD  aSUB_ULICA_CISLO  \* MERGEFORMAT ">
                                    <w:r w:rsidR="009C7286" w:rsidRPr="009C728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23/2448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CD248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498086F9" w14:textId="5CD50563" w:rsidR="000B647F" w:rsidRDefault="000B647F" w:rsidP="00944C3D">
                            <w:fldSimple w:instr=" MERGEFIELD  aSUB_ULICA_CISLO  \* MERGEFORMAT ">
                              <w:r w:rsidR="009C7286" w:rsidRPr="009C7286">
                                <w:rPr>
                                  <w:rFonts w:ascii="Arial" w:hAnsi="Arial" w:cs="Arial"/>
                                  <w:noProof/>
                                </w:rPr>
                                <w:t>23/2448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053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A92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CD60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ED1C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ACD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AB1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79107F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681E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B81C0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9287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9527FE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6D01818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6EB3AD69" wp14:editId="7E1089E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B1F2C6" w14:textId="27743EDA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C7286" w:rsidRPr="001B6A3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B3AD69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03B1F2C6" w14:textId="27743EDA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C7286" w:rsidRPr="001B6A3E">
                              <w:rPr>
                                <w:rFonts w:ascii="Arial" w:hAnsi="Arial" w:cs="Arial"/>
                                <w:noProof/>
                              </w:rPr>
                              <w:t>91108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5B867CF0" wp14:editId="5173FB4C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CB0EA8" w14:textId="3EBB03A4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C7286" w:rsidRPr="001B6A3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B867CF0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17CB0EA8" w14:textId="3EBB03A4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C7286" w:rsidRPr="001B6A3E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DD221E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16AA3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CF0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4E1B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BAF277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EB7E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3261B4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697C72F7" wp14:editId="66535E32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FD59730" w14:textId="71D37DF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C7286" w:rsidRPr="001B6A3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97C72F7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1FD59730" w14:textId="71D37DF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C7286" w:rsidRPr="001B6A3E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2A3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82621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9EDEB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75D8F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B60CB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B75BA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E6D7A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290AEF0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238143E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275196A8" wp14:editId="000D737E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E8CD8E0" w14:textId="464AE8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75196A8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3E8CD8E0" w14:textId="464AE8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117A7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444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AB1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59F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3AA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50A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8E7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4A2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BA6D62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9F6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CC4051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7033D7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42599B0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1F144EB1" wp14:editId="691B8C54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0E9CF3F" w14:textId="2FBFA1E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C7286" w:rsidRPr="001B6A3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144EB1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20E9CF3F" w14:textId="2FBFA1E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C7286" w:rsidRPr="001B6A3E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29C459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027601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19F2E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F64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5AD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E300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91E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3F88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FCA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2F3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46B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8DD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E841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ACD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4C5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A9C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5B2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B37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62D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053E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789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FC4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F7CF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666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8A2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14A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130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432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6EE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F6EF5E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A715F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A74C43E" w14:textId="22D2F303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9C7286">
              <w:rPr>
                <w:rFonts w:ascii="Arial" w:hAnsi="Arial"/>
                <w:lang w:eastAsia="sk-SK"/>
              </w:rPr>
              <w:t>11.3.2025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C993B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D92CA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3822A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F9F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0A7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BF00F9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EDDBE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D56A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68C2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EA9B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6D06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6ACA9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5E2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E10DF1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39399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71EF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EA84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F96A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7F85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E1F77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BED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929D21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84C5E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C9EE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1E02D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4055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13B9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2BD12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2DB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91FDA9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46DFB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58FE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360A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321C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8C4D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D9055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4E4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4038CD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612AE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ACDE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D165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31ED3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A7BA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DAB4D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5D8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626223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73FFB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CAFFC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67B5D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CFBB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D6815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D179D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351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40F536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FFAD3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8508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EAD4A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0547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A92B8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9CF43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5CBE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B6E857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037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DAD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045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E908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67CB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F4C4A7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CD239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6AF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986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3D7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8FD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0B1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26D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DBC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19D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B68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0B9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C3B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96BC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992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68C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E1C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E89B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069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5EA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242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C5F76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705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4B9A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4A039E78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07E332D2" w14:textId="77777777" w:rsidR="00944C3D" w:rsidRDefault="00944C3D" w:rsidP="00944C3D">
      <w:pPr>
        <w:rPr>
          <w:rFonts w:ascii="Arial" w:hAnsi="Arial"/>
        </w:rPr>
      </w:pPr>
    </w:p>
    <w:p w14:paraId="322151DF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434E989A" w14:textId="6E21CA1F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39411573" w14:textId="2153ED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10E0BDE3" w14:textId="2BC9BEC8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18E17087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1BA6B453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51180CA8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6560A05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46F4927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FA4673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506AE550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22AA6FE9" w14:textId="3DE63515" w:rsidR="00944C3D" w:rsidRPr="008D0433" w:rsidRDefault="009C7286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Juraj Hankoci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7F94002D" w14:textId="0F16AD33" w:rsidR="00944C3D" w:rsidRPr="008D0433" w:rsidRDefault="009C7286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BD7C9F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B81CAE3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2FEC01E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0C1204F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A5434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A9D7C8D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3D5165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76BA01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8D551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6BFE4D2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1ABA1D97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710DE067" w14:textId="75A8BC3F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3C66B24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AD10B3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50A7AE7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BDC1C1D" w14:textId="5D8E33B8" w:rsidR="00944C3D" w:rsidRDefault="009C7286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p05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14:paraId="562F5010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01F533F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4E089C67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7CC9852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5A053CE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15FE0B6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16FA9DF7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3B64EC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9CE85E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2F4089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146954E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278AD23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13AE63E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243ADD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18DA67C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0BDA758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6DB8B9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3F880D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5FCFFFB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1238BB6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579A4B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46B12C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5F505A5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3E64D0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525E752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4A283691" w14:textId="7B4B5AE1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03C2233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9CE5E02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CF948D3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526B6ED0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7E87092F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1D78584C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2CE017C7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2BFD01AA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19286586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24359E7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380D0E8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67F4107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3C856991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3DCB73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41138F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266CF1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33DC5C2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652FB1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71BC1C5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5897D11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93D5EC1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03D892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266E5A0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728025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268ECD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E533FC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AC1EA25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6C4050C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7A68AD9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1CD9B55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670F42F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4F89E96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78CD150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6EAC6EE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6826969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2B6AF0A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409EDE1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9BA93F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75CA1C8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65B545A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763EE79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6646B13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4108870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7F311CC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1A29636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0D6EB97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534B95D4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1018C7C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21B5523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442107C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4233AB9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13774AD7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5BFC02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83B85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E8586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38153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6D5FCAC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27EDC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7D5057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23F0A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7800F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96B020B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2A4B04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AFCC2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DB966F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CB0E5C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2554A6A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93A2D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7E6AE2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7B3764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ACCEA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2F012B5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4D14BFD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01074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24C3A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171B9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F0A825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1365217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3BF80F14" w14:textId="14EA7183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36673A1F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12D9885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D40F750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005C9F78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7C5E652E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4C5C847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4525034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34DB8A3F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7B780AA0" w14:textId="77777777" w:rsidTr="00503750">
        <w:tc>
          <w:tcPr>
            <w:tcW w:w="2302" w:type="dxa"/>
            <w:vAlign w:val="center"/>
          </w:tcPr>
          <w:p w14:paraId="655364E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4B53FAB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FC5384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7C0D162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1D176A2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2651070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0D8696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7F3DA88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7C098B77" w14:textId="77777777" w:rsidTr="00503750">
        <w:tc>
          <w:tcPr>
            <w:tcW w:w="15593" w:type="dxa"/>
            <w:gridSpan w:val="8"/>
            <w:vAlign w:val="center"/>
          </w:tcPr>
          <w:p w14:paraId="473CA1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E67AFC6" w14:textId="77777777" w:rsidTr="00503750">
        <w:tc>
          <w:tcPr>
            <w:tcW w:w="2302" w:type="dxa"/>
            <w:vAlign w:val="center"/>
          </w:tcPr>
          <w:p w14:paraId="15384F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C45A112" w14:textId="4C4439C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410051" w14:textId="19B0185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B5CF90" w14:textId="3357411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E87A44" w14:textId="5BF8746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A749F5" w14:textId="6FEAC8E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CD323E" w14:textId="3A132A8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0D4047" w14:textId="47F5E2D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3F0791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ACEF9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144854C" w14:textId="413E88D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CBA8A40" w14:textId="33D3B0A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56AAB2" w14:textId="48D136A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DF2270" w14:textId="63D7B92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39103C" w14:textId="7051831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3096B4" w14:textId="4C914F7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12471E" w14:textId="73D8249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A90065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1120B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C619E61" w14:textId="5C9D4DC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805CA21" w14:textId="5D7B18E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281422" w14:textId="1C915F5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98FC0B" w14:textId="5AF8FDA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0A2BD4" w14:textId="7CEB917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4056BC" w14:textId="1D61C6B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4C215E" w14:textId="4FEC0C0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9B738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E80F61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246D8A3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195BA91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C7178D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834D7F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E4F250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D4C841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B752F1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F645CCC" w14:textId="77777777" w:rsidTr="00503750">
        <w:tc>
          <w:tcPr>
            <w:tcW w:w="2302" w:type="dxa"/>
            <w:vAlign w:val="center"/>
          </w:tcPr>
          <w:p w14:paraId="7BAC89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52652FF" w14:textId="268D4C5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A4AD9E0" w14:textId="0B1865F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954D07" w14:textId="53615AD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B8D989" w14:textId="3B7FA26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7E4E5C" w14:textId="24F11BC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910759" w14:textId="717F9FD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D3B8C6" w14:textId="3998DDE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443CF8" w14:textId="77777777" w:rsidTr="00503750">
        <w:tc>
          <w:tcPr>
            <w:tcW w:w="15593" w:type="dxa"/>
            <w:gridSpan w:val="8"/>
            <w:vAlign w:val="center"/>
          </w:tcPr>
          <w:p w14:paraId="6848C1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2FCF4EB3" w14:textId="77777777" w:rsidTr="00503750">
        <w:tc>
          <w:tcPr>
            <w:tcW w:w="2302" w:type="dxa"/>
            <w:vAlign w:val="center"/>
          </w:tcPr>
          <w:p w14:paraId="36E3E5D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FF42FBB" w14:textId="0A813CC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5D80A9A" w14:textId="38F8D85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1B7E7A" w14:textId="7D1AB42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CFE192" w14:textId="758A6F1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0D49F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FDAB3A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42C3A90" w14:textId="5E0B760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C8E5F3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F0AFF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3ECF6A9" w14:textId="6DA87FB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4BF6E89" w14:textId="0BAA6B1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006000" w14:textId="4560D22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6FBEDC" w14:textId="225B268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F9D61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C97E85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AB9D263" w14:textId="3A166D3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65F44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72A67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0DC2898" w14:textId="638DF9A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90E06E3" w14:textId="5CB0889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2B3118" w14:textId="0A4B241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073E82" w14:textId="3A0FF74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F5E46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A493CA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6A9CE8E" w14:textId="79FA40C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76BAD2" w14:textId="77777777" w:rsidTr="00503750">
        <w:tc>
          <w:tcPr>
            <w:tcW w:w="2302" w:type="dxa"/>
            <w:vAlign w:val="center"/>
          </w:tcPr>
          <w:p w14:paraId="115927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454EB0D" w14:textId="3F77AF9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8CA1036" w14:textId="57F9BF1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DCD431" w14:textId="40BAA73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C516D7" w14:textId="656A094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0A3B6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B95BDA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A998456" w14:textId="765D91C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2EDD26" w14:textId="77777777" w:rsidTr="00503750">
        <w:tc>
          <w:tcPr>
            <w:tcW w:w="15593" w:type="dxa"/>
            <w:gridSpan w:val="8"/>
            <w:vAlign w:val="center"/>
          </w:tcPr>
          <w:p w14:paraId="2BE9F3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1D375A1" w14:textId="77777777" w:rsidTr="00503750">
        <w:tc>
          <w:tcPr>
            <w:tcW w:w="2302" w:type="dxa"/>
            <w:vAlign w:val="center"/>
          </w:tcPr>
          <w:p w14:paraId="25E6D3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347B1D0" w14:textId="5FCC9EC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07D4B49" w14:textId="1E03D3B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BDF761" w14:textId="7F353DC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C7FF21" w14:textId="52A5027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938C5A" w14:textId="783CA57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7C19BC" w14:textId="09ED81D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F40E3F" w14:textId="20E9C3D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86A3BC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38548D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EBDF827" w14:textId="52A3CD8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8E5AB95" w14:textId="6E69075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F474E8" w14:textId="14AFE6C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35B2D6" w14:textId="341585E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1A8B52" w14:textId="4D3555C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5F7885" w14:textId="5483618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9F54D8" w14:textId="04CD79C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D2F378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76441E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E5E0DC4" w14:textId="32DC5A4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942DEB5" w14:textId="7524CC2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66C309" w14:textId="718872F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54FEB9" w14:textId="27CDFB9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BCB980" w14:textId="2199E01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25497B" w14:textId="6F9438E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80AF53" w14:textId="32CBAEC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48AB53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47D327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A91AD82" w14:textId="37734C2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1B9F965" w14:textId="0E3DCEF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A14EC4" w14:textId="1CB7AEA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577C17" w14:textId="1E7403E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402B63" w14:textId="343A85D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CD552D" w14:textId="0ECE2C7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495B84" w14:textId="70248A1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CE093E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63E156D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5065188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94568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6D0E77E" w14:textId="5F133B3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74DA0C6" w14:textId="3E54F2F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1D70CB" w14:textId="3958AD0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7D03AC" w14:textId="07A41A7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02B4DA" w14:textId="3BA6036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E0E118" w14:textId="43A1B66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281DA7" w14:textId="6EE3320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A55C59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7E729B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DBC00EF" w14:textId="1DA3A18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07C9A55" w14:textId="61DCE14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39699F" w14:textId="1080A84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95E231" w14:textId="59ADAE5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13202F" w14:textId="7107ADA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C66F43" w14:textId="5958A65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A7278E" w14:textId="721215B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5D497C1" w14:textId="77777777" w:rsidR="00944C3D" w:rsidRDefault="00944C3D" w:rsidP="00944C3D">
      <w:pPr>
        <w:rPr>
          <w:rFonts w:ascii="Arial" w:hAnsi="Arial"/>
          <w:b/>
        </w:rPr>
      </w:pPr>
    </w:p>
    <w:p w14:paraId="17CE7D4A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7161F5EF" w14:textId="77777777" w:rsidTr="00503750">
        <w:tc>
          <w:tcPr>
            <w:tcW w:w="1944" w:type="dxa"/>
            <w:vAlign w:val="center"/>
          </w:tcPr>
          <w:p w14:paraId="67A93FD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63042C7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22BDF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58376E4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618DBF6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15F5B68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0E6926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72E4961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465F998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5C916C2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1EE7F5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4597F36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596CD866" w14:textId="77777777" w:rsidTr="00503750">
        <w:tc>
          <w:tcPr>
            <w:tcW w:w="15685" w:type="dxa"/>
            <w:gridSpan w:val="12"/>
            <w:vAlign w:val="center"/>
          </w:tcPr>
          <w:p w14:paraId="5624B6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73CA699" w14:textId="77777777" w:rsidTr="00503750">
        <w:tc>
          <w:tcPr>
            <w:tcW w:w="1944" w:type="dxa"/>
            <w:vAlign w:val="center"/>
          </w:tcPr>
          <w:p w14:paraId="3FB69F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C21AC32" w14:textId="2F88D5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2D7F25A" w14:textId="43F923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17927AA" w14:textId="055E43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FF34461" w14:textId="17F0D4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29309BE" w14:textId="0E143C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DE98E75" w14:textId="1882A2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40B0B27" w14:textId="20DED4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6B79955" w14:textId="5A5886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C821443" w14:textId="078B61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5504BFE" w14:textId="679BD2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48040A5" w14:textId="77F8DF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5D495B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7CD01F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74E10D6" w14:textId="1171A4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8E8B463" w14:textId="510344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25D2137" w14:textId="08C996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D0205D" w14:textId="21BCB8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0763A0C" w14:textId="1F644E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29DA2EC" w14:textId="1185C4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47FF2EE" w14:textId="342EA6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B975AF9" w14:textId="53A6C0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889B303" w14:textId="0A81FE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5A5488A" w14:textId="60442C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0DCB6CB" w14:textId="249308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8812BF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5BD430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7652B5EA" w14:textId="5F4CBC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E19B68F" w14:textId="770203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B7D832A" w14:textId="0C62F5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91D955C" w14:textId="0DC8A6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EF7BF9E" w14:textId="082885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17ED808" w14:textId="488B6A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A327742" w14:textId="319B8F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D15FC56" w14:textId="493875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7E5586" w14:textId="7BBD1F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CA3A6D4" w14:textId="546794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D441937" w14:textId="460C55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603BBD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743F2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54CCD5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13325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2249F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210B7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166ED3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34A197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3639C2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60F4F1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2FEC04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C8239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ADCCA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DB678C6" w14:textId="77777777" w:rsidTr="00503750">
        <w:tc>
          <w:tcPr>
            <w:tcW w:w="1944" w:type="dxa"/>
            <w:vAlign w:val="center"/>
          </w:tcPr>
          <w:p w14:paraId="1DE06A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5512487" w14:textId="24989C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4F32489" w14:textId="15895F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ECD7F47" w14:textId="4BA507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C9882A8" w14:textId="5E1910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1D96C42" w14:textId="3EDEBF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D1AD1F5" w14:textId="2FB0B1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8F55D66" w14:textId="5E8027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80D0822" w14:textId="64EA2D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6FDD519" w14:textId="34B804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2E4E444" w14:textId="072672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215E9C8" w14:textId="5D25B8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BF2ABB" w14:textId="77777777" w:rsidTr="00503750">
        <w:tc>
          <w:tcPr>
            <w:tcW w:w="15685" w:type="dxa"/>
            <w:gridSpan w:val="12"/>
            <w:vAlign w:val="center"/>
          </w:tcPr>
          <w:p w14:paraId="2C43F2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4359BAA0" w14:textId="77777777" w:rsidTr="00503750">
        <w:tc>
          <w:tcPr>
            <w:tcW w:w="1944" w:type="dxa"/>
            <w:vAlign w:val="center"/>
          </w:tcPr>
          <w:p w14:paraId="51D71C8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46E43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5264A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917A646" w14:textId="4C1721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B52A784" w14:textId="2ABAF8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CF155DD" w14:textId="37FDC0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177A9C6" w14:textId="6196A2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6B8C409" w14:textId="3D1C7F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9453C19" w14:textId="45D268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01F79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274C0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40E4AD5" w14:textId="4D311F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C3E444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645976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724C9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95F60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B0B6E3D" w14:textId="5C03D6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090DAE7" w14:textId="6B22F0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02A80FE" w14:textId="5AC566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9A38F81" w14:textId="329C5A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2C50BD4" w14:textId="12CECA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C636DD3" w14:textId="4B38D7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D791F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AAC1F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8510F47" w14:textId="52AD2B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0CDCA7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0E18FD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6FCFD6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358AD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BF88AF6" w14:textId="4001CD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8F7E3A0" w14:textId="4EDFA6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8E425F2" w14:textId="131B62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390B74A" w14:textId="233B7D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1D46DD2" w14:textId="5EE296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D85E643" w14:textId="61D5D1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4DF4B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54FA3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B4F3E11" w14:textId="63A971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9DC7AC" w14:textId="77777777" w:rsidTr="00503750">
        <w:tc>
          <w:tcPr>
            <w:tcW w:w="1944" w:type="dxa"/>
            <w:vAlign w:val="center"/>
          </w:tcPr>
          <w:p w14:paraId="0A79E1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0D204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400BE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B8A2351" w14:textId="313A05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D79DC63" w14:textId="4DD463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708B13C" w14:textId="7E72BA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3841A99" w14:textId="38D17F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DFD2437" w14:textId="4FD92D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3633A82" w14:textId="6517EA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0C84F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FA5F1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C22F855" w14:textId="7881CF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8050EF" w14:textId="77777777" w:rsidTr="00503750">
        <w:tc>
          <w:tcPr>
            <w:tcW w:w="15685" w:type="dxa"/>
            <w:gridSpan w:val="12"/>
            <w:vAlign w:val="center"/>
          </w:tcPr>
          <w:p w14:paraId="0401CF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6ADB327" w14:textId="77777777" w:rsidTr="00503750">
        <w:tc>
          <w:tcPr>
            <w:tcW w:w="1944" w:type="dxa"/>
            <w:vAlign w:val="center"/>
          </w:tcPr>
          <w:p w14:paraId="59ADB8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89420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5BADD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CC48BB9" w14:textId="0F6042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B3119C4" w14:textId="261FA8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5B63AB7" w14:textId="3EF2C6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AF72F0A" w14:textId="6B28F3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7D43AB8" w14:textId="2637BC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3DD8581" w14:textId="28A621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457657A" w14:textId="3BD02B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7DCDB54" w14:textId="202CA9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ED6EF79" w14:textId="42647C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D53CE1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50BE89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8ADE5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2460A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417C816" w14:textId="2C9362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F63C764" w14:textId="0E1DFC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1E5182E" w14:textId="4D26BD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CDD4FCF" w14:textId="603DAF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14BB3C3" w14:textId="6E3B4E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03BE12F" w14:textId="59DFC2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43A9B66" w14:textId="0AA4F7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7685664" w14:textId="28E345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8C73F53" w14:textId="251384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1796CD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258D42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740F6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25061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0B6E67E" w14:textId="319221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3B563B0" w14:textId="766BEB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0BE30C7" w14:textId="483D65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B6213F7" w14:textId="19B4CC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CA4C41E" w14:textId="589AC8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804A77E" w14:textId="3B0ED1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59A322A" w14:textId="4F539C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783413B" w14:textId="256F97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16A7BAF" w14:textId="04D7B4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23F8C6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3D0139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305C3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F212D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6E4BFA4" w14:textId="4A6AAA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098ECD1" w14:textId="7D4A97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5C1D9AE" w14:textId="3C53FC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8C8B430" w14:textId="60AD9E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6B57653" w14:textId="1664C9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A88FC4E" w14:textId="5DB650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4443857" w14:textId="7A1453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832531E" w14:textId="322010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DABAD4B" w14:textId="14A039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9E479D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450BBEA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9E0D5E2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92E33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C729566" w14:textId="6E0775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2DA12AB" w14:textId="04E3B2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30AEED5" w14:textId="64B8B5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5792A82" w14:textId="0818A0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460A1DB" w14:textId="36AD2E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A2E264D" w14:textId="309C90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7802658" w14:textId="5AC87F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A4BFE06" w14:textId="716BEA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05CEFEB" w14:textId="3BF17B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86CC5A3" w14:textId="0F188A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FE6F20D" w14:textId="3D4CBE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FE22BC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17A0D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2751A3C" w14:textId="764EDB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17C412C" w14:textId="2B5862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6DCFDF7" w14:textId="3456C2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707C36C" w14:textId="3C1883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E0E624" w14:textId="0D2BC1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1E9E019" w14:textId="21233F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44703F0" w14:textId="71058D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36ED466" w14:textId="39CBB7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DD70819" w14:textId="511DA5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D5E8604" w14:textId="06A436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E48269D" w14:textId="1A63CC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0876DF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693B87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C186521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31FA031A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EEC69C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EA3838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2098D309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5F55B83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689D4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FA0251A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1E4D1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24E44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CB12B7A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DBC47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B0D6A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7ACA0A4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33DDE3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27258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49B9091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F05CE1D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57B96F22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0CC0F44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6168BF3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A7C258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72F835A1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7FE94E2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34692A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1A1B06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458F7E6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372E4AC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05F6FC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F463B2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64E97B5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142B28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56C01F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3913FF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01EB31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4C9B6B4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2B717864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972CB1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63E617E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0D30F8D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2AC7928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454DC6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53B3953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0C2F4FE2" w14:textId="77777777" w:rsidTr="00503750">
        <w:trPr>
          <w:trHeight w:val="1073"/>
        </w:trPr>
        <w:tc>
          <w:tcPr>
            <w:tcW w:w="3614" w:type="dxa"/>
            <w:vMerge/>
          </w:tcPr>
          <w:p w14:paraId="3B245A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7CAC5B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7B3C98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5EB344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1E6A535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00BD14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0684BC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338067B5" w14:textId="77777777" w:rsidTr="00503750">
        <w:trPr>
          <w:trHeight w:val="283"/>
        </w:trPr>
        <w:tc>
          <w:tcPr>
            <w:tcW w:w="3614" w:type="dxa"/>
          </w:tcPr>
          <w:p w14:paraId="0E1854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68137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62C3F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A7ECE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DD415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C435E8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F8E5C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13EE67C" w14:textId="77777777" w:rsidTr="00503750">
        <w:trPr>
          <w:trHeight w:val="283"/>
        </w:trPr>
        <w:tc>
          <w:tcPr>
            <w:tcW w:w="3614" w:type="dxa"/>
          </w:tcPr>
          <w:p w14:paraId="60175B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B139D0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A7D0B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A3DC9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F5D6D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E450A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9AD87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5537157" w14:textId="77777777" w:rsidTr="00503750">
        <w:trPr>
          <w:trHeight w:val="283"/>
        </w:trPr>
        <w:tc>
          <w:tcPr>
            <w:tcW w:w="3614" w:type="dxa"/>
          </w:tcPr>
          <w:p w14:paraId="151D13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779DB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8EB1F2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F1704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11244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4E49A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1181E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D301696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58DF3542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0A542886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060B0AB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70A7750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6341B09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6A204DE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745A31F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433CE69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1268134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3DB8DA3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7797819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69695EA6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9A3510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643E70A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A60FAF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4588CED1" w14:textId="551648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72EFC9" w14:textId="7656FA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65ACEA" w14:textId="479D42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A75E01" w14:textId="429823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CE33C4" w14:textId="4A5E16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A4B327" w14:textId="1D9F52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79CDEA" w14:textId="38911C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BDD4F78" w14:textId="737E6C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23263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A75A4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1E477FB0" w14:textId="4919B9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FA4D7E" w14:textId="412FEE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7BAA5A" w14:textId="2B3F93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42EE6C" w14:textId="2A623D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C19A20" w14:textId="1399A7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427EE3" w14:textId="3F1D43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0AAC52" w14:textId="0BBAB5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181A852" w14:textId="0C0CFA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A0FA6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D7E9A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6CF8E327" w14:textId="5F2D25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2F4F26" w14:textId="63BEE6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FC2192" w14:textId="0E776C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A0C3CB" w14:textId="721229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840FD9" w14:textId="16717C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60CE26" w14:textId="6A8BFF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D16B3C" w14:textId="77087E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B0BB810" w14:textId="738811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17EAF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9B425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1F1A18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72FFA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6B4B5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D9591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DEC4B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D1237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ED877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616587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2F1F30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39CD1C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227A76A" w14:textId="4A5232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4E603A" w14:textId="6C1A70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CE7F4B" w14:textId="1338CF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F61B23" w14:textId="4DEC19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7C0513" w14:textId="009F34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DB914E" w14:textId="2FDB5B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622A49" w14:textId="2E5A40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DFD2144" w14:textId="104141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C5C1F8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704949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4261A9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EAF21C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3FAEE113" w14:textId="3B3184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FD6853" w14:textId="33E2AD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980A80" w14:textId="5ACAB8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D79BE0" w14:textId="565537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83D63E" w14:textId="74F0B6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BEB149" w14:textId="500103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A4102A" w14:textId="74539A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E0D0282" w14:textId="77A5E0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63F33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4D77D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19E38142" w14:textId="0AFC55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E2780C" w14:textId="3FA86F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24519B" w14:textId="024937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5B7AB4" w14:textId="638DB5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7F2B9A" w14:textId="08F6E3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B86F1D" w14:textId="0F43D2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8B7FE7" w14:textId="00EB21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3B6AEFD" w14:textId="6B0E61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11FA5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F76F7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2086824" w14:textId="3347CC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8FF1B7" w14:textId="10C86E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38BBA5" w14:textId="58B9CB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836B54" w14:textId="61EC6E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B94CD0" w14:textId="7306E7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C46C20" w14:textId="3EDC98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74FA0A" w14:textId="223D6D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AA9398E" w14:textId="3AAECA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4E204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1BCC753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237832A" w14:textId="589EC3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AF84BA" w14:textId="4F41EA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839C54" w14:textId="6190D2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111B4E" w14:textId="21CA4A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51628B" w14:textId="09291E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3E34DA" w14:textId="081746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7E7E89" w14:textId="5D8AAE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6C94AFB" w14:textId="2F1EE4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54C16E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73A0EC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D1909B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38D5F18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185F628" w14:textId="246BBB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413F97" w14:textId="35D6A1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313C47" w14:textId="5D3C99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E24104" w14:textId="018A1D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E50C66" w14:textId="2B3258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1965A5" w14:textId="21A998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5D3472" w14:textId="378E70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7B1DA85" w14:textId="6BE6AC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219912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3497874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42E878A" w14:textId="67F214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12888E" w14:textId="611104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0D9E1A" w14:textId="051062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7748A6" w14:textId="53CB5D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2AF63A" w14:textId="08B32F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34D488" w14:textId="34B654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CA277E" w14:textId="71884B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859EE8D" w14:textId="691FF0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CFA3F6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760040D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19883D44" w14:textId="60FDFCD4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1AA32BA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0CF5AC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DD9357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0E5F00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03605F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38E8BA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E90BA5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148B32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D0DD76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70E5EE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D5B390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FA89AF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24DB72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A77CFE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16E782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604375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ACC409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8D723BF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60831B05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20B07758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2CDF2D5B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1AFB6A02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08DBD35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447EE9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69A3C2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603724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D43BEC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7B9E089A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3A1E96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2869342" w14:textId="37CFC70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FCC17DA" w14:textId="19078AB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3BBEDF9" w14:textId="34F3AC0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BA532E3" w14:textId="79E4E95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DDAAFB9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78BCE9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2564FD5" w14:textId="21027A3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44155C0" w14:textId="7452000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9838983" w14:textId="6B0DDD3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63F1A23" w14:textId="35C62F3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2B83CB9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6993FB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D155622" w14:textId="6D2B6EB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69644F2" w14:textId="0AC8227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DDFD5A7" w14:textId="49471BD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F14240F" w14:textId="08B355C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7267733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0FE66F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AC1D353" w14:textId="71A3809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8D4E1B4" w14:textId="50D1369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9E3AC54" w14:textId="0AB7518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E56E89C" w14:textId="6ED8716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171DFB7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09B7A0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4A0473D" w14:textId="6176D2C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3D9D18A" w14:textId="3D017AD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64887EF" w14:textId="31B1D86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7938569" w14:textId="425BD1D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9AE87F2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68A04FC3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920D556" w14:textId="1F7B9164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BA53ADB" w14:textId="67E40F29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CCFABA3" w14:textId="48BEA89F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5F88260" w14:textId="5CA985D6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67A23E68" w14:textId="77777777" w:rsidR="00944C3D" w:rsidRDefault="00944C3D" w:rsidP="00944C3D">
      <w:pPr>
        <w:rPr>
          <w:rFonts w:ascii="Arial" w:hAnsi="Arial"/>
          <w:b/>
        </w:rPr>
      </w:pPr>
    </w:p>
    <w:p w14:paraId="56410069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6B034B03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16B993D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686859F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06505CE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5408F3A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7677BFB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11227F7C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7861A9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55AE88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3ADF9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44DA0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68AA7CF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738169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46A7E9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2BA40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2E538E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123B657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205498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68657A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81D51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37D994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A473A5D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42170365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07EA00B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72A9A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87778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996CF30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69973043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5D9FC17B" w14:textId="77777777" w:rsidTr="00503750">
        <w:tc>
          <w:tcPr>
            <w:tcW w:w="2835" w:type="dxa"/>
            <w:vAlign w:val="center"/>
          </w:tcPr>
          <w:p w14:paraId="682373A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331884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E8F55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6BBF65A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28ABE13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64EC70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5E4650C9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54CE64C6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0CFCD8A6" w14:textId="3C285B40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100E2D" w14:textId="4A1D32E8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1FCC531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925B168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613BCFF" w14:textId="7C8B26B6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B20969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4A961A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7B76B3B7" w14:textId="477904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D97A5B" w14:textId="19C368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37A6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70464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E921810" w14:textId="7E331B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F91DE1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2A1FD4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222F5216" w14:textId="635995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6CC9EC" w14:textId="777633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8B11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62ACF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364CC29" w14:textId="4ECD6C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CA6201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5BFC2A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73F8B5E3" w14:textId="019AD8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66C9CA" w14:textId="232FCA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581B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8307E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77FBEDF" w14:textId="1BC261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D9A0BB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311E96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7D901440" w14:textId="6EFB15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65D084" w14:textId="13A2A1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FD15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738FA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FF9D127" w14:textId="7B775E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B6D81A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60F7FE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24E862EE" w14:textId="04F670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281B4F" w14:textId="0D2BE2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AC46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725A4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A2C89FF" w14:textId="225B16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F511BA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68D167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4DA3B5D6" w14:textId="44CA43E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83AE15" w14:textId="6AFDC5F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BA1F3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94C54A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0594691" w14:textId="1913DF3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3B5D95F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260F252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4C3D0157" w14:textId="3DB0D474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5B69405E" w14:textId="77777777" w:rsidR="00944C3D" w:rsidRDefault="00944C3D" w:rsidP="00944C3D">
      <w:pPr>
        <w:rPr>
          <w:rFonts w:ascii="Arial" w:hAnsi="Arial"/>
          <w:b/>
        </w:rPr>
      </w:pPr>
    </w:p>
    <w:p w14:paraId="6FD74736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56E19665" w14:textId="77777777" w:rsidTr="00503750">
        <w:tc>
          <w:tcPr>
            <w:tcW w:w="2835" w:type="dxa"/>
            <w:vAlign w:val="center"/>
          </w:tcPr>
          <w:p w14:paraId="30D3E67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4C3E3DA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0ACEF26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403613A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759C333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0465F7D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6F20EB50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27538F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4BBE007A" w14:textId="55CB62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2538B6" w14:textId="091208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5FD89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9625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D1C3B6E" w14:textId="3330AC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164BA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CF03B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0730E695" w14:textId="289DC7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0A8D96" w14:textId="194C95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1E69A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CE30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F2199CE" w14:textId="22C665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6333A1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D60BF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338DA65E" w14:textId="1C2A58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C3445C7" w14:textId="0A7A19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C65D7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9FB06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E27AEA1" w14:textId="341027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AEC8E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FC052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7029B603" w14:textId="5F5A8A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38962B" w14:textId="412306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E593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658E2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AFC073E" w14:textId="235294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94FC3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95E885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3AA1F29C" w14:textId="4818CFC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1E525B5" w14:textId="3C600F5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E4853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FD68D2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4F10D39" w14:textId="68E3E6C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49C2F15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16C70A74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4680D266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6CE8C5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38DE62C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48AC2137" w14:textId="77777777" w:rsidTr="00503750">
        <w:trPr>
          <w:trHeight w:val="699"/>
        </w:trPr>
        <w:tc>
          <w:tcPr>
            <w:tcW w:w="3502" w:type="dxa"/>
            <w:vMerge/>
          </w:tcPr>
          <w:p w14:paraId="571465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44970AE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7189A5D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2A52458C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E831B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56BF8294" w14:textId="23388D04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C015623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68121F0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142D4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6BE3732F" w14:textId="586BD70E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FC6BE5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A7A16FE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2FFEA9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1ED6E2F2" w14:textId="3E4DE7A0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4CD13B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8D0DAF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F6E68D6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35992152" w14:textId="77777777" w:rsidTr="00503750">
        <w:trPr>
          <w:trHeight w:val="593"/>
        </w:trPr>
        <w:tc>
          <w:tcPr>
            <w:tcW w:w="3497" w:type="dxa"/>
          </w:tcPr>
          <w:p w14:paraId="49B8D1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525778A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00BB89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64E8D21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EA00F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6D841AFB" w14:textId="44346A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00BEF52" w14:textId="0161EB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D52B5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2CF8F46" w14:textId="4CB25B55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FB84146" w14:textId="116E98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AAD1A42" w14:textId="7AA21C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8AF53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5EBBE5C" w14:textId="1B0F7826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FF29388" w14:textId="2710E2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812A685" w14:textId="3294C4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5952F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3ED07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77367A63" w14:textId="73034A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002112B" w14:textId="149853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5AC20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FD1D933" w14:textId="492AA749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0867C0E" w14:textId="2A86A6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251E8BF" w14:textId="6DC600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53A61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3D33E52" w14:textId="0F27DFE4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A0AA236" w14:textId="7E7967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4FDC3F7" w14:textId="2BAA1D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4F19A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2184F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69B5489B" w14:textId="50E32D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AAF5B51" w14:textId="10E1F6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C3454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998E73A" w14:textId="771D845E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9EB6CB2" w14:textId="420197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7B5AD3A" w14:textId="346AB5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F9FE5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1450837" w14:textId="561D7AEB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058D69C" w14:textId="7545E9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B2DF417" w14:textId="4027CE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048643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0D9FC7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45B13B78" w14:textId="7B0BA0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B4332E6" w14:textId="199963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E26B6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49F709C" w14:textId="4513E380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3AFFA53" w14:textId="690087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122FA20" w14:textId="7BAA5E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814571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7A3F16B8" w14:textId="2FD3808C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1579BE9" w14:textId="5DA0EF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9051847" w14:textId="15D20D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151DE63" w14:textId="77777777" w:rsidR="00944C3D" w:rsidRDefault="00944C3D" w:rsidP="00944C3D">
      <w:pPr>
        <w:rPr>
          <w:rFonts w:ascii="Arial" w:hAnsi="Arial"/>
          <w:b/>
        </w:rPr>
      </w:pPr>
    </w:p>
    <w:p w14:paraId="5CCD49BD" w14:textId="77777777" w:rsidR="00944C3D" w:rsidRDefault="00944C3D" w:rsidP="00944C3D">
      <w:pPr>
        <w:rPr>
          <w:rFonts w:ascii="Arial" w:hAnsi="Arial"/>
          <w:b/>
        </w:rPr>
      </w:pPr>
    </w:p>
    <w:p w14:paraId="4A92C654" w14:textId="77777777" w:rsidR="00944C3D" w:rsidRDefault="00944C3D" w:rsidP="00944C3D">
      <w:pPr>
        <w:rPr>
          <w:rFonts w:ascii="Arial" w:hAnsi="Arial"/>
          <w:b/>
        </w:rPr>
      </w:pPr>
    </w:p>
    <w:p w14:paraId="7BCF6937" w14:textId="77777777" w:rsidR="00944C3D" w:rsidRDefault="00944C3D" w:rsidP="00944C3D">
      <w:pPr>
        <w:rPr>
          <w:rFonts w:ascii="Arial" w:hAnsi="Arial"/>
          <w:b/>
        </w:rPr>
      </w:pPr>
    </w:p>
    <w:p w14:paraId="5F0467FA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628"/>
        <w:gridCol w:w="1215"/>
        <w:gridCol w:w="1197"/>
        <w:gridCol w:w="1193"/>
        <w:gridCol w:w="1570"/>
      </w:tblGrid>
      <w:tr w:rsidR="00944C3D" w:rsidRPr="00050529" w14:paraId="6D2FA30E" w14:textId="77777777" w:rsidTr="00503750">
        <w:tc>
          <w:tcPr>
            <w:tcW w:w="2622" w:type="dxa"/>
            <w:vAlign w:val="center"/>
          </w:tcPr>
          <w:p w14:paraId="4715CB8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2A2E78A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53D75A6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07B358E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0665DCE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0CD834A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5D67CC7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721CEC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5ABBAED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2E16AF14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578F43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58432BA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74769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49AC3DBF" w14:textId="4F0B1C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FC9B6AE" w14:textId="5E5F73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8721970" w14:textId="450A47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C46AA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E0D1DF5" w14:textId="57687C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919614" w14:textId="77777777" w:rsidTr="00503750">
        <w:tc>
          <w:tcPr>
            <w:tcW w:w="2622" w:type="dxa"/>
            <w:vAlign w:val="center"/>
          </w:tcPr>
          <w:p w14:paraId="23EF66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3239A1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67EE76F7" w14:textId="385063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256DA11" w14:textId="2E5711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8F88D14" w14:textId="22AF7B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248F6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41277FB" w14:textId="38409E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FF8D7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33732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1789785F" w14:textId="652D11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FDB8A17" w14:textId="2C04EB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44D42F5" w14:textId="40B994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30EB0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594514A" w14:textId="066212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531C7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7E261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52C3347B" w14:textId="2DDC2F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5C12961" w14:textId="3F5CC0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E5D27C8" w14:textId="51FA40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6CC10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DA8A1C6" w14:textId="59B90B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AAA668" w14:textId="77777777" w:rsidTr="00503750">
        <w:tc>
          <w:tcPr>
            <w:tcW w:w="2622" w:type="dxa"/>
            <w:vAlign w:val="center"/>
          </w:tcPr>
          <w:p w14:paraId="047805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0B65CADE" w14:textId="358692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23458.00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B245AA6" w14:textId="2B4385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12031.00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CB66E65" w14:textId="1A4C77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9093.00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DB5D5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3C22FA5" w14:textId="19E63D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26396.00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19333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CBEB8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4BCB1674" w14:textId="03AAA1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9292C7E" w14:textId="2D6B9D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B9CBB22" w14:textId="31053D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6C3ED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5801101" w14:textId="343BDA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20626A" w14:textId="77777777" w:rsidTr="00503750">
        <w:tc>
          <w:tcPr>
            <w:tcW w:w="2622" w:type="dxa"/>
            <w:vAlign w:val="center"/>
          </w:tcPr>
          <w:p w14:paraId="1ACDEB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68C585F4" w14:textId="7FB5DE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CB0CDD5" w14:textId="743A5B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5D56FAC" w14:textId="1B1C5B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829E6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A859E8D" w14:textId="7AF166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CD0479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0C6C3229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2D9A11B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D315B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59923DB9" w14:textId="09236C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A56D050" w14:textId="6B14AC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F827703" w14:textId="2EC3A0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B1C81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FABD1BC" w14:textId="222C47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29450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AA622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228DED9E" w14:textId="7E4129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9E18FE7" w14:textId="5223BD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D5A7207" w14:textId="74DD0E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1D539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C0FB896" w14:textId="438E91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B3F40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44B1F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31129C88" w14:textId="5F1B64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20BE42D" w14:textId="6424D2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D3D52DD" w14:textId="00B077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4A0AA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2C61F85" w14:textId="6BDCD0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3AB672" w14:textId="77777777" w:rsidTr="00503750">
        <w:tc>
          <w:tcPr>
            <w:tcW w:w="2622" w:type="dxa"/>
            <w:vAlign w:val="center"/>
          </w:tcPr>
          <w:p w14:paraId="03A497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5C480710" w14:textId="1FA470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243E4BA" w14:textId="5F9E74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1AA8D56" w14:textId="7620F5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6FCE6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F34AF6D" w14:textId="4A6D9C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F69CE5" w14:textId="77777777" w:rsidTr="00503750">
        <w:tc>
          <w:tcPr>
            <w:tcW w:w="2622" w:type="dxa"/>
            <w:vAlign w:val="center"/>
          </w:tcPr>
          <w:p w14:paraId="5E7629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7611B8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0D867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90181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9C265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1C2EC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0E9B5C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8EDED3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3AB1F94C" w14:textId="245065D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b/>
                <w:noProof/>
                <w:sz w:val="18"/>
                <w:szCs w:val="18"/>
              </w:rPr>
              <w:t>23458.00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8B5B9CA" w14:textId="5689C1D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b/>
                <w:noProof/>
                <w:sz w:val="18"/>
                <w:szCs w:val="18"/>
              </w:rPr>
              <w:t>12031.00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EA56AC6" w14:textId="2FC26D3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b/>
                <w:noProof/>
                <w:sz w:val="18"/>
                <w:szCs w:val="18"/>
              </w:rPr>
              <w:t>9093.00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AFE197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12343B8" w14:textId="03F2ADB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b/>
                <w:noProof/>
                <w:sz w:val="18"/>
                <w:szCs w:val="18"/>
              </w:rPr>
              <w:t>26396.00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0EE3A4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E3F749D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5659F392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13698BCF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53253B1F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302410E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3E203AD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20B3E34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E4D8F3E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2A991D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6B5043C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07D342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4E45EAD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C90F56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145102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518A2A9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FE06DD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023D3E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19850A1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93A473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FE2C35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396DED6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C73228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BCBC46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333B7E9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E4318B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8010C3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1B3F163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DA96BC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F17DFD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61F2761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87E3FF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797C0A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73C7867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5CDF82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E69FF7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37A4C4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B15C60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9B66D6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690C65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CE1C41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D5BE7BE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79D649F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56C2386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6C2C2AA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15FF360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09BBEF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01FB051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24C091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AC74E0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4B0963F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6728BD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A0495F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1CF9CE7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D0A173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36A899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092C8C2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8C634E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728E79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5749E43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597E15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6E870F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E426E8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20FA65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EAC1FA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7C46C56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6D6CE16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510BE3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E5DC64D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1E8D6A0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5ABAA1CF" w14:textId="77777777" w:rsidTr="00503750">
        <w:tc>
          <w:tcPr>
            <w:tcW w:w="2835" w:type="dxa"/>
            <w:vAlign w:val="center"/>
          </w:tcPr>
          <w:p w14:paraId="3228E09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653DB39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B2059F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7327261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3FED8C1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1723FD5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582C784" w14:textId="77777777" w:rsidTr="00503750">
        <w:tc>
          <w:tcPr>
            <w:tcW w:w="2835" w:type="dxa"/>
            <w:vAlign w:val="center"/>
          </w:tcPr>
          <w:p w14:paraId="44DE6C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23FBE099" w14:textId="78ABB2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E40675" w14:textId="3EEAE5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D864D0" w14:textId="7B4DEB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A03C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C48877E" w14:textId="08EDE5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36C61A" w14:textId="77777777" w:rsidTr="00503750">
        <w:tc>
          <w:tcPr>
            <w:tcW w:w="2835" w:type="dxa"/>
            <w:vAlign w:val="center"/>
          </w:tcPr>
          <w:p w14:paraId="552CC5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31945DD5" w14:textId="7302CF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E0871A" w14:textId="1F9F20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ABB84C" w14:textId="3B1BF8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1CA43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781FF95" w14:textId="7083F3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712AE3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5D5ABE8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7D4BBD85" w14:textId="2ED7510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B282E9" w14:textId="44B86DD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551E8E" w14:textId="73785CD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81F55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4AEF170" w14:textId="3BA2525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0397DB54" w14:textId="77777777" w:rsidTr="00503750">
        <w:tc>
          <w:tcPr>
            <w:tcW w:w="2835" w:type="dxa"/>
            <w:vAlign w:val="center"/>
          </w:tcPr>
          <w:p w14:paraId="3E86E7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5874E3A6" w14:textId="0AD410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4E34AB" w14:textId="7429E9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474409" w14:textId="503FC4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09E4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99AD2DB" w14:textId="08D5F3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738F0E" w14:textId="77777777" w:rsidTr="00503750">
        <w:tc>
          <w:tcPr>
            <w:tcW w:w="2835" w:type="dxa"/>
            <w:vAlign w:val="center"/>
          </w:tcPr>
          <w:p w14:paraId="73C5C8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05B29603" w14:textId="7722E7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31B01B" w14:textId="7CED5E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3DCC6F" w14:textId="28DBB5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D882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21F9A8" w14:textId="585B70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E7B40B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3C43CAA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0FC235D9" w14:textId="4E2EE4A9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987CC2" w14:textId="68BF90FF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F6D76B" w14:textId="296F4D9E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B325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7C0BB8D" w14:textId="6DBD1D6A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0B622A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5EF2B6B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2058E845" w14:textId="32DB2A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D36BB9" w14:textId="6D0A03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D844B8" w14:textId="5DA6FA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D0F6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484B473" w14:textId="28C1E3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9C1BC8D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286B382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4"/>
        <w:gridCol w:w="1766"/>
        <w:gridCol w:w="1646"/>
        <w:gridCol w:w="1591"/>
        <w:gridCol w:w="1873"/>
      </w:tblGrid>
      <w:tr w:rsidR="00944C3D" w:rsidRPr="008D0433" w14:paraId="46389A12" w14:textId="77777777" w:rsidTr="00503750">
        <w:tc>
          <w:tcPr>
            <w:tcW w:w="2552" w:type="dxa"/>
            <w:shd w:val="clear" w:color="auto" w:fill="auto"/>
            <w:vAlign w:val="center"/>
          </w:tcPr>
          <w:p w14:paraId="3455FC3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61B9D83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31A7C69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0C79585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263E7C7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142BD957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047B86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11D153B9" w14:textId="61B66EA8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268594E2" w14:textId="32C7B43C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 w:cs="Arial"/>
                <w:noProof/>
                <w:sz w:val="18"/>
                <w:szCs w:val="18"/>
              </w:rPr>
              <w:t>1.00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6DAD702D" w14:textId="07A1DD54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 w:cs="Arial"/>
                <w:noProof/>
                <w:sz w:val="18"/>
                <w:szCs w:val="18"/>
              </w:rPr>
              <w:t>1.00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31B55287" w14:textId="2C9BEE28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BEA3117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713D9F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6416CA68" w14:textId="0BB69008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595FF715" w14:textId="63B6E5CC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5196D1C5" w14:textId="06788743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21FA570C" w14:textId="45C2F2F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026A0F02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39CE766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36560CA2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40A1FE0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219A450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29B0F4A5" w14:textId="77777777" w:rsidTr="00503750">
        <w:tc>
          <w:tcPr>
            <w:tcW w:w="4395" w:type="dxa"/>
            <w:vMerge/>
          </w:tcPr>
          <w:p w14:paraId="1E2F717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1D20376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77F9153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383954F1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04A621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744CECA4" w14:textId="303DAE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  <w:lang w:eastAsia="sk-SK"/>
              </w:rPr>
              <w:t>527.94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61F422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56CCF78E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0A7C70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62FB6F7E" w14:textId="1C8A11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  <w:lang w:eastAsia="sk-SK"/>
              </w:rPr>
              <w:t>-.50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2F11C06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6878909A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1041F99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4E1040F6" w14:textId="6C649C3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b/>
                <w:noProof/>
                <w:sz w:val="18"/>
                <w:szCs w:val="18"/>
              </w:rPr>
              <w:t>527.44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098FEE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3CB1884E" w14:textId="77777777" w:rsidTr="00503750">
        <w:tc>
          <w:tcPr>
            <w:tcW w:w="4395" w:type="dxa"/>
            <w:vAlign w:val="center"/>
          </w:tcPr>
          <w:p w14:paraId="745061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4AAEBC85" w14:textId="71202D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C831B0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3573206F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01C6F6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48E0B309" w14:textId="4D2074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F41414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7AFAFE6D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CB006B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27FF2DEB" w14:textId="7AA8644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3915F2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6ED6ACBB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09FF977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2D6220B9" w14:textId="32B20D70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b/>
                <w:noProof/>
                <w:sz w:val="18"/>
                <w:szCs w:val="18"/>
              </w:rPr>
              <w:t>47626.00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88E1C0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CAD80DD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67356CB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0AD060BD" w14:textId="77777777" w:rsidTr="00503750">
        <w:tc>
          <w:tcPr>
            <w:tcW w:w="4395" w:type="dxa"/>
            <w:vAlign w:val="center"/>
          </w:tcPr>
          <w:p w14:paraId="079948F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1E909E9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2D21F56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2000BF27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771BF0D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05F3ABE6" w14:textId="1ED757F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0163BCB" w14:textId="5BD1C51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1DE6B631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57B1FDE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626767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3F01F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042B7843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36E825A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02FA60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A5B85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63CC3B2B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12B147F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36223C86" w14:textId="0EFDFEC6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A78B533" w14:textId="06297C50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3F23BFC7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2D06D21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79B589CC" w14:textId="439ECC4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4745D15" w14:textId="26E8D34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981044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58D8FC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2D18E6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2A0A5BE5" w14:textId="77777777" w:rsidTr="00503750">
        <w:tc>
          <w:tcPr>
            <w:tcW w:w="1843" w:type="dxa"/>
            <w:vAlign w:val="center"/>
          </w:tcPr>
          <w:p w14:paraId="1C51A9D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03EE5AF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6A240A0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03A24C2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0450F75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312DD02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4596175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44B810F6" w14:textId="77777777" w:rsidTr="00503750">
        <w:tc>
          <w:tcPr>
            <w:tcW w:w="1843" w:type="dxa"/>
            <w:vAlign w:val="center"/>
          </w:tcPr>
          <w:p w14:paraId="6A741A4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03204D6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946A38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5FBC7C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72C49C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916DA8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CC9CC8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4681CE2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646F96D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27FB92E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93F49A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BF8C20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137D82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66C8C6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D52969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E8B4691" w14:textId="77777777" w:rsidTr="00503750">
        <w:tc>
          <w:tcPr>
            <w:tcW w:w="1843" w:type="dxa"/>
            <w:vAlign w:val="center"/>
          </w:tcPr>
          <w:p w14:paraId="0928F80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03BFC39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EBE4CC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594EDA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D6DD45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978020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BF3442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56C9B85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201F08D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61A1C8C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69FB95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895B93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2EF237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B302D5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248944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CD3EBCD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0296F43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7424A77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D39823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24607E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3A9BCB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1B8F71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FEB316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90A032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0277D0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12DA272C" w14:textId="77777777" w:rsidTr="00503750">
        <w:trPr>
          <w:trHeight w:val="664"/>
        </w:trPr>
        <w:tc>
          <w:tcPr>
            <w:tcW w:w="3372" w:type="dxa"/>
          </w:tcPr>
          <w:p w14:paraId="45F4668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4C0E6C5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05E0B0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7865A7AE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61D80B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44E02CD2" w14:textId="32B7CE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724588B" w14:textId="213356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E4FB97F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EDEC095" w14:textId="17CC805C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28F166D" w14:textId="6F14DB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65C4F00" w14:textId="1573E9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112835A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38C18C6" w14:textId="74D10AAF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09F4364" w14:textId="60ADDF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8E9168A" w14:textId="6B7CB8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FFD6C11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2E45D7A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486F1834" w14:textId="390617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9006A5D" w14:textId="0DC824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198B31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827B2CC" w14:textId="2E17D63B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6032828" w14:textId="115574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2285D86" w14:textId="520BE7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3E70282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6A1BA29E" w14:textId="195B6216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13A6DC0" w14:textId="4157A1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9913D3B" w14:textId="19922F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0581BA7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2F29BB1F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719923E1" w14:textId="77777777" w:rsidTr="00503750">
        <w:tc>
          <w:tcPr>
            <w:tcW w:w="2835" w:type="dxa"/>
            <w:vAlign w:val="center"/>
          </w:tcPr>
          <w:p w14:paraId="6EFC6BD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64C270F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1275C89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4B9C4C0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461D6AD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0DFEDAF6" w14:textId="77777777" w:rsidTr="00503750">
        <w:tc>
          <w:tcPr>
            <w:tcW w:w="2835" w:type="dxa"/>
          </w:tcPr>
          <w:p w14:paraId="1B02642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45C8F7EC" w14:textId="0F0FCC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9DBE4B6" w14:textId="09F7AD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3E1FB01" w14:textId="6A9AFB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F670384" w14:textId="3BDE98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2454A82" w14:textId="77777777" w:rsidTr="00503750">
        <w:tc>
          <w:tcPr>
            <w:tcW w:w="2835" w:type="dxa"/>
          </w:tcPr>
          <w:p w14:paraId="0522DA7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25232168" w14:textId="0856D0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FC54C07" w14:textId="1F1E68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F0279B0" w14:textId="1F392D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D034A46" w14:textId="2BCB28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185C4AA" w14:textId="77777777" w:rsidTr="00503750">
        <w:tc>
          <w:tcPr>
            <w:tcW w:w="2835" w:type="dxa"/>
          </w:tcPr>
          <w:p w14:paraId="3748001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603777C6" w14:textId="0C3398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AFAD17A" w14:textId="2F5F08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3431A67" w14:textId="301607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058962C" w14:textId="09E05A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5FDDB17" w14:textId="77777777" w:rsidTr="00503750">
        <w:tc>
          <w:tcPr>
            <w:tcW w:w="2835" w:type="dxa"/>
            <w:vAlign w:val="center"/>
          </w:tcPr>
          <w:p w14:paraId="73D68DD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90B5F86" w14:textId="670481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45C4E01" w14:textId="299A38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4294A4A" w14:textId="560B28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F13CF20" w14:textId="2569C5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D6D8B2A" w14:textId="77777777" w:rsidTr="00503750">
        <w:tc>
          <w:tcPr>
            <w:tcW w:w="2835" w:type="dxa"/>
            <w:vAlign w:val="center"/>
          </w:tcPr>
          <w:p w14:paraId="16CABA6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7A5CD77A" w14:textId="6289D2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6C36505" w14:textId="169455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1075AD8" w14:textId="688498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234C4C5" w14:textId="559C4C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5685C6A" w14:textId="77777777" w:rsidTr="00503750">
        <w:tc>
          <w:tcPr>
            <w:tcW w:w="2835" w:type="dxa"/>
          </w:tcPr>
          <w:p w14:paraId="5E809CA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07079190" w14:textId="41E14B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867E654" w14:textId="47DCB8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4FBF403" w14:textId="3611CA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0CD0C93" w14:textId="2336E8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2FDF3C2" w14:textId="77777777" w:rsidTr="00503750">
        <w:tc>
          <w:tcPr>
            <w:tcW w:w="2835" w:type="dxa"/>
          </w:tcPr>
          <w:p w14:paraId="7FAE0F6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53917B12" w14:textId="342316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F2B323D" w14:textId="288B45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73319B1" w14:textId="3D1F3A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E6D525F" w14:textId="1073B3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9A7790A" w14:textId="77777777" w:rsidTr="00503750">
        <w:tc>
          <w:tcPr>
            <w:tcW w:w="2835" w:type="dxa"/>
          </w:tcPr>
          <w:p w14:paraId="737D2CD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242F4739" w14:textId="724851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4CC11E0" w14:textId="3BB417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3D692BE" w14:textId="232D91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9C87118" w14:textId="6CDE73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8DB4DE0" w14:textId="77777777" w:rsidR="00944C3D" w:rsidRDefault="00944C3D" w:rsidP="00944C3D">
      <w:pPr>
        <w:rPr>
          <w:rFonts w:ascii="Arial" w:hAnsi="Arial"/>
          <w:b/>
        </w:rPr>
      </w:pPr>
    </w:p>
    <w:p w14:paraId="60474AA9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06278CF3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2A082FC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171CCA5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68B538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A105FC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113700D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1A2B16B8" w14:textId="77777777" w:rsidTr="00503750">
        <w:trPr>
          <w:trHeight w:val="443"/>
        </w:trPr>
        <w:tc>
          <w:tcPr>
            <w:tcW w:w="2560" w:type="dxa"/>
          </w:tcPr>
          <w:p w14:paraId="3657082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43E019F4" w14:textId="4EA27A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7508D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84E0B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514631D" w14:textId="35A908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1CD0877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021359C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3B66EA79" w14:textId="5C5413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63E07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4C552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0EF278C" w14:textId="580879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51442CC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41CA989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144BDCA1" w14:textId="2223FF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D5BB9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2F483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952B5C5" w14:textId="25E4A8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B048FD9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2553832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0FDBFA97" w14:textId="32B1D3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52930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845AA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3A3B932" w14:textId="584A62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90F6C1E" w14:textId="77777777" w:rsidR="00944C3D" w:rsidRDefault="00944C3D" w:rsidP="00944C3D">
      <w:pPr>
        <w:rPr>
          <w:rFonts w:ascii="Arial" w:hAnsi="Arial"/>
          <w:b/>
        </w:rPr>
      </w:pPr>
    </w:p>
    <w:p w14:paraId="5FB3B781" w14:textId="77777777" w:rsidR="00944C3D" w:rsidRDefault="00944C3D" w:rsidP="00944C3D">
      <w:pPr>
        <w:rPr>
          <w:rFonts w:ascii="Arial" w:hAnsi="Arial"/>
          <w:b/>
        </w:rPr>
      </w:pPr>
    </w:p>
    <w:p w14:paraId="0C93AC67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1849AB69" w14:textId="77777777" w:rsidR="00944C3D" w:rsidRDefault="00944C3D" w:rsidP="00944C3D">
      <w:pPr>
        <w:rPr>
          <w:rFonts w:ascii="Arial" w:hAnsi="Arial"/>
          <w:b/>
        </w:rPr>
      </w:pPr>
    </w:p>
    <w:p w14:paraId="5D41934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498FE062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37BB736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2D478FF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2D69A94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16245E3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F9FF66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6BCAF5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F9FD2A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6300E60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21FE5C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CBF456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0D77F0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9A11792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CA4378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2F2971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F9B734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4121428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49C0D63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38E96F75" w14:textId="77777777" w:rsidTr="00503750">
        <w:trPr>
          <w:trHeight w:val="677"/>
        </w:trPr>
        <w:tc>
          <w:tcPr>
            <w:tcW w:w="3358" w:type="dxa"/>
          </w:tcPr>
          <w:p w14:paraId="41BA540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24373C5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761258E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4EE4C8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E65B7B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4F46BE80" w14:textId="4A9ED3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807239E" w14:textId="6057EB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049A2C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4FB832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6FE274F5" w14:textId="0E1131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DADD177" w14:textId="484543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A03AE99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3F7E49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68089B2A" w14:textId="449DCC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D358A34" w14:textId="534893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8F2C56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A4E2F3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247773E8" w14:textId="68EA7A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5A6540A" w14:textId="69EDDB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9A8C009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48C8625" w14:textId="1DA0C062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E02FEFA" w14:textId="0E65BD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3FC85DF" w14:textId="367523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9D3A0D3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9DBF536" w14:textId="00FDCF19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65AC739" w14:textId="42CC8B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399AECD" w14:textId="601CC5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6CD9AE5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8BBE74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59636B5F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7BA58A4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18B7AC8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29D22F48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61B06A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5DB517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1F190D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7F6CB53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870296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8B8FDBC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3B4F417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A8EF0C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BEAC22E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82830FC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8EBF7F4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F9445A1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03C44E6B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463FD9E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1A963C8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09D75F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A46360C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D011AB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4E6BA385" w14:textId="4A386D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26CFD83" w14:textId="726781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25516DB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729451A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3F0E92FF" w14:textId="11616F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D2A142F" w14:textId="2B3A28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0261BCF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555AA9D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232BEF4" w14:textId="4D9631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FD4574E" w14:textId="28F67D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0049A50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105B12F" w14:textId="33F4E628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26B41E0" w14:textId="4E6A8E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7CAF422" w14:textId="16F87F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FAEE8FE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BA0C05B" w14:textId="1427E398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1006656" w14:textId="1DCC1D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762ADB5" w14:textId="017B40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42D5C38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B37CB9B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0322AED9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768AA52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3FEE39E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12F6AD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F55F30A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49A6E2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1380DEA3" w14:textId="0C95CF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1E9BF1F" w14:textId="184657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DAB5D30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F5973E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55BFC094" w14:textId="204A7A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84BC402" w14:textId="3A329F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54707FF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222D9D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4E0B2FE5" w14:textId="187D36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E393F88" w14:textId="273E75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B557C8A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10A6EF7" w14:textId="5EA299B4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84FF5CF" w14:textId="38AF04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E95FE9C" w14:textId="1C6E44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26A5817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59979A1D" w14:textId="47BCDDAF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8003E87" w14:textId="6BC35C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C6B7B6A" w14:textId="773B1F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4C2483E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C5A3CDB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30D7EC3E" w14:textId="77777777" w:rsidTr="00503750">
        <w:tc>
          <w:tcPr>
            <w:tcW w:w="3686" w:type="dxa"/>
            <w:vAlign w:val="center"/>
          </w:tcPr>
          <w:p w14:paraId="4CDD583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628E8B8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118B877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0F7A72C4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68ED97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139AD5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CBC50F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4C3231B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7917FA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3DBEBB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6EE731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C15685E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D26C18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2DA9E6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7FC7B5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9059AB9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7C519FDB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626EA039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70D9A3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FE36A6E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091537D8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3276EE6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17A5BE1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C7A40D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2462312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E0C098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7ED53788" w14:textId="55107C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4C059E9" w14:textId="2A3465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A4883F2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7BC6B2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62680D63" w14:textId="4FB1E0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CD674B8" w14:textId="4C2198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659D1FD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2AFAB13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E6E07DC" w14:textId="3CFB6C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E30848D" w14:textId="7DE319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9B9333E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ED9BCA9" w14:textId="1C68A444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2279303" w14:textId="350A03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33F980F" w14:textId="6777DB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CA31726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40EFA96A" w14:textId="567256DF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54323D2" w14:textId="30840B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BC200BD" w14:textId="040681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7BBC10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8E91A89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1ABD04F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245074B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7635F09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5A41AB2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6A046BA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D9AD0D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7749EC8A" w14:textId="589BEA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1DC8CD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6A3F4A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1AEDDA4D" w14:textId="46BB0F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331106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5132DC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7BCF1A4E" w14:textId="0A3EEA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8FF511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C4F392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2651538F" w14:textId="1AC8BB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02A254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5D7C04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10F7DEC7" w14:textId="235C61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9A1BCC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BE3E17D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304E5F10" w14:textId="6F6D17C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CD51C6D" w14:textId="77777777" w:rsidR="00944C3D" w:rsidRDefault="00944C3D" w:rsidP="00944C3D">
      <w:pPr>
        <w:rPr>
          <w:sz w:val="22"/>
          <w:szCs w:val="22"/>
        </w:rPr>
      </w:pPr>
    </w:p>
    <w:p w14:paraId="76B06985" w14:textId="77777777" w:rsidR="00944C3D" w:rsidRDefault="00944C3D" w:rsidP="00944C3D">
      <w:pPr>
        <w:rPr>
          <w:sz w:val="22"/>
          <w:szCs w:val="22"/>
        </w:rPr>
      </w:pPr>
    </w:p>
    <w:p w14:paraId="68CD110B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1E13CB69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786F2AA5" w14:textId="593E84D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5BC4024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9989E96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3F08A1D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9352AD7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616D6B4A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17B9585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3C7FD4F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0F19876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04A898B9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3DB9D80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1DA1CF87" w14:textId="31B5C2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3A323FD" w14:textId="2232B1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A94490C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2F7B5B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040221E5" w14:textId="65DA89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0DAF274" w14:textId="1FA288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179064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5C3235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1A2F42C8" w14:textId="63DDA6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221B066" w14:textId="5C26FE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A12C4C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AF3C29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147CF60C" w14:textId="0F6C88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8F7EB83" w14:textId="1F3C96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33B637D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3D1534F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719CEDD2" w14:textId="04BC64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C5C7D30" w14:textId="7FA0F0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3D72EC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864B66F" w14:textId="003DA3DC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5AB79C43" w14:textId="09FF3C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0F28B4F" w14:textId="4A03BA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B1D1A8B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712AD418" w14:textId="482E1375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3179F52" w14:textId="57567F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C47D759" w14:textId="490F26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6901C9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1A59B61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5503FB60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0946BFD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7A3B632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53573E7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2596166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4CF68C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73F40231" w14:textId="79BD2D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30518D2" w14:textId="7441DA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CDC236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9E6D08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76DA93B8" w14:textId="007436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A620164" w14:textId="05D535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B9FB65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448257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5ED19B98" w14:textId="4796EB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A4B08DC" w14:textId="07DD90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271B8E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922057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09385703" w14:textId="750FC1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16ECB15" w14:textId="77FF64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357B54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FD01CD5" w14:textId="0B8DC30E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DEF152E" w14:textId="668347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80C8505" w14:textId="4646E7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42D7B2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6D35CC9" w14:textId="20646564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59B50A0" w14:textId="46E12D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2710084" w14:textId="1309BB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05BF807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2FD97D27" w14:textId="75A4FAD5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5A304AE" w14:textId="4139BC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9F753F1" w14:textId="4A09B6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7286" w:rsidRPr="001B6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346F63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460755E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33838BBD" w14:textId="0E92009F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58949D6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867B77C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1DF6F0EE" w14:textId="122E98A0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2585AEF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496A8D4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72D79817" w14:textId="20A1E2D5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53F2AAB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F8BC17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F88BDCD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4BE652B0" w14:textId="77777777" w:rsidR="00944C3D" w:rsidRPr="003607F0" w:rsidRDefault="00944C3D" w:rsidP="00944C3D"/>
    <w:p w14:paraId="5DFF1562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B1CC8B" w14:textId="77777777" w:rsidR="009C7286" w:rsidRDefault="009C7286">
      <w:r>
        <w:separator/>
      </w:r>
    </w:p>
  </w:endnote>
  <w:endnote w:type="continuationSeparator" w:id="0">
    <w:p w14:paraId="5B52BDE1" w14:textId="77777777" w:rsidR="009C7286" w:rsidRDefault="009C72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9C88B3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74351AA2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B9AED5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C75136C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C5BE87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712B152F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7B7C9E" w14:textId="77777777" w:rsidR="009C7286" w:rsidRDefault="009C7286">
      <w:r>
        <w:separator/>
      </w:r>
    </w:p>
  </w:footnote>
  <w:footnote w:type="continuationSeparator" w:id="0">
    <w:p w14:paraId="32681318" w14:textId="77777777" w:rsidR="009C7286" w:rsidRDefault="009C728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64467562">
    <w:abstractNumId w:val="13"/>
  </w:num>
  <w:num w:numId="2" w16cid:durableId="210774247">
    <w:abstractNumId w:val="17"/>
  </w:num>
  <w:num w:numId="3" w16cid:durableId="1897935284">
    <w:abstractNumId w:val="8"/>
  </w:num>
  <w:num w:numId="4" w16cid:durableId="1586451008">
    <w:abstractNumId w:val="7"/>
  </w:num>
  <w:num w:numId="5" w16cid:durableId="1550873795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026902526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387685144">
    <w:abstractNumId w:val="20"/>
  </w:num>
  <w:num w:numId="8" w16cid:durableId="1488862991">
    <w:abstractNumId w:val="10"/>
  </w:num>
  <w:num w:numId="9" w16cid:durableId="1530029678">
    <w:abstractNumId w:val="0"/>
  </w:num>
  <w:num w:numId="10" w16cid:durableId="386145152">
    <w:abstractNumId w:val="19"/>
  </w:num>
  <w:num w:numId="11" w16cid:durableId="1938558258">
    <w:abstractNumId w:val="6"/>
  </w:num>
  <w:num w:numId="12" w16cid:durableId="2039433132">
    <w:abstractNumId w:val="9"/>
  </w:num>
  <w:num w:numId="13" w16cid:durableId="1920094598">
    <w:abstractNumId w:val="12"/>
  </w:num>
  <w:num w:numId="14" w16cid:durableId="263075996">
    <w:abstractNumId w:val="15"/>
  </w:num>
  <w:num w:numId="15" w16cid:durableId="1851413708">
    <w:abstractNumId w:val="14"/>
  </w:num>
  <w:num w:numId="16" w16cid:durableId="658967574">
    <w:abstractNumId w:val="2"/>
  </w:num>
  <w:num w:numId="17" w16cid:durableId="1110202973">
    <w:abstractNumId w:val="4"/>
  </w:num>
  <w:num w:numId="18" w16cid:durableId="391390928">
    <w:abstractNumId w:val="11"/>
  </w:num>
  <w:num w:numId="19" w16cid:durableId="1635332270">
    <w:abstractNumId w:val="5"/>
  </w:num>
  <w:num w:numId="20" w16cid:durableId="809515372">
    <w:abstractNumId w:val="18"/>
  </w:num>
  <w:num w:numId="21" w16cid:durableId="180068536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435"/>
    <w:docVar w:name="arg2" w:val="Driver=asa17;DBF=D:\anasoft\data\tebys.db;DBN=tebys;ENG=SQL17;commlinks=TCPIP{ip=192.168.1.241};uid=hromnikova;con=finus(10.15);pwd=488300282956Vaveto1"/>
    <w:docVar w:name="arg3" w:val="787162"/>
    <w:docVar w:name="arg4" w:val="C:\Users\HROMNI~1.TEB\AppData\Local\Temp\15355563.doc"/>
    <w:docVar w:name="arg5" w:val="3"/>
  </w:docVars>
  <w:rsids>
    <w:rsidRoot w:val="009C7286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4F7715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C7286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80200FC"/>
  <w15:docId w15:val="{84B6390A-64D4-46EB-8636-5CF66659E6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5338</Words>
  <Characters>30432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2025-03-19T09:54:00Z</dcterms:created>
  <dcterms:modified xsi:type="dcterms:W3CDTF">2025-03-19T09:55:00Z</dcterms:modified>
</cp:coreProperties>
</file>