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A0975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5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C6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CA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42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0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0A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7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8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69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C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3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2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9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69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1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D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8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64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7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613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0646BE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CF0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3D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0D3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9AF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6F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92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EBC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1DB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66F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2E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87DC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C02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5FD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CBF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A0B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317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76B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D5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D1BC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781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02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042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DE9D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524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BF8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587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DB3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051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254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8CE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496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8B1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7A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DABA2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17D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B2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63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E90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8BC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23B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D3F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FC0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AC9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96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58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65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9A9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0B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BC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0A4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AB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C1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A70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928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EC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B38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6E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461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5D4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F605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A5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809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EAB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83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54D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52A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2CC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7B14FA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BAD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C7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49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52D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064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190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3E8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768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1CB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01A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8A0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F7C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22DD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7F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6D6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D4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06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EAB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6EB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600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5E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FE81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34B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52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A7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55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8D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CA7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8AD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C0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3D1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4E64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53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CAE0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52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8B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F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E34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30D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4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5E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A4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0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57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9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91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8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F43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3B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8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4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248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C5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A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26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6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FA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CA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61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2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3C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E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6C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3A3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417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321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F0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4B82C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A0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9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0D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B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E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9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4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B0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A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A7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53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E3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6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72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4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66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26A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52F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E8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33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A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9D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D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5E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9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30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F8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E06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0A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632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84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679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322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9D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17C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B9F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D455F7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2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A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C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B2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7BD5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8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5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2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5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8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B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7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1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9A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7B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8F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5A3B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1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E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5C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AD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DA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67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CA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B5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F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E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4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4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1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C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B3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CECB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D4D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C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FB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FB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0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6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8C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3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0E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B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2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E36A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C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4D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6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5C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F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F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3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4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C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9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B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3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3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2E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16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73FD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8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59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A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9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F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5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8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76E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3F8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075E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823C4" w14:textId="70A4C7E5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0F1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64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4E5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A9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94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F0E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ED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ED3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5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B9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EE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7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E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D9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C40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1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7B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A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A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12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3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5AA1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E64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FC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6678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003E9F9" wp14:editId="5133AAB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773EC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3E9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97773EC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7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9B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F42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78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C4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2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D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3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C1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8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F8C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453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5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B397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5EBB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82F1C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85A8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629A764" wp14:editId="470790E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0A3F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29A764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50A3F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84EC523" wp14:editId="50ED93AD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5604F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EC523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F75604F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5472405" wp14:editId="553DBB4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47FEA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7240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24147FEA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C47002B" wp14:editId="0ADE35E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E152DE" w14:textId="160EA33B" w:rsidR="000B647F" w:rsidRDefault="000B647F" w:rsidP="00944C3D">
                                  <w:fldSimple w:instr=" MERGEFIELD  aDMOD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7002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EE152DE" w14:textId="160EA33B" w:rsidR="000B647F" w:rsidRDefault="000B647F" w:rsidP="00944C3D">
                            <w:fldSimple w:instr=" MERGEFIELD  aDMOD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9C5E4CA" wp14:editId="07E6CA0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5E391" w14:textId="219C70D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5E4C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885E391" w14:textId="219C70D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BE0AA82" wp14:editId="34FA19C4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7B5755" w14:textId="52BF8236" w:rsidR="000B647F" w:rsidRDefault="000B647F" w:rsidP="00944C3D">
                                  <w:fldSimple w:instr=" MERGEFIELD  aDRD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0AA82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F7B5755" w14:textId="52BF8236" w:rsidR="000B647F" w:rsidRDefault="000B647F" w:rsidP="00944C3D">
                            <w:fldSimple w:instr=" MERGEFIELD  aDRD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9BB3430" wp14:editId="1DCE1A4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BB736" w14:textId="790C5389" w:rsidR="000B647F" w:rsidRDefault="000B647F" w:rsidP="00944C3D">
                                  <w:fldSimple w:instr=" MERGEFIELD  aDMD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B3430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0F4BB736" w14:textId="790C5389" w:rsidR="000B647F" w:rsidRDefault="000B647F" w:rsidP="00944C3D">
                            <w:fldSimple w:instr=" MERGEFIELD  aDMD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E6C8A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2ABE0F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6E2561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6D33E4F" wp14:editId="710A23B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AFEB0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33E4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7AFEB0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D099E44" wp14:editId="65096EB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8C3CF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99E4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198C3CF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EA5946" wp14:editId="7A6F9BA2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E74097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A5946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1E74097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6B28173" wp14:editId="291CEC5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26E7D1" w14:textId="08B13D67" w:rsidR="000B647F" w:rsidRDefault="000B647F" w:rsidP="00944C3D">
                                  <w:fldSimple w:instr=" MERGEFIELD  aDRDO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28173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F26E7D1" w14:textId="08B13D67" w:rsidR="000B647F" w:rsidRDefault="000B647F" w:rsidP="00944C3D">
                            <w:fldSimple w:instr=" MERGEFIELD  aDRDO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A2F3EF" wp14:editId="6774F21C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88A17" w14:textId="36FA3429" w:rsidR="000B647F" w:rsidRDefault="000B647F" w:rsidP="00944C3D">
                                  <w:fldSimple w:instr=" MERGEFIELD  aDMD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2F3EF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40188A17" w14:textId="36FA3429" w:rsidR="000B647F" w:rsidRDefault="000B647F" w:rsidP="00944C3D">
                            <w:fldSimple w:instr=" MERGEFIELD  aDMD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C7917A8" wp14:editId="1C8D48B2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264EE" w14:textId="17D15245" w:rsidR="000B647F" w:rsidRDefault="000B647F" w:rsidP="00944C3D">
                                  <w:fldSimple w:instr=" MERGEFIELD  aDROD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917A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28264EE" w14:textId="17D15245" w:rsidR="000B647F" w:rsidRDefault="000B647F" w:rsidP="00944C3D">
                            <w:fldSimple w:instr=" MERGEFIELD  aDROD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32AA522" wp14:editId="460E0CB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0A3FF" w14:textId="19A85AD1" w:rsidR="000B647F" w:rsidRDefault="000B647F" w:rsidP="00944C3D">
                                  <w:fldSimple w:instr=" MERGEFIELD  aDMOD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AA522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48E0A3FF" w14:textId="19A85AD1" w:rsidR="000B647F" w:rsidRDefault="000B647F" w:rsidP="00944C3D">
                            <w:fldSimple w:instr=" MERGEFIELD  aDMOD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0CD16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CAF0C1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DC63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6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A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D1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2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2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D4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D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0E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9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54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71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E9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95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C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4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10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19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D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89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DE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2E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0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4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CB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F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6E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DF92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BD2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B03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2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0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8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4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3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7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0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9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0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14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F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E0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7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F0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56E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ECA3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61D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685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DF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D6B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0B1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B5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35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D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E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85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83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6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CC34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7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C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2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3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0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14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88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B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16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EA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24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B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2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C5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CF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3F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56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D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5E3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6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1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EB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DCB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43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08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9C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1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59F5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C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D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6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7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B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2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CF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3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D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CD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F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5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6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4D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3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8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57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1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9D5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1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C4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B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E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FA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4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7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1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A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E4BC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5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9E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2A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6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41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5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9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C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9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E5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D6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0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956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B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9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D4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AF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749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069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07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01F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E7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EA8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010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3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4D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B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4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4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8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F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1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5FA0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6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2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0D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F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D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1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2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03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E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15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8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D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4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77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6D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3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72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B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7D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EF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85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644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28D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5D8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34D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B9F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D5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A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C521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BD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BB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40A18E7" wp14:editId="326A22A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B485A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18E7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3EB485A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8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D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1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81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7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3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77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7F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F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CBFEDC8" wp14:editId="5A11E35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193FD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BFEDC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40193FD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F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8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BE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DA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2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5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EA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F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E0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57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944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5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A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9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4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D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B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EC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09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59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5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9B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A21A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450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BD70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83E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4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4AE6E7" wp14:editId="0389208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54BA9F" w14:textId="38B8AC4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AE6E7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354BA9F" w14:textId="38B8AC4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36120251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B8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0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C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B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62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43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E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8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B0E6FB" wp14:editId="2399F72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1C92B4" w14:textId="467887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0E6F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91C92B4" w14:textId="467887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2021528399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9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16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66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5C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D8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76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9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2F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08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15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F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6E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EEC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3A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6C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4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3E50D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9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00F1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89B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6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11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D79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9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A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E3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3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5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96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9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3A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B5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3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B9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4EC6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56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BDD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F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ABC0C6" wp14:editId="2C0F66D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3459DF" w14:textId="3CBD9A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2468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ABC0C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013459DF" w14:textId="3CBD9A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2468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5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BD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B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8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21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0C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74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19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F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2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3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11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2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1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1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A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81F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AF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1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4F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A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7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A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55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9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8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5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67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34E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C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7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6C9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E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621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594D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7F227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966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29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E7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9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BA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5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CD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B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1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AB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4A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4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4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3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F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C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9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3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F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8E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6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E2E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E6B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7D66D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890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E80F34" wp14:editId="129C2F5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DF5C3" w14:textId="242D894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Západná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E80F34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1FDF5C3" w14:textId="242D894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Západná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98A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E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F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9A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1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3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34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3E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33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93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ED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E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63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3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77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5C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92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CD0A9DF" wp14:editId="3C11894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4FDE9E" w14:textId="4AE66082" w:rsidR="000B647F" w:rsidRDefault="000B647F" w:rsidP="00944C3D">
                                  <w:fldSimple w:instr=" MERGEFIELD  aSUB_ULICA_CISLO  \* MERGEFORMAT ">
                                    <w:r w:rsidR="00EA7711" w:rsidRPr="00EA771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8/2468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0A9D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654FDE9E" w14:textId="4AE66082" w:rsidR="000B647F" w:rsidRDefault="000B647F" w:rsidP="00944C3D">
                            <w:fldSimple w:instr=" MERGEFIELD  aSUB_ULICA_CISLO  \* MERGEFORMAT ">
                              <w:r w:rsidR="00EA7711" w:rsidRPr="00EA7711">
                                <w:rPr>
                                  <w:rFonts w:ascii="Arial" w:hAnsi="Arial" w:cs="Arial"/>
                                  <w:noProof/>
                                </w:rPr>
                                <w:t>8/2468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E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1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E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8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30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4B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5E1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3F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938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6F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F73D0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919EF9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7CB7A21" wp14:editId="2418EC9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F34F8" w14:textId="3590908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CB7A21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A3F34F8" w14:textId="3590908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3994A7" wp14:editId="1B08BA2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F76E58" w14:textId="1F94A8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994A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6F76E58" w14:textId="1F94A8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30A47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6BC7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0D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F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4A14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7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02BE4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8DA9B86" wp14:editId="358D3B59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04E7C3" w14:textId="5639278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A9B86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904E7C3" w14:textId="5639278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E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75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319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67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C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FB7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64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BD4BC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B449F8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62A8CBE" wp14:editId="29660C7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F4CF08" w14:textId="6FAFD9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A8CBE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29F4CF08" w14:textId="6FAFD9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A81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C3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6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2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ED7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D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6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9E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79F4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6A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67B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E8B25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B330B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F94151" wp14:editId="574BA59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3628C" w14:textId="196EE8C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A7711" w:rsidRPr="00DD0F9A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94151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2D3628C" w14:textId="196EE8C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A7711" w:rsidRPr="00DD0F9A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4BA5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0E897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BCB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C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2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05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8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A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F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A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1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7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55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58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9F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5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E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20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0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56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9D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87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D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6A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7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5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0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1E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12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560A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A43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7614DB" w14:textId="3CCE608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EA7711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0AD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F220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7D97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E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E1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614B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3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C6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FD7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74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A3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DCC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F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B8C3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9B0F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0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7C0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6B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47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103A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4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449D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08D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20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3B2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DA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F0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A07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4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AC8E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A9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37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4D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3E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4D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A54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6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6796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E73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91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681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13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F8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E68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1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C3F0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F76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D1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80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B8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4B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BE0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E4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1ED8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EE3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5BD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C1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B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EB8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A3C2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7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66DF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0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0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F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3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FD1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CD5D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28D9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10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B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F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01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5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C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2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1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D3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0E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BD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3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72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6E7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5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A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08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A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529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7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A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48B385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BFCC4FC" w14:textId="77777777" w:rsidR="00944C3D" w:rsidRDefault="00944C3D" w:rsidP="00944C3D">
      <w:pPr>
        <w:rPr>
          <w:rFonts w:ascii="Arial" w:hAnsi="Arial"/>
        </w:rPr>
      </w:pPr>
    </w:p>
    <w:p w14:paraId="1B1DC28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5FBD6E3E" w14:textId="10A3B734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13B2442" w14:textId="73B7FC5C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4EAA263" w14:textId="745957A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8648276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2EDCDA5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EA1EB5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7F7188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7572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A42E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C2FEB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4CE4AE9" w14:textId="65F40A3B" w:rsidR="00944C3D" w:rsidRPr="008D0433" w:rsidRDefault="00EA771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Vladimír Rapan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1CB27A" w14:textId="11D49B2C" w:rsidR="00944C3D" w:rsidRPr="008D0433" w:rsidRDefault="00EA771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F7A0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4B02F1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DB37C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9BAB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56F6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1892BA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2BC97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80008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49E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5CCA0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0C08F3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6433528" w14:textId="2284497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B5B02E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D8AC9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073844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AA5F5B3" w14:textId="4D295166" w:rsidR="00944C3D" w:rsidRDefault="00EA771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BCFBB6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B5637E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80D1561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5ABD4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BFFC5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E53987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F5D1C6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8F9DF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4F7E4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5036C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F0560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2189C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48F8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B6B8C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AB9C6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A204D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44F47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086FD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FD1A3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39B51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88B51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3C6C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E45C3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B2A3E4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46299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DB71FF5" w14:textId="2F4D10D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551F5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465D0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6B5C35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3BD63D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13AB783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342E777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5A9181E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30F309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3CC8F9B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8C79D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CED05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C073D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5F353B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520A3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2CF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789A1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F5229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2DFB3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AEE7B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A0B4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139F9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33CC7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DC178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4A93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DE58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F3D92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EDF129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ED958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323A1C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90118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11A5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1150B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D51F6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C7B1E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A3E4E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35708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CFF3A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67FB3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C0B68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5CC7EF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D4C49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2AD0E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40FD5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E82329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3DC77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DD26A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27F6FF6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E216B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3197D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3E713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22E912B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22B3EF3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DF711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A71B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A778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EC47B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19485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BEDB9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9F6E7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0998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B1E51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345E9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F987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D6CF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E98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830F5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74E79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91C9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91046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06C3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39D73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E75AD1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1E4A6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BDEF8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FDD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D430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C93E52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CC0D1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2F1E5304" w14:textId="3A8C579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9639460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3FF6A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CE59F9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1028053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A5C48EC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16665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61B11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ED3471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1CA1A46" w14:textId="77777777" w:rsidTr="00503750">
        <w:tc>
          <w:tcPr>
            <w:tcW w:w="2302" w:type="dxa"/>
            <w:vAlign w:val="center"/>
          </w:tcPr>
          <w:p w14:paraId="4A5A72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EA7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FA4D2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12CDD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12B35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31BA7B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A2806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C9A98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FE2C521" w14:textId="77777777" w:rsidTr="00503750">
        <w:tc>
          <w:tcPr>
            <w:tcW w:w="15593" w:type="dxa"/>
            <w:gridSpan w:val="8"/>
            <w:vAlign w:val="center"/>
          </w:tcPr>
          <w:p w14:paraId="215EE0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0163D28" w14:textId="77777777" w:rsidTr="00503750">
        <w:tc>
          <w:tcPr>
            <w:tcW w:w="2302" w:type="dxa"/>
            <w:vAlign w:val="center"/>
          </w:tcPr>
          <w:p w14:paraId="49B16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BE719E" w14:textId="0FE793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6198CE4" w14:textId="6345E5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F0681" w14:textId="267185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9707B" w14:textId="5184F2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8D1500" w14:textId="7054B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B4D49" w14:textId="78FE7F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80AA69" w14:textId="41C037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8F88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351E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0E098E1" w14:textId="6136D0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55AAEE" w14:textId="079D8D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8B5954" w14:textId="2C6DE5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EEE8CC" w14:textId="411780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65A890" w14:textId="49FC5C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00569C" w14:textId="3B4915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75E49" w14:textId="0B4D5C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13F56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233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8EBF7C" w14:textId="64E365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54EFEE" w14:textId="305EEE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56F47" w14:textId="341C0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ACD43" w14:textId="00C4A3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714E58" w14:textId="6E6721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758FD" w14:textId="4B6C88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7DC5A4" w14:textId="372CFD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63C4B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BB3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02FAB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FC033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B7F1C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67FC3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82A5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0D6D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2B7C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756E376" w14:textId="77777777" w:rsidTr="00503750">
        <w:tc>
          <w:tcPr>
            <w:tcW w:w="2302" w:type="dxa"/>
            <w:vAlign w:val="center"/>
          </w:tcPr>
          <w:p w14:paraId="787EAB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799937" w14:textId="2A8795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F7B1EB" w14:textId="275DCC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713D2A" w14:textId="7B4217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46852" w14:textId="29B48F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62F991" w14:textId="30BFAE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CF91B" w14:textId="123970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BD5AF2" w14:textId="29E7F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AB164" w14:textId="77777777" w:rsidTr="00503750">
        <w:tc>
          <w:tcPr>
            <w:tcW w:w="15593" w:type="dxa"/>
            <w:gridSpan w:val="8"/>
            <w:vAlign w:val="center"/>
          </w:tcPr>
          <w:p w14:paraId="1B60E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1A10CE7" w14:textId="77777777" w:rsidTr="00503750">
        <w:tc>
          <w:tcPr>
            <w:tcW w:w="2302" w:type="dxa"/>
            <w:vAlign w:val="center"/>
          </w:tcPr>
          <w:p w14:paraId="45344B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24074CB" w14:textId="0BDF80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CD51AE" w14:textId="1C2FA3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C37A6C" w14:textId="2DBA1D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C5588" w14:textId="61A9A2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AA03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4779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1BABF7" w14:textId="72DF90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6EFD6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A78E2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A96D1AB" w14:textId="0B9992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F686A9" w14:textId="191771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8A67C" w14:textId="0A3AFA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37B984" w14:textId="073C0A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4C7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07D5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842AE8" w14:textId="102EE5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E79B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3FCC4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3062377" w14:textId="24EBB7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8B537D" w14:textId="066C16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0EB249" w14:textId="1E5AD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DA661F" w14:textId="3A27E1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8C97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A33D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89DAE0" w14:textId="5361E7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E2742" w14:textId="77777777" w:rsidTr="00503750">
        <w:tc>
          <w:tcPr>
            <w:tcW w:w="2302" w:type="dxa"/>
            <w:vAlign w:val="center"/>
          </w:tcPr>
          <w:p w14:paraId="1EAF95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11887E2" w14:textId="5D8BA2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21C590" w14:textId="4A9595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504B2" w14:textId="75D081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B20345" w14:textId="2E00E5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3449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F0DE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8F8FD7" w14:textId="7DC03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876AC1" w14:textId="77777777" w:rsidTr="00503750">
        <w:tc>
          <w:tcPr>
            <w:tcW w:w="15593" w:type="dxa"/>
            <w:gridSpan w:val="8"/>
            <w:vAlign w:val="center"/>
          </w:tcPr>
          <w:p w14:paraId="75850E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2666EA" w14:textId="77777777" w:rsidTr="00503750">
        <w:tc>
          <w:tcPr>
            <w:tcW w:w="2302" w:type="dxa"/>
            <w:vAlign w:val="center"/>
          </w:tcPr>
          <w:p w14:paraId="42172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DA9F3C" w14:textId="4E29C3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1B85A9" w14:textId="6BB6DB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E3551A" w14:textId="1D9E6D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47C78" w14:textId="2EFD93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67E002" w14:textId="44047E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099374" w14:textId="2025B5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AA41A" w14:textId="0F785A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D246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74707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F0358C" w14:textId="4DA0C7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C42F927" w14:textId="75F295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D16FA" w14:textId="6C008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72514" w14:textId="12A0FB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6622D8" w14:textId="54F2A2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3919E" w14:textId="5FCD45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61B95" w14:textId="73A180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5C21A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14983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C52B5F5" w14:textId="24BB92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1B20FD" w14:textId="404CA8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D7177" w14:textId="5D7A6B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8696C1" w14:textId="65744E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2509E" w14:textId="5F52D5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B8375" w14:textId="056AB4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1EF2F9" w14:textId="0B9BB2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6103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832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7C63915" w14:textId="0EC6C7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88C52E" w14:textId="0DCA543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013494" w14:textId="390CA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4AD474" w14:textId="01C468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C532F0" w14:textId="3B478B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40285C" w14:textId="1B8AB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591EF9" w14:textId="00A6D2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D0AB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3A925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624D9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E617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FBC344" w14:textId="731DBD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17EE8AA" w14:textId="500BB1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B076E2" w14:textId="4EC177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D8DA0" w14:textId="044E9F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BEFE94" w14:textId="18AEA3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394A3B" w14:textId="247081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E1AACE" w14:textId="390A32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465E8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4469E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436AC88" w14:textId="5FEF29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85A737" w14:textId="4A377E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6C993D" w14:textId="7ABD64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3F6BBD" w14:textId="08CB72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1507F2" w14:textId="61AA93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E7547" w14:textId="738B52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45FEA2" w14:textId="50FD5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7A51411" w14:textId="77777777" w:rsidR="00944C3D" w:rsidRDefault="00944C3D" w:rsidP="00944C3D">
      <w:pPr>
        <w:rPr>
          <w:rFonts w:ascii="Arial" w:hAnsi="Arial"/>
          <w:b/>
        </w:rPr>
      </w:pPr>
    </w:p>
    <w:p w14:paraId="72FFC4C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5585630" w14:textId="77777777" w:rsidTr="00503750">
        <w:tc>
          <w:tcPr>
            <w:tcW w:w="1944" w:type="dxa"/>
            <w:vAlign w:val="center"/>
          </w:tcPr>
          <w:p w14:paraId="592C5E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643A90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CB965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F8878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186E8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F92B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9A2C4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44D4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3A68B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739D7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10BE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05058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58C2D75" w14:textId="77777777" w:rsidTr="00503750">
        <w:tc>
          <w:tcPr>
            <w:tcW w:w="15685" w:type="dxa"/>
            <w:gridSpan w:val="12"/>
            <w:vAlign w:val="center"/>
          </w:tcPr>
          <w:p w14:paraId="58EF7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2EA8D11" w14:textId="77777777" w:rsidTr="00503750">
        <w:tc>
          <w:tcPr>
            <w:tcW w:w="1944" w:type="dxa"/>
            <w:vAlign w:val="center"/>
          </w:tcPr>
          <w:p w14:paraId="1DB8E7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98F44E0" w14:textId="17374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522A87" w14:textId="708B1E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365F20" w14:textId="3F8BC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EC1F8C" w14:textId="36A76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831E4B" w14:textId="10A63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2DF451" w14:textId="697A8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302B5CC" w14:textId="6B370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051BF1" w14:textId="67BF02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0DB54E" w14:textId="43882F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F1597D" w14:textId="232BF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702D679" w14:textId="69D3D1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F4016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4B3285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4B1951" w14:textId="3C681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173389" w14:textId="17FB2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20D307" w14:textId="0E8CA9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4C9F96" w14:textId="43E74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933AD9" w14:textId="58E1EC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456C53" w14:textId="0D82A6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598FA8" w14:textId="4C0807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E90244" w14:textId="1E4E6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08A333" w14:textId="7C9A9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469B3B8" w14:textId="2CFEF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206BAA" w14:textId="25FC4D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CEC00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DDA51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B87B053" w14:textId="7A0C0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F842515" w14:textId="31819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8F9B07" w14:textId="03FF4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3B33E3" w14:textId="66C10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4244DC" w14:textId="4820CA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588B02" w14:textId="5B7F7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D99289" w14:textId="62458B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D75E32" w14:textId="1A0AC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345887E" w14:textId="2E2F0F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D922C00" w14:textId="4D72B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AF0138" w14:textId="4C7D8D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E95F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DAA6C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E057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32089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3B22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1B390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0C8E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77B7F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7DA56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E32E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2D93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F2B8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79D8A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369C9A0" w14:textId="77777777" w:rsidTr="00503750">
        <w:tc>
          <w:tcPr>
            <w:tcW w:w="1944" w:type="dxa"/>
            <w:vAlign w:val="center"/>
          </w:tcPr>
          <w:p w14:paraId="4D5C0C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F4D212C" w14:textId="290A26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CFE7F9C" w14:textId="025A5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72495B" w14:textId="65EF2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74FF0D" w14:textId="619FE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696B25" w14:textId="50C34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340209E" w14:textId="307C5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300D64" w14:textId="0B2F9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7E6D73" w14:textId="2A39EA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139B07D" w14:textId="256AE1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3491D6" w14:textId="3D779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4CBA444" w14:textId="6CE8E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B13DE1" w14:textId="77777777" w:rsidTr="00503750">
        <w:tc>
          <w:tcPr>
            <w:tcW w:w="15685" w:type="dxa"/>
            <w:gridSpan w:val="12"/>
            <w:vAlign w:val="center"/>
          </w:tcPr>
          <w:p w14:paraId="4C68E1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A8E868B" w14:textId="77777777" w:rsidTr="00503750">
        <w:tc>
          <w:tcPr>
            <w:tcW w:w="1944" w:type="dxa"/>
            <w:vAlign w:val="center"/>
          </w:tcPr>
          <w:p w14:paraId="209FE4B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150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00A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D9FC57" w14:textId="06B8B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B24B1B" w14:textId="025951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F818CF" w14:textId="768FF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DC9A68" w14:textId="7AEE9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31C867D" w14:textId="3DCE60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6022E1" w14:textId="4ECDA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26F7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0FCE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1913441" w14:textId="49D4A1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3F3F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8CC4F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11956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22A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CF4703" w14:textId="1171D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E41D8D" w14:textId="7922B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34E6D6E" w14:textId="397C0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2C9128B" w14:textId="27859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D92275" w14:textId="0F0D6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30BB2AE" w14:textId="2DA5A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D27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450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A03F29" w14:textId="1BCB81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12F78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DD23B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54318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1FA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1EABD9" w14:textId="0736A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B38252" w14:textId="14CC2F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9B3923" w14:textId="40A10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EBDA24" w14:textId="3D8CC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1C7C88" w14:textId="788B7C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E24525" w14:textId="7ADA4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8391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656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DBD1F9" w14:textId="68BA4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CE050C" w14:textId="77777777" w:rsidTr="00503750">
        <w:tc>
          <w:tcPr>
            <w:tcW w:w="1944" w:type="dxa"/>
            <w:vAlign w:val="center"/>
          </w:tcPr>
          <w:p w14:paraId="5AAEC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E199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FF3A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B65334B" w14:textId="539C0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D8609" w14:textId="69A657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BBCD2D" w14:textId="560F8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BB233E" w14:textId="38718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143F0F2" w14:textId="0A32B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7F2B35" w14:textId="4A0F9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A992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F6266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11FAC4" w14:textId="78341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64042" w14:textId="77777777" w:rsidTr="00503750">
        <w:tc>
          <w:tcPr>
            <w:tcW w:w="15685" w:type="dxa"/>
            <w:gridSpan w:val="12"/>
            <w:vAlign w:val="center"/>
          </w:tcPr>
          <w:p w14:paraId="0BA481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4009CE2" w14:textId="77777777" w:rsidTr="00503750">
        <w:tc>
          <w:tcPr>
            <w:tcW w:w="1944" w:type="dxa"/>
            <w:vAlign w:val="center"/>
          </w:tcPr>
          <w:p w14:paraId="420BFA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997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BD59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25FFF6" w14:textId="43C3B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D97088" w14:textId="07210D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BF0E76" w14:textId="3BA7C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9AA4DB" w14:textId="05DD0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B30CD3" w14:textId="4362DE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FFB507" w14:textId="0F5A7D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6D06DC4" w14:textId="6B55E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50FAFBB" w14:textId="3876E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5D553E6" w14:textId="43FA16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634A5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68F6D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641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AA1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40F0DC" w14:textId="273997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64DDF2" w14:textId="2F0BE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A36554" w14:textId="0D40DC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D732E3E" w14:textId="3CC37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C1DB7D" w14:textId="1B599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0E1184" w14:textId="71784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C2DD40" w14:textId="1D1F6B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AEDA75" w14:textId="373BB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FF9E3C" w14:textId="5679C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AEAEC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FE77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537A5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E72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14417E" w14:textId="69548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215C22" w14:textId="4D5DF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D86AA1" w14:textId="26633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7F7A02" w14:textId="482C4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785833" w14:textId="184F1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DC5C38" w14:textId="759917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A9E74" w14:textId="7A3A0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2DC2FC" w14:textId="26C98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F9E22EE" w14:textId="3C9DE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D3DCE3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87493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B50B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BC1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85366C5" w14:textId="53BE8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9A5B5A" w14:textId="42603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AF3F9E" w14:textId="607D0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88BE2" w14:textId="461CB8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8B34D7" w14:textId="596FB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7710D8" w14:textId="58EBF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CE084E" w14:textId="0B0C9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21905F" w14:textId="193B9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AC660D" w14:textId="67D6DA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7E4A8C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ACDB3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529302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FEB6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B3C2B4" w14:textId="15C10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41266C" w14:textId="66BB1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66BA519" w14:textId="508D6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A97BD6" w14:textId="3DC04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008CB8" w14:textId="24DD4C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7234FBB" w14:textId="4AC8E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B66716" w14:textId="61CDD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9DB300" w14:textId="19231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CE8D227" w14:textId="0ADA3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D3031F" w14:textId="3297A4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C2BBE1D" w14:textId="372EF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C4D44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8285A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2F3046" w14:textId="66F701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5BDF2B" w14:textId="15742D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8D6A7C" w14:textId="036368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3AE62C" w14:textId="378F5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9CF8A2" w14:textId="27D02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FB1FBC" w14:textId="2A689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5FD7B0B" w14:textId="7D4C3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8660AE0" w14:textId="1716C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BBD77D" w14:textId="4DA2B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46C561" w14:textId="11AA52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0EF474" w14:textId="6E6F9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11060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2131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661DF6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00CD6D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3C326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09D5D3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6EC7FE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9A35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F2B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31F86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F2C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1F781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EA4B8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B1477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B3DB2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A92648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5F5F93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09DA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D27A594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507CF0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B09B87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79DCB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B9E9C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DD4E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35373D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7EF5E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A22A9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D382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2F7F8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04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320D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3C16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C22B2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D3C40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B8EBB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B780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FDF9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AC3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025E75D5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B2B6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C68E2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ED16B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3315DA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8701C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FF91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E62FE6A" w14:textId="77777777" w:rsidTr="00503750">
        <w:trPr>
          <w:trHeight w:val="1073"/>
        </w:trPr>
        <w:tc>
          <w:tcPr>
            <w:tcW w:w="3614" w:type="dxa"/>
            <w:vMerge/>
          </w:tcPr>
          <w:p w14:paraId="7CDB2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EC09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D58CC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12AC8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F4B56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84A1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C9515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8773F8D" w14:textId="77777777" w:rsidTr="00503750">
        <w:trPr>
          <w:trHeight w:val="283"/>
        </w:trPr>
        <w:tc>
          <w:tcPr>
            <w:tcW w:w="3614" w:type="dxa"/>
          </w:tcPr>
          <w:p w14:paraId="56C6F4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9AC7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B5A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B986A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14799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E972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D077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1074B5" w14:textId="77777777" w:rsidTr="00503750">
        <w:trPr>
          <w:trHeight w:val="283"/>
        </w:trPr>
        <w:tc>
          <w:tcPr>
            <w:tcW w:w="3614" w:type="dxa"/>
          </w:tcPr>
          <w:p w14:paraId="61CDC2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DB68C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F3B2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5D08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B0CCF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7F2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297F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4EF1DF5" w14:textId="77777777" w:rsidTr="00503750">
        <w:trPr>
          <w:trHeight w:val="283"/>
        </w:trPr>
        <w:tc>
          <w:tcPr>
            <w:tcW w:w="3614" w:type="dxa"/>
          </w:tcPr>
          <w:p w14:paraId="235A2E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5A68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5A0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7EB7C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007B4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B67A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788E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45D1C8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31CC07D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66365E5C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11133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BF2C4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B5A99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DB8EA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A0D13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2C145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B9175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6635E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D1FC0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F1734F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ECED0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F8A291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58814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665A4EB" w14:textId="5D970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49075" w14:textId="4FDA1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D69E1D" w14:textId="0DE015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7C8E90" w14:textId="69B89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75DD7D" w14:textId="42A27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BEE092" w14:textId="648E6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BA2AE9" w14:textId="2E0E8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0D1FD0" w14:textId="58244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684D6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56D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9BB8A72" w14:textId="423B87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B28DB" w14:textId="6E3AD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1B338C" w14:textId="48F76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56179" w14:textId="4F56EE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C909BE" w14:textId="2AA2E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878CFF" w14:textId="19258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8FDB6" w14:textId="6B8CE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69F853" w14:textId="0DBF4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7BDF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B6DA2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004372" w14:textId="19D10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284DAC" w14:textId="48B19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8907C" w14:textId="5A773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BA616" w14:textId="388BAA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EF66F2" w14:textId="4F211C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4D1A4C" w14:textId="3F0EF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F69AEB" w14:textId="407E2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A203E3" w14:textId="6EE52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54B4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72BA9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10A4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34B3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803D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5506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8117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4F4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146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815BF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23EC7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DAE11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9E29C83" w14:textId="61384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9B4A32" w14:textId="68E6E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7A3CA1" w14:textId="2D42F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74A582" w14:textId="32AA8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FE4ED5" w14:textId="3D3D5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231CB7" w14:textId="01B01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11826D" w14:textId="40C35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C589A8" w14:textId="68A04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E681F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D81E2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F8F01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154AC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3E3ABC3" w14:textId="4A616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11308" w14:textId="34E56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8406C8" w14:textId="645D2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4D748" w14:textId="25BAB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C3E0F0" w14:textId="1F339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933BA" w14:textId="0437A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2268E" w14:textId="5E71C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6E1A6E" w14:textId="3B58C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D1AE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204F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59C2EE1" w14:textId="693BC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F4196" w14:textId="01FDF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43D4C9" w14:textId="306E19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6ECD2" w14:textId="3C65AE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F83146" w14:textId="6F7BA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86FD02" w14:textId="14E7B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A50081" w14:textId="0F8147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113958" w14:textId="7D11CF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0A45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F27D8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6B041E8" w14:textId="47F6C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D5234" w14:textId="1FB7C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73E1A" w14:textId="5A103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064189" w14:textId="2E2E5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0D19A9" w14:textId="521593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9E29A8" w14:textId="2C925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B0F3E2" w14:textId="5CB8C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892DD9" w14:textId="317087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642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9D748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A8C0722" w14:textId="3011A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A6927" w14:textId="14AD3B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A0A512" w14:textId="2D763F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95F97" w14:textId="545BB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052750" w14:textId="068686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C22F9C" w14:textId="7812E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93DC8" w14:textId="16C8C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3C76C" w14:textId="28452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1E187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6963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DC4AC3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59D055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3E397DB" w14:textId="1F31C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562BB" w14:textId="44ECDB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E9864A" w14:textId="103FFA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17D28" w14:textId="292F6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B2AD1" w14:textId="561C34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66721C" w14:textId="05E9C1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348260" w14:textId="17EA4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7A6D6D" w14:textId="38C3CD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6C49F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D0E93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32EAC09" w14:textId="4F23F7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A8959" w14:textId="121D0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C3D807" w14:textId="39414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4353F7" w14:textId="26EE68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F91940" w14:textId="242C8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4A8317" w14:textId="4800D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93F734" w14:textId="2BD6E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7F444E" w14:textId="6CE90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5D61B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47A880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6BC1CA50" w14:textId="1E64E68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47B41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8798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0482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1E37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31C5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61AF2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89822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52DC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F034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1BC6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9C1EA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51D9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22DF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E4E92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D215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88F0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91D9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55AB8F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1A352C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1ABA79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148F2A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DDF2D7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69267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95E0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5C2AD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99C8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EB697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F48E43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55DF32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E9C5D0C" w14:textId="27BF2B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FAA7CD5" w14:textId="7FDAB5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83F1BD" w14:textId="5B59E5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DDAAF7" w14:textId="581DE5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7DD9D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D0273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1913C3" w14:textId="1D681C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180A9D" w14:textId="1CC3168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05BFCA8" w14:textId="05650A6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F887C7" w14:textId="2E4345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E397E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71A4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7AB3AF" w14:textId="1A24D5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4C40EE" w14:textId="23CE27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63A3B4" w14:textId="109689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8C27E6" w14:textId="73D5691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54B6C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A46F0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E94970C" w14:textId="7B41F8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738BFE" w14:textId="4AB1961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CE4094" w14:textId="5845B3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90352C" w14:textId="0E4E45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4EB71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EF57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95BA7BF" w14:textId="385A59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3F2C79" w14:textId="0FC041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99C884" w14:textId="15AD533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AE5063" w14:textId="37ABF18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8CCB8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4D3A28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60E404C" w14:textId="7F5B7ED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BC5932E" w14:textId="4E6BB6F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5AC1106" w14:textId="78718B8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15C755" w14:textId="57F7DD3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76947CB" w14:textId="77777777" w:rsidR="00944C3D" w:rsidRDefault="00944C3D" w:rsidP="00944C3D">
      <w:pPr>
        <w:rPr>
          <w:rFonts w:ascii="Arial" w:hAnsi="Arial"/>
          <w:b/>
        </w:rPr>
      </w:pPr>
    </w:p>
    <w:p w14:paraId="1CF42EB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20C87E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EB0A8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A3378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3A519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FE0B5B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AA75F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0D1820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5C61E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C9E4A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F9991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17C8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ADD38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07589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827E5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DA544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82F75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89AF0C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A998A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F561A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4CA8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8E1F5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7A3AC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00D5EA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BF56A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107CE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7B41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E2DB5B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AA1FE8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0697E74" w14:textId="77777777" w:rsidTr="00503750">
        <w:tc>
          <w:tcPr>
            <w:tcW w:w="2835" w:type="dxa"/>
            <w:vAlign w:val="center"/>
          </w:tcPr>
          <w:p w14:paraId="13AD9B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63F6B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A0DFD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5B4A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F5C28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D819C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13CEFE3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A24E60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4999C18" w14:textId="6DD0648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0620BC" w14:textId="540A10F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2281D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DD1CF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ADA26C" w14:textId="4D2CB119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23AD4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9CBA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58358D6" w14:textId="1574D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AF3E96D" w14:textId="2CBC8C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4ED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F681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CC8553" w14:textId="425763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A1177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FBB3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BD5B1A0" w14:textId="0E07C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0C240A" w14:textId="2F53AD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CF5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40B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F8B0BE" w14:textId="4ECAE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A70C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80E94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270B6B3" w14:textId="4CF10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1DCCAB" w14:textId="691CA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417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3AA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6126CE" w14:textId="2B3ED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4B5F0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96612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BD83BA2" w14:textId="1E23C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7489C6" w14:textId="2C5F1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D63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C35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0C920A" w14:textId="5F56B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B4D2DE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38A5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C829454" w14:textId="4BD53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813901" w14:textId="18ECF5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49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E07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16C5F2" w14:textId="43F41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FC598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90A8C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4BB1715" w14:textId="44FB3C2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714B68" w14:textId="386A121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66B9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DE091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0EC731" w14:textId="0C9D6B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A024DE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5737EE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AD8DBB4" w14:textId="35291E01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C717C9B" w14:textId="77777777" w:rsidR="00944C3D" w:rsidRDefault="00944C3D" w:rsidP="00944C3D">
      <w:pPr>
        <w:rPr>
          <w:rFonts w:ascii="Arial" w:hAnsi="Arial"/>
          <w:b/>
        </w:rPr>
      </w:pPr>
    </w:p>
    <w:p w14:paraId="48C615A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92AD0A9" w14:textId="77777777" w:rsidTr="00503750">
        <w:tc>
          <w:tcPr>
            <w:tcW w:w="2835" w:type="dxa"/>
            <w:vAlign w:val="center"/>
          </w:tcPr>
          <w:p w14:paraId="7239B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AF7F0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4BFB0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8D0EF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29173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0FC46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0748E4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A93A3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CF864B3" w14:textId="4E75B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3BF660" w14:textId="0A661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67A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B53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944D38D" w14:textId="38768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510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8333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E60684D" w14:textId="2D3B8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8E3BE2" w14:textId="69EAC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9C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FBC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EC9537" w14:textId="01E4F4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96AB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E5E8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80E463D" w14:textId="03B57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A971B3" w14:textId="374BB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B83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7DC8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842702" w14:textId="3E05A9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48FD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E0CD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0479FFD" w14:textId="300BC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D15F8F" w14:textId="26456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BE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38C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E5E32D" w14:textId="3F972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0B78A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2C54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8C17796" w14:textId="2FF8CA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157747" w14:textId="44B493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8DCB1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B410B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FF1DF2C" w14:textId="1A17D5B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202DB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98725F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18E4472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0C856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09A7B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594A6DB" w14:textId="77777777" w:rsidTr="00503750">
        <w:trPr>
          <w:trHeight w:val="699"/>
        </w:trPr>
        <w:tc>
          <w:tcPr>
            <w:tcW w:w="3502" w:type="dxa"/>
            <w:vMerge/>
          </w:tcPr>
          <w:p w14:paraId="39E492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0D9A3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84EE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9FAABD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2D1F9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C6ACEF4" w14:textId="7041397F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892274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316CAB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09E01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8A6119E" w14:textId="5105EFD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FE97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C433CB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C6BBF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C8EFC38" w14:textId="3B197A09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46ED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7DC8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722BB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B6C2DF2" w14:textId="77777777" w:rsidTr="00503750">
        <w:trPr>
          <w:trHeight w:val="593"/>
        </w:trPr>
        <w:tc>
          <w:tcPr>
            <w:tcW w:w="3497" w:type="dxa"/>
          </w:tcPr>
          <w:p w14:paraId="4503F4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43B4B3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6483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A06B00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2B68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66B395" w14:textId="36767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042B87" w14:textId="788D3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B7A2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9D1D5E" w14:textId="108122B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F7C8AF8" w14:textId="74561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EC349F" w14:textId="4359B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93D0E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79DB18" w14:textId="49205E1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9D71903" w14:textId="66145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75424" w14:textId="6D310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58EFF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C30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68A2FAF" w14:textId="3A326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540BE3" w14:textId="46682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CD84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3FA8ACE" w14:textId="333F10E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ABE3E4" w14:textId="7AEFF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52809D" w14:textId="2A3BBA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1462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BA131EC" w14:textId="7547A92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04EB53" w14:textId="2D3B89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1C498A8" w14:textId="68A60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C60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8C96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7568AC6E" w14:textId="561AAB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ABF17F" w14:textId="3F039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0FF7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F25752" w14:textId="1882C6F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0CD627" w14:textId="5C8139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808F8D" w14:textId="180111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9CDA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A81C69" w14:textId="7FAEDD6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D56E127" w14:textId="4647D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9087C7F" w14:textId="5048C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9A6E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1D68A3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25F5B36" w14:textId="759A2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3B0B9F" w14:textId="4748A8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5C3E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C4EB72" w14:textId="72BA17F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89541A" w14:textId="7D9A6B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6C1B34" w14:textId="6F4587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808A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4D1FAAF" w14:textId="0F1FF4B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8AF78C" w14:textId="081D5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4785E1" w14:textId="106EF8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A057D0" w14:textId="77777777" w:rsidR="00944C3D" w:rsidRDefault="00944C3D" w:rsidP="00944C3D">
      <w:pPr>
        <w:rPr>
          <w:rFonts w:ascii="Arial" w:hAnsi="Arial"/>
          <w:b/>
        </w:rPr>
      </w:pPr>
    </w:p>
    <w:p w14:paraId="0055B769" w14:textId="77777777" w:rsidR="00944C3D" w:rsidRDefault="00944C3D" w:rsidP="00944C3D">
      <w:pPr>
        <w:rPr>
          <w:rFonts w:ascii="Arial" w:hAnsi="Arial"/>
          <w:b/>
        </w:rPr>
      </w:pPr>
    </w:p>
    <w:p w14:paraId="7369D989" w14:textId="77777777" w:rsidR="00944C3D" w:rsidRDefault="00944C3D" w:rsidP="00944C3D">
      <w:pPr>
        <w:rPr>
          <w:rFonts w:ascii="Arial" w:hAnsi="Arial"/>
          <w:b/>
        </w:rPr>
      </w:pPr>
    </w:p>
    <w:p w14:paraId="3ECB44EC" w14:textId="77777777" w:rsidR="00944C3D" w:rsidRDefault="00944C3D" w:rsidP="00944C3D">
      <w:pPr>
        <w:rPr>
          <w:rFonts w:ascii="Arial" w:hAnsi="Arial"/>
          <w:b/>
        </w:rPr>
      </w:pPr>
    </w:p>
    <w:p w14:paraId="171FE60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44C7B8AD" w14:textId="77777777" w:rsidTr="00503750">
        <w:tc>
          <w:tcPr>
            <w:tcW w:w="2622" w:type="dxa"/>
            <w:vAlign w:val="center"/>
          </w:tcPr>
          <w:p w14:paraId="3DC881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0226E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53F17E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28D8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A43A9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0B7EE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B38E1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0228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79B8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42644A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D0497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9013E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254E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6132308E" w14:textId="5F2819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7DB431" w14:textId="4CB21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769843" w14:textId="66F6D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BC2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6698D0" w14:textId="54550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044E1A" w14:textId="77777777" w:rsidTr="00503750">
        <w:tc>
          <w:tcPr>
            <w:tcW w:w="2622" w:type="dxa"/>
            <w:vAlign w:val="center"/>
          </w:tcPr>
          <w:p w14:paraId="5FD6E7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27C13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D072AAA" w14:textId="62FBA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FCB42C" w14:textId="34D09E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98AB90" w14:textId="608E4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FA9A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FCEC5C" w14:textId="6D29B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315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351C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0981698" w14:textId="624C0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A7916C" w14:textId="4AE743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82ABA9" w14:textId="58FE7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003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D309FC" w14:textId="28F18A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F6DE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4D7A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07B0479" w14:textId="336DA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675486" w14:textId="4A0FE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2265DB" w14:textId="07599B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AA5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2BC0C6" w14:textId="3BA81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F2EAFC" w14:textId="77777777" w:rsidTr="00503750">
        <w:tc>
          <w:tcPr>
            <w:tcW w:w="2622" w:type="dxa"/>
            <w:vAlign w:val="center"/>
          </w:tcPr>
          <w:p w14:paraId="6C7922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E405AE3" w14:textId="5F8262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4671.00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5EBB6F9" w14:textId="542E1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53652.00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D70F5A" w14:textId="5E1E56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50550.00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74B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E60FA5" w14:textId="696E2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7773.00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2B93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2D88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3D31279" w14:textId="6F385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786247" w14:textId="4985B4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5F3214" w14:textId="370AD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112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E6B88B" w14:textId="1AD0C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6E38F" w14:textId="77777777" w:rsidTr="00503750">
        <w:tc>
          <w:tcPr>
            <w:tcW w:w="2622" w:type="dxa"/>
            <w:vAlign w:val="center"/>
          </w:tcPr>
          <w:p w14:paraId="63C82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1301FE7" w14:textId="5BC56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E4498BC" w14:textId="7BE911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A470DD" w14:textId="63385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8A9E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FC3556" w14:textId="73328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441F1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8A4AB1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170DC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068B2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B8A6039" w14:textId="30A09F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9A1591" w14:textId="2E9EB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3A319E" w14:textId="16EEF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8E6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39835B" w14:textId="6AC9B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5D9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1C330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817797B" w14:textId="5BDEE5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79C28D7" w14:textId="316FA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7CA0D" w14:textId="1FE6E7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6F1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EA838E" w14:textId="215B1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8327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31C6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3193D359" w14:textId="353EF9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F1FD6F3" w14:textId="0F946A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85E50B" w14:textId="74682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B0B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45DED9" w14:textId="7A96BD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60D0A" w14:textId="77777777" w:rsidTr="00503750">
        <w:tc>
          <w:tcPr>
            <w:tcW w:w="2622" w:type="dxa"/>
            <w:vAlign w:val="center"/>
          </w:tcPr>
          <w:p w14:paraId="528FB0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D608B14" w14:textId="5B71D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C4613F" w14:textId="3B08DA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D385C8" w14:textId="3629E1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BFFF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8BDAEC1" w14:textId="10308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BC6FD" w14:textId="77777777" w:rsidTr="00503750">
        <w:tc>
          <w:tcPr>
            <w:tcW w:w="2622" w:type="dxa"/>
            <w:vAlign w:val="center"/>
          </w:tcPr>
          <w:p w14:paraId="578EF3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22FB2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DB9F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824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FD9D3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449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CEB3E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A2DB97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730F719" w14:textId="73A656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4671.00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84775C" w14:textId="727BAAB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53652.00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E3F93C" w14:textId="6F6DAA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50550.00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4DD537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D76F1E" w14:textId="293890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7773.00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CD8953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E2035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25D0F9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8A7648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8C901F7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0FB9C1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2ACEF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051E6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A6219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F9EF83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BD039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645B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51BEF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7B86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28AAE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930D5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A830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DA8E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9426F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8091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5C0C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851002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2041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4D07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F1C98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A6A6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7FA9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B85F2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B4CF9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52D1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44CDC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CD147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8C44F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23DCC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B21B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97B49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3F89D2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F198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DC26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C072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78FB3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6BEB35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D2B34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55790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54955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277D79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1138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02AC4FC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28262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39FC0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29661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64D8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54B68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8F0010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C490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D216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BC5F13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024A3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D5E8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673826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FD322A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AE31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DB625C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8F07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E5035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9BEBE1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B1C5A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9D8313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E63C3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CA0ED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627DEF2" w14:textId="77777777" w:rsidTr="00503750">
        <w:tc>
          <w:tcPr>
            <w:tcW w:w="2835" w:type="dxa"/>
            <w:vAlign w:val="center"/>
          </w:tcPr>
          <w:p w14:paraId="14BAF0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2AF94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4F338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1C1CB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2AE0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8F47B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280ED09" w14:textId="77777777" w:rsidTr="00503750">
        <w:tc>
          <w:tcPr>
            <w:tcW w:w="2835" w:type="dxa"/>
            <w:vAlign w:val="center"/>
          </w:tcPr>
          <w:p w14:paraId="42A0A0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32F1F5" w14:textId="52284C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791620" w14:textId="31587F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52A677" w14:textId="66B17F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C8D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2F4BEF" w14:textId="1F62E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0340A" w14:textId="77777777" w:rsidTr="00503750">
        <w:tc>
          <w:tcPr>
            <w:tcW w:w="2835" w:type="dxa"/>
            <w:vAlign w:val="center"/>
          </w:tcPr>
          <w:p w14:paraId="07124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3C5226E" w14:textId="33C80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C6B50C" w14:textId="5509F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1C5418" w14:textId="51A9A9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D2E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3BC0CD" w14:textId="6FC0D7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4D3ED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0B94C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FCB2203" w14:textId="485D60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484FC" w14:textId="4B9CE9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CEA4B8" w14:textId="3D77534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1F34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2E8265" w14:textId="50974B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62E9880" w14:textId="77777777" w:rsidTr="00503750">
        <w:tc>
          <w:tcPr>
            <w:tcW w:w="2835" w:type="dxa"/>
            <w:vAlign w:val="center"/>
          </w:tcPr>
          <w:p w14:paraId="1870E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DBC6F56" w14:textId="6FBE5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08066B" w14:textId="053F8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EAF7FC" w14:textId="6C18D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3852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C0955B" w14:textId="4BFA8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1478CF" w14:textId="77777777" w:rsidTr="00503750">
        <w:tc>
          <w:tcPr>
            <w:tcW w:w="2835" w:type="dxa"/>
            <w:vAlign w:val="center"/>
          </w:tcPr>
          <w:p w14:paraId="249D5B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3CD8C55" w14:textId="6A93C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8D727E" w14:textId="332A2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6E2EE8" w14:textId="59515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0A39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34896" w14:textId="66A796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DD8ABB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6B6B80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6327BC1" w14:textId="07BC63C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C257E2" w14:textId="7D9D3E7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B2387E" w14:textId="161B7DF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2E06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CA95B1" w14:textId="6A912D1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C578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B20033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6277824" w14:textId="64DE7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38FB43" w14:textId="08206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0BE853" w14:textId="29C43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DC67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75F889" w14:textId="1E11DA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464230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566001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0C643144" w14:textId="77777777" w:rsidTr="00503750">
        <w:tc>
          <w:tcPr>
            <w:tcW w:w="2552" w:type="dxa"/>
            <w:shd w:val="clear" w:color="auto" w:fill="auto"/>
            <w:vAlign w:val="center"/>
          </w:tcPr>
          <w:p w14:paraId="451EEF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4ED292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F3E2F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FC422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260F3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11741A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AC2B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BEB6E2D" w14:textId="4148F11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11626.00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1EE7636" w14:textId="6183F7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185.00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39C27F" w14:textId="4A9DFB4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185.00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6E7438C" w14:textId="1008D9A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11626.00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3EE93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43E7D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C6D3563" w14:textId="4947237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4A5C50C" w14:textId="3B5B9DD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6852C0A" w14:textId="4A2064B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DF72478" w14:textId="4F17AC6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85796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88E8A5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5045801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F5E92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A1A10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CCC54F2" w14:textId="77777777" w:rsidTr="00503750">
        <w:tc>
          <w:tcPr>
            <w:tcW w:w="4395" w:type="dxa"/>
            <w:vMerge/>
          </w:tcPr>
          <w:p w14:paraId="62B0E0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6A81D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A73F0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A18E5B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5E3B3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B61DC99" w14:textId="37E824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  <w:lang w:eastAsia="sk-SK"/>
              </w:rPr>
              <w:t>4336.05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58B4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56FD16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8313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22A7028" w14:textId="3556F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1D8B2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C32A47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DC110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29FB4F6" w14:textId="6C3170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4336.05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EDFDE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B9BE0A8" w14:textId="77777777" w:rsidTr="00503750">
        <w:tc>
          <w:tcPr>
            <w:tcW w:w="4395" w:type="dxa"/>
            <w:vAlign w:val="center"/>
          </w:tcPr>
          <w:p w14:paraId="2DDD4F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E35AC5B" w14:textId="127EA4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21E6B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4DDA78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60644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96CA6D1" w14:textId="78D30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489D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9A2985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6713B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0F3BE29" w14:textId="7E134FC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1D313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68222F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DBBF6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EF9526B" w14:textId="4DABC2D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105692.00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DBDB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840B7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9B799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7986AF46" w14:textId="77777777" w:rsidTr="00503750">
        <w:tc>
          <w:tcPr>
            <w:tcW w:w="4395" w:type="dxa"/>
            <w:vAlign w:val="center"/>
          </w:tcPr>
          <w:p w14:paraId="339756E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FEDDA0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2D1E68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84F6D0B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EFEFA9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6E0CE9E" w14:textId="45D420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637A17" w14:textId="16B1F6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4512B17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A170A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10153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FAD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EF765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92EAE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EEFB5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D1E7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BB9E63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19CB5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53DCDF84" w14:textId="17E3D24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77BDD1" w14:textId="32F525CE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A89E3B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5C1F6B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D23AF4A" w14:textId="0BA319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0882AD" w14:textId="1C8313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6F0C3A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8EF36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1B809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ADC4F02" w14:textId="77777777" w:rsidTr="00503750">
        <w:tc>
          <w:tcPr>
            <w:tcW w:w="1843" w:type="dxa"/>
            <w:vAlign w:val="center"/>
          </w:tcPr>
          <w:p w14:paraId="0A201A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CA8B32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EED9D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C622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82A4F5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A330EA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3C515A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1F9AE373" w14:textId="77777777" w:rsidTr="00503750">
        <w:tc>
          <w:tcPr>
            <w:tcW w:w="1843" w:type="dxa"/>
            <w:vAlign w:val="center"/>
          </w:tcPr>
          <w:p w14:paraId="30CFC1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D2E6BA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E42A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3E51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5BB2B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87D65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B8A4E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845309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41468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E0279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E979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DF59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58173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42AE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3983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1D7CA48" w14:textId="77777777" w:rsidTr="00503750">
        <w:tc>
          <w:tcPr>
            <w:tcW w:w="1843" w:type="dxa"/>
            <w:vAlign w:val="center"/>
          </w:tcPr>
          <w:p w14:paraId="6F7238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BDEB0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283A0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474E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8EE5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5FB88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B55D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7CE980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E77FF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C90C4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D188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9724F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719B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7209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7D88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71031D9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BAA996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ACB2C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838DF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EA2B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92AC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3F5770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E3250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354FD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7D47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1B9236F" w14:textId="77777777" w:rsidTr="00503750">
        <w:trPr>
          <w:trHeight w:val="664"/>
        </w:trPr>
        <w:tc>
          <w:tcPr>
            <w:tcW w:w="3372" w:type="dxa"/>
          </w:tcPr>
          <w:p w14:paraId="67308AE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C4E97D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23E29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7E01B7B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6912B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A50B058" w14:textId="5BBED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8A057F" w14:textId="00AD5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AD56CF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F10A59" w14:textId="2B5E382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426B45A" w14:textId="57066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E1A721" w14:textId="75955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FA911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C105C2" w14:textId="11AE034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006C3C2" w14:textId="13A7C7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90D2F9" w14:textId="0EF992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ACF26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B9C27B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0ABAE6E" w14:textId="00E29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4F98FD" w14:textId="2687FA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4EED5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ADB7697" w14:textId="3B65B60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061424B" w14:textId="732B5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38FD01" w14:textId="322EB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E94D5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DF35A74" w14:textId="211137E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E1CAC4" w14:textId="453A3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2C84A4" w14:textId="53FE4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48BA3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41C2E3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02F5BEE7" w14:textId="77777777" w:rsidTr="00503750">
        <w:tc>
          <w:tcPr>
            <w:tcW w:w="2835" w:type="dxa"/>
            <w:vAlign w:val="center"/>
          </w:tcPr>
          <w:p w14:paraId="2824C45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58D6D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DA1AE2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EA2524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43C28C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C6D0BF2" w14:textId="77777777" w:rsidTr="00503750">
        <w:tc>
          <w:tcPr>
            <w:tcW w:w="2835" w:type="dxa"/>
          </w:tcPr>
          <w:p w14:paraId="28A95E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49BA315" w14:textId="56E77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CC1ECA" w14:textId="55493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EC61421" w14:textId="3A185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FFF33A5" w14:textId="483025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A55AFA" w14:textId="77777777" w:rsidTr="00503750">
        <w:tc>
          <w:tcPr>
            <w:tcW w:w="2835" w:type="dxa"/>
          </w:tcPr>
          <w:p w14:paraId="3E7015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D06558D" w14:textId="6433E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0CF95C" w14:textId="7EB89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7C71112" w14:textId="781B5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E6A06D" w14:textId="211473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9A649E" w14:textId="77777777" w:rsidTr="00503750">
        <w:tc>
          <w:tcPr>
            <w:tcW w:w="2835" w:type="dxa"/>
          </w:tcPr>
          <w:p w14:paraId="5E9FF9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A342ED8" w14:textId="26E48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F5F1E7" w14:textId="0C3E9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4E182A" w14:textId="2EC53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B01D6CE" w14:textId="2F20C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AD49EB" w14:textId="77777777" w:rsidTr="00503750">
        <w:tc>
          <w:tcPr>
            <w:tcW w:w="2835" w:type="dxa"/>
            <w:vAlign w:val="center"/>
          </w:tcPr>
          <w:p w14:paraId="2E12DBB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482C40F" w14:textId="5742D5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A8341D" w14:textId="4CF2FD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E40D03" w14:textId="63646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D3E2B7" w14:textId="41748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61A212" w14:textId="77777777" w:rsidTr="00503750">
        <w:tc>
          <w:tcPr>
            <w:tcW w:w="2835" w:type="dxa"/>
            <w:vAlign w:val="center"/>
          </w:tcPr>
          <w:p w14:paraId="62F982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90209F3" w14:textId="3054A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448092" w14:textId="0AFF2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5056451" w14:textId="59911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E633E4" w14:textId="070FC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E80A20" w14:textId="77777777" w:rsidTr="00503750">
        <w:tc>
          <w:tcPr>
            <w:tcW w:w="2835" w:type="dxa"/>
          </w:tcPr>
          <w:p w14:paraId="58936A2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5B2272" w14:textId="03184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453A92" w14:textId="5D6AB8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E4ADA2" w14:textId="41353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E5FB57" w14:textId="26665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E1CF62" w14:textId="77777777" w:rsidTr="00503750">
        <w:tc>
          <w:tcPr>
            <w:tcW w:w="2835" w:type="dxa"/>
          </w:tcPr>
          <w:p w14:paraId="1BD95F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D2F4897" w14:textId="5D088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00C131" w14:textId="72DAFD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0043DA" w14:textId="68721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37CDDF" w14:textId="46BE5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5956AE" w14:textId="77777777" w:rsidTr="00503750">
        <w:tc>
          <w:tcPr>
            <w:tcW w:w="2835" w:type="dxa"/>
          </w:tcPr>
          <w:p w14:paraId="0BDDC7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63F5974" w14:textId="6DA73B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57904E" w14:textId="4C3D0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47E005" w14:textId="7E95FD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69F7EF" w14:textId="0B7F9B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5F164C" w14:textId="77777777" w:rsidR="00944C3D" w:rsidRDefault="00944C3D" w:rsidP="00944C3D">
      <w:pPr>
        <w:rPr>
          <w:rFonts w:ascii="Arial" w:hAnsi="Arial"/>
          <w:b/>
        </w:rPr>
      </w:pPr>
    </w:p>
    <w:p w14:paraId="41E72738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2919CC6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BD85F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16CF72B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F6FA61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943F6F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F65E1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EB0917D" w14:textId="77777777" w:rsidTr="00503750">
        <w:trPr>
          <w:trHeight w:val="443"/>
        </w:trPr>
        <w:tc>
          <w:tcPr>
            <w:tcW w:w="2560" w:type="dxa"/>
          </w:tcPr>
          <w:p w14:paraId="173829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0A3B234" w14:textId="1D3554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F86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5546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8057AD" w14:textId="06DDE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998F6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6CA5C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1C3EF641" w14:textId="759B8C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679C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A0D5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CCB8AD2" w14:textId="11B9D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7D147D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91F38A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DCD87DA" w14:textId="562FF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0E1BB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EF3E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F2D8CBD" w14:textId="46F48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67D8C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687D3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3CBC7C0" w14:textId="5E7DA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BBAF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AC6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724FB0" w14:textId="10C52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F3E280" w14:textId="77777777" w:rsidR="00944C3D" w:rsidRDefault="00944C3D" w:rsidP="00944C3D">
      <w:pPr>
        <w:rPr>
          <w:rFonts w:ascii="Arial" w:hAnsi="Arial"/>
          <w:b/>
        </w:rPr>
      </w:pPr>
    </w:p>
    <w:p w14:paraId="2744EF51" w14:textId="77777777" w:rsidR="00944C3D" w:rsidRDefault="00944C3D" w:rsidP="00944C3D">
      <w:pPr>
        <w:rPr>
          <w:rFonts w:ascii="Arial" w:hAnsi="Arial"/>
          <w:b/>
        </w:rPr>
      </w:pPr>
    </w:p>
    <w:p w14:paraId="1A9DAD5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2E101A25" w14:textId="77777777" w:rsidR="00944C3D" w:rsidRDefault="00944C3D" w:rsidP="00944C3D">
      <w:pPr>
        <w:rPr>
          <w:rFonts w:ascii="Arial" w:hAnsi="Arial"/>
          <w:b/>
        </w:rPr>
      </w:pPr>
    </w:p>
    <w:p w14:paraId="3AC7C15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82FC01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C51EC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DF0BF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7E99CC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B6F8C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E988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C239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C27D8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9DF7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9723B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5A4A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DF39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FB2E88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53C3C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2F81C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7738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90004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86861B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61EED2E" w14:textId="77777777" w:rsidTr="00503750">
        <w:trPr>
          <w:trHeight w:val="677"/>
        </w:trPr>
        <w:tc>
          <w:tcPr>
            <w:tcW w:w="3358" w:type="dxa"/>
          </w:tcPr>
          <w:p w14:paraId="277977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9F7E63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648E8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0FE7E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7DCB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73E8C33B" w14:textId="74740D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96A39F" w14:textId="0251D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2CEA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4033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014EEFB" w14:textId="6948A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20CB88" w14:textId="7A00C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6CF86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5332F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7B08215" w14:textId="0EE9E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7B2CA9" w14:textId="420DBB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E5981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08188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4698846" w14:textId="183D6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F9DA592" w14:textId="64A35E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C1EEE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08CA8C" w14:textId="26EB1E3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4F6A65" w14:textId="32795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B1A98B" w14:textId="4B4A7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F4D4BA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DF79AC4" w14:textId="595D8D7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EF93288" w14:textId="663FA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91489BC" w14:textId="1726C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91BED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52D45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4152C6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0A9A5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734EA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101F38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B5662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C0B1A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5C410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E989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45155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305558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13737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E5B1B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46B95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141AE3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C5BC9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FDFC3D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14D802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6680B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080DC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A93C0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62E8AF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539A6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FA3B9FA" w14:textId="61797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7229EAF" w14:textId="501CC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63F09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2954A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467ED85" w14:textId="4724C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0FBA1F" w14:textId="066B9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7A9CC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5115C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60CA7BE" w14:textId="3AA04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8BE91B" w14:textId="16240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5F3E18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2DD74AE" w14:textId="3BFC95D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4D210C0" w14:textId="35FCF7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D971E9" w14:textId="34D8D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9F41E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81F780A" w14:textId="429AF30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A4D17D6" w14:textId="1C081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983E6B" w14:textId="1CE78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1AFE2C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9BDE6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809520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DB02E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AE63C2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D9E2B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AE0369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89C08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4F5137A" w14:textId="782888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F9312B" w14:textId="2F02B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BE439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69AC4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A760771" w14:textId="14E35C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08414E" w14:textId="13232D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73489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E332A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BE50C96" w14:textId="2CD8D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2097FB" w14:textId="5A45B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10AF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B45226" w14:textId="30AB82B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C0435D" w14:textId="4E2D3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E50C2B" w14:textId="63B17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B609C4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A1A5E6C" w14:textId="437C1F4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0A53750" w14:textId="5E70D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47EF5A" w14:textId="2B3C72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A1754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A1CECC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82B2522" w14:textId="77777777" w:rsidTr="00503750">
        <w:tc>
          <w:tcPr>
            <w:tcW w:w="3686" w:type="dxa"/>
            <w:vAlign w:val="center"/>
          </w:tcPr>
          <w:p w14:paraId="62B53D4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DFDA2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64034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4F13F46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A3C75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C6AE1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524A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0E8A1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B94C0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B1A1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D94D7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1636D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2D4AA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AC9D1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13079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3BC683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041D46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7E638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F7C9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EF5A4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B952EB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A668B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B1266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BE3C1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64F26B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52E2A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728F768" w14:textId="736AB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A83D93" w14:textId="47F0D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7A4D8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8D0D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4F3A8C01" w14:textId="7A411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19EBDE" w14:textId="2D7E8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D7A09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BFD4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0EE0A2FF" w14:textId="44D56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D9D545" w14:textId="2CE7D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DBB5D1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838A99A" w14:textId="353540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0CF76C0" w14:textId="4B83C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0B7CB1" w14:textId="6B262B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10FAE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7EEACC0" w14:textId="6F5C5F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A65E51D" w14:textId="3F90E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2137F8C" w14:textId="45D519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76FA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66F8B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6062D0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3037EF5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BBB9B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7CFF6B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255E7A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E6C7C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C8B2D4E" w14:textId="5E8EB2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96098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4A57F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C12D583" w14:textId="5B5E1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0B85D9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BF8AB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DE5B75D" w14:textId="723F56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87E63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EAB4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6244C18" w14:textId="4658B0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B1AF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8D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C1E04F9" w14:textId="0BA23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9FD11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99F1D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84BD7BB" w14:textId="558909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261781" w14:textId="77777777" w:rsidR="00944C3D" w:rsidRDefault="00944C3D" w:rsidP="00944C3D">
      <w:pPr>
        <w:rPr>
          <w:sz w:val="22"/>
          <w:szCs w:val="22"/>
        </w:rPr>
      </w:pPr>
    </w:p>
    <w:p w14:paraId="1660A521" w14:textId="77777777" w:rsidR="00944C3D" w:rsidRDefault="00944C3D" w:rsidP="00944C3D">
      <w:pPr>
        <w:rPr>
          <w:sz w:val="22"/>
          <w:szCs w:val="22"/>
        </w:rPr>
      </w:pPr>
    </w:p>
    <w:p w14:paraId="14ABA0C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744D30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661A038" w14:textId="1C988E01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2A4C5F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081FC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5B7B6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D7FF2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CB9C547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065758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F5BAD8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B1C6E2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65E8BC1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DD1EDB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9A474D" w14:textId="38D797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AE0E11" w14:textId="56DB5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9D0B55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4241BF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2851BD0E" w14:textId="603EF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CE9255" w14:textId="7675CD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18E76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C900F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28365547" w14:textId="3FDB8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7246F4" w14:textId="4823CA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9DF2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471BEA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AAAA4B1" w14:textId="7FCBF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F7CE65B" w14:textId="56273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4C538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76EB5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D2C7AFF" w14:textId="642F05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E775031" w14:textId="0C60A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A7F2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52E0357" w14:textId="17C2C55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61430682" w14:textId="681794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35D8443" w14:textId="687F3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20F63E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719A078" w14:textId="38F8732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D2E162D" w14:textId="42526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159C7B" w14:textId="2F6588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93A7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88FBA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0D6C42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82AC6C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C179D7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5101102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2632EF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A2ECC6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0655268" w14:textId="770CE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A172D55" w14:textId="38EEE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BC34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2057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2CF3273" w14:textId="63267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CF59FF" w14:textId="7715B4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92C42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13B9F5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75B9AF3" w14:textId="6542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5442C8" w14:textId="22FCD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5D637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87CE42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A49F5CC" w14:textId="008F9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2678B73" w14:textId="71179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8F502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BD97E8" w14:textId="13783FF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A79A1A7" w14:textId="1C2932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3B85F8" w14:textId="70352E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AEF73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022EC5" w14:textId="731648B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8C93687" w14:textId="17BF3A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A3D8F4B" w14:textId="2FB1C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B663A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14E6041" w14:textId="3A6C1F3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CF79B3" w14:textId="2F8FB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7CAAEF" w14:textId="543F0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EA7711" w:rsidRPr="00DD0F9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1A96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1DBD7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7FA9296" w14:textId="4E61587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2D677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A8099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185B24F" w14:textId="078CB89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1167E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02D39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527C7AA2" w14:textId="3C91172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C7981D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7667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AD4C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410A04" w14:textId="77777777" w:rsidR="00944C3D" w:rsidRPr="003607F0" w:rsidRDefault="00944C3D" w:rsidP="00944C3D"/>
    <w:p w14:paraId="2E2A18BE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DD060" w14:textId="77777777" w:rsidR="00EA7711" w:rsidRDefault="00EA7711">
      <w:r>
        <w:separator/>
      </w:r>
    </w:p>
  </w:endnote>
  <w:endnote w:type="continuationSeparator" w:id="0">
    <w:p w14:paraId="5032A3AA" w14:textId="77777777" w:rsidR="00EA7711" w:rsidRDefault="00EA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A217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86A03A8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C48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0E09D1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38D6D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8D55BEC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AD8B" w14:textId="77777777" w:rsidR="00EA7711" w:rsidRDefault="00EA7711">
      <w:r>
        <w:separator/>
      </w:r>
    </w:p>
  </w:footnote>
  <w:footnote w:type="continuationSeparator" w:id="0">
    <w:p w14:paraId="062D2CD6" w14:textId="77777777" w:rsidR="00EA7711" w:rsidRDefault="00EA7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230442">
    <w:abstractNumId w:val="13"/>
  </w:num>
  <w:num w:numId="2" w16cid:durableId="817915049">
    <w:abstractNumId w:val="17"/>
  </w:num>
  <w:num w:numId="3" w16cid:durableId="250821710">
    <w:abstractNumId w:val="8"/>
  </w:num>
  <w:num w:numId="4" w16cid:durableId="737283913">
    <w:abstractNumId w:val="7"/>
  </w:num>
  <w:num w:numId="5" w16cid:durableId="86980306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896376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3262826">
    <w:abstractNumId w:val="20"/>
  </w:num>
  <w:num w:numId="8" w16cid:durableId="244917393">
    <w:abstractNumId w:val="10"/>
  </w:num>
  <w:num w:numId="9" w16cid:durableId="796487921">
    <w:abstractNumId w:val="0"/>
  </w:num>
  <w:num w:numId="10" w16cid:durableId="1277325773">
    <w:abstractNumId w:val="19"/>
  </w:num>
  <w:num w:numId="11" w16cid:durableId="560872376">
    <w:abstractNumId w:val="6"/>
  </w:num>
  <w:num w:numId="12" w16cid:durableId="860556195">
    <w:abstractNumId w:val="9"/>
  </w:num>
  <w:num w:numId="13" w16cid:durableId="175920984">
    <w:abstractNumId w:val="12"/>
  </w:num>
  <w:num w:numId="14" w16cid:durableId="77796548">
    <w:abstractNumId w:val="15"/>
  </w:num>
  <w:num w:numId="15" w16cid:durableId="1847205892">
    <w:abstractNumId w:val="14"/>
  </w:num>
  <w:num w:numId="16" w16cid:durableId="1681658473">
    <w:abstractNumId w:val="2"/>
  </w:num>
  <w:num w:numId="17" w16cid:durableId="1889488697">
    <w:abstractNumId w:val="4"/>
  </w:num>
  <w:num w:numId="18" w16cid:durableId="1242831919">
    <w:abstractNumId w:val="11"/>
  </w:num>
  <w:num w:numId="19" w16cid:durableId="1554077965">
    <w:abstractNumId w:val="5"/>
  </w:num>
  <w:num w:numId="20" w16cid:durableId="1826704378">
    <w:abstractNumId w:val="18"/>
  </w:num>
  <w:num w:numId="21" w16cid:durableId="35025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39"/>
    <w:docVar w:name="arg2" w:val="Driver=asa17;DBF=D:\anasoft\data\tebys.db;DBN=tebys;ENG=SQL17;commlinks=TCPIP{ip=192.168.1.241};uid=hromnikova;con=finus(10.15);pwd=488300282956Vaveto1"/>
    <w:docVar w:name="arg3" w:val="787162"/>
    <w:docVar w:name="arg4" w:val="C:\Users\HROMNI~1.TEB\AppData\Local\Temp\23768953.doc"/>
    <w:docVar w:name="arg5" w:val="5"/>
  </w:docVars>
  <w:rsids>
    <w:rsidRoot w:val="00EA771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4A88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A7711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D4078"/>
  <w15:docId w15:val="{31447450-DA65-492B-859B-7AB17A84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5340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2025-03-19T12:15:00Z</dcterms:created>
  <dcterms:modified xsi:type="dcterms:W3CDTF">2025-03-19T12:16:00Z</dcterms:modified>
</cp:coreProperties>
</file>