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6B6BE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9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1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F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7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3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6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4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9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1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7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5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3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1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A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7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B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D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B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0A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50664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0BF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494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83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209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D3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05F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E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36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12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F1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DE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70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2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2AE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40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AB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214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B8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3E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3B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28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E2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C7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E37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800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1D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F0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5A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85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C4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71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D8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2A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A2E6B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79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3D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A7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C57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5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43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4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B0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D5C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E8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BB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91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2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77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78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544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5DE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F05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A1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CFA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95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45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4E4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20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D1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AF1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2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891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CB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23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D6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E9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F4F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996B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23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51A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F0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51C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5C3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372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A15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29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5D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AF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DE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9B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1D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79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E4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0F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F93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18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0B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4B1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BB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7B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FE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30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12E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19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9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8B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588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7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446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5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0C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5781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6F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6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A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D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C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E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4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7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FE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7C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A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57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E7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1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67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2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4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E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48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8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CA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0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7D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0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0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4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4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3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5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3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C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C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1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33A0E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8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D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9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9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E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9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B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D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8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1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F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2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3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F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48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A629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F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5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1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7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6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7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D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CC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54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0DC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BB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C6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D2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85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6F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89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43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D9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7BB0F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F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B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CF26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9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8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9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4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6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D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D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A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A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F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B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9EE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F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D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8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3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A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8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8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2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6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B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6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4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9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F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8897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0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1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9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F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5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E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2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6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B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7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2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EE1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E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F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E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5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5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3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7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1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0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4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D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C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2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2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2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DA16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D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7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8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1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D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9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86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FC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3F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DC2B3" w14:textId="2CEF88A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17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3E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69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24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6B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2D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74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D7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8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9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F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2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2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5D93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C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2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C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B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C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2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C1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87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37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514F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4118DF8" wp14:editId="0080286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BB8C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118D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D8BB8C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7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0E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B2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0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1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A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7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D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F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2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E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1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C9234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400D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FDBB3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43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F9AD1EE" wp14:editId="0174817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510C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AD1EE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F0510C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D98582C" wp14:editId="087B7FE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2F2D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8582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462F2D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E79AB7" wp14:editId="44271C5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B5B0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79AB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99B5B0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B7843B3" wp14:editId="3FCA060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C9058" w14:textId="22798453" w:rsidR="000B647F" w:rsidRDefault="000B647F" w:rsidP="00944C3D">
                                  <w:fldSimple w:instr=" MERGEFIELD  aDMOD  \* MERGEFORMAT ">
                                    <w:r w:rsidR="004F2CA5" w:rsidRPr="004F2CA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843B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ECC9058" w14:textId="22798453" w:rsidR="000B647F" w:rsidRDefault="000B647F" w:rsidP="00944C3D">
                            <w:fldSimple w:instr=" MERGEFIELD  aDMOD  \* MERGEFORMAT ">
                              <w:r w:rsidR="004F2CA5" w:rsidRPr="004F2CA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4568992" wp14:editId="46E87B0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91837" w14:textId="3EF405E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68992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7991837" w14:textId="3EF405E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FC3D4D1" wp14:editId="76C82EA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75377" w14:textId="49CDB0ED" w:rsidR="000B647F" w:rsidRDefault="000B647F" w:rsidP="00944C3D">
                                  <w:fldSimple w:instr=" MERGEFIELD  aDRDO  \* MERGEFORMAT ">
                                    <w:r w:rsidR="004F2CA5" w:rsidRPr="004F2CA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3D4D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7375377" w14:textId="49CDB0ED" w:rsidR="000B647F" w:rsidRDefault="000B647F" w:rsidP="00944C3D">
                            <w:fldSimple w:instr=" MERGEFIELD  aDRDO  \* MERGEFORMAT ">
                              <w:r w:rsidR="004F2CA5" w:rsidRPr="004F2CA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8B225D0" wp14:editId="65618D7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ED76D" w14:textId="32F5E798" w:rsidR="000B647F" w:rsidRDefault="000B647F" w:rsidP="00944C3D">
                                  <w:fldSimple w:instr=" MERGEFIELD  aDMDO  \* MERGEFORMAT ">
                                    <w:r w:rsidR="004F2CA5" w:rsidRPr="004F2CA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225D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10ED76D" w14:textId="32F5E798" w:rsidR="000B647F" w:rsidRDefault="000B647F" w:rsidP="00944C3D">
                            <w:fldSimple w:instr=" MERGEFIELD  aDMDO  \* MERGEFORMAT ">
                              <w:r w:rsidR="004F2CA5" w:rsidRPr="004F2CA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E29C7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A9839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CEA46A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7D7755" wp14:editId="6A57D4F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F18B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D775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40F18B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690EBF4" wp14:editId="40B8D7A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EBB4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0EBF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89EBB4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358CEB" wp14:editId="376BBAC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F507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58CE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2EF507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AE97953" wp14:editId="29E049D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709EF" w14:textId="3D996BC4" w:rsidR="000B647F" w:rsidRDefault="000B647F" w:rsidP="00944C3D">
                                  <w:fldSimple w:instr=" MERGEFIELD  aDRDOo  \* MERGEFORMAT ">
                                    <w:r w:rsidR="004F2CA5" w:rsidRPr="004F2CA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9795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5E709EF" w14:textId="3D996BC4" w:rsidR="000B647F" w:rsidRDefault="000B647F" w:rsidP="00944C3D">
                            <w:fldSimple w:instr=" MERGEFIELD  aDRDOo  \* MERGEFORMAT ">
                              <w:r w:rsidR="004F2CA5" w:rsidRPr="004F2CA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C7E3532" wp14:editId="30CB82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2BF36" w14:textId="530B5579" w:rsidR="000B647F" w:rsidRDefault="000B647F" w:rsidP="00944C3D">
                                  <w:fldSimple w:instr=" MERGEFIELD  aDMDO  \* MERGEFORMAT ">
                                    <w:r w:rsidR="004F2CA5" w:rsidRPr="004F2CA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E353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2D2BF36" w14:textId="530B5579" w:rsidR="000B647F" w:rsidRDefault="000B647F" w:rsidP="00944C3D">
                            <w:fldSimple w:instr=" MERGEFIELD  aDMDO  \* MERGEFORMAT ">
                              <w:r w:rsidR="004F2CA5" w:rsidRPr="004F2CA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A5853F7" wp14:editId="7999EA9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AF4E1" w14:textId="32E243A9" w:rsidR="000B647F" w:rsidRDefault="000B647F" w:rsidP="00944C3D">
                                  <w:fldSimple w:instr=" MERGEFIELD  aDRODo  \* MERGEFORMAT ">
                                    <w:r w:rsidR="004F2CA5" w:rsidRPr="004F2CA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853F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83AF4E1" w14:textId="32E243A9" w:rsidR="000B647F" w:rsidRDefault="000B647F" w:rsidP="00944C3D">
                            <w:fldSimple w:instr=" MERGEFIELD  aDRODo  \* MERGEFORMAT ">
                              <w:r w:rsidR="004F2CA5" w:rsidRPr="004F2CA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0C8B397" wp14:editId="4E9E658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6C41D" w14:textId="4C2CD2BA" w:rsidR="000B647F" w:rsidRDefault="000B647F" w:rsidP="00944C3D">
                                  <w:fldSimple w:instr=" MERGEFIELD  aDMOD  \* MERGEFORMAT ">
                                    <w:r w:rsidR="004F2CA5" w:rsidRPr="004F2CA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8B39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F76C41D" w14:textId="4C2CD2BA" w:rsidR="000B647F" w:rsidRDefault="000B647F" w:rsidP="00944C3D">
                            <w:fldSimple w:instr=" MERGEFIELD  aDMOD  \* MERGEFORMAT ">
                              <w:r w:rsidR="004F2CA5" w:rsidRPr="004F2CA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A5E24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0E623F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1100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8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6CC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2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2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0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9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D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D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3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F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3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E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9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4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B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9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F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9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3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0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E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6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F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2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E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1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568E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4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2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AD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1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5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4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E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4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A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5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5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0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8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C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B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7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A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18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7F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7B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8D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42C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19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8A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8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9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3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9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E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1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B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4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0F5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9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A2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8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B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0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9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5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C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42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B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9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1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6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5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E3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E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F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F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2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7F4E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6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8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8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4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6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9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3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D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D10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5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B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7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7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9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F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0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8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2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5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2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F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5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D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5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6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59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7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C5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0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C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5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4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C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9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C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FCF5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9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0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4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C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F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5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4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35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A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9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D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9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4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5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0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E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7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4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D3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5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33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56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8B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BA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6B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A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C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4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D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2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0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4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D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5463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4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B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F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3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1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E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5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5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4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B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4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F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E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4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2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9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A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8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D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79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CB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9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D3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5D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FB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E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7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7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EF35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6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3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A98BF7" wp14:editId="5C6B44B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383E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98BF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F6383E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5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1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7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9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D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D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F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9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8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3907D7" wp14:editId="18EE7C47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67B8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907D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8767B8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0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E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B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1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F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1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5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0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0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9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D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E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1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F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6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C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B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8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0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E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2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D494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07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4365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A9B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0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2279FA" wp14:editId="15AE188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B2CB5" w14:textId="17BD380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36128767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279FA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70B2CB5" w14:textId="17BD380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36128767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F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9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0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8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1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F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E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E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C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F0C3EB" wp14:editId="7999016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94A0E" w14:textId="6A98D0A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2021649311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0C3E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1794A0E" w14:textId="6A98D0A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2021649311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7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F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3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A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3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4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8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E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6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5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D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E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57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A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4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3BFE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A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5684F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CB9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8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1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B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B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3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9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E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0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D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7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3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3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1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1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A178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55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02B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4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D705D5" wp14:editId="3D07B8A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B9E39" w14:textId="0D6584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č.2344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705D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3CB9E39" w14:textId="0D6584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č.2344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2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B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9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A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9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A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0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0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3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4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6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E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9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9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C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3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0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3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4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A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7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E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4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1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A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E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6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7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9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A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E8C0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E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7EB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92A6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3F77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8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8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A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2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C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0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6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6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0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D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8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1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7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6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D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2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6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4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8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D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C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E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1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1A279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D7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44F899" wp14:editId="2D01FC6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2476C" w14:textId="3B476A7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37,39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4F899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FE2476C" w14:textId="3B476A7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Halalovka 37,39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051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5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3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8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5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9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5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0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D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3E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7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C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1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B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2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3D7202" wp14:editId="104B881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CCB7C" w14:textId="437F1CDC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D7202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EBCCB7C" w14:textId="437F1CDC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1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7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9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0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2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CB84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B3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DB1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7E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76E0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4A149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B10AF6" wp14:editId="6EFE5E1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63A878" w14:textId="19495A8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10AF6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C63A878" w14:textId="19495A8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6BEF85" wp14:editId="5AD09B7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525A9" w14:textId="772C4C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BEF8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D7525A9" w14:textId="772C4C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9586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5FB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4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9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D901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4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815B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FE89EB0" wp14:editId="6A1C8ED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E4956" w14:textId="3FA183A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89EB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BFE4956" w14:textId="3FA183A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F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EC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82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88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FE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E6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0C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B2AC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C8F48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A0C431" wp14:editId="06936FD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BC9D0" w14:textId="0D8324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0C43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E1BC9D0" w14:textId="0D8324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EF0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B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2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6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3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C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1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0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9F85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FB7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8507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98B49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3604A9" wp14:editId="705DAFC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90568" w14:textId="14E57D2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2CA5" w:rsidRPr="006365F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604A9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6690568" w14:textId="14E57D2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2CA5" w:rsidRPr="006365F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A10D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A1FE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B5B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8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B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5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D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B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8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6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C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C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B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C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7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3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2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6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0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4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A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C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6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9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2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D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7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5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1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5BB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94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09E6A9" w14:textId="06B1603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F2CA5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E2B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D9E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90C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D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8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453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753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85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08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FB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6F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6FF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D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5F25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0D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06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7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AC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39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84D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8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C5C2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D9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81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8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E8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B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12E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0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D47B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9E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BA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FF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C3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46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762D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A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316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C9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CA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A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43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CA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BCF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B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9018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0B4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99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B3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7F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01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BEE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9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699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BB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1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E2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5D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C3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826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A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CCA7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3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7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F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BE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1C8D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7FE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E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E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8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1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F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7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C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1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3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0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C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1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9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5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8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7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B19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3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4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748C5E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DDC0728" w14:textId="77777777" w:rsidR="00944C3D" w:rsidRDefault="00944C3D" w:rsidP="00944C3D">
      <w:pPr>
        <w:rPr>
          <w:rFonts w:ascii="Arial" w:hAnsi="Arial"/>
        </w:rPr>
      </w:pPr>
    </w:p>
    <w:p w14:paraId="6D0B48C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4F39318" w14:textId="12EBF3D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F5EDE5A" w14:textId="00F56E9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5850C59" w14:textId="629FA21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C376A4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4F6001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9F1F27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C6F20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517C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26E3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1BCA80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1EFF16A" w14:textId="5F6D74C3" w:rsidR="00944C3D" w:rsidRPr="008D0433" w:rsidRDefault="004F2C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Zdenka Hromníková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0D20BC" w14:textId="653A745C" w:rsidR="00944C3D" w:rsidRPr="008D0433" w:rsidRDefault="004F2C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ADB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05AE3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D8664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7C805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829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DA49E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7F98C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B8B7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601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51382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3E3C37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3CFDA18" w14:textId="211B32E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7EEA75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962ED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18FA2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4AC1E4" w14:textId="21CBA8BA" w:rsidR="00944C3D" w:rsidRDefault="004F2CA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4FD511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1D087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F44B2E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5DAB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36B7F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E0560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1AD22F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90A3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CD5E1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43A75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0F983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A238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F1B8E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F43B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71B2D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25021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72C5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A6944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63A2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BE73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16B62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FA5A4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1268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40468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DD7F5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16AA9C3" w14:textId="52EC8C4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3FF551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6F1BA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83E10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85BC45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387594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A78E15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A68C92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0FA9AA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ED0587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90B50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21C57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44D26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6E6291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9DF97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1BEB0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848B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87F72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6C35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FC65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63DF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A56BE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22288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1DCCE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ED8CF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29879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444D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6A960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A0B81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66DA0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6B41E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6F69A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DA397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7F5E6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F9B80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B99B1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23E63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E7C96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CA279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01E3D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33441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6BCCA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3A05C9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A0C0C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B4B64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66700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9ACED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C57085A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5FD48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0E173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40B2E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BF0B4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10B8D3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1E85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CD10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AF4C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4AD6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ABBF1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335DA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136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2322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F254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7725F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CEE3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F1A8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EB7F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17974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6DAE7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4F882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AA6F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1837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A6F00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4DCD3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DCC4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6A7B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D07B0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0A0A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C78A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23EA9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8EC0EF5" w14:textId="57CDCAF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3068DF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81291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11B0C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4B73A8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44C1E8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73C46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57A00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2A442B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8FB6785" w14:textId="77777777" w:rsidTr="00503750">
        <w:tc>
          <w:tcPr>
            <w:tcW w:w="2302" w:type="dxa"/>
            <w:vAlign w:val="center"/>
          </w:tcPr>
          <w:p w14:paraId="52A0CD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DEF48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FB1A3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CDDD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61E04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89E27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66673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35E05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A8998AF" w14:textId="77777777" w:rsidTr="00503750">
        <w:tc>
          <w:tcPr>
            <w:tcW w:w="15593" w:type="dxa"/>
            <w:gridSpan w:val="8"/>
            <w:vAlign w:val="center"/>
          </w:tcPr>
          <w:p w14:paraId="5FBF57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EF290F" w14:textId="77777777" w:rsidTr="00503750">
        <w:tc>
          <w:tcPr>
            <w:tcW w:w="2302" w:type="dxa"/>
            <w:vAlign w:val="center"/>
          </w:tcPr>
          <w:p w14:paraId="1BB352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668769" w14:textId="342D09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65A926" w14:textId="39F068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17071F" w14:textId="4A15E1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914E4" w14:textId="6F8617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3467F" w14:textId="64C1A9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43D8B" w14:textId="74F5F7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9DB4E" w14:textId="2F5EF7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84AC7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070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1083B06" w14:textId="5FC3B0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CD4C78" w14:textId="61E912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B51AA" w14:textId="247050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8B7D4" w14:textId="00C5E6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312E63" w14:textId="217D80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CD54CB" w14:textId="5DC5BA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ADEDD" w14:textId="54376D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EE19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D80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C1B551D" w14:textId="36E70E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9D28F5" w14:textId="6814B5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8F64C" w14:textId="13F7DC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DC3C4" w14:textId="1106CB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BD6F2" w14:textId="20296A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1EA38" w14:textId="22A320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32AD3" w14:textId="302CD3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8E41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81C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9F9EA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3AED9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A68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AB90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DF6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B8F5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B2F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0AFA68" w14:textId="77777777" w:rsidTr="00503750">
        <w:tc>
          <w:tcPr>
            <w:tcW w:w="2302" w:type="dxa"/>
            <w:vAlign w:val="center"/>
          </w:tcPr>
          <w:p w14:paraId="2B13B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DA3195" w14:textId="60C5FB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ACF32D" w14:textId="2A1297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9DB37" w14:textId="370F84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BACF7" w14:textId="7FB784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074D5B" w14:textId="345581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2F7CCB" w14:textId="6F07DA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33E54" w14:textId="6A8CB5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07F6C" w14:textId="77777777" w:rsidTr="00503750">
        <w:tc>
          <w:tcPr>
            <w:tcW w:w="15593" w:type="dxa"/>
            <w:gridSpan w:val="8"/>
            <w:vAlign w:val="center"/>
          </w:tcPr>
          <w:p w14:paraId="1D350B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F4910D6" w14:textId="77777777" w:rsidTr="00503750">
        <w:tc>
          <w:tcPr>
            <w:tcW w:w="2302" w:type="dxa"/>
            <w:vAlign w:val="center"/>
          </w:tcPr>
          <w:p w14:paraId="6EF519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ECB611" w14:textId="7D26CF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117687" w14:textId="68613A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FCF667" w14:textId="4EAB05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85B3B3" w14:textId="259B65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B8B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2743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57118C" w14:textId="2EA175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55D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17A7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877734" w14:textId="57C1E5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F4CEF1" w14:textId="57C707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3F793" w14:textId="02F094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2D9E57" w14:textId="2879FB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044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F394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947E7E" w14:textId="0E81F8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7A06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A673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4B4AEA0" w14:textId="6BA22F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9C0A58" w14:textId="5F788E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579C2" w14:textId="0F2B68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CCC42" w14:textId="704425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50D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B17F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74DDA4" w14:textId="2C7D5F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3DAE6" w14:textId="77777777" w:rsidTr="00503750">
        <w:tc>
          <w:tcPr>
            <w:tcW w:w="2302" w:type="dxa"/>
            <w:vAlign w:val="center"/>
          </w:tcPr>
          <w:p w14:paraId="2C80D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E72A07" w14:textId="626496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444813" w14:textId="3E0F18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DF291" w14:textId="585287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F9393" w14:textId="72881B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ED1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3C91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B1DD4E" w14:textId="4BC7A6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97A73E" w14:textId="77777777" w:rsidTr="00503750">
        <w:tc>
          <w:tcPr>
            <w:tcW w:w="15593" w:type="dxa"/>
            <w:gridSpan w:val="8"/>
            <w:vAlign w:val="center"/>
          </w:tcPr>
          <w:p w14:paraId="7F716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B61FA37" w14:textId="77777777" w:rsidTr="00503750">
        <w:tc>
          <w:tcPr>
            <w:tcW w:w="2302" w:type="dxa"/>
            <w:vAlign w:val="center"/>
          </w:tcPr>
          <w:p w14:paraId="43F7C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488691" w14:textId="0DBC3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5F1D33" w14:textId="11F1D2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01408" w14:textId="434B66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D3CF8" w14:textId="5CED9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8A333" w14:textId="5D6C79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79C2B4" w14:textId="2A05F7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2F51CC" w14:textId="7F6436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6646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8C8FA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142D1FE" w14:textId="78F28E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7ED445" w14:textId="7540C8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20A1E" w14:textId="3B11A2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23CC" w14:textId="39C5ED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92F8A" w14:textId="2F0F70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18039" w14:textId="1B2488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0E24D" w14:textId="643436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9CE5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586F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01AC41" w14:textId="101B0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39FBED" w14:textId="7591CA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82836B" w14:textId="51E63D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89548" w14:textId="64EE9A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3DD46" w14:textId="175D49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CC9268" w14:textId="0459B2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1980A9" w14:textId="079552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B621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A1E2F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0C9087" w14:textId="2E8635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11614A" w14:textId="66628A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E09FB" w14:textId="7E43FB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1C192" w14:textId="2D8F14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BBA48" w14:textId="2C5483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63780" w14:textId="4F2A5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FBD51B" w14:textId="514844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CF73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25E30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AE56E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F23F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1CC8F26" w14:textId="7609F1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9C5654" w14:textId="49827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A8D730" w14:textId="0E99EB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4443F" w14:textId="44910B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B0FBB" w14:textId="0D707B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77A08" w14:textId="249A8A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183E8" w14:textId="0BA5D8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392B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2491D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0771A6" w14:textId="6686AB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9F9C6F" w14:textId="11E4D0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4131D4" w14:textId="7CE72D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1743F" w14:textId="72D8E4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7573BE" w14:textId="7A1755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E63E95" w14:textId="638E4D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B85AA" w14:textId="375056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5F5229" w14:textId="77777777" w:rsidR="00944C3D" w:rsidRDefault="00944C3D" w:rsidP="00944C3D">
      <w:pPr>
        <w:rPr>
          <w:rFonts w:ascii="Arial" w:hAnsi="Arial"/>
          <w:b/>
        </w:rPr>
      </w:pPr>
    </w:p>
    <w:p w14:paraId="37DFE22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60FEE83" w14:textId="77777777" w:rsidTr="00503750">
        <w:tc>
          <w:tcPr>
            <w:tcW w:w="1944" w:type="dxa"/>
            <w:vAlign w:val="center"/>
          </w:tcPr>
          <w:p w14:paraId="22F31A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33E2D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3613C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44806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2574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9ECD6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DFFA5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386F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AB6B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F95F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64C79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CDB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2ADFBF" w14:textId="77777777" w:rsidTr="00503750">
        <w:tc>
          <w:tcPr>
            <w:tcW w:w="15685" w:type="dxa"/>
            <w:gridSpan w:val="12"/>
            <w:vAlign w:val="center"/>
          </w:tcPr>
          <w:p w14:paraId="7C3DDB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E5F24D" w14:textId="77777777" w:rsidTr="00503750">
        <w:tc>
          <w:tcPr>
            <w:tcW w:w="1944" w:type="dxa"/>
            <w:vAlign w:val="center"/>
          </w:tcPr>
          <w:p w14:paraId="43D69B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B1FD881" w14:textId="59C65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C1825D" w14:textId="09646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B2F7C9" w14:textId="4C9CD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D8B73B" w14:textId="5F92F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FA2AC7" w14:textId="3779E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47CDB1" w14:textId="7E55B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AAB806" w14:textId="10283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6284EA" w14:textId="1A1D3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91CA78" w14:textId="1EFAC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111FAD" w14:textId="65EB3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F937FE" w14:textId="1647E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D16FF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E8D4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87A666" w14:textId="6A998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0780DB" w14:textId="44FD1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E71751" w14:textId="17E1D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765C64" w14:textId="18B87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C31344" w14:textId="54602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C6CE40" w14:textId="1F8DC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E35015" w14:textId="7283B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FF81" w14:textId="677A5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EDFBD0" w14:textId="12E04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E22F76" w14:textId="2A636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436D9F" w14:textId="2AC41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635F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2C10C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301E14E" w14:textId="19C75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2D466E" w14:textId="7B7A6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F39C51" w14:textId="07854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854C" w14:textId="0A22F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C6A574" w14:textId="516E6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C61BE6" w14:textId="77B30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290859" w14:textId="420E1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31DDE0" w14:textId="0A770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19C647" w14:textId="25E08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D84B7D" w14:textId="5FAD4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D4CF01" w14:textId="2F531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20BB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5217E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1097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807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CD2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DA34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B53D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AE8B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C54D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EC6C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553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CBD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D64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B844552" w14:textId="77777777" w:rsidTr="00503750">
        <w:tc>
          <w:tcPr>
            <w:tcW w:w="1944" w:type="dxa"/>
            <w:vAlign w:val="center"/>
          </w:tcPr>
          <w:p w14:paraId="28E74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C067E9C" w14:textId="46D48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33F14D" w14:textId="7979A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BCED84" w14:textId="69EC9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F0B2EE" w14:textId="209BE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0CFCFF" w14:textId="62576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52A6BE" w14:textId="576D8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D39446" w14:textId="39725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EC25AF" w14:textId="3D025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6E85C4" w14:textId="4600E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0E65DA" w14:textId="088E8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663822" w14:textId="74413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271774" w14:textId="77777777" w:rsidTr="00503750">
        <w:tc>
          <w:tcPr>
            <w:tcW w:w="15685" w:type="dxa"/>
            <w:gridSpan w:val="12"/>
            <w:vAlign w:val="center"/>
          </w:tcPr>
          <w:p w14:paraId="7C643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C43920" w14:textId="77777777" w:rsidTr="00503750">
        <w:tc>
          <w:tcPr>
            <w:tcW w:w="1944" w:type="dxa"/>
            <w:vAlign w:val="center"/>
          </w:tcPr>
          <w:p w14:paraId="15BB99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F7E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A7A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364CFD" w14:textId="29732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347A6D" w14:textId="14C8C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496C75" w14:textId="2E3D7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D29B93" w14:textId="23886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A70C6E" w14:textId="44AF9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948A03" w14:textId="7A723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7F7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BDD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A980EF" w14:textId="385F3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C69F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0D05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3456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FD5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27E7B4" w14:textId="19D9C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F0BD55" w14:textId="0E594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9C30A8" w14:textId="3E656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038183" w14:textId="2EDB6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8C4852" w14:textId="74D61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BF4170" w14:textId="1C6DD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3E4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938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A27E22B" w14:textId="58604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6CF0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819A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B932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243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C8182C" w14:textId="4F81D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5439A3" w14:textId="4EABB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33DA30" w14:textId="044EA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463137" w14:textId="03F7E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DADECB" w14:textId="3E298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A1B868" w14:textId="2CD85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2C6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F1C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26EEAEA" w14:textId="7BE6C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03834" w14:textId="77777777" w:rsidTr="00503750">
        <w:tc>
          <w:tcPr>
            <w:tcW w:w="1944" w:type="dxa"/>
            <w:vAlign w:val="center"/>
          </w:tcPr>
          <w:p w14:paraId="25B11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B19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F0A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8C5440" w14:textId="244F3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88D76A" w14:textId="2008D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BCF83F" w14:textId="63925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8C2A62" w14:textId="077C3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42AC80" w14:textId="758F6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05523" w14:textId="6AFA4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2EE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711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DB69A2" w14:textId="64FEF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B7D87" w14:textId="77777777" w:rsidTr="00503750">
        <w:tc>
          <w:tcPr>
            <w:tcW w:w="15685" w:type="dxa"/>
            <w:gridSpan w:val="12"/>
            <w:vAlign w:val="center"/>
          </w:tcPr>
          <w:p w14:paraId="712900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3EF1ED1" w14:textId="77777777" w:rsidTr="00503750">
        <w:tc>
          <w:tcPr>
            <w:tcW w:w="1944" w:type="dxa"/>
            <w:vAlign w:val="center"/>
          </w:tcPr>
          <w:p w14:paraId="670B7B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92D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27D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13DAEE" w14:textId="061F4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C2C522" w14:textId="6FD62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11A00A" w14:textId="2B459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356EAF" w14:textId="7B14A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E3FB41" w14:textId="0CD3A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2AB1A0" w14:textId="7088F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ED05C4" w14:textId="638D5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030459" w14:textId="7C5CF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CAA37F" w14:textId="09EC9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4B64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77E3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FF9F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AA7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D5E7BC" w14:textId="29FEF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27CEE5" w14:textId="649E2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38F87D" w14:textId="78AD1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A1B053" w14:textId="0C4C5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F61CA0" w14:textId="45D4B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B4C9A4" w14:textId="64D6C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A8762A" w14:textId="07577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CA1514" w14:textId="0CA5F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9788B8" w14:textId="5642A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007E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AB10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3E9C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83E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82CAC3" w14:textId="2072C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A94313" w14:textId="6F3D3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7F1E7F" w14:textId="76DAB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C1CBDF" w14:textId="5A8F4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B70CC4" w14:textId="22E36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71A47A" w14:textId="0293B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BFBE1A" w14:textId="5C8A9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ECC6DC" w14:textId="6B365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95B07A" w14:textId="34C52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893F8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05BB2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D36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71C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50D7EA" w14:textId="62958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780F37" w14:textId="31365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EC7757" w14:textId="4BFB2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AB0D95" w14:textId="61B75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350A2F" w14:textId="08C82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D48CFB" w14:textId="1DB95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316635" w14:textId="092DB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2ABDD2" w14:textId="2D6F1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C0EE78" w14:textId="79847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66F56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E56A7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2F08FB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1E19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3EC9A6" w14:textId="66A9C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CAC0A4" w14:textId="4A3AC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4D3D87" w14:textId="52A23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3E37E4" w14:textId="273A8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F2E31F" w14:textId="3CE1A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FFE612" w14:textId="4DD69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29F0CC" w14:textId="23F79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0774B0" w14:textId="35774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144EB7" w14:textId="24B4B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1CA6F7" w14:textId="1FDB0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3DF519" w14:textId="4E291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8758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1C6D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0C620B" w14:textId="108F1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1A18A4" w14:textId="075A6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2FFA7C" w14:textId="32D25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A935A6" w14:textId="260A1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7BE98A" w14:textId="4A6EB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BB0A82" w14:textId="6D7B2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8ED99E" w14:textId="090E3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3F6BAD" w14:textId="0383C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128731" w14:textId="4CE01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D9373F" w14:textId="0610B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293A91" w14:textId="23FFB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80FC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5845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6FF3B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805945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E5A7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50C7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D00B27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917C4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DC99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1350D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CAE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A077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A82F4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C112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38B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9047E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82B37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0868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22671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D8D96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CDD7BF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C1949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2AF0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6947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CA04E6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7E8B5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588C1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8573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D1E23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ECA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3912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766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B3582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CE0C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69B3C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7849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4A53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77BB9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7A5603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664F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AFA68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38F93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62385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BB680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35C51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E19CC89" w14:textId="77777777" w:rsidTr="00503750">
        <w:trPr>
          <w:trHeight w:val="1073"/>
        </w:trPr>
        <w:tc>
          <w:tcPr>
            <w:tcW w:w="3614" w:type="dxa"/>
            <w:vMerge/>
          </w:tcPr>
          <w:p w14:paraId="0E68C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418F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E133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1F484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8E61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D3E65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DB5A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D5D55F3" w14:textId="77777777" w:rsidTr="00503750">
        <w:trPr>
          <w:trHeight w:val="283"/>
        </w:trPr>
        <w:tc>
          <w:tcPr>
            <w:tcW w:w="3614" w:type="dxa"/>
          </w:tcPr>
          <w:p w14:paraId="6EC88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2DFC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4BD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70C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E5E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71A3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AD2B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CD0F094" w14:textId="77777777" w:rsidTr="00503750">
        <w:trPr>
          <w:trHeight w:val="283"/>
        </w:trPr>
        <w:tc>
          <w:tcPr>
            <w:tcW w:w="3614" w:type="dxa"/>
          </w:tcPr>
          <w:p w14:paraId="00B742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8CE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9C0E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D2D1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AFE7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5F09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0751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E6E8DE" w14:textId="77777777" w:rsidTr="00503750">
        <w:trPr>
          <w:trHeight w:val="283"/>
        </w:trPr>
        <w:tc>
          <w:tcPr>
            <w:tcW w:w="3614" w:type="dxa"/>
          </w:tcPr>
          <w:p w14:paraId="26AA5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5FB6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DE9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1486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6DFB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469F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F4F0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80749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0502C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231C8D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B481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6D2C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FA27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7A18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BB33D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6421B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12E1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01A1A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4823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99E2F9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AF2A4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7930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93E92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9645357" w14:textId="0074D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DDFBC" w14:textId="4E985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D12CE" w14:textId="0C615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724B4" w14:textId="66225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B7EC41" w14:textId="5ACDD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F2B70" w14:textId="76AF8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25FDF" w14:textId="7292B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04D556" w14:textId="28381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E170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49D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BBDD75C" w14:textId="53182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B9C18" w14:textId="095C6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01CFC" w14:textId="24841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84C857" w14:textId="0F084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66E72" w14:textId="0172A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7F823" w14:textId="569C3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71FB2" w14:textId="33ADE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D7C65B" w14:textId="785F9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B79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B7A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89ECA9A" w14:textId="09ED4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F6283" w14:textId="13FC6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03436F" w14:textId="3D379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EDF4E" w14:textId="026FB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096F0E" w14:textId="10A31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F63D02" w14:textId="51888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F5628" w14:textId="55E52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E933F8" w14:textId="6BADA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03DC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E76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5CE7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C4B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305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EF6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CFA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04A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F6C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A6C3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6600C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21BC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03B1069" w14:textId="0E143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15E7D" w14:textId="17C0E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2D327" w14:textId="3B5776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B4EAB" w14:textId="26F76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5C53E" w14:textId="10F8A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CD488" w14:textId="1E6AA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24CBC" w14:textId="3DCB8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168E5A" w14:textId="7AB6F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008C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CD7E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1B1D4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0CA8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8B6C41B" w14:textId="3C325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E24E3" w14:textId="0FE87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9F394" w14:textId="24E74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249CF" w14:textId="189C4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66A41" w14:textId="2BB03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73A91" w14:textId="56340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ECFA6" w14:textId="265A9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F100A0" w14:textId="14664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61F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319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0273A0B" w14:textId="63E94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A88D9" w14:textId="08103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909FF0" w14:textId="0DE26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46905" w14:textId="0AFCF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DAC72" w14:textId="18191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D8421" w14:textId="3DA7A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2C358" w14:textId="563B5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AD139D" w14:textId="25778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C22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7A34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2F2B03" w14:textId="35ED8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1D514" w14:textId="711FD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A82293" w14:textId="27458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36679" w14:textId="6DE16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F2092" w14:textId="76218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18177" w14:textId="7B174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098CF" w14:textId="7FF68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530A3A" w14:textId="76C5C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C02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814A6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C10EC46" w14:textId="09B30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50781" w14:textId="32690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DC40B" w14:textId="5662C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96AE4B" w14:textId="73A1C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933FD" w14:textId="679C1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3C21FC" w14:textId="6DA00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0BFC6" w14:textId="61E7D0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F9F941" w14:textId="7E8E4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C9C0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63C0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6634A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5BAFB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D709EE0" w14:textId="7C46D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BD556" w14:textId="1ECEE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4158B" w14:textId="73EB5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3B2C0B" w14:textId="01781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584D3" w14:textId="5C29C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582E5" w14:textId="72533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B68EE" w14:textId="14A65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852EDA" w14:textId="5FC52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5785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A2CBF6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B6A149" w14:textId="10CC1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65E70" w14:textId="4F9FD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1BE43" w14:textId="47FCA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CE66E" w14:textId="6E651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40FED9" w14:textId="20841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DB275" w14:textId="656F6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4145B" w14:textId="1EFB8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FDEFCE" w14:textId="49545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469E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4A38E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B7649AA" w14:textId="78BD29B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3F4E4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F7E2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B194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92BF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C6F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D2ED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E3EB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E136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042E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7DDA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2C0F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65A5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947E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C701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98DE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A785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C05B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71B85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6B9F1C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67CD85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E83C61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B8A0D8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05417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2323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0DB0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4134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915C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40F8E0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A36C6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7AFAE4" w14:textId="7AF34B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F7F9E1" w14:textId="77751A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E3A3316" w14:textId="6C6FA2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C6A0B2" w14:textId="1A642C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26A85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3C77E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5942EA" w14:textId="761387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68D1D0" w14:textId="0042A1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460B5B" w14:textId="48E33A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2E6007" w14:textId="0FEF41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D5E16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C14C3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8ECBBD" w14:textId="002C1B6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2AEA14" w14:textId="5C960C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62C1A0" w14:textId="45E7E4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AB1873" w14:textId="6C71FA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B9B37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234D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02B6F0" w14:textId="0E4F84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30CF1C" w14:textId="286847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862850" w14:textId="35DA82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C53CC8" w14:textId="230A98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FFC0E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B2749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426384" w14:textId="413C85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F0878E" w14:textId="258C18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8D532A" w14:textId="32A231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BC4069" w14:textId="2FFF15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D0C27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A993A9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686075" w14:textId="77E3ECA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649408B" w14:textId="7F95100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3DFEC0" w14:textId="7E276C1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62AE97" w14:textId="2B1591A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3C0C6C4" w14:textId="77777777" w:rsidR="00944C3D" w:rsidRDefault="00944C3D" w:rsidP="00944C3D">
      <w:pPr>
        <w:rPr>
          <w:rFonts w:ascii="Arial" w:hAnsi="Arial"/>
          <w:b/>
        </w:rPr>
      </w:pPr>
    </w:p>
    <w:p w14:paraId="659612F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A339F13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96245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A0A78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EC9A0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81E24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77623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121FDB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96A7E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589DC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D57E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D5140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D8AF0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00F97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13E3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B4AD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193F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868E6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ABF4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8599E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124FB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E20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714BC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913340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0BFEC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DFC8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1902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74BFA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5EA140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A7A3260" w14:textId="77777777" w:rsidTr="00503750">
        <w:tc>
          <w:tcPr>
            <w:tcW w:w="2835" w:type="dxa"/>
            <w:vAlign w:val="center"/>
          </w:tcPr>
          <w:p w14:paraId="100F5C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84E6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3C7D5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44BA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531F3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85FB3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57E32D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CEB6A6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E5D25D1" w14:textId="161648D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809246" w14:textId="262B858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786EF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66E3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FF4EC8" w14:textId="25427D7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BE83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5710F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D7E3081" w14:textId="597B2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77A11" w14:textId="78B41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29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56C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36C1F6" w14:textId="46016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41BB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BC844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CFA7C08" w14:textId="232E9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75428E" w14:textId="649D4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872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08A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D62A5E" w14:textId="00B6D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28FC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E48CE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A39BBFD" w14:textId="7B694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DD151" w14:textId="724A5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840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E66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5D4BD1" w14:textId="70C83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51B8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7C2B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3596AC1" w14:textId="469A2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613599" w14:textId="35560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51E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FDD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5D81B1" w14:textId="304C6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E02E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23CB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EB1693C" w14:textId="03A70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E243" w14:textId="12AB6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DAF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78A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923B69" w14:textId="535E80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FDA1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C18C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344EDCC" w14:textId="408BE6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636ED7" w14:textId="26CD1A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A036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4851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582067" w14:textId="579CA4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BFB4C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86DDC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3F710ED" w14:textId="67772FB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8515B31" w14:textId="77777777" w:rsidR="00944C3D" w:rsidRDefault="00944C3D" w:rsidP="00944C3D">
      <w:pPr>
        <w:rPr>
          <w:rFonts w:ascii="Arial" w:hAnsi="Arial"/>
          <w:b/>
        </w:rPr>
      </w:pPr>
    </w:p>
    <w:p w14:paraId="142453D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689032C" w14:textId="77777777" w:rsidTr="00503750">
        <w:tc>
          <w:tcPr>
            <w:tcW w:w="2835" w:type="dxa"/>
            <w:vAlign w:val="center"/>
          </w:tcPr>
          <w:p w14:paraId="50B08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ECA45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0DED2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F466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C1F24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1D6BF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D36D3B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14B97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C0BBE76" w14:textId="183FC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967BAC" w14:textId="71DF3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136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942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12D9B6" w14:textId="46C1E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3A4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B63E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27F1AEE" w14:textId="3F6F8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9122D" w14:textId="33B3D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7B0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2C8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58286E" w14:textId="21167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5D836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8B76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5568C06" w14:textId="13D4E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467C79" w14:textId="42323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21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639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114A55" w14:textId="7457A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03B77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880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6F553C8" w14:textId="4CB2C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C0410" w14:textId="7E2B4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549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078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D97FAC" w14:textId="51EB2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9165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A2ED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D74D551" w14:textId="6327BF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8642F" w14:textId="364D32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83E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9571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34F2F2" w14:textId="59C73C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BBCF9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16C91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C8CD56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02D4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3465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4A9769E" w14:textId="77777777" w:rsidTr="00503750">
        <w:trPr>
          <w:trHeight w:val="699"/>
        </w:trPr>
        <w:tc>
          <w:tcPr>
            <w:tcW w:w="3502" w:type="dxa"/>
            <w:vMerge/>
          </w:tcPr>
          <w:p w14:paraId="41E4F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8131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F6F8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A11211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387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567E61E" w14:textId="3BC29C5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DF3B91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18842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E2F5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97379AE" w14:textId="36E7DB9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0FCC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43765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92DA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EC252A5" w14:textId="16141DFC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E96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207E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9E7DE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5BCE596" w14:textId="77777777" w:rsidTr="00503750">
        <w:trPr>
          <w:trHeight w:val="593"/>
        </w:trPr>
        <w:tc>
          <w:tcPr>
            <w:tcW w:w="3497" w:type="dxa"/>
          </w:tcPr>
          <w:p w14:paraId="2C51C9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8B132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0DFD3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F43A0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C091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8AAC9D3" w14:textId="6CD69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0D7B64" w14:textId="66CFB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659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6085DD" w14:textId="28522D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FC5963" w14:textId="2EB23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FDE63B" w14:textId="55929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D77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4BA53A" w14:textId="1401885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0E70F9" w14:textId="32FA1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10BE33" w14:textId="37AAE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1DB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C8F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4E7630D" w14:textId="44A9C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CF9F5F" w14:textId="1AA01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465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EC9FBE" w14:textId="4A178CF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B93B7A" w14:textId="28C61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2B901C" w14:textId="35B3F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91E2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F2009A" w14:textId="2759912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0DB690" w14:textId="494C4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218901" w14:textId="1F30A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40F5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A27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1672426" w14:textId="516EB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E2AE2E" w14:textId="559D4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BA0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17F536" w14:textId="5D18F16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270929" w14:textId="6ABBE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973CFD" w14:textId="21787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84B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1D4D54" w14:textId="417AD99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2C3C06" w14:textId="2A3AC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0787F9" w14:textId="543C4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47AE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8745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130D10E" w14:textId="72BBC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D0CC24" w14:textId="75C0D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E50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5C23D2" w14:textId="21550C1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D70DB3" w14:textId="0FE08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3560C6" w14:textId="2A171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6FE5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2E44D9D" w14:textId="55A7F0A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825B26" w14:textId="6356C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EFACDB" w14:textId="21E77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180C99" w14:textId="77777777" w:rsidR="00944C3D" w:rsidRDefault="00944C3D" w:rsidP="00944C3D">
      <w:pPr>
        <w:rPr>
          <w:rFonts w:ascii="Arial" w:hAnsi="Arial"/>
          <w:b/>
        </w:rPr>
      </w:pPr>
    </w:p>
    <w:p w14:paraId="45A834E1" w14:textId="77777777" w:rsidR="00944C3D" w:rsidRDefault="00944C3D" w:rsidP="00944C3D">
      <w:pPr>
        <w:rPr>
          <w:rFonts w:ascii="Arial" w:hAnsi="Arial"/>
          <w:b/>
        </w:rPr>
      </w:pPr>
    </w:p>
    <w:p w14:paraId="610179C6" w14:textId="77777777" w:rsidR="00944C3D" w:rsidRDefault="00944C3D" w:rsidP="00944C3D">
      <w:pPr>
        <w:rPr>
          <w:rFonts w:ascii="Arial" w:hAnsi="Arial"/>
          <w:b/>
        </w:rPr>
      </w:pPr>
    </w:p>
    <w:p w14:paraId="10A97933" w14:textId="77777777" w:rsidR="00944C3D" w:rsidRDefault="00944C3D" w:rsidP="00944C3D">
      <w:pPr>
        <w:rPr>
          <w:rFonts w:ascii="Arial" w:hAnsi="Arial"/>
          <w:b/>
        </w:rPr>
      </w:pPr>
    </w:p>
    <w:p w14:paraId="509B4B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C4C61D3" w14:textId="77777777" w:rsidTr="00503750">
        <w:tc>
          <w:tcPr>
            <w:tcW w:w="2622" w:type="dxa"/>
            <w:vAlign w:val="center"/>
          </w:tcPr>
          <w:p w14:paraId="70BDB2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882F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3052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6F0AC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A0BB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F3D2B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8B62F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059BB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861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23253E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951CD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4FCC6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C91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FC31D27" w14:textId="4F7C7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4234A4" w14:textId="254BD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EA3864" w14:textId="25625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823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E15168" w14:textId="32644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37E141" w14:textId="77777777" w:rsidTr="00503750">
        <w:tc>
          <w:tcPr>
            <w:tcW w:w="2622" w:type="dxa"/>
            <w:vAlign w:val="center"/>
          </w:tcPr>
          <w:p w14:paraId="5069D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7629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D60381B" w14:textId="2A393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5543DE" w14:textId="181DB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197065" w14:textId="66953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F99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1DF475" w14:textId="44D4A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E7D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C94F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501C017" w14:textId="6305E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3306F2" w14:textId="06268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9E74E4" w14:textId="0481C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F71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0B9A62" w14:textId="6A0D2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F47B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98AB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8054E52" w14:textId="2D2CF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9A52F7" w14:textId="6582D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6DA9E5" w14:textId="2B8EF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1B7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18BB1E" w14:textId="334EC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9462E9" w14:textId="77777777" w:rsidTr="00503750">
        <w:tc>
          <w:tcPr>
            <w:tcW w:w="2622" w:type="dxa"/>
            <w:vAlign w:val="center"/>
          </w:tcPr>
          <w:p w14:paraId="31FFEF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28D6945" w14:textId="352A3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54628.00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0C4A4B" w14:textId="2CA97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27803.00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8AEAFF" w14:textId="75FF9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16945.00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662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8B99B5" w14:textId="1A7EF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65486.00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DF9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A35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4CB93F7" w14:textId="7A575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F81E5C" w14:textId="7FE88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B168AB" w14:textId="47742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093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E6DB0A" w14:textId="0E34C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88696" w14:textId="77777777" w:rsidTr="00503750">
        <w:tc>
          <w:tcPr>
            <w:tcW w:w="2622" w:type="dxa"/>
            <w:vAlign w:val="center"/>
          </w:tcPr>
          <w:p w14:paraId="57115D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04E6B9A" w14:textId="151E7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82C67D" w14:textId="0B3C1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05978F" w14:textId="388AF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93F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5EB23C" w14:textId="2A459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DBF9A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27FD35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C9EE0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04C9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8A91FFF" w14:textId="63078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3D56A0" w14:textId="485C3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30FB90" w14:textId="0DAC0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2F8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AA557F" w14:textId="3C75B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4E9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22CF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06FB585" w14:textId="0C8CE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937514" w14:textId="74F2E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FF37DD" w14:textId="54CB9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0EE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4A330A" w14:textId="30C2A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ABCD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CD4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9BAC3C2" w14:textId="2F152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F4BE4C" w14:textId="48EBC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3534C2" w14:textId="65ED4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35F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5656C0" w14:textId="0D306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33C466" w14:textId="77777777" w:rsidTr="00503750">
        <w:tc>
          <w:tcPr>
            <w:tcW w:w="2622" w:type="dxa"/>
            <w:vAlign w:val="center"/>
          </w:tcPr>
          <w:p w14:paraId="273B9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3AB4137" w14:textId="6805D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F19EF1" w14:textId="6E2AF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6B53BA" w14:textId="1A8B3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77C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34587E" w14:textId="6C795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2AB0F" w14:textId="77777777" w:rsidTr="00503750">
        <w:tc>
          <w:tcPr>
            <w:tcW w:w="2622" w:type="dxa"/>
            <w:vAlign w:val="center"/>
          </w:tcPr>
          <w:p w14:paraId="51024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EC72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AF9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AA8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511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884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37702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F944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0D42AD4" w14:textId="083BC7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54628.00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7BDEC1" w14:textId="4E8A8A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27803.00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1D86D9" w14:textId="346880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16945.00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CB32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6BF234" w14:textId="1AF5C6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65486.00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BD6A2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1FE94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902343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7464A9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EA8B3A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3C455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98F9B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BAFD6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2A28F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E0DEC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0559B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71F1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9536B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8727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3CED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F8258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6E11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0F24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20045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4143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B385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E1DDA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CE74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C208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2DE14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32C9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6848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6B3C9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4D25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79B3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CF5D7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EF10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9A05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FC93B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35F3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4B58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8EE0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CBFE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B8C5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762D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E1EB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F684E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B543E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14E6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1B80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7876A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D229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6A01D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397F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0963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02908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FD57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E805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205F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0184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1359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46B57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6890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4CFC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27158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DE3E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6966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D9DA5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2295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135A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1729D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AD98C1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E179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FA11D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E8C62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A36F380" w14:textId="77777777" w:rsidTr="00503750">
        <w:tc>
          <w:tcPr>
            <w:tcW w:w="2835" w:type="dxa"/>
            <w:vAlign w:val="center"/>
          </w:tcPr>
          <w:p w14:paraId="6A9CE5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00DE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03B44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CAE0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33B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A4EC0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2674C07" w14:textId="77777777" w:rsidTr="00503750">
        <w:tc>
          <w:tcPr>
            <w:tcW w:w="2835" w:type="dxa"/>
            <w:vAlign w:val="center"/>
          </w:tcPr>
          <w:p w14:paraId="49283A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483302" w14:textId="4FE37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99A3D" w14:textId="1585C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EC6B8" w14:textId="401CC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A2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A1131E" w14:textId="4EA7A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A4420A" w14:textId="77777777" w:rsidTr="00503750">
        <w:tc>
          <w:tcPr>
            <w:tcW w:w="2835" w:type="dxa"/>
            <w:vAlign w:val="center"/>
          </w:tcPr>
          <w:p w14:paraId="1FDC7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712F756" w14:textId="70D38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A7838B" w14:textId="72FBE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E5B83" w14:textId="26524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B99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2DEB2E" w14:textId="50DBF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6E13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2865D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7AD0A27" w14:textId="704471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6B3DC0" w14:textId="32334B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2CE8D0" w14:textId="1DAFE7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EC22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04636C" w14:textId="5690149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369B790" w14:textId="77777777" w:rsidTr="00503750">
        <w:tc>
          <w:tcPr>
            <w:tcW w:w="2835" w:type="dxa"/>
            <w:vAlign w:val="center"/>
          </w:tcPr>
          <w:p w14:paraId="44DBCF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FBF6CD2" w14:textId="7081F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E9878" w14:textId="2A315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EC07D1" w14:textId="712ED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F49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46063B" w14:textId="77E80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AB74F" w14:textId="77777777" w:rsidTr="00503750">
        <w:tc>
          <w:tcPr>
            <w:tcW w:w="2835" w:type="dxa"/>
            <w:vAlign w:val="center"/>
          </w:tcPr>
          <w:p w14:paraId="29B3D6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33E4EC8" w14:textId="0E802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13C80" w14:textId="35B25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ADF6F" w14:textId="21A4D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A4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87B7FF" w14:textId="19106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A6C6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472D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BA31BB3" w14:textId="456AB63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A8B9A" w14:textId="6B296AA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A6A29" w14:textId="4E616E4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79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9AE185" w14:textId="18E3255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B5F2F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4AE8B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739215C" w14:textId="02C5B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C1B277" w14:textId="29F7D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87C96" w14:textId="4CEB9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005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D5B60D" w14:textId="28D88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36598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0145BB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5055371E" w14:textId="77777777" w:rsidTr="00503750">
        <w:tc>
          <w:tcPr>
            <w:tcW w:w="2552" w:type="dxa"/>
            <w:shd w:val="clear" w:color="auto" w:fill="auto"/>
            <w:vAlign w:val="center"/>
          </w:tcPr>
          <w:p w14:paraId="280E67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B96F7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9A52F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1B2A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29CA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C9D9E0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0305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9DE01C4" w14:textId="7553525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4F6712E" w14:textId="5DFEEF4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D60B54C" w14:textId="6618EF0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217F84E" w14:textId="516EA47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E8262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5C551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DC65B38" w14:textId="345E23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A65354" w14:textId="57390EE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D78B25" w14:textId="6211ABB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801C4CF" w14:textId="7BD95CF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30C42C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86B280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EFA49D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1EC9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C8755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2194DC" w14:textId="77777777" w:rsidTr="00503750">
        <w:tc>
          <w:tcPr>
            <w:tcW w:w="4395" w:type="dxa"/>
            <w:vMerge/>
          </w:tcPr>
          <w:p w14:paraId="42F068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BDDEA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B706D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B41887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A587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E96A3A3" w14:textId="5554D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10956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F45A26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1DC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DCFAAE5" w14:textId="155D8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DC0F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60CCFE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74E1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80D0383" w14:textId="14A69F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4CA9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52E891E" w14:textId="77777777" w:rsidTr="00503750">
        <w:tc>
          <w:tcPr>
            <w:tcW w:w="4395" w:type="dxa"/>
            <w:vAlign w:val="center"/>
          </w:tcPr>
          <w:p w14:paraId="4491B7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5403600" w14:textId="09741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6462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435A5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54F2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83481D2" w14:textId="1E22D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653F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F8E0F1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6ED80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0748BA6" w14:textId="34F7A4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1E4D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9012C1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7E4D4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0B40826" w14:textId="05855E3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70495.00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A93F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05F99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944D5A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C54FC0F" w14:textId="77777777" w:rsidTr="00503750">
        <w:tc>
          <w:tcPr>
            <w:tcW w:w="4395" w:type="dxa"/>
            <w:vAlign w:val="center"/>
          </w:tcPr>
          <w:p w14:paraId="70C56E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122FC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644E6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E909AF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356C1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23769C8" w14:textId="74BC9B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E1E165" w14:textId="7F1DA2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84E6E6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C95B3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6215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DC4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A054D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3EF3C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BEBA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F73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076E23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0E35E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DA196CE" w14:textId="0D2E53B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233361" w14:textId="6A704F9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E1F1F5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BD100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C0DAC0E" w14:textId="3E6C5F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8E88B4" w14:textId="020FFC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B02C8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C7BE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D1B01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1F185F0" w14:textId="77777777" w:rsidTr="00503750">
        <w:tc>
          <w:tcPr>
            <w:tcW w:w="1843" w:type="dxa"/>
            <w:vAlign w:val="center"/>
          </w:tcPr>
          <w:p w14:paraId="705C45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EDE85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9C416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295C6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6EA1A2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DF9A9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DD726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B436CAA" w14:textId="77777777" w:rsidTr="00503750">
        <w:tc>
          <w:tcPr>
            <w:tcW w:w="1843" w:type="dxa"/>
            <w:vAlign w:val="center"/>
          </w:tcPr>
          <w:p w14:paraId="09AC42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08A5F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8631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2946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7C8B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06CF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5725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20E49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4AC73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6E062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2A61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F206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E324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F608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F24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E554E1" w14:textId="77777777" w:rsidTr="00503750">
        <w:tc>
          <w:tcPr>
            <w:tcW w:w="1843" w:type="dxa"/>
            <w:vAlign w:val="center"/>
          </w:tcPr>
          <w:p w14:paraId="33ED3E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F9129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F315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8535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5FFD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8557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7307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CDE90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1F618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9057C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7968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A99E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263B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CD3E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F428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27D88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C70D5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FC819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8C19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C469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0AD8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1B88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452E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A9A2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D4BF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84FEFE1" w14:textId="77777777" w:rsidTr="00503750">
        <w:trPr>
          <w:trHeight w:val="664"/>
        </w:trPr>
        <w:tc>
          <w:tcPr>
            <w:tcW w:w="3372" w:type="dxa"/>
          </w:tcPr>
          <w:p w14:paraId="3DD368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24C62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761A6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66D83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B27E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3BD25FE" w14:textId="22277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74275" w14:textId="0DDF1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8AEED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6469B1" w14:textId="65D4A44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377854" w14:textId="494C2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0FFDDE" w14:textId="5EBCD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43EE5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F962A1" w14:textId="781FFC8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E49A0FD" w14:textId="400B5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B1F654" w14:textId="4595C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763EF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1BB3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C82061" w14:textId="4F3B3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8EF5BE" w14:textId="7BCFB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81F92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35A1B0A" w14:textId="40B4FE3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CC26E7" w14:textId="70C17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FD1E59" w14:textId="13916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CE88D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640F9B5" w14:textId="3DA9098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B85DBC" w14:textId="6FD0D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F0CBFD" w14:textId="11010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63A6F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C0876C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461B4CC" w14:textId="77777777" w:rsidTr="00503750">
        <w:tc>
          <w:tcPr>
            <w:tcW w:w="2835" w:type="dxa"/>
            <w:vAlign w:val="center"/>
          </w:tcPr>
          <w:p w14:paraId="7BC129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C6C72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76B2C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58A99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12FDD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DAE3255" w14:textId="77777777" w:rsidTr="00503750">
        <w:tc>
          <w:tcPr>
            <w:tcW w:w="2835" w:type="dxa"/>
          </w:tcPr>
          <w:p w14:paraId="1361DE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CB25516" w14:textId="4D7C3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76F3CC" w14:textId="451BB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73CBE5" w14:textId="4973F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621AE2" w14:textId="17B58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320214" w14:textId="77777777" w:rsidTr="00503750">
        <w:tc>
          <w:tcPr>
            <w:tcW w:w="2835" w:type="dxa"/>
          </w:tcPr>
          <w:p w14:paraId="5ECDC5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727BBDB" w14:textId="72F10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5E6C04" w14:textId="0BDA2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62BCC8" w14:textId="3353A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F10AA4" w14:textId="68443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66DE34" w14:textId="77777777" w:rsidTr="00503750">
        <w:tc>
          <w:tcPr>
            <w:tcW w:w="2835" w:type="dxa"/>
          </w:tcPr>
          <w:p w14:paraId="1086A4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864065A" w14:textId="1BA7F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545C99" w14:textId="496C7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71325F" w14:textId="11C3E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A649B8" w14:textId="57441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198A20" w14:textId="77777777" w:rsidTr="00503750">
        <w:tc>
          <w:tcPr>
            <w:tcW w:w="2835" w:type="dxa"/>
            <w:vAlign w:val="center"/>
          </w:tcPr>
          <w:p w14:paraId="176739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E23F6B4" w14:textId="5F597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BC374C" w14:textId="5C8E0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A24BA1" w14:textId="40969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3C446B" w14:textId="5BC2A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49402A" w14:textId="77777777" w:rsidTr="00503750">
        <w:tc>
          <w:tcPr>
            <w:tcW w:w="2835" w:type="dxa"/>
            <w:vAlign w:val="center"/>
          </w:tcPr>
          <w:p w14:paraId="79D4AB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EC4C223" w14:textId="43B1E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58BB2B" w14:textId="02086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111D3E" w14:textId="51211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9B84FA" w14:textId="3D941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B4037C" w14:textId="77777777" w:rsidTr="00503750">
        <w:tc>
          <w:tcPr>
            <w:tcW w:w="2835" w:type="dxa"/>
          </w:tcPr>
          <w:p w14:paraId="1D2F60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DA26920" w14:textId="0E8A8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A7CEBD" w14:textId="0BD5F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2E188" w14:textId="111E3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82F314" w14:textId="16627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905FE1" w14:textId="77777777" w:rsidTr="00503750">
        <w:tc>
          <w:tcPr>
            <w:tcW w:w="2835" w:type="dxa"/>
          </w:tcPr>
          <w:p w14:paraId="11F66E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608AED7" w14:textId="42046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2846AD" w14:textId="4FF61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2C02C9" w14:textId="0A16D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73ABBD" w14:textId="4B64D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34D4A9" w14:textId="77777777" w:rsidTr="00503750">
        <w:tc>
          <w:tcPr>
            <w:tcW w:w="2835" w:type="dxa"/>
          </w:tcPr>
          <w:p w14:paraId="12BB1C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F30B682" w14:textId="25805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D65624" w14:textId="58BE5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B396C5" w14:textId="37961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ABC86E" w14:textId="235E4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CF5A25" w14:textId="77777777" w:rsidR="00944C3D" w:rsidRDefault="00944C3D" w:rsidP="00944C3D">
      <w:pPr>
        <w:rPr>
          <w:rFonts w:ascii="Arial" w:hAnsi="Arial"/>
          <w:b/>
        </w:rPr>
      </w:pPr>
    </w:p>
    <w:p w14:paraId="6EC215E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0A72B7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6D039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D2D8A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7224C5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9D823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3E3AE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ADB475A" w14:textId="77777777" w:rsidTr="00503750">
        <w:trPr>
          <w:trHeight w:val="443"/>
        </w:trPr>
        <w:tc>
          <w:tcPr>
            <w:tcW w:w="2560" w:type="dxa"/>
          </w:tcPr>
          <w:p w14:paraId="283A6F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D59A4F" w14:textId="152B9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8DA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3889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9F99C8" w14:textId="7D91D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D59B3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94D1C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E431F7E" w14:textId="410DF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1C1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EEF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72CAAA" w14:textId="03452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7F2E0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1B0AD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2077D7E" w14:textId="4CEF1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660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58D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39DA79" w14:textId="43EA3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AE81A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1155C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B865BB8" w14:textId="57BBF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C797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F84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95F396" w14:textId="0E3E1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AFE9E9" w14:textId="77777777" w:rsidR="00944C3D" w:rsidRDefault="00944C3D" w:rsidP="00944C3D">
      <w:pPr>
        <w:rPr>
          <w:rFonts w:ascii="Arial" w:hAnsi="Arial"/>
          <w:b/>
        </w:rPr>
      </w:pPr>
    </w:p>
    <w:p w14:paraId="08AD631E" w14:textId="77777777" w:rsidR="00944C3D" w:rsidRDefault="00944C3D" w:rsidP="00944C3D">
      <w:pPr>
        <w:rPr>
          <w:rFonts w:ascii="Arial" w:hAnsi="Arial"/>
          <w:b/>
        </w:rPr>
      </w:pPr>
    </w:p>
    <w:p w14:paraId="7EC036B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EFFC287" w14:textId="77777777" w:rsidR="00944C3D" w:rsidRDefault="00944C3D" w:rsidP="00944C3D">
      <w:pPr>
        <w:rPr>
          <w:rFonts w:ascii="Arial" w:hAnsi="Arial"/>
          <w:b/>
        </w:rPr>
      </w:pPr>
    </w:p>
    <w:p w14:paraId="24D689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182AE1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570CE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3B175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9FF48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6E464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5E6E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C591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77B5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F96DE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88BF8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CD0C7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7386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EF26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DF9E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79397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1515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7194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182D1F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F6A11D2" w14:textId="77777777" w:rsidTr="00503750">
        <w:trPr>
          <w:trHeight w:val="677"/>
        </w:trPr>
        <w:tc>
          <w:tcPr>
            <w:tcW w:w="3358" w:type="dxa"/>
          </w:tcPr>
          <w:p w14:paraId="72BE3B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6FA11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28F52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3C1F9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3A67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2A54F45" w14:textId="3FB6D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DED91E" w14:textId="40685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3DB05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9435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BDFD1EE" w14:textId="45A4C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8591F8" w14:textId="0C53E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3B2FD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0A293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8029C67" w14:textId="33C98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36E6A6" w14:textId="50DA8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7B4B6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A82F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4207E5A" w14:textId="2A930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9C1917" w14:textId="530DE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94F62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081279" w14:textId="6749177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B968F4" w14:textId="15906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FC0693" w14:textId="403E0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6DDDC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8B39A85" w14:textId="417573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3BB92E" w14:textId="5004C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3C03E2" w14:textId="7B0B3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E1EBB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1BBB5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9841CF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DEE00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E901B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167AAE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C57EF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48305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ED2CE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11384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C692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7FBD9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5DF8B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EB3C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9899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3564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960C3E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4866F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B644C7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4A2B0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05537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04D95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C21862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D52C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A150066" w14:textId="77411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D1D80" w14:textId="214B1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F89DB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D253B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86A4379" w14:textId="6C741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AB5C17" w14:textId="3C825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F5D44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BC875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5012BB" w14:textId="5E1FB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EB4D01" w14:textId="2E063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0572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8DCF152" w14:textId="2C15B7C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22AEAF" w14:textId="7D587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942586" w14:textId="1B1AA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4293F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CB517A" w14:textId="7622310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101698C" w14:textId="31936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3AEA7C" w14:textId="0F2E2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32C9B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703AC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F4D09A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D8CD0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E33D5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5A252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62E6BA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793D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B287B63" w14:textId="33560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124002" w14:textId="70246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D3972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E511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7DF424A" w14:textId="02128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FED239" w14:textId="3E390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D9A7D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C5B2A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088E6E9" w14:textId="52574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0F4512" w14:textId="12105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31E9D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09D1E1" w14:textId="1E3C512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C58398" w14:textId="5E886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565CC5" w14:textId="5BE60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34169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8E43206" w14:textId="3DC7444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5FD904" w14:textId="5CD71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1510D8" w14:textId="1BCDF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5497A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4B670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774CF5B" w14:textId="77777777" w:rsidTr="00503750">
        <w:tc>
          <w:tcPr>
            <w:tcW w:w="3686" w:type="dxa"/>
            <w:vAlign w:val="center"/>
          </w:tcPr>
          <w:p w14:paraId="68BBF3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D878F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4A275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029D89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74391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2DF0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7E1C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0190B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660C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F256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DAA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41D19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1A87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CAB9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3611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4D213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F1297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742373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FFBB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BAC8C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34E9C6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CB4D0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FB4B0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1F6C7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8501A2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D337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71323AD" w14:textId="54ABC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4C907E" w14:textId="3B0A8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5D2A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07FE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1BFD2F0" w14:textId="53491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0BE501" w14:textId="14319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ADDD3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732CC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2D0D0D7" w14:textId="7F13F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E89BCE" w14:textId="4A3CA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622BB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E0B72D9" w14:textId="3B4EDD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841C4B4" w14:textId="78A3B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23E702" w14:textId="4A3C9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5B98D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B33EC36" w14:textId="6150A76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F9C091" w14:textId="7F980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5D3234" w14:textId="4800B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03EA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4B855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461B7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3A1797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9870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C0FC2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C33D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BD2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854E721" w14:textId="3E9AB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D312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F03B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A2B50F2" w14:textId="4DA0C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6B0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E270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614937E" w14:textId="1B7A8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F4170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252B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F10CF79" w14:textId="6FC87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2635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24E2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71CC7B4" w14:textId="16FEE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41D31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D7E75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FD31E64" w14:textId="07CB8B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4C27B9" w14:textId="77777777" w:rsidR="00944C3D" w:rsidRDefault="00944C3D" w:rsidP="00944C3D">
      <w:pPr>
        <w:rPr>
          <w:sz w:val="22"/>
          <w:szCs w:val="22"/>
        </w:rPr>
      </w:pPr>
    </w:p>
    <w:p w14:paraId="559C9C2D" w14:textId="77777777" w:rsidR="00944C3D" w:rsidRDefault="00944C3D" w:rsidP="00944C3D">
      <w:pPr>
        <w:rPr>
          <w:sz w:val="22"/>
          <w:szCs w:val="22"/>
        </w:rPr>
      </w:pPr>
    </w:p>
    <w:p w14:paraId="74205E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8D5A9B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7DCB642" w14:textId="42E8C0F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948E7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E8FE4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17061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64FE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2DCC17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084F0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701F9C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1D927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2CA2A5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9F749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EBD285F" w14:textId="06B3C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C26C87" w14:textId="62DAB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CD51D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0C842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DA24C85" w14:textId="5756E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E6ECC" w14:textId="3E636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352AC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C974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590ED2D" w14:textId="6316A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E7A1C0" w14:textId="6974B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5067C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AB5E6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F48A7C4" w14:textId="10559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58F8DF" w14:textId="5F5D9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49866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0AA95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B48CA13" w14:textId="48C2F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7D198A" w14:textId="3BE27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186AE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B6950E" w14:textId="0E009E9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E81204A" w14:textId="5E0C1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C0876D" w14:textId="755EF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B8044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ECA78D7" w14:textId="2410242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88A7DD1" w14:textId="0D2DD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0966C2" w14:textId="388DF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8915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19E6E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2091EB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BBD122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F6E25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FB0F0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E7916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EB8B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15FEC7A" w14:textId="6D3D8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FFE175" w14:textId="36A40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D43C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6F73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CA56353" w14:textId="47D98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E03168" w14:textId="3843A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404B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2F11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ADC663" w14:textId="459EC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A0934F" w14:textId="5CB24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A15E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A1A1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BAD23FB" w14:textId="1B6EC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4A1200" w14:textId="515CE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83398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A86A7A" w14:textId="1313628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D09A5E3" w14:textId="40960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2DA798" w14:textId="77710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4FA3C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43AD11" w14:textId="067AF52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532CA9" w14:textId="06434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E50DD0" w14:textId="44DF7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D0863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94BD501" w14:textId="0285F20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37568F" w14:textId="385F2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00ABED" w14:textId="13CE7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2CA5" w:rsidRPr="006365F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BA44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EF1F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1A2056F" w14:textId="7DF5397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FB730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C8479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B6F4ED5" w14:textId="43A98AE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8303F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033D5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D56390F" w14:textId="5A438F1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FD7BC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5FDD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C4E13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600E262" w14:textId="77777777" w:rsidR="00944C3D" w:rsidRPr="003607F0" w:rsidRDefault="00944C3D" w:rsidP="00944C3D"/>
    <w:p w14:paraId="3AF9968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E2513" w14:textId="77777777" w:rsidR="004F2CA5" w:rsidRDefault="004F2CA5">
      <w:r>
        <w:separator/>
      </w:r>
    </w:p>
  </w:endnote>
  <w:endnote w:type="continuationSeparator" w:id="0">
    <w:p w14:paraId="6139EFF0" w14:textId="77777777" w:rsidR="004F2CA5" w:rsidRDefault="004F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D3A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986F49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5C85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44138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CB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3055EF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1AFC6" w14:textId="77777777" w:rsidR="004F2CA5" w:rsidRDefault="004F2CA5">
      <w:r>
        <w:separator/>
      </w:r>
    </w:p>
  </w:footnote>
  <w:footnote w:type="continuationSeparator" w:id="0">
    <w:p w14:paraId="74074A44" w14:textId="77777777" w:rsidR="004F2CA5" w:rsidRDefault="004F2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143761">
    <w:abstractNumId w:val="13"/>
  </w:num>
  <w:num w:numId="2" w16cid:durableId="40787516">
    <w:abstractNumId w:val="17"/>
  </w:num>
  <w:num w:numId="3" w16cid:durableId="874121720">
    <w:abstractNumId w:val="8"/>
  </w:num>
  <w:num w:numId="4" w16cid:durableId="90440281">
    <w:abstractNumId w:val="7"/>
  </w:num>
  <w:num w:numId="5" w16cid:durableId="76311355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609433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375167">
    <w:abstractNumId w:val="20"/>
  </w:num>
  <w:num w:numId="8" w16cid:durableId="554776682">
    <w:abstractNumId w:val="10"/>
  </w:num>
  <w:num w:numId="9" w16cid:durableId="1125347619">
    <w:abstractNumId w:val="0"/>
  </w:num>
  <w:num w:numId="10" w16cid:durableId="543719193">
    <w:abstractNumId w:val="19"/>
  </w:num>
  <w:num w:numId="11" w16cid:durableId="634914803">
    <w:abstractNumId w:val="6"/>
  </w:num>
  <w:num w:numId="12" w16cid:durableId="251932754">
    <w:abstractNumId w:val="9"/>
  </w:num>
  <w:num w:numId="13" w16cid:durableId="480386050">
    <w:abstractNumId w:val="12"/>
  </w:num>
  <w:num w:numId="14" w16cid:durableId="747582135">
    <w:abstractNumId w:val="15"/>
  </w:num>
  <w:num w:numId="15" w16cid:durableId="1505170295">
    <w:abstractNumId w:val="14"/>
  </w:num>
  <w:num w:numId="16" w16cid:durableId="1135489420">
    <w:abstractNumId w:val="2"/>
  </w:num>
  <w:num w:numId="17" w16cid:durableId="644359432">
    <w:abstractNumId w:val="4"/>
  </w:num>
  <w:num w:numId="18" w16cid:durableId="1768769929">
    <w:abstractNumId w:val="11"/>
  </w:num>
  <w:num w:numId="19" w16cid:durableId="523714090">
    <w:abstractNumId w:val="5"/>
  </w:num>
  <w:num w:numId="20" w16cid:durableId="2013338008">
    <w:abstractNumId w:val="18"/>
  </w:num>
  <w:num w:numId="21" w16cid:durableId="15021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0"/>
    <w:docVar w:name="arg2" w:val="Driver=asa17;DBF=D:\anasoft\data\tebys.db;DBN=tebys;ENG=SQL17;commlinks=TCPIP{ip=192.168.1.241};uid=hromnikova;con=finus(10.15);pwd=488300282956Vaveto1"/>
    <w:docVar w:name="arg3" w:val="787162"/>
    <w:docVar w:name="arg4" w:val="C:\Users\HROMNI~1.TEB\AppData\Local\Temp\12941953.doc"/>
    <w:docVar w:name="arg5" w:val="2"/>
  </w:docVars>
  <w:rsids>
    <w:rsidRoot w:val="004F2CA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CA5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3A2C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7E4BB"/>
  <w15:docId w15:val="{DB794B31-3855-4CE6-9552-330F8154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2025-03-19T09:14:00Z</dcterms:created>
  <dcterms:modified xsi:type="dcterms:W3CDTF">2025-03-19T09:19:00Z</dcterms:modified>
</cp:coreProperties>
</file>