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6B6BE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B9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41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9F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37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A1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C3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06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44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39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01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47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25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F3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61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1A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17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5B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8D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9B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DD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A0A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50664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0BF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494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A832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A209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D32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05F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1EE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36E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124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F10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DEC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70D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2E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2AE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9403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AB0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5214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EB80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3E9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3BD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287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5E25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C77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DE37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F800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11D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F03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5A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852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C49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714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D88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B2A2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A2E6B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3791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E3D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A79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C57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59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431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4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B0D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9D5C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E8D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7BBE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917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3B25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2772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78B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544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05DE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F05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A10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7CFA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955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645B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4E4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203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D15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AF1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2A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891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CB3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23D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D6E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E98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F4F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C996B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230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51A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F0F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51C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5C3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4372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A15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6299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5DC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1AF5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DEB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9B2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1DC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79A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E4D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0F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F93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7181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0B8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64B1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BB9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27B3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FE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30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112E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19B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1E9D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8B0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588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7A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446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2D5E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0C9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E5781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06F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E64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9A3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0D6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DC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5E4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44D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B73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FFE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97C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8A4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C57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5E7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1A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B67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C2B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54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7E7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348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B8A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3CA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C0D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77D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805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10C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04C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943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63B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D5B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E37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2CB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9CD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F12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33A0E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E8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7D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19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E9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0E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B6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97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9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7B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AD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D8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61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5F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2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03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4F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F48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A629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2F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65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C1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07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16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37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6D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0CC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754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0DC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EBB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2C6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BD2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085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76F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589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643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0D9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D7BB0F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1F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8E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BB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1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CF26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39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A8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F9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C4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A6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0D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ED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7A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DA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FF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1B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339EE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2F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1D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98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03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7A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18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D8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2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C7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76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AB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36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64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09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CF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8897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20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B1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B9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3F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95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6E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92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A6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8B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F7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A2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9EE13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1E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BF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7E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95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15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E3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27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91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B0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24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BD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5C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D2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02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E2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DA16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4D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27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E9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A8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71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5D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A9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E86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FFC0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43F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BDC2B3" w14:textId="2CEF88A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317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23E7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2694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D24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06B6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52D8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F749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8D70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E8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79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4F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02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22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99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5D93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1C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C2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4C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4B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6C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52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6C1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D87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937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0514F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14118DF8" wp14:editId="00802868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8BB8C7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4118DF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3D8BB8C7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37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10E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5B2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90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21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8A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C7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BD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EF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52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EE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F1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C9234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400D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FDBB3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A43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F9AD1EE" wp14:editId="0174817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0510C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F9AD1EE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F0510C7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D98582C" wp14:editId="087B7FE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62F2D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98582C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462F2DD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4E79AB7" wp14:editId="44271C5F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9B5B0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E79AB7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99B5B0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2B7843B3" wp14:editId="3FCA060A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CC9058" w14:textId="22798453" w:rsidR="000B647F" w:rsidRDefault="000B647F" w:rsidP="00944C3D">
                                  <w:fldSimple w:instr=" MERGEFIELD  aDMOD  \* MERGEFORMAT ">
                                    <w:r w:rsidR="004F2CA5" w:rsidRPr="004F2CA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7843B3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4ECC9058" w14:textId="22798453" w:rsidR="000B647F" w:rsidRDefault="000B647F" w:rsidP="00944C3D">
                            <w:fldSimple w:instr=" MERGEFIELD  aDMOD  \* MERGEFORMAT ">
                              <w:r w:rsidR="004F2CA5" w:rsidRPr="004F2CA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4568992" wp14:editId="46E87B02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991837" w14:textId="3EF405E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2CA5" w:rsidRPr="006365F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568992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7991837" w14:textId="3EF405E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2CA5" w:rsidRPr="006365FB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FC3D4D1" wp14:editId="76C82EA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375377" w14:textId="49CDB0ED" w:rsidR="000B647F" w:rsidRDefault="000B647F" w:rsidP="00944C3D">
                                  <w:fldSimple w:instr=" MERGEFIELD  aDRDO  \* MERGEFORMAT ">
                                    <w:r w:rsidR="004F2CA5" w:rsidRPr="004F2CA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C3D4D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7375377" w14:textId="49CDB0ED" w:rsidR="000B647F" w:rsidRDefault="000B647F" w:rsidP="00944C3D">
                            <w:fldSimple w:instr=" MERGEFIELD  aDRDO  \* MERGEFORMAT ">
                              <w:r w:rsidR="004F2CA5" w:rsidRPr="004F2CA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8B225D0" wp14:editId="65618D7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0ED76D" w14:textId="32F5E798" w:rsidR="000B647F" w:rsidRDefault="000B647F" w:rsidP="00944C3D">
                                  <w:fldSimple w:instr=" MERGEFIELD  aDMDO  \* MERGEFORMAT ">
                                    <w:r w:rsidR="004F2CA5" w:rsidRPr="004F2CA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B225D0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010ED76D" w14:textId="32F5E798" w:rsidR="000B647F" w:rsidRDefault="000B647F" w:rsidP="00944C3D">
                            <w:fldSimple w:instr=" MERGEFIELD  aDMDO  \* MERGEFORMAT ">
                              <w:r w:rsidR="004F2CA5" w:rsidRPr="004F2CA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E29C7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A9839B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CEA46A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A7D7755" wp14:editId="6A57D4F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0F18B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7D7755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40F18B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4690EBF4" wp14:editId="40B8D7A4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9EBB4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90EBF4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089EBB4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E358CEB" wp14:editId="376BBAC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EF5072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358CEB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2EF5072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AE97953" wp14:editId="29E049DC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E709EF" w14:textId="3D996BC4" w:rsidR="000B647F" w:rsidRDefault="000B647F" w:rsidP="00944C3D">
                                  <w:fldSimple w:instr=" MERGEFIELD  aDRDOo  \* MERGEFORMAT ">
                                    <w:r w:rsidR="004F2CA5" w:rsidRPr="004F2CA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E97953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5E709EF" w14:textId="3D996BC4" w:rsidR="000B647F" w:rsidRDefault="000B647F" w:rsidP="00944C3D">
                            <w:fldSimple w:instr=" MERGEFIELD  aDRDOo  \* MERGEFORMAT ">
                              <w:r w:rsidR="004F2CA5" w:rsidRPr="004F2CA5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C7E3532" wp14:editId="30CB827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D2BF36" w14:textId="530B5579" w:rsidR="000B647F" w:rsidRDefault="000B647F" w:rsidP="00944C3D">
                                  <w:fldSimple w:instr=" MERGEFIELD  aDMDO  \* MERGEFORMAT ">
                                    <w:r w:rsidR="004F2CA5" w:rsidRPr="004F2CA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7E3532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2D2BF36" w14:textId="530B5579" w:rsidR="000B647F" w:rsidRDefault="000B647F" w:rsidP="00944C3D">
                            <w:fldSimple w:instr=" MERGEFIELD  aDMDO  \* MERGEFORMAT ">
                              <w:r w:rsidR="004F2CA5" w:rsidRPr="004F2CA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A5853F7" wp14:editId="7999EA9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3AF4E1" w14:textId="32E243A9" w:rsidR="000B647F" w:rsidRDefault="000B647F" w:rsidP="00944C3D">
                                  <w:fldSimple w:instr=" MERGEFIELD  aDRODo  \* MERGEFORMAT ">
                                    <w:r w:rsidR="004F2CA5" w:rsidRPr="004F2CA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5853F7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683AF4E1" w14:textId="32E243A9" w:rsidR="000B647F" w:rsidRDefault="000B647F" w:rsidP="00944C3D">
                            <w:fldSimple w:instr=" MERGEFIELD  aDRODo  \* MERGEFORMAT ">
                              <w:r w:rsidR="004F2CA5" w:rsidRPr="004F2CA5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20C8B397" wp14:editId="4E9E658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76C41D" w14:textId="4C2CD2BA" w:rsidR="000B647F" w:rsidRDefault="000B647F" w:rsidP="00944C3D">
                                  <w:fldSimple w:instr=" MERGEFIELD  aDMOD  \* MERGEFORMAT ">
                                    <w:r w:rsidR="004F2CA5" w:rsidRPr="004F2CA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C8B39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F76C41D" w14:textId="4C2CD2BA" w:rsidR="000B647F" w:rsidRDefault="000B647F" w:rsidP="00944C3D">
                            <w:fldSimple w:instr=" MERGEFIELD  aDMOD  \* MERGEFORMAT ">
                              <w:r w:rsidR="004F2CA5" w:rsidRPr="004F2CA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A5E24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0E623F1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1100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38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F6CC8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22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82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D0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59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0D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FD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23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DF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E3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0E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B9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94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2B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09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7F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29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13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B0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AE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F6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5F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72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6E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61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568E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F4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21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1AD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91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05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74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2E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24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4A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75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E5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20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78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19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C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7B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F7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5AC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B18D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47F1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C7BC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58D1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342C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519A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58A8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F8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A9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F3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A9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0E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81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0B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64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20F5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29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A2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28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CF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4B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10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F9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D5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BC0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42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4B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C9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81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F6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C5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E3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9E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6F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EF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42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7F4E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F6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68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C8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34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26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09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53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2D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6D10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37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B5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0B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27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67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C9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AF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D0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68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D2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65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0E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D2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3FF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5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AD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D5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16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59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17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1C5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20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1C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95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44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EC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A9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4C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FCF5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79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10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A4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AC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9F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85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B4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35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EA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D9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BD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09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C4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65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80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7E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71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94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4D3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B58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233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D56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B8B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BBA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26B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0AB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C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54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9D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D2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D08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D4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4D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5463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845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2B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5F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93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F1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BE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15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95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54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1B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F4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5F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CE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24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72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19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3A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08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7D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079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1CB2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F9A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1D3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05D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DFB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CEB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97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77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EF35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46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3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DA98BF7" wp14:editId="5C6B44B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6383E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DA98BF7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F6383E5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A5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01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7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9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ED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CD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0F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B9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98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A3907D7" wp14:editId="18EE7C47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767B8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3907D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8767B8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F0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9E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4B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21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0F1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012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05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00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A0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C9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FD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2E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E1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4F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C6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9C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2B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C8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30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B7B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6E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323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D494D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207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4365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A9B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40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02279FA" wp14:editId="15AE188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0B2CB5" w14:textId="17BD380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2CA5" w:rsidRPr="006365F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36128767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2279FA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70B2CB5" w14:textId="17BD380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2CA5" w:rsidRPr="006365FB">
                              <w:rPr>
                                <w:rFonts w:ascii="Arial" w:hAnsi="Arial" w:cs="Arial"/>
                                <w:noProof/>
                              </w:rPr>
                              <w:t>36128767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5F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D9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30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C8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1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F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5E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2E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BC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2F0C3EB" wp14:editId="79990162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794A0E" w14:textId="6A98D0A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2CA5" w:rsidRPr="006365F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2021649311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F0C3EB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41794A0E" w14:textId="6A98D0A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2CA5" w:rsidRPr="006365FB">
                              <w:rPr>
                                <w:rFonts w:ascii="Arial" w:hAnsi="Arial" w:cs="Arial"/>
                                <w:noProof/>
                              </w:rPr>
                              <w:t>2021649311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77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3F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C3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8A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03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A4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58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7E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A6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25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2D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1E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57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AA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6F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94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3BFE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FA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55684F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CB9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F8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31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AB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EB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93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79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9E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10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2D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87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B1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C3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F3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91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31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A178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55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02B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A4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DD705D5" wp14:editId="3D07B8AF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CB9E39" w14:textId="0D65846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2CA5" w:rsidRPr="006365F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č.2344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D705D5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53CB9E39" w14:textId="0D65846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2CA5" w:rsidRPr="006365FB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č.2344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E2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CB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39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EA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E9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5A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80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C0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73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C4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36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0E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59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99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BC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A3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80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33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64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EA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67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0E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E4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D1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A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CE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76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7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F5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D9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4A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E8C0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4E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927EB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92A6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3F77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D8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E8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3A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92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CC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B0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36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E6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70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7D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38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E1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37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76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ED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D2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6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04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18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2D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AC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5E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B1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1A279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BD7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C44F899" wp14:editId="2D01FC6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E2476C" w14:textId="3B476A7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2CA5" w:rsidRPr="006365F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Halalovka 37,39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44F899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FE2476C" w14:textId="3B476A7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2CA5" w:rsidRPr="006365FB">
                              <w:rPr>
                                <w:rFonts w:ascii="Arial" w:hAnsi="Arial" w:cs="Arial"/>
                                <w:noProof/>
                              </w:rPr>
                              <w:t>Halalovka 37,39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051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75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73D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98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5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C9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35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C0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3E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0D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3E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37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7C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E1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6B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B2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E8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03D7202" wp14:editId="104B881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BCCB7C" w14:textId="437F1CDC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3D7202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EBCCB7C" w14:textId="437F1CDC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F1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87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52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B9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70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02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CB84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EB3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DB1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57E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76E0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4A149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CB10AF6" wp14:editId="6EFE5E1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63A878" w14:textId="19495A8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2CA5" w:rsidRPr="006365F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B10AF6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4C63A878" w14:textId="19495A8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2CA5" w:rsidRPr="006365FB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F6BEF85" wp14:editId="5AD09B74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7525A9" w14:textId="772C4CB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2CA5" w:rsidRPr="006365F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6BEF85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D7525A9" w14:textId="772C4CB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2CA5" w:rsidRPr="006365FB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9586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5FB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E4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59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D901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44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815B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FE89EB0" wp14:editId="6A1C8ED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FE4956" w14:textId="3FA183A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2CA5" w:rsidRPr="006365F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E89EB0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BFE4956" w14:textId="3FA183A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2CA5" w:rsidRPr="006365FB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3F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8EC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F82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288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9FE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8E6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60C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17B2AC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C8F48F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4A0C431" wp14:editId="06936FD5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1BC9D0" w14:textId="0D83248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A0C431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E1BC9D0" w14:textId="0D83248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FEF0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6B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62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6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93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4C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41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90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9F85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D6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DFB7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8507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98B49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13604A9" wp14:editId="705DAFC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90568" w14:textId="14E57D2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F2CA5" w:rsidRPr="006365FB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3604A9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06690568" w14:textId="14E57D2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F2CA5" w:rsidRPr="006365FB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FA10D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A1FE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B5B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E8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8B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65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2D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6B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58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F6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1C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6C9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EB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2C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B7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D3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42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96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10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24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A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AC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96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C9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82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8D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77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95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1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35BB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6D943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809E6A9" w14:textId="06B1603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F2CA5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EE2B2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9D9E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890C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3D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E8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453B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753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E85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908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AFB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B6F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6FF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D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5F25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10D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306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C37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0AC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A39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84D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18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C5C24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1D9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181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108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2E8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3BB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D12E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70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D47B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7B9E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DBA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1FF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BC3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E46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762D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6A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D316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48C9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3CA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BCA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B43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ECA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EBCF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BB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9018F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50B4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A994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AB3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67F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E01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4BEE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39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C699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B1BB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31D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DE2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95D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6C3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826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CA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CCA7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C5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43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77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DF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9BEE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1C8D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7FE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6E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B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CEB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B8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A0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8D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C1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9F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27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2C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11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F3A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20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7C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D1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19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55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188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27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EB19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03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84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748C5E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2DDC0728" w14:textId="77777777" w:rsidR="00944C3D" w:rsidRDefault="00944C3D" w:rsidP="00944C3D">
      <w:pPr>
        <w:rPr>
          <w:rFonts w:ascii="Arial" w:hAnsi="Arial"/>
        </w:rPr>
      </w:pPr>
    </w:p>
    <w:p w14:paraId="6D0B48C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4F39318" w14:textId="12EBF3D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F5EDE5A" w14:textId="00F56E93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5850C59" w14:textId="629FA21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C376A4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4F6001C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39F1F27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C6F20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E517C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726E37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1BCA80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1EFF16A" w14:textId="5F6D74C3" w:rsidR="00944C3D" w:rsidRPr="008D0433" w:rsidRDefault="004F2CA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Zdenka Hromníková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D0D20BC" w14:textId="653A745C" w:rsidR="00944C3D" w:rsidRPr="008D0433" w:rsidRDefault="004F2CA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BADB3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05AE3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D8664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7C805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F8291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DA49E2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77F98C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B8B76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06013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1513825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3E3C37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3CFDA18" w14:textId="211B32E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7EEA75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9962ED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18FA21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E4AC1E4" w14:textId="21CBA8BA" w:rsidR="00944C3D" w:rsidRDefault="004F2CA5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14FD511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51D087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F44B2E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5DABC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36B7F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E0560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1AD22F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990A3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CD5E1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43A75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0F983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A2381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F1B8E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F43BF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71B2D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25021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72C52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A6944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A63A2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BE73F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16B62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FA5A4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412688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40468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9DD7F5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16AA9C3" w14:textId="52EC8C43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3FF551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56F1BA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283E10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85BC45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3875948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A78E151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A68C92E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0FA9AA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ED0587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90B50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21C57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44D26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6E6291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9DF97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1BEB0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B848B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87F72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6C35C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FC651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63DFF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A56BE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22288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1DCCE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ED8CF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29879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444DD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E6A960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0A0B81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66DA08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6B41E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6F69AF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DA397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7F5E6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F9B80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B99B1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23E63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E7C96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CA2798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01E3DC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334416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6BCCA0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3A05C9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A0C0C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B4B64C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66700E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89ACED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7C57085A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5FD48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00E173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40B2E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1BF0B4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10B8D3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1E859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9CD10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AF4C5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B4AD6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ABBF1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335DA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4136C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82322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6F254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B7725F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CCEE3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7F1A8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CEB7F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17974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6DAE7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4F882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CAA6F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18370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A6F00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4DCD3D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DCC4B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16A7B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D07B0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B0A0A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C78AC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C23EA9A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8EC0EF5" w14:textId="57CDCAF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3068DF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81291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F11B0C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4B73A8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44C1E8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73C46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57A00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2A442B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8FB6785" w14:textId="77777777" w:rsidTr="00503750">
        <w:tc>
          <w:tcPr>
            <w:tcW w:w="2302" w:type="dxa"/>
            <w:vAlign w:val="center"/>
          </w:tcPr>
          <w:p w14:paraId="52A0CD4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DEF48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FB1A3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CDDDA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61E04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89E27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66673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35E05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A8998AF" w14:textId="77777777" w:rsidTr="00503750">
        <w:tc>
          <w:tcPr>
            <w:tcW w:w="15593" w:type="dxa"/>
            <w:gridSpan w:val="8"/>
            <w:vAlign w:val="center"/>
          </w:tcPr>
          <w:p w14:paraId="5FBF57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EEF290F" w14:textId="77777777" w:rsidTr="00503750">
        <w:tc>
          <w:tcPr>
            <w:tcW w:w="2302" w:type="dxa"/>
            <w:vAlign w:val="center"/>
          </w:tcPr>
          <w:p w14:paraId="1BB352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9668769" w14:textId="342D09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65A926" w14:textId="39F068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17071F" w14:textId="4A15E1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7914E4" w14:textId="6F8617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23467F" w14:textId="64C1A9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43D8B" w14:textId="74F5F7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C9DB4E" w14:textId="2F5EF7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84AC7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80709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1083B06" w14:textId="5FC3B0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CD4C78" w14:textId="61E912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B51AA" w14:textId="247050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78B7D4" w14:textId="00C5E6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312E63" w14:textId="217D80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CD54CB" w14:textId="5DC5BA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3ADEDD" w14:textId="54376D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DEE19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5D80A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C1B551D" w14:textId="36E70E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9D28F5" w14:textId="6814B5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38F64C" w14:textId="13F7DC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4DC3C4" w14:textId="1106CB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BD6F2" w14:textId="20296A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51EA38" w14:textId="22A320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932AD3" w14:textId="302CD3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B8E41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181C1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9F9EA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3AED9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A68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AB90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CDF6F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B8F5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B2F0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10AFA68" w14:textId="77777777" w:rsidTr="00503750">
        <w:tc>
          <w:tcPr>
            <w:tcW w:w="2302" w:type="dxa"/>
            <w:vAlign w:val="center"/>
          </w:tcPr>
          <w:p w14:paraId="2B13B3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DDA3195" w14:textId="60C5FB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ACF32D" w14:textId="2A1297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F9DB37" w14:textId="370F84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5BACF7" w14:textId="7FB784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074D5B" w14:textId="345581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2F7CCB" w14:textId="6F07DA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D33E54" w14:textId="6A8CB5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107F6C" w14:textId="77777777" w:rsidTr="00503750">
        <w:tc>
          <w:tcPr>
            <w:tcW w:w="15593" w:type="dxa"/>
            <w:gridSpan w:val="8"/>
            <w:vAlign w:val="center"/>
          </w:tcPr>
          <w:p w14:paraId="1D350B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F4910D6" w14:textId="77777777" w:rsidTr="00503750">
        <w:tc>
          <w:tcPr>
            <w:tcW w:w="2302" w:type="dxa"/>
            <w:vAlign w:val="center"/>
          </w:tcPr>
          <w:p w14:paraId="6EF519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BECB611" w14:textId="7D26CF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117687" w14:textId="68613A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FCF667" w14:textId="4EAB05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85B3B3" w14:textId="259B65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4B8B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2743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857118C" w14:textId="2EA175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C55DA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117A7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3877734" w14:textId="57C1E5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F4CEF1" w14:textId="57C707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B3F793" w14:textId="02F094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2D9E57" w14:textId="2879FB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2044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F394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947E7E" w14:textId="0E81F8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67A06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A673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4B4AEA0" w14:textId="6BA22F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9C0A58" w14:textId="5F788E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4579C2" w14:textId="0F2B68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5CCC42" w14:textId="704425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150D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B17F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74DDA4" w14:textId="2C7D5F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83DAE6" w14:textId="77777777" w:rsidTr="00503750">
        <w:tc>
          <w:tcPr>
            <w:tcW w:w="2302" w:type="dxa"/>
            <w:vAlign w:val="center"/>
          </w:tcPr>
          <w:p w14:paraId="2C80DE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6E72A07" w14:textId="626496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444813" w14:textId="3E0F18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8DF291" w14:textId="585287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9F9393" w14:textId="72881B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ED1B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3C91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B1DD4E" w14:textId="4BC7A6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97A73E" w14:textId="77777777" w:rsidTr="00503750">
        <w:tc>
          <w:tcPr>
            <w:tcW w:w="15593" w:type="dxa"/>
            <w:gridSpan w:val="8"/>
            <w:vAlign w:val="center"/>
          </w:tcPr>
          <w:p w14:paraId="7F7160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B61FA37" w14:textId="77777777" w:rsidTr="00503750">
        <w:tc>
          <w:tcPr>
            <w:tcW w:w="2302" w:type="dxa"/>
            <w:vAlign w:val="center"/>
          </w:tcPr>
          <w:p w14:paraId="43F7C4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3488691" w14:textId="0DBC3A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5F1D33" w14:textId="11F1D2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F01408" w14:textId="434B66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D3CF8" w14:textId="5CED93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58A333" w14:textId="5D6C79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79C2B4" w14:textId="2A05F7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2F51CC" w14:textId="7F6436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46646A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8C8FA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142D1FE" w14:textId="78F28E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7ED445" w14:textId="7540C8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20A1E" w14:textId="3B11A2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23CC" w14:textId="39C5ED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492F8A" w14:textId="2F0F70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B18039" w14:textId="1B2488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90E24D" w14:textId="643436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69CE5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586F2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01AC41" w14:textId="101B0E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C39FBED" w14:textId="7591CA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82836B" w14:textId="51E63D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F89548" w14:textId="64EE9A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83DD46" w14:textId="175D49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CC9268" w14:textId="0459B2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1980A9" w14:textId="079552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2B621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A1E2F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30C9087" w14:textId="2E8635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11614A" w14:textId="66628A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CE09FB" w14:textId="7E43FB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61C192" w14:textId="2D8F14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4BBA48" w14:textId="2C5483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363780" w14:textId="4F2A5C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FBD51B" w14:textId="514844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7CF73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25E30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3AE56E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F23F7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1CC8F26" w14:textId="7609F1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9C5654" w14:textId="4982705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A8D730" w14:textId="0E99EB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54443F" w14:textId="44910B3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CB0FBB" w14:textId="0D707B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277A08" w14:textId="249A8A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8183E8" w14:textId="0BA5D8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4392B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2491D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A0771A6" w14:textId="6686AB5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9F9C6F" w14:textId="11E4D0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4131D4" w14:textId="7CE72D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1743F" w14:textId="72D8E4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7573BE" w14:textId="7A1755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E63E95" w14:textId="638E4D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FB85AA" w14:textId="375056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5F5229" w14:textId="77777777" w:rsidR="00944C3D" w:rsidRDefault="00944C3D" w:rsidP="00944C3D">
      <w:pPr>
        <w:rPr>
          <w:rFonts w:ascii="Arial" w:hAnsi="Arial"/>
          <w:b/>
        </w:rPr>
      </w:pPr>
    </w:p>
    <w:p w14:paraId="37DFE22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60FEE83" w14:textId="77777777" w:rsidTr="00503750">
        <w:tc>
          <w:tcPr>
            <w:tcW w:w="1944" w:type="dxa"/>
            <w:vAlign w:val="center"/>
          </w:tcPr>
          <w:p w14:paraId="22F31A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33E2D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3613C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44806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2574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9ECD6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DFFA5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386F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AB6BD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F95F1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64C79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ECDBE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C2ADFBF" w14:textId="77777777" w:rsidTr="00503750">
        <w:tc>
          <w:tcPr>
            <w:tcW w:w="15685" w:type="dxa"/>
            <w:gridSpan w:val="12"/>
            <w:vAlign w:val="center"/>
          </w:tcPr>
          <w:p w14:paraId="7C3DDB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6E5F24D" w14:textId="77777777" w:rsidTr="00503750">
        <w:tc>
          <w:tcPr>
            <w:tcW w:w="1944" w:type="dxa"/>
            <w:vAlign w:val="center"/>
          </w:tcPr>
          <w:p w14:paraId="43D69B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B1FD881" w14:textId="59C65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C1825D" w14:textId="096465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DB2F7C9" w14:textId="4C9CD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D8B73B" w14:textId="5F92F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FA2AC7" w14:textId="3779E3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47CDB1" w14:textId="7E55BC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AAB806" w14:textId="10283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6284EA" w14:textId="1A1D30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91CA78" w14:textId="1EFAC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111FAD" w14:textId="65EB3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F937FE" w14:textId="1647E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D16FF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E8D44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87A666" w14:textId="6A9988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B0780DB" w14:textId="44FD14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9E71751" w14:textId="17E1D5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765C64" w14:textId="18B878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C31344" w14:textId="546028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C6CE40" w14:textId="1F8DCB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E35015" w14:textId="7283BB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FF81" w14:textId="677A5D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EDFBD0" w14:textId="12E042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4E22F76" w14:textId="2A6363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4436D9F" w14:textId="2AC41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1635F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2C10C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301E14E" w14:textId="19C75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A2D466E" w14:textId="7B7A6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5F39C51" w14:textId="07854C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854C" w14:textId="0A22F8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C6A574" w14:textId="516E69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C61BE6" w14:textId="77B30C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3290859" w14:textId="420E1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31DDE0" w14:textId="0A770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19C647" w14:textId="25E081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3D84B7D" w14:textId="5FAD44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BD4CF01" w14:textId="2F531F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E20BB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5217E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1097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807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CD2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DA343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B53D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AE8B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C54D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EC6C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553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CBD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0D64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B844552" w14:textId="77777777" w:rsidTr="00503750">
        <w:tc>
          <w:tcPr>
            <w:tcW w:w="1944" w:type="dxa"/>
            <w:vAlign w:val="center"/>
          </w:tcPr>
          <w:p w14:paraId="28E74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C067E9C" w14:textId="46D48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33F14D" w14:textId="7979A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3BCED84" w14:textId="69EC9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F0B2EE" w14:textId="209BE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0CFCFF" w14:textId="62576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F52A6BE" w14:textId="576D8D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D39446" w14:textId="39725A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EC25AF" w14:textId="3D025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16E85C4" w14:textId="4600E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0E65DA" w14:textId="088E8A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663822" w14:textId="74413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271774" w14:textId="77777777" w:rsidTr="00503750">
        <w:tc>
          <w:tcPr>
            <w:tcW w:w="15685" w:type="dxa"/>
            <w:gridSpan w:val="12"/>
            <w:vAlign w:val="center"/>
          </w:tcPr>
          <w:p w14:paraId="7C6433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6C43920" w14:textId="77777777" w:rsidTr="00503750">
        <w:tc>
          <w:tcPr>
            <w:tcW w:w="1944" w:type="dxa"/>
            <w:vAlign w:val="center"/>
          </w:tcPr>
          <w:p w14:paraId="15BB99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8F7E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A7A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364CFD" w14:textId="297326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347A6D" w14:textId="14C8C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496C75" w14:textId="2E3D76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D29B93" w14:textId="23886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6A70C6E" w14:textId="44AF9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948A03" w14:textId="7A723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7F7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7BDD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9A980EF" w14:textId="385F3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1C69F5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0D054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3456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FD58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27E7B4" w14:textId="19D9C3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F0BD55" w14:textId="0E5941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9C30A8" w14:textId="3E656E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038183" w14:textId="2EDB6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8C4852" w14:textId="74D61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BF4170" w14:textId="1C6DD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3E4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F938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A27E22B" w14:textId="58604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36CF0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819A9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B932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243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C8182C" w14:textId="4F81D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5439A3" w14:textId="4EABB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33DA30" w14:textId="044EA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463137" w14:textId="03F7EC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DADECB" w14:textId="3E2986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A1B868" w14:textId="2CD851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2C6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1F1C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26EEAEA" w14:textId="7BE6C6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703834" w14:textId="77777777" w:rsidTr="00503750">
        <w:tc>
          <w:tcPr>
            <w:tcW w:w="1944" w:type="dxa"/>
            <w:vAlign w:val="center"/>
          </w:tcPr>
          <w:p w14:paraId="25B11C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6B19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F0AF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8C5440" w14:textId="244F3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88D76A" w14:textId="2008D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BCF83F" w14:textId="63925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8C2A62" w14:textId="077C39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42AC80" w14:textId="758F68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05523" w14:textId="6AFA4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2EE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4711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1DB69A2" w14:textId="64FEF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FB7D87" w14:textId="77777777" w:rsidTr="00503750">
        <w:tc>
          <w:tcPr>
            <w:tcW w:w="15685" w:type="dxa"/>
            <w:gridSpan w:val="12"/>
            <w:vAlign w:val="center"/>
          </w:tcPr>
          <w:p w14:paraId="712900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3EF1ED1" w14:textId="77777777" w:rsidTr="00503750">
        <w:tc>
          <w:tcPr>
            <w:tcW w:w="1944" w:type="dxa"/>
            <w:vAlign w:val="center"/>
          </w:tcPr>
          <w:p w14:paraId="670B7B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E92D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27D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A13DAEE" w14:textId="061F41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C2C522" w14:textId="6FD62A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11A00A" w14:textId="2B459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356EAF" w14:textId="7B14A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E3FB41" w14:textId="0CD3A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2AB1A0" w14:textId="7088FC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ED05C4" w14:textId="638D5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030459" w14:textId="7C5CF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CAA37F" w14:textId="09EC9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4B643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77E36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FF9F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AA7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AD5E7BC" w14:textId="29FEF3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27CEE5" w14:textId="649E2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38F87D" w14:textId="78AD1F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A1B053" w14:textId="0C4C5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F61CA0" w14:textId="45D4BC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B4C9A4" w14:textId="64D6C0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A8762A" w14:textId="07577C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CA1514" w14:textId="0CA5FC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9788B8" w14:textId="5642A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A007E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AB103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3E9C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83E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82CAC3" w14:textId="2072C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A94313" w14:textId="6F3D32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7F1E7F" w14:textId="76DABC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C1CBDF" w14:textId="5A8F48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B70CC4" w14:textId="22E36A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71A47A" w14:textId="0293B4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BFBE1A" w14:textId="5C8A9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ECC6DC" w14:textId="6B365C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95B07A" w14:textId="34C524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893F8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05BB2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8D36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71C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50D7EA" w14:textId="62958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780F37" w14:textId="313651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EC7757" w14:textId="4BFB2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AB0D95" w14:textId="61B75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350A2F" w14:textId="08C82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D48CFB" w14:textId="1DB95C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316635" w14:textId="092DB4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2ABDD2" w14:textId="2D6F1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C0EE78" w14:textId="79847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66F56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E56A7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2F08FB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1E19C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73EC9A6" w14:textId="66A9C1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CAC0A4" w14:textId="4A3AC3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34D3D87" w14:textId="52A23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3E37E4" w14:textId="273A8C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F2E31F" w14:textId="3CE1A7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FFE612" w14:textId="4DD69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29F0CC" w14:textId="23F79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0774B0" w14:textId="35774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144EB7" w14:textId="24B4B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1CA6F7" w14:textId="1FDB0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B3DF519" w14:textId="4E2918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B8758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1C6D5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40C620B" w14:textId="108F13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A1A18A4" w14:textId="075A6D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62FFA7C" w14:textId="32D25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A935A6" w14:textId="260A19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7BE98A" w14:textId="4A6EB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BB0A82" w14:textId="6D7B24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8ED99E" w14:textId="090E3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3F6BAD" w14:textId="0383C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128731" w14:textId="4CE01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D9373F" w14:textId="0610BE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293A91" w14:textId="23FFB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80FC3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58458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6FF3B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805945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9E5A7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A50C7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D00B27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917C4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FDC99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C1350D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ECAEA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9A077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DA82F4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C112E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A38BC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9047E1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82B37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D0868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22671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AD8D96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CDD7BF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C1949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12AF0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76947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CA04E68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7E8B5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588C1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A8573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D1E23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CECA3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D3912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1766A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B3582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CE0C9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69B3C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C7849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4A53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77BB9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7A56036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664FA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AFA68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38F93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62385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BB680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35C51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E19CC89" w14:textId="77777777" w:rsidTr="00503750">
        <w:trPr>
          <w:trHeight w:val="1073"/>
        </w:trPr>
        <w:tc>
          <w:tcPr>
            <w:tcW w:w="3614" w:type="dxa"/>
            <w:vMerge/>
          </w:tcPr>
          <w:p w14:paraId="0E68C3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418FF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E1335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1F484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8E61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4D3E65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DB5AF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D5D55F3" w14:textId="77777777" w:rsidTr="00503750">
        <w:trPr>
          <w:trHeight w:val="283"/>
        </w:trPr>
        <w:tc>
          <w:tcPr>
            <w:tcW w:w="3614" w:type="dxa"/>
          </w:tcPr>
          <w:p w14:paraId="6EC88F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F2DFC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24BD6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270C9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E5E4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D71A3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BAD2B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CD0F094" w14:textId="77777777" w:rsidTr="00503750">
        <w:trPr>
          <w:trHeight w:val="283"/>
        </w:trPr>
        <w:tc>
          <w:tcPr>
            <w:tcW w:w="3614" w:type="dxa"/>
          </w:tcPr>
          <w:p w14:paraId="00B742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18CEE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9C0E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BD2D1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AFE7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45F09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D0751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4E6E8DE" w14:textId="77777777" w:rsidTr="00503750">
        <w:trPr>
          <w:trHeight w:val="283"/>
        </w:trPr>
        <w:tc>
          <w:tcPr>
            <w:tcW w:w="3614" w:type="dxa"/>
          </w:tcPr>
          <w:p w14:paraId="26AA53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F5FB6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DE95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71486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6DFB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B469F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F4F01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980749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00502C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4231C8D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B4811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6D2CA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FA27C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7A18D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BB33D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6421B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12E16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01A1A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48234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199E2F9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AF2A4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379309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93E92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9645357" w14:textId="0074D2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DDDFBC" w14:textId="4E985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DD12CE" w14:textId="0C615D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724B4" w14:textId="66225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B7EC41" w14:textId="5ACDD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EF2B70" w14:textId="76AF86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625FDF" w14:textId="7292B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04D556" w14:textId="28381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E170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49DD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BBDD75C" w14:textId="531825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FB9C18" w14:textId="095C6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A01CFC" w14:textId="24841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84C857" w14:textId="0F084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66E72" w14:textId="0172A7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C7F823" w14:textId="569C38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871FB2" w14:textId="33ADE3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D7C65B" w14:textId="785F9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7B793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B7A0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89ECA9A" w14:textId="09ED4F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CF6283" w14:textId="13FC69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03436F" w14:textId="3D379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EDF4E" w14:textId="026FB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096F0E" w14:textId="10A31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F63D02" w14:textId="51888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8F5628" w14:textId="55E526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E933F8" w14:textId="6BADA6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03DC2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E763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5CE77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CC4BA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2305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3EF6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CFA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304A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4F6C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A6C3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6600C8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21BC2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03B1069" w14:textId="0E143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F15E7D" w14:textId="17C0E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2D327" w14:textId="3B5776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2B4EAB" w14:textId="26F76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75C53E" w14:textId="10F8A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CD488" w14:textId="1E6AA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124CBC" w14:textId="3DCB8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2168E5A" w14:textId="7AB6F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7008C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DCD7E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1B1D47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0CA8D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8B6C41B" w14:textId="3C3259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8E24E3" w14:textId="0FE879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29F394" w14:textId="24E74E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7249CF" w14:textId="189C4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866A41" w14:textId="2BB031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A73A91" w14:textId="563408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7ECFA6" w14:textId="265A9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F100A0" w14:textId="146647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D61F4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319B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0273A0B" w14:textId="63E945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EA88D9" w14:textId="081037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909FF0" w14:textId="0DE26E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546905" w14:textId="0AFCF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4DAC72" w14:textId="181913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DD8421" w14:textId="3DA7A0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22C358" w14:textId="563B5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AD139D" w14:textId="257784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BC226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7A34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02F2B03" w14:textId="35ED8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91D514" w14:textId="711FD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A82293" w14:textId="27458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436679" w14:textId="6DE16C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F2092" w14:textId="76218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518177" w14:textId="7B174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E098CF" w14:textId="7FF68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5530A3A" w14:textId="76C5C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DC02C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814A6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C10EC46" w14:textId="09B30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450781" w14:textId="326904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3DC40B" w14:textId="5662C5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96AE4B" w14:textId="73A1C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A933FD" w14:textId="679C1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3C21FC" w14:textId="6DA004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F0BFC6" w14:textId="61E7D0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F9F941" w14:textId="7E8E4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DC9C0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663C0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6634A7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95BAFB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D709EE0" w14:textId="7C46D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8BD556" w14:textId="1ECEE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84158B" w14:textId="73EB5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3B2C0B" w14:textId="01781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1584D3" w14:textId="5C29C8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9582E5" w14:textId="725337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CB68EE" w14:textId="14A65A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852EDA" w14:textId="5FC52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E57858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A2CBF6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1B6A149" w14:textId="10CC16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565E70" w14:textId="4F9FD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71BE43" w14:textId="47FCA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9CE66E" w14:textId="6E651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40FED9" w14:textId="20841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7DB275" w14:textId="656F6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34145B" w14:textId="1EFB8B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FDEFCE" w14:textId="49545F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469E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4A38E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B7649AA" w14:textId="78BD29B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3F4E4B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F7E2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B194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92BF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C6FC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D2ED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E3EB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E136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042E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7DDA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2C0F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65A5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947E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C701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98DE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A785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C05B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71B85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6B9F1C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67CD85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E83C61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4B8A0D8D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05417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2323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00DB0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84134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915C2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40F8E0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A36C6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27AFAE4" w14:textId="7AF34B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2F7F9E1" w14:textId="77751A7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E3A3316" w14:textId="6C6FA25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C6A0B2" w14:textId="1A642C9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E26A85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3C77E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75942EA" w14:textId="7613871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668D1D0" w14:textId="0042A15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E460B5B" w14:textId="48E33A5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2E6007" w14:textId="0FEF41C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2D5E16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C14C3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8ECBBD" w14:textId="002C1B6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2AEA14" w14:textId="5C960C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162C1A0" w14:textId="45E7E44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AB1873" w14:textId="6C71FAB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CB9B37A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234D6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02B6F0" w14:textId="0E4F84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330CF1C" w14:textId="2868472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2862850" w14:textId="35DA825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C53CC8" w14:textId="230A985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CFFC0E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B2749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426384" w14:textId="413C852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F0878E" w14:textId="258C18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48D532A" w14:textId="32A2314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CBC4069" w14:textId="2FFF152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0D0C27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A993A9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686075" w14:textId="77E3ECA5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649408B" w14:textId="7F95100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33DFEC0" w14:textId="7E276C1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62AE97" w14:textId="2B1591A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3C0C6C4" w14:textId="77777777" w:rsidR="00944C3D" w:rsidRDefault="00944C3D" w:rsidP="00944C3D">
      <w:pPr>
        <w:rPr>
          <w:rFonts w:ascii="Arial" w:hAnsi="Arial"/>
          <w:b/>
        </w:rPr>
      </w:pPr>
    </w:p>
    <w:p w14:paraId="659612F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4A339F13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496245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A0A78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EC9A0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81E24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377623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121FDB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96A7E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589DC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4D57E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D5140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D8AF0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00F97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13E3A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B4AD9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193F2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868E6F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ABF4F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8599E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124FB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2E209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714BC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913340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10BFEC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DDFC8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D1902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74BFA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5EA1408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A7A3260" w14:textId="77777777" w:rsidTr="00503750">
        <w:tc>
          <w:tcPr>
            <w:tcW w:w="2835" w:type="dxa"/>
            <w:vAlign w:val="center"/>
          </w:tcPr>
          <w:p w14:paraId="100F5C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84E6D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3C7D5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44BA6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531F3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85FB3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57E32D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CEB6A6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E5D25D1" w14:textId="161648D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809246" w14:textId="262B858D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786EF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466E3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FF4EC8" w14:textId="25427D7B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BBE83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5710F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D7E3081" w14:textId="597B2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177A11" w14:textId="78B41C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B290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56C7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D36C1F6" w14:textId="460165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41BB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BC844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CFA7C08" w14:textId="232E9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75428E" w14:textId="649D45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872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08AC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BD62A5E" w14:textId="00B6D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328FC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E48CE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A39BBFD" w14:textId="7B694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EDD151" w14:textId="724A5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840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E66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5D4BD1" w14:textId="70C83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451B8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7C2B2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3596AC1" w14:textId="469A28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613599" w14:textId="35560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51ED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FDD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5D81B1" w14:textId="304C64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FE02E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23CB9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EB1693C" w14:textId="03A70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E243" w14:textId="12AB6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DAF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78A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923B69" w14:textId="535E80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DFDA1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C18C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344EDCC" w14:textId="408BE6D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636ED7" w14:textId="26CD1A4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A036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4851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582067" w14:textId="579CA4D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2BFB4C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F86DDC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3F710ED" w14:textId="67772FBE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8515B31" w14:textId="77777777" w:rsidR="00944C3D" w:rsidRDefault="00944C3D" w:rsidP="00944C3D">
      <w:pPr>
        <w:rPr>
          <w:rFonts w:ascii="Arial" w:hAnsi="Arial"/>
          <w:b/>
        </w:rPr>
      </w:pPr>
    </w:p>
    <w:p w14:paraId="142453D3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689032C" w14:textId="77777777" w:rsidTr="00503750">
        <w:tc>
          <w:tcPr>
            <w:tcW w:w="2835" w:type="dxa"/>
            <w:vAlign w:val="center"/>
          </w:tcPr>
          <w:p w14:paraId="50B084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ECA45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0DED2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F466F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C1F24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1D6BF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D36D3B0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14B97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C0BBE76" w14:textId="183FC0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967BAC" w14:textId="71DF3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136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942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12D9B6" w14:textId="46C1E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13A41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B63E6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27F1AEE" w14:textId="3F6F8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39122D" w14:textId="33B3D1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7B0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2C8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58286E" w14:textId="211675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5D836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48B76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5568C06" w14:textId="13D4E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467C79" w14:textId="42323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221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639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114A55" w14:textId="7457A2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03B77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D880A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6F553C8" w14:textId="4CB2C0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9C0410" w14:textId="7E2B45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549C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078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D97FAC" w14:textId="51EB2C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59165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8A2ED4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D74D551" w14:textId="6327BFB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28642F" w14:textId="364D32F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983E2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9571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34F2F2" w14:textId="59C73C0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3BBCF9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716C91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C8CD56F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602D41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34657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4A9769E" w14:textId="77777777" w:rsidTr="00503750">
        <w:trPr>
          <w:trHeight w:val="699"/>
        </w:trPr>
        <w:tc>
          <w:tcPr>
            <w:tcW w:w="3502" w:type="dxa"/>
            <w:vMerge/>
          </w:tcPr>
          <w:p w14:paraId="41E4F8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81317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F6F87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A11211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43878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567E61E" w14:textId="3BC29C53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DF3B91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F18842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E2F58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97379AE" w14:textId="36E7DB92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E0FCC2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943765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A92DA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EC252A5" w14:textId="16141DFC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FE96E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C207E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9E7DE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45BCE596" w14:textId="77777777" w:rsidTr="00503750">
        <w:trPr>
          <w:trHeight w:val="593"/>
        </w:trPr>
        <w:tc>
          <w:tcPr>
            <w:tcW w:w="3497" w:type="dxa"/>
          </w:tcPr>
          <w:p w14:paraId="2C51C9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8B132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0DFD3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F43A01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AC091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8AAC9D3" w14:textId="6CD69C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0D7B64" w14:textId="66CFB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76594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6085DD" w14:textId="28522D2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1FC5963" w14:textId="2EB23D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FDE63B" w14:textId="55929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5D77C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4BA53A" w14:textId="1401885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0E70F9" w14:textId="32FA1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10BE33" w14:textId="37AAE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21DB7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C8F1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4E7630D" w14:textId="44A9C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CF9F5F" w14:textId="1AA012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44656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EC9FBE" w14:textId="4A178CF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8B93B7A" w14:textId="28C61B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2B901C" w14:textId="35B3F4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91E24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F2009A" w14:textId="2759912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0DB690" w14:textId="494C48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218901" w14:textId="1F30A8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40F58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A27B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1672426" w14:textId="516EB5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E2AE2E" w14:textId="559D4A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0BA09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A17F536" w14:textId="5D18F16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4270929" w14:textId="6ABBE6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8973CFD" w14:textId="21787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F84B7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1D4D54" w14:textId="417AD99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2C3C06" w14:textId="2A3ACE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0787F9" w14:textId="543C4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347AE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87450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130D10E" w14:textId="72BBCE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D0CC24" w14:textId="75C0DA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CE501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5C23D2" w14:textId="21550C1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6D70DB3" w14:textId="0FE087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3560C6" w14:textId="2A171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C6FE56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2E44D9D" w14:textId="55A7F0A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825B26" w14:textId="6356CA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EFACDB" w14:textId="21E777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180C99" w14:textId="77777777" w:rsidR="00944C3D" w:rsidRDefault="00944C3D" w:rsidP="00944C3D">
      <w:pPr>
        <w:rPr>
          <w:rFonts w:ascii="Arial" w:hAnsi="Arial"/>
          <w:b/>
        </w:rPr>
      </w:pPr>
    </w:p>
    <w:p w14:paraId="45A834E1" w14:textId="77777777" w:rsidR="00944C3D" w:rsidRDefault="00944C3D" w:rsidP="00944C3D">
      <w:pPr>
        <w:rPr>
          <w:rFonts w:ascii="Arial" w:hAnsi="Arial"/>
          <w:b/>
        </w:rPr>
      </w:pPr>
    </w:p>
    <w:p w14:paraId="610179C6" w14:textId="77777777" w:rsidR="00944C3D" w:rsidRDefault="00944C3D" w:rsidP="00944C3D">
      <w:pPr>
        <w:rPr>
          <w:rFonts w:ascii="Arial" w:hAnsi="Arial"/>
          <w:b/>
        </w:rPr>
      </w:pPr>
    </w:p>
    <w:p w14:paraId="10A97933" w14:textId="77777777" w:rsidR="00944C3D" w:rsidRDefault="00944C3D" w:rsidP="00944C3D">
      <w:pPr>
        <w:rPr>
          <w:rFonts w:ascii="Arial" w:hAnsi="Arial"/>
          <w:b/>
        </w:rPr>
      </w:pPr>
    </w:p>
    <w:p w14:paraId="509B4BF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6C4C61D3" w14:textId="77777777" w:rsidTr="00503750">
        <w:tc>
          <w:tcPr>
            <w:tcW w:w="2622" w:type="dxa"/>
            <w:vAlign w:val="center"/>
          </w:tcPr>
          <w:p w14:paraId="70BDB2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882F5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30521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6F0AC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A0BBC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F3D2B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8B62F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0059BB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D8617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23253E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951CD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4FCC6F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C911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FC31D27" w14:textId="4F7C7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4234A4" w14:textId="254BD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5EA3864" w14:textId="256250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8232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E15168" w14:textId="326441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37E141" w14:textId="77777777" w:rsidTr="00503750">
        <w:tc>
          <w:tcPr>
            <w:tcW w:w="2622" w:type="dxa"/>
            <w:vAlign w:val="center"/>
          </w:tcPr>
          <w:p w14:paraId="5069D6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7629E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D60381B" w14:textId="2A393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5543DE" w14:textId="181DB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197065" w14:textId="66953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F996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1DF475" w14:textId="44D4A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2E7DB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C94F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501C017" w14:textId="6305E5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3306F2" w14:textId="06268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9E74E4" w14:textId="0481C4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F71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0B9A62" w14:textId="6A0D2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CF47B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C98AB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8054E52" w14:textId="2D2CF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E9A52F7" w14:textId="6582D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6DA9E5" w14:textId="2B8EF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1B79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18BB1E" w14:textId="334EC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9462E9" w14:textId="77777777" w:rsidTr="00503750">
        <w:tc>
          <w:tcPr>
            <w:tcW w:w="2622" w:type="dxa"/>
            <w:vAlign w:val="center"/>
          </w:tcPr>
          <w:p w14:paraId="31FFEF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28D6945" w14:textId="352A3A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54628.00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60C4A4B" w14:textId="2CA97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27803.00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8AEAFF" w14:textId="75FF9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16945.00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662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8B99B5" w14:textId="1A7EFA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65486.00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6DF9B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A35A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4CB93F7" w14:textId="7A5756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0F81E5C" w14:textId="7FE888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B168AB" w14:textId="47742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093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E6DB0A" w14:textId="0E34C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E88696" w14:textId="77777777" w:rsidTr="00503750">
        <w:tc>
          <w:tcPr>
            <w:tcW w:w="2622" w:type="dxa"/>
            <w:vAlign w:val="center"/>
          </w:tcPr>
          <w:p w14:paraId="57115D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04E6B9A" w14:textId="151E70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82C67D" w14:textId="0B3C1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05978F" w14:textId="388AF5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93F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5EB23C" w14:textId="2A459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DBF9A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27FD359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5C9EE0C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04C9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8A91FFF" w14:textId="63078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3D56A0" w14:textId="485C38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30FB90" w14:textId="0DAC01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12F8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AA557F" w14:textId="3C75B4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94E97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22CF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06FB585" w14:textId="0C8CEC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8937514" w14:textId="74F2E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FF37DD" w14:textId="54CB94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90EE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4A330A" w14:textId="30C2A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ABCD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CD44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9BAC3C2" w14:textId="2F152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F4BE4C" w14:textId="48EBC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3534C2" w14:textId="65ED4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35F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5656C0" w14:textId="0D306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33C466" w14:textId="77777777" w:rsidTr="00503750">
        <w:tc>
          <w:tcPr>
            <w:tcW w:w="2622" w:type="dxa"/>
            <w:vAlign w:val="center"/>
          </w:tcPr>
          <w:p w14:paraId="273B94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3AB4137" w14:textId="6805D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F19EF1" w14:textId="6E2AFD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6B53BA" w14:textId="1A8B3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77C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34587E" w14:textId="6C7956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D2AB0F" w14:textId="77777777" w:rsidTr="00503750">
        <w:tc>
          <w:tcPr>
            <w:tcW w:w="2622" w:type="dxa"/>
            <w:vAlign w:val="center"/>
          </w:tcPr>
          <w:p w14:paraId="510242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EC72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8AF9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2AA8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511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5884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A37702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7F944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0D42AD4" w14:textId="083BC78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54628.00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7BDEC1" w14:textId="4E8A8AC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27803.00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1D86D9" w14:textId="3468803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16945.00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CB32E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A6BF234" w14:textId="1AF5C6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65486.00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BD6A25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1FE94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0902343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7464A9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EA8B3A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3C455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98F9B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BAFD67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2A28F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E0DEC2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0559B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71F1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9536B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8727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3CEDF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F8258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6E11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0F24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20045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41435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B385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E1DDA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CE74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C208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2DE14B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32C9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68488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6B3C9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4D25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979B3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CF5D7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EF10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9A05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FC93B2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35F3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4B58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88EE0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CBFE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B8C5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762DE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E1EB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F684E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B543E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14E64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1B804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7876A6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D229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6A01D0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397F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0963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02908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FD578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E8054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205F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0184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1359D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46B57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6890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4CFC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27158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DE3E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6966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D9DA5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2295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0135A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1729DF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AD98C1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6E1795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FA11D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E8C621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A36F380" w14:textId="77777777" w:rsidTr="00503750">
        <w:tc>
          <w:tcPr>
            <w:tcW w:w="2835" w:type="dxa"/>
            <w:vAlign w:val="center"/>
          </w:tcPr>
          <w:p w14:paraId="6A9CE5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00DE5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03B44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CAE06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33B9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A4EC0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2674C07" w14:textId="77777777" w:rsidTr="00503750">
        <w:tc>
          <w:tcPr>
            <w:tcW w:w="2835" w:type="dxa"/>
            <w:vAlign w:val="center"/>
          </w:tcPr>
          <w:p w14:paraId="49283A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483302" w14:textId="4FE37D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99A3D" w14:textId="1585C2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FEC6B8" w14:textId="401CC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1A2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A1131E" w14:textId="4EA7A5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A4420A" w14:textId="77777777" w:rsidTr="00503750">
        <w:tc>
          <w:tcPr>
            <w:tcW w:w="2835" w:type="dxa"/>
            <w:vAlign w:val="center"/>
          </w:tcPr>
          <w:p w14:paraId="1FDC72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712F756" w14:textId="70D38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A7838B" w14:textId="72FBE5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6E5B83" w14:textId="26524E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B99F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2DEB2E" w14:textId="50DBF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66E13D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2865D1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17AD0A27" w14:textId="704471B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6B3DC0" w14:textId="32334BC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2CE8D0" w14:textId="1DAFE75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EC22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804636C" w14:textId="5690149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369B790" w14:textId="77777777" w:rsidTr="00503750">
        <w:tc>
          <w:tcPr>
            <w:tcW w:w="2835" w:type="dxa"/>
            <w:vAlign w:val="center"/>
          </w:tcPr>
          <w:p w14:paraId="44DBCF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FBF6CD2" w14:textId="7081F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E9878" w14:textId="2A315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EC07D1" w14:textId="712ED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F496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46063B" w14:textId="77E80C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AAB74F" w14:textId="77777777" w:rsidTr="00503750">
        <w:tc>
          <w:tcPr>
            <w:tcW w:w="2835" w:type="dxa"/>
            <w:vAlign w:val="center"/>
          </w:tcPr>
          <w:p w14:paraId="29B3D6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33E4EC8" w14:textId="0E802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613C80" w14:textId="35B25F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5ADF6F" w14:textId="21A4D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3A4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87B7FF" w14:textId="19106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CA6C6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E472D5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BA31BB3" w14:textId="456AB63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6A8B9A" w14:textId="6B296AA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7A6A29" w14:textId="4E616E4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479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9AE185" w14:textId="18E3255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B5F2F4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4AE8B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4739215C" w14:textId="02C5B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C1B277" w14:textId="29F7DE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E87C96" w14:textId="4CEB9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005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D5B60D" w14:textId="28D88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36598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0145BB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5055371E" w14:textId="77777777" w:rsidTr="00503750">
        <w:tc>
          <w:tcPr>
            <w:tcW w:w="2552" w:type="dxa"/>
            <w:shd w:val="clear" w:color="auto" w:fill="auto"/>
            <w:vAlign w:val="center"/>
          </w:tcPr>
          <w:p w14:paraId="280E67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B96F7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9A52F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11B2A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A29CA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C9D9E0F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03059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09DE01C4" w14:textId="7553525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4F6712E" w14:textId="5DFEEF4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D60B54C" w14:textId="6618EF0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217F84E" w14:textId="516EA47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6E82626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5C551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DC65B38" w14:textId="345E238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DA65354" w14:textId="57390EE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0D78B25" w14:textId="6211ABB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801C4CF" w14:textId="7BD95CF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30C42C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86B280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5EFA49D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1EC97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C8755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32194DC" w14:textId="77777777" w:rsidTr="00503750">
        <w:tc>
          <w:tcPr>
            <w:tcW w:w="4395" w:type="dxa"/>
            <w:vMerge/>
          </w:tcPr>
          <w:p w14:paraId="42F068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BDDEA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B706D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B41887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A5875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E96A3A3" w14:textId="5554D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410956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F45A26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C1DC9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DCFAAE5" w14:textId="155D8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DC0F5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60CCFE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D74E1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80D0383" w14:textId="14A69F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64CA9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52E891E" w14:textId="77777777" w:rsidTr="00503750">
        <w:tc>
          <w:tcPr>
            <w:tcW w:w="4395" w:type="dxa"/>
            <w:vAlign w:val="center"/>
          </w:tcPr>
          <w:p w14:paraId="4491B7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5403600" w14:textId="097414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6462C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4435A5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54F24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83481D2" w14:textId="1E22D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1653F8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F8E0F1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6ED80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0748BA6" w14:textId="34F7A44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1E4D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9012C1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7E4D4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0B40826" w14:textId="05855E3D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70495.00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A93F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D05F996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944D5A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C54FC0F" w14:textId="77777777" w:rsidTr="00503750">
        <w:tc>
          <w:tcPr>
            <w:tcW w:w="4395" w:type="dxa"/>
            <w:vAlign w:val="center"/>
          </w:tcPr>
          <w:p w14:paraId="70C56E3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122FCB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644E6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E909AF6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356C10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23769C8" w14:textId="74BC9B3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2E1E165" w14:textId="7F1DA24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84E6E6E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C95B3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6215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7DC44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BA054D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3EF3C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BEBA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9F73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076E236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0E35E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DA196CE" w14:textId="0D2E53B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233361" w14:textId="6A704F94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E1F1F5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BD100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C0DAC0E" w14:textId="3E6C5FD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8E88B4" w14:textId="020FFC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B02C83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C7BE0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D1B01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1F185F0" w14:textId="77777777" w:rsidTr="00503750">
        <w:tc>
          <w:tcPr>
            <w:tcW w:w="1843" w:type="dxa"/>
            <w:vAlign w:val="center"/>
          </w:tcPr>
          <w:p w14:paraId="705C456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EDE85E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9C4163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295C66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6EA1A2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DF9A90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DD726A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B436CAA" w14:textId="77777777" w:rsidTr="00503750">
        <w:tc>
          <w:tcPr>
            <w:tcW w:w="1843" w:type="dxa"/>
            <w:vAlign w:val="center"/>
          </w:tcPr>
          <w:p w14:paraId="09AC42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08A5F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8631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2946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47C8B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06CF9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5725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720E490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4AC73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6E062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92A61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F206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4E324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F608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F24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DE554E1" w14:textId="77777777" w:rsidTr="00503750">
        <w:tc>
          <w:tcPr>
            <w:tcW w:w="1843" w:type="dxa"/>
            <w:vAlign w:val="center"/>
          </w:tcPr>
          <w:p w14:paraId="33ED3E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F9129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F315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8535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75FFD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8557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7307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ECDE90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1F618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9057C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7968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A99E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4263B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9CD3EF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F428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827D88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C70D5D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FC819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8C19B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C4695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90AD8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1B883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452EF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BA9A2B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D4BFE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84FEFE1" w14:textId="77777777" w:rsidTr="00503750">
        <w:trPr>
          <w:trHeight w:val="664"/>
        </w:trPr>
        <w:tc>
          <w:tcPr>
            <w:tcW w:w="3372" w:type="dxa"/>
          </w:tcPr>
          <w:p w14:paraId="3DD368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24C62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761A6F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66D83C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DB27EF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3BD25FE" w14:textId="22277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674275" w14:textId="0DDF17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8AEED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26469B1" w14:textId="65D4A44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377854" w14:textId="494C2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0FFDDE" w14:textId="5EBCDE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43EE5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4F962A1" w14:textId="781FFC8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E49A0FD" w14:textId="400B5E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B1F654" w14:textId="4595C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0763EF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1BB3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C82061" w14:textId="4F3B3C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8EF5BE" w14:textId="7BCFBB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81F92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35A1B0A" w14:textId="40B4FE3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2CC26E7" w14:textId="70C17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FD1E59" w14:textId="13916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CE88D1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640F9B5" w14:textId="3DA9098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B85DBC" w14:textId="6FD0D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F0CBFD" w14:textId="11010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63A6F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C0876C4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461B4CC" w14:textId="77777777" w:rsidTr="00503750">
        <w:tc>
          <w:tcPr>
            <w:tcW w:w="2835" w:type="dxa"/>
            <w:vAlign w:val="center"/>
          </w:tcPr>
          <w:p w14:paraId="7BC129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C6C725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76B2C2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58A998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12FDDE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DAE3255" w14:textId="77777777" w:rsidTr="00503750">
        <w:tc>
          <w:tcPr>
            <w:tcW w:w="2835" w:type="dxa"/>
          </w:tcPr>
          <w:p w14:paraId="1361DEF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CB25516" w14:textId="4D7C3C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76F3CC" w14:textId="451BB6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73CBE5" w14:textId="4973F4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621AE2" w14:textId="17B58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320214" w14:textId="77777777" w:rsidTr="00503750">
        <w:tc>
          <w:tcPr>
            <w:tcW w:w="2835" w:type="dxa"/>
          </w:tcPr>
          <w:p w14:paraId="5ECDC5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727BBDB" w14:textId="72F10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5E6C04" w14:textId="0BDA2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62BCC8" w14:textId="3353A0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F10AA4" w14:textId="68443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66DE34" w14:textId="77777777" w:rsidTr="00503750">
        <w:tc>
          <w:tcPr>
            <w:tcW w:w="2835" w:type="dxa"/>
          </w:tcPr>
          <w:p w14:paraId="1086A49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864065A" w14:textId="1BA7FA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545C99" w14:textId="496C7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71325F" w14:textId="11C3E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4A649B8" w14:textId="57441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198A20" w14:textId="77777777" w:rsidTr="00503750">
        <w:tc>
          <w:tcPr>
            <w:tcW w:w="2835" w:type="dxa"/>
            <w:vAlign w:val="center"/>
          </w:tcPr>
          <w:p w14:paraId="176739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6E23F6B4" w14:textId="5F597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BC374C" w14:textId="5C8E0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A24BA1" w14:textId="40969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43C446B" w14:textId="5BC2AA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49402A" w14:textId="77777777" w:rsidTr="00503750">
        <w:tc>
          <w:tcPr>
            <w:tcW w:w="2835" w:type="dxa"/>
            <w:vAlign w:val="center"/>
          </w:tcPr>
          <w:p w14:paraId="79D4AB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EC4C223" w14:textId="43B1E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58BB2B" w14:textId="02086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111D3E" w14:textId="512112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B9B84FA" w14:textId="3D941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B4037C" w14:textId="77777777" w:rsidTr="00503750">
        <w:tc>
          <w:tcPr>
            <w:tcW w:w="2835" w:type="dxa"/>
          </w:tcPr>
          <w:p w14:paraId="1D2F60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DA26920" w14:textId="0E8A8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A7CEBD" w14:textId="0BD5FB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B2E188" w14:textId="111E3B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382F314" w14:textId="166277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905FE1" w14:textId="77777777" w:rsidTr="00503750">
        <w:tc>
          <w:tcPr>
            <w:tcW w:w="2835" w:type="dxa"/>
          </w:tcPr>
          <w:p w14:paraId="11F66E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608AED7" w14:textId="42046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2846AD" w14:textId="4FF61D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2C02C9" w14:textId="0A16D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73ABBD" w14:textId="4B64D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34D4A9" w14:textId="77777777" w:rsidTr="00503750">
        <w:tc>
          <w:tcPr>
            <w:tcW w:w="2835" w:type="dxa"/>
          </w:tcPr>
          <w:p w14:paraId="12BB1C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F30B682" w14:textId="25805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D65624" w14:textId="58BE51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B396C5" w14:textId="37961D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ABC86E" w14:textId="235E4C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5CF5A25" w14:textId="77777777" w:rsidR="00944C3D" w:rsidRDefault="00944C3D" w:rsidP="00944C3D">
      <w:pPr>
        <w:rPr>
          <w:rFonts w:ascii="Arial" w:hAnsi="Arial"/>
          <w:b/>
        </w:rPr>
      </w:pPr>
    </w:p>
    <w:p w14:paraId="6EC215E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0A72B72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6D0392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D2D8A6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7224C5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9D823D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3E3AE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ADB475A" w14:textId="77777777" w:rsidTr="00503750">
        <w:trPr>
          <w:trHeight w:val="443"/>
        </w:trPr>
        <w:tc>
          <w:tcPr>
            <w:tcW w:w="2560" w:type="dxa"/>
          </w:tcPr>
          <w:p w14:paraId="283A6F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4D59A4F" w14:textId="152B9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18DA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3889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99F99C8" w14:textId="7D91D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D59B3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94D1C4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E431F7E" w14:textId="410DF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01C12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FEEF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E72CAAA" w14:textId="034527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7F2E0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1B0ADC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2077D7E" w14:textId="4CEF1A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4660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958D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139DA79" w14:textId="43EA3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AE81A1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1155C6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B865BB8" w14:textId="57BBF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C797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9F84C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595F396" w14:textId="0E3E1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AFE9E9" w14:textId="77777777" w:rsidR="00944C3D" w:rsidRDefault="00944C3D" w:rsidP="00944C3D">
      <w:pPr>
        <w:rPr>
          <w:rFonts w:ascii="Arial" w:hAnsi="Arial"/>
          <w:b/>
        </w:rPr>
      </w:pPr>
    </w:p>
    <w:p w14:paraId="08AD631E" w14:textId="77777777" w:rsidR="00944C3D" w:rsidRDefault="00944C3D" w:rsidP="00944C3D">
      <w:pPr>
        <w:rPr>
          <w:rFonts w:ascii="Arial" w:hAnsi="Arial"/>
          <w:b/>
        </w:rPr>
      </w:pPr>
    </w:p>
    <w:p w14:paraId="7EC036B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EFFC287" w14:textId="77777777" w:rsidR="00944C3D" w:rsidRDefault="00944C3D" w:rsidP="00944C3D">
      <w:pPr>
        <w:rPr>
          <w:rFonts w:ascii="Arial" w:hAnsi="Arial"/>
          <w:b/>
        </w:rPr>
      </w:pPr>
    </w:p>
    <w:p w14:paraId="24D689C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4182AE1D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570CE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3B175C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29FF48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36E464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D5E6E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AC591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877B5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AF96DE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88BF8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CD0C7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07386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EF268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DF9EA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79397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41515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7194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182D1F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F6A11D2" w14:textId="77777777" w:rsidTr="00503750">
        <w:trPr>
          <w:trHeight w:val="677"/>
        </w:trPr>
        <w:tc>
          <w:tcPr>
            <w:tcW w:w="3358" w:type="dxa"/>
          </w:tcPr>
          <w:p w14:paraId="72BE3B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6FA11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28F52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23C1F9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3A67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2A54F45" w14:textId="3FB6D3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DED91E" w14:textId="40685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3DB05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79435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BDFD1EE" w14:textId="45A4CC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8591F8" w14:textId="0C53E9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3B2FD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0A293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8029C67" w14:textId="33C98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36E6A6" w14:textId="50DA82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7B4B6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9A82F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4207E5A" w14:textId="2A930F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9C1917" w14:textId="530DE3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94F62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D081279" w14:textId="6749177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9B968F4" w14:textId="15906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FC0693" w14:textId="403E0C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6DDDC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8B39A85" w14:textId="4175734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D3BB92E" w14:textId="5004C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3C03E2" w14:textId="7B0B3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E1EBB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71BBB5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9841CF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DEE005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E901BB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167AAE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C57EF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483051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0ED2CE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11384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4C692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A7FBD9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5DF8B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BEB3C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198991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635649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960C3E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04866F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B644C7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4A2B06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05537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04D954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C21862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1D52C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A150066" w14:textId="77411F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2BD1D80" w14:textId="214B1B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F89DB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D253B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86A4379" w14:textId="6C7414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AB5C17" w14:textId="3C825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F5D44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BC875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5012BB" w14:textId="5E1FB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EB4D01" w14:textId="2E063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70572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8DCF152" w14:textId="2C15B7C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F22AEAF" w14:textId="7D587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942586" w14:textId="1B1AA2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4293F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6CB517A" w14:textId="7622310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101698C" w14:textId="31936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3AEA7C" w14:textId="0F2E2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632C9B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5703AC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F4D09AE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D8CD0D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E33D5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5A252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62E6BA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9793D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B287B63" w14:textId="33560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124002" w14:textId="70246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D3972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DE511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7DF424A" w14:textId="02128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AFED239" w14:textId="3E390A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D9A7D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C5B2A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088E6E9" w14:textId="52574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F0F4512" w14:textId="12105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31E9D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409D1E1" w14:textId="1E3C512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7C58398" w14:textId="5E886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F565CC5" w14:textId="5BE60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34169E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8E43206" w14:textId="3DC7444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55FD904" w14:textId="5CD716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1510D8" w14:textId="1BCDF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5497AC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54B670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774CF5B" w14:textId="77777777" w:rsidTr="00503750">
        <w:tc>
          <w:tcPr>
            <w:tcW w:w="3686" w:type="dxa"/>
            <w:vAlign w:val="center"/>
          </w:tcPr>
          <w:p w14:paraId="68BBF3D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D878F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4A2752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0029D89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74391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62DF0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B7E1C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B0190B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0660C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5F256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CDAA5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41D19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61A87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2CAB9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63611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4D213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F12974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742373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3FFBB2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BAC8C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34E9C6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CB4D0A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FB4B0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1F6C7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8501A2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9D337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71323AD" w14:textId="54ABC2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4C907E" w14:textId="3B0A8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5D2A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07FE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1BFD2F0" w14:textId="53491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0BE501" w14:textId="143198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ADDD3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732CC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2D0D0D7" w14:textId="7F13F0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E89BCE" w14:textId="4A3CA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622BB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E0B72D9" w14:textId="3B4EDD7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841C4B4" w14:textId="78A3B1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E23E702" w14:textId="4A3C9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5B98D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B33EC36" w14:textId="6150A76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1F9C091" w14:textId="7F9806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5D3234" w14:textId="4800B3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03EA9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4B855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5461B7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3A1797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D98700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C0FC2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C33D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BD2C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854E721" w14:textId="3E9AB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CD312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F03B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A2B50F2" w14:textId="4DA0C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6B0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CE270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614937E" w14:textId="1B7A8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F4170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A252B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F10CF79" w14:textId="6FC874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2635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24E2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71CC7B4" w14:textId="16FEE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41D31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D7E75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FD31E64" w14:textId="07CB8B3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54C27B9" w14:textId="77777777" w:rsidR="00944C3D" w:rsidRDefault="00944C3D" w:rsidP="00944C3D">
      <w:pPr>
        <w:rPr>
          <w:sz w:val="22"/>
          <w:szCs w:val="22"/>
        </w:rPr>
      </w:pPr>
    </w:p>
    <w:p w14:paraId="559C9C2D" w14:textId="77777777" w:rsidR="00944C3D" w:rsidRDefault="00944C3D" w:rsidP="00944C3D">
      <w:pPr>
        <w:rPr>
          <w:sz w:val="22"/>
          <w:szCs w:val="22"/>
        </w:rPr>
      </w:pPr>
    </w:p>
    <w:p w14:paraId="74205E7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8D5A9B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57DCB642" w14:textId="42E8C0F8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948E7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E8FE4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17061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64FE8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2DCC17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084F04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701F9C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1D927E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2CA2A5F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9F7492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EBD285F" w14:textId="06B3C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9C26C87" w14:textId="62DAB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CD51D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0C8424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DA24C85" w14:textId="5756E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E6ECC" w14:textId="3E636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352AC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2C974C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590ED2D" w14:textId="6316A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3E7A1C0" w14:textId="6974B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D5067C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AB5E61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F48A7C4" w14:textId="105593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158F8DF" w14:textId="5F5D9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449866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0AA95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B48CA13" w14:textId="48C2F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27D198A" w14:textId="3BE27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186AE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3B6950E" w14:textId="0E009E9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E81204A" w14:textId="5E0C17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AC0876D" w14:textId="755EFC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B8044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ECA78D7" w14:textId="2410242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88A7DD1" w14:textId="0D2DDB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0966C2" w14:textId="388DF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8915E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19E6E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2091EB3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BBD122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F6E25E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FB0F08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E7916E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EB8B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15FEC7A" w14:textId="6D3D8E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7FFE175" w14:textId="36A40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D43CD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66F734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CA56353" w14:textId="47D980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FE03168" w14:textId="3843AB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404B9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2F110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3ADC663" w14:textId="459EC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CA0934F" w14:textId="5CB24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A15E3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8A1A11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BAD23FB" w14:textId="1B6EC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C4A1200" w14:textId="515CE6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83398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9A86A7A" w14:textId="1313628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D09A5E3" w14:textId="40960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62DA798" w14:textId="777100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4FA3C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543AD11" w14:textId="067AF52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0532CA9" w14:textId="06434E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E50DD0" w14:textId="44DF7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D0863A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94BD501" w14:textId="0285F20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D37568F" w14:textId="385F2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00ABED" w14:textId="13CE7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F2CA5" w:rsidRPr="006365FB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BA44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EF1FC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1A2056F" w14:textId="7DF53970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FB730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C8479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B6F4ED5" w14:textId="43A98AE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8303F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033D5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D56390F" w14:textId="5A438F12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FD7BC4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5FDD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C4E137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600E262" w14:textId="77777777" w:rsidR="00944C3D" w:rsidRPr="003607F0" w:rsidRDefault="00944C3D" w:rsidP="00944C3D"/>
    <w:p w14:paraId="3AF9968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DE2513" w14:textId="77777777" w:rsidR="004F2CA5" w:rsidRDefault="004F2CA5">
      <w:r>
        <w:separator/>
      </w:r>
    </w:p>
  </w:endnote>
  <w:endnote w:type="continuationSeparator" w:id="0">
    <w:p w14:paraId="6139EFF0" w14:textId="77777777" w:rsidR="004F2CA5" w:rsidRDefault="004F2C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9FD3A4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986F493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E5C85A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C441383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603CB3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03055EF2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81AFC6" w14:textId="77777777" w:rsidR="004F2CA5" w:rsidRDefault="004F2CA5">
      <w:r>
        <w:separator/>
      </w:r>
    </w:p>
  </w:footnote>
  <w:footnote w:type="continuationSeparator" w:id="0">
    <w:p w14:paraId="74074A44" w14:textId="77777777" w:rsidR="004F2CA5" w:rsidRDefault="004F2C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2143761">
    <w:abstractNumId w:val="13"/>
  </w:num>
  <w:num w:numId="2" w16cid:durableId="40787516">
    <w:abstractNumId w:val="17"/>
  </w:num>
  <w:num w:numId="3" w16cid:durableId="874121720">
    <w:abstractNumId w:val="8"/>
  </w:num>
  <w:num w:numId="4" w16cid:durableId="90440281">
    <w:abstractNumId w:val="7"/>
  </w:num>
  <w:num w:numId="5" w16cid:durableId="76311355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3609433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8375167">
    <w:abstractNumId w:val="20"/>
  </w:num>
  <w:num w:numId="8" w16cid:durableId="554776682">
    <w:abstractNumId w:val="10"/>
  </w:num>
  <w:num w:numId="9" w16cid:durableId="1125347619">
    <w:abstractNumId w:val="0"/>
  </w:num>
  <w:num w:numId="10" w16cid:durableId="543719193">
    <w:abstractNumId w:val="19"/>
  </w:num>
  <w:num w:numId="11" w16cid:durableId="634914803">
    <w:abstractNumId w:val="6"/>
  </w:num>
  <w:num w:numId="12" w16cid:durableId="251932754">
    <w:abstractNumId w:val="9"/>
  </w:num>
  <w:num w:numId="13" w16cid:durableId="480386050">
    <w:abstractNumId w:val="12"/>
  </w:num>
  <w:num w:numId="14" w16cid:durableId="747582135">
    <w:abstractNumId w:val="15"/>
  </w:num>
  <w:num w:numId="15" w16cid:durableId="1505170295">
    <w:abstractNumId w:val="14"/>
  </w:num>
  <w:num w:numId="16" w16cid:durableId="1135489420">
    <w:abstractNumId w:val="2"/>
  </w:num>
  <w:num w:numId="17" w16cid:durableId="644359432">
    <w:abstractNumId w:val="4"/>
  </w:num>
  <w:num w:numId="18" w16cid:durableId="1768769929">
    <w:abstractNumId w:val="11"/>
  </w:num>
  <w:num w:numId="19" w16cid:durableId="523714090">
    <w:abstractNumId w:val="5"/>
  </w:num>
  <w:num w:numId="20" w16cid:durableId="2013338008">
    <w:abstractNumId w:val="18"/>
  </w:num>
  <w:num w:numId="21" w16cid:durableId="15021689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30"/>
    <w:docVar w:name="arg2" w:val="Driver=asa17;DBF=D:\anasoft\data\tebys.db;DBN=tebys;ENG=SQL17;commlinks=TCPIP{ip=192.168.1.241};uid=hromnikova;con=finus(10.15);pwd=488300282956Vaveto1"/>
    <w:docVar w:name="arg3" w:val="787162"/>
    <w:docVar w:name="arg4" w:val="C:\Users\HROMNI~1.TEB\AppData\Local\Temp\12941953.doc"/>
    <w:docVar w:name="arg5" w:val="2"/>
  </w:docVars>
  <w:rsids>
    <w:rsidRoot w:val="004F2CA5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CA5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3A2C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3A7E4BB"/>
  <w15:docId w15:val="{DB794B31-3855-4CE6-9552-330F8154C5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16</Pages>
  <Words>5339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2025-03-19T09:14:00Z</dcterms:created>
  <dcterms:modified xsi:type="dcterms:W3CDTF">2025-03-19T09:19:00Z</dcterms:modified>
</cp:coreProperties>
</file>