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71F07C8C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123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40B9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A93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A57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72E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1331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6970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05AE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FBF3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B831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99B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EF3A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A7CA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550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10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D141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CC7C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F5F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D0E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AB88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903F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34C75B2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E6FB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5795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20BC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44A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D6A19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02E2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AD64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F71F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CBC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15DF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F05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743C1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31AE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FC3E8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F748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A0D04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6458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A1B68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E50E5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43EF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D0E4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A6B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9AE6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9C893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4824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593B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F0AA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C5D98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360A8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3E76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CFD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9C709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974F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575303B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FFF2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157F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CA8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8EB2D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6F4F4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42001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0B02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68B15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6740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17B5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A2A2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50D3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DB70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D0A6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04446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C094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13D3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99B05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0E62D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230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A09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966B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B7C3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8AD1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5D18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6417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E207A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4C98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709F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93A2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0FD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6D1B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232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41902F3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1596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8F451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5A758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5C4EC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8119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7EF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B04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65D2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21B0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86F6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5937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658E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EC68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7BBD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1A9F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B252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1AB0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018A0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17F4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FA463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64FF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9989B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44EB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18D0C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0E402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0EF0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9F33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8DE3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2826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60B5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1D0F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F8140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25BEE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13A31EB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3011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9E916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3CC40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3A2A4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57D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6DB30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A3F5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DD4CD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DAAD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2E963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6379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F73C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9842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439E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2389C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A9B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4EA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E29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8DF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D1D1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2191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58FBA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B9C1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5F5A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2FD7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631DA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74966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BFE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1427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D4FF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00D95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9FDE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3782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3406423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DD22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8901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B8C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FA6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CB8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8B05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69F0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2BCC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66A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DD44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D6AD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CAAF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CD4D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31F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723B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857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FF37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257BB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6A4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193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A1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086C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053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D6AC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961B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FB42D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E4B3E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7B3CB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78965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0B17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D9B7F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1803E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FF2D0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127D0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F849B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5823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59536D5A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96F9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8BB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DF4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3DDB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670BA2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0829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3182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C6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5C3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52C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0B6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1A89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0917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D5CB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FB51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46D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EA375A9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E581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9D5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8877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6089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78EC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D82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5B6F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CEB2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161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4CA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4F9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989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D48D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4E73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999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8AC502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A146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12C8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9ADA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C351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0A0A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5171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1C1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E731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3CA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2237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7D6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98AA15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D7F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298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902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D0D5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FAB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4E6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8EE2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DA8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80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D90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B49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9FE9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D532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00F9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BD3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5DEE6B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CCE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288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A0A6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1B0C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C559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093F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044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9FBD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9E6EB2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98079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8928BAE" w14:textId="3CB0C7DA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 w:rsidR="0099716A">
              <w:rPr>
                <w:rFonts w:ascii="Arial" w:hAnsi="Arial"/>
                <w:lang w:eastAsia="sk-SK"/>
              </w:rPr>
              <w:t>31.12.20</w:t>
            </w:r>
            <w:r w:rsidR="00710981">
              <w:rPr>
                <w:rFonts w:ascii="Arial" w:hAnsi="Arial"/>
                <w:lang w:eastAsia="sk-SK"/>
              </w:rPr>
              <w:t>2</w:t>
            </w:r>
            <w:r w:rsidR="00FC2D4E">
              <w:rPr>
                <w:rFonts w:ascii="Arial" w:hAnsi="Arial"/>
                <w:lang w:eastAsia="sk-SK"/>
              </w:rPr>
              <w:t>4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5775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10CDE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7719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CCE7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39C90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2001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93C9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05E0A5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87DC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2219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AF8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BCF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229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43D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9F3D0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46D1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8AA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1B5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2BFE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E0DD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1A2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4E3EE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4660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1E054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612C04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14DA81" wp14:editId="380F56E3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C77F7C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67E5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4C9E09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BA9A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D1E4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413C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B2D8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A86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856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6B0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1D05A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6F25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E51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13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DEA5586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3AF4D7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F368A8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DFED0B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3F851C01" wp14:editId="70902E86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7F27592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6655B48D" wp14:editId="00FC7864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C3A3E08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70A34EC5" wp14:editId="4411CF7B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E563489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7A51870F" wp14:editId="24B74170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9AA4EC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    <v:textbox>
                        <w:txbxContent>
                          <w:p w:rsidR="000B647F" w:rsidRDefault="00D82BEF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25562A40" wp14:editId="759F9471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D492A5E" w14:textId="5D496F3E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20</w:t>
                                  </w:r>
                                  <w:r w:rsidR="008E1ABE">
                                    <w:rPr>
                                      <w:rFonts w:ascii="Arial" w:hAnsi="Arial" w:cs="Arial"/>
                                    </w:rPr>
                                    <w:t>2</w:t>
                                  </w:r>
                                  <w:r w:rsidR="00FC2D4E">
                                    <w:rPr>
                                      <w:rFonts w:ascii="Arial" w:hAnsi="Arial" w:cs="Arial"/>
                                    </w:rPr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5562A40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4D492A5E" w14:textId="5D496F3E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20</w:t>
                            </w:r>
                            <w:r w:rsidR="008E1ABE">
                              <w:rPr>
                                <w:rFonts w:ascii="Arial" w:hAnsi="Arial" w:cs="Arial"/>
                              </w:rPr>
                              <w:t>2</w:t>
                            </w:r>
                            <w:r w:rsidR="00FC2D4E">
                              <w:rPr>
                                <w:rFonts w:ascii="Arial" w:hAnsi="Arial" w:cs="Arial"/>
                              </w:rPr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060E9FED" wp14:editId="7A19F7B9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CBB5F23" w14:textId="32C050FC" w:rsidR="000B647F" w:rsidRDefault="0099716A" w:rsidP="00944C3D">
                                  <w:r>
                                    <w:t>20</w:t>
                                  </w:r>
                                  <w:r w:rsidR="008E1ABE">
                                    <w:t>2</w:t>
                                  </w:r>
                                  <w:r w:rsidR="00FC2D4E">
                                    <w:t>4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60E9FED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7CBB5F23" w14:textId="32C050FC" w:rsidR="000B647F" w:rsidRDefault="0099716A" w:rsidP="00944C3D">
                            <w:r>
                              <w:t>20</w:t>
                            </w:r>
                            <w:r w:rsidR="008E1ABE">
                              <w:t>2</w:t>
                            </w:r>
                            <w:r w:rsidR="00FC2D4E">
                              <w:t>4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51416FFD" wp14:editId="56721972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1CBC7E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    <v:textbox>
                        <w:txbxContent>
                          <w:p w:rsidR="000B647F" w:rsidRDefault="00D82BEF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695800A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305DA639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13BEB816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724710C3" wp14:editId="2B5B0DB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A7AF02D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5F28F4B9" wp14:editId="41414A9A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E25849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00D7D748" wp14:editId="736A96C2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19C439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5B2673C2" wp14:editId="6D33B26A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E13FAD" w14:textId="156687C9" w:rsidR="000B647F" w:rsidRDefault="0099716A" w:rsidP="00944C3D">
                                  <w:r>
                                    <w:t>20</w:t>
                                  </w:r>
                                  <w:r w:rsidR="008E1ABE">
                                    <w:t>2</w:t>
                                  </w:r>
                                  <w:r w:rsidR="00FC2D4E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B2673C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10E13FAD" w14:textId="156687C9" w:rsidR="000B647F" w:rsidRDefault="0099716A" w:rsidP="00944C3D">
                            <w:r>
                              <w:t>20</w:t>
                            </w:r>
                            <w:r w:rsidR="008E1ABE">
                              <w:t>2</w:t>
                            </w:r>
                            <w:r w:rsidR="00FC2D4E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73507DA6" wp14:editId="71F12DEE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363E020" w14:textId="77777777" w:rsidR="000B647F" w:rsidRDefault="00646867" w:rsidP="00944C3D">
                                  <w:fldSimple w:instr=" MERGEFIELD  aDMDO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    <v:textbox>
                        <w:txbxContent>
                          <w:p w:rsidR="000B647F" w:rsidRDefault="00D82BEF" w:rsidP="00944C3D">
                            <w:r>
                              <w:fldChar w:fldCharType="begin"/>
                            </w:r>
                            <w:r>
                              <w:instrText xml:space="preserve"> MERGEFIELD  aDMDO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12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4C7C0191" wp14:editId="4C54E620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C57AF3" w14:textId="5F38C346" w:rsidR="000B647F" w:rsidRDefault="0099716A" w:rsidP="00944C3D">
                                  <w:r>
                                    <w:t>20</w:t>
                                  </w:r>
                                  <w:r w:rsidR="008E1ABE">
                                    <w:t>2</w:t>
                                  </w:r>
                                  <w:r w:rsidR="00FC2D4E">
                                    <w:t>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C7C0191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51C57AF3" w14:textId="5F38C346" w:rsidR="000B647F" w:rsidRDefault="0099716A" w:rsidP="00944C3D">
                            <w:r>
                              <w:t>20</w:t>
                            </w:r>
                            <w:r w:rsidR="008E1ABE">
                              <w:t>2</w:t>
                            </w:r>
                            <w:r w:rsidR="00FC2D4E">
                              <w:t>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700D3A48" wp14:editId="4681C222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C067F9" w14:textId="77777777" w:rsidR="000B647F" w:rsidRDefault="00646867" w:rsidP="00944C3D">
                                  <w:fldSimple w:instr=" MERGEFIELD  aDMOD  \* MERGEFORMAT ">
                                    <w:r w:rsidRPr="0064686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    <v:textbox>
                        <w:txbxContent>
                          <w:p w:rsidR="000B647F" w:rsidRDefault="00D82BEF" w:rsidP="00944C3D">
                            <w:r>
                              <w:fldChar w:fldCharType="begin"/>
                            </w:r>
                            <w:r>
                              <w:instrText xml:space="preserve"> MERGEFIELD  aDMOD  \* MERGEFORMAT </w:instrText>
                            </w:r>
                            <w:r>
                              <w:fldChar w:fldCharType="separate"/>
                            </w:r>
                            <w:r w:rsidR="00646867" w:rsidRPr="00646867">
                              <w:rPr>
                                <w:rFonts w:ascii="Arial" w:hAnsi="Arial" w:cs="Arial"/>
                                <w:noProof/>
                              </w:rPr>
                              <w:t>1</w:t>
                            </w:r>
                            <w:r>
                              <w:rPr>
                                <w:rFonts w:ascii="Arial" w:hAnsi="Arial" w:cs="Arial"/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6A8D0F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65664373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C8274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6E17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3C862A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0D28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CCD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CC60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8F19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DF0B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9D2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B046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AAD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0D4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23A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8D7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4D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B455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845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A16C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DAD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D1D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189B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01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4AED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947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5F12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7A3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50B1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629E44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77A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53F90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29057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7AC9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971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EC9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CD00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A33B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0A9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020A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7B6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00DC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0529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88E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52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F0E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314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E0DD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4D791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EEA57A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EFDF4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1622B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FCE1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21D9E3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B0C6A2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C127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D82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2EEA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E070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538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9D5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7DB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BE7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69E3D0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2887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E46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750A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2E38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4597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C9E0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A446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3E2E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8AA5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F0C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CB1E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6911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C05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2116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635D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106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46F1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BE73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956EC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A8D9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16A15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80C9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BAC7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474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B785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A25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90F2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ECE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0F86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8F23B0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953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D65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5DF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B48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6CC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7AE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4B8A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0A29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B6C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FCE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C8E9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9B6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99CF8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BD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7E80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0A3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62BB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C2A6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17D741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BD8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078C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9582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AEF6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3068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2893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9EA7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BC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13FD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B5F07C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CF2F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5724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EB0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E99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ACC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9E5B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35CA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AB4A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5892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0606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3D69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918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D0D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47D1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45E5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8AC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223F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FB3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AAC4C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2EF4F8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6E0DB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3F03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6487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AB3DBA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0FF01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D9C4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58C5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DBE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510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3C0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E9E7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52A9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07F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31EAF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A40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4654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373B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FB8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B251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E25F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851D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7B3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A43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D1B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A9F9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CD1A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7E3D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12B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EF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1F7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F37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855A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FF3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43119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A9B44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1A158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BF60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9E5FF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77EBB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3F3C6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1B9B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236D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51E5B8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0F7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231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7B01746E" wp14:editId="01DC974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979488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4149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CB0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E8D2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D8E0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1C7F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506B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C12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AA8D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0A17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23AC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972B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78E3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B668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D220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513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1AA5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5555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C8480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80DA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217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7B2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096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3269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7A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1863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9F4C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4FDC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CB25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FEA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7CC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31E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1F5D8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A05F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DB47A5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FC788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DD7E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06A32C53" wp14:editId="3CE816DD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02A4B01" w14:textId="77777777" w:rsidR="000B647F" w:rsidRPr="00391121" w:rsidRDefault="00335D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36117633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2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CvdILSKgIAAFkEAAAOAAAAAAAAAAAAAAAAAC4CAABkcnMv&#10;ZTJvRG9jLnhtbFBLAQItABQABgAIAAAAIQA0XU4l3wAAAAgBAAAPAAAAAAAAAAAAAAAAAIQEAABk&#10;cnMvZG93bnJldi54bWxQSwUGAAAAAAQABADzAAAAkAUAAAAA&#10;">
                      <v:textbox>
                        <w:txbxContent>
                          <w:p w:rsidR="000B647F" w:rsidRPr="00391121" w:rsidRDefault="00335D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36117633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419B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FB1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490B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ABB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56C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D9D7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3086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95BA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1676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EC1FB49" wp14:editId="62D1F65C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414156" w14:textId="77777777" w:rsidR="000B647F" w:rsidRPr="00391121" w:rsidRDefault="00335D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2121514077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3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">
                      <v:textbox style="mso-fit-shape-to-text:t">
                        <w:txbxContent>
                          <w:p w:rsidR="000B647F" w:rsidRPr="00391121" w:rsidRDefault="00335D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2121514077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80D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CD06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150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1C76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059A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B10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A0A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50D9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C2A2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EBFF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B646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BC0E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2F2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760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37E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B9B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43238A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3507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7F43CCC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7152C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E0E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68DC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CDD1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DECD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7877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FE4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508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9F83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D11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0A489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8EB7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24E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224D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3EC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635E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C4315F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B53E2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51E61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8A2F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2BE51545" wp14:editId="0E6DB67C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DCE9894" w14:textId="71710280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SVB</w:t>
                                  </w:r>
                                  <w:r w:rsidR="006142E9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proofErr w:type="spellStart"/>
                                  <w:r w:rsidR="00335D80">
                                    <w:rPr>
                                      <w:rFonts w:ascii="Arial" w:hAnsi="Arial" w:cs="Arial"/>
                                    </w:rPr>
                                    <w:t>Gen.Goliana</w:t>
                                  </w:r>
                                  <w:proofErr w:type="spellEnd"/>
                                  <w:r w:rsidR="00335D80"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  <w:r w:rsidR="008E1ABE">
                                    <w:rPr>
                                      <w:rFonts w:ascii="Arial" w:hAnsi="Arial" w:cs="Arial"/>
                                    </w:rPr>
                                    <w:t>1541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E51545" id="_x0000_s1044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6P1y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l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C/o/XI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DCE9894" w14:textId="71710280"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SVB</w:t>
                            </w:r>
                            <w:r w:rsidR="006142E9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proofErr w:type="spellStart"/>
                            <w:r w:rsidR="00335D80">
                              <w:rPr>
                                <w:rFonts w:ascii="Arial" w:hAnsi="Arial" w:cs="Arial"/>
                              </w:rPr>
                              <w:t>Gen.Goliana</w:t>
                            </w:r>
                            <w:proofErr w:type="spellEnd"/>
                            <w:r w:rsidR="00335D80"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  <w:r w:rsidR="008E1ABE">
                              <w:rPr>
                                <w:rFonts w:ascii="Arial" w:hAnsi="Arial" w:cs="Arial"/>
                              </w:rPr>
                              <w:t>1541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3A54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8D3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993A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538B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13559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6AB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9B7E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489B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8057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BB08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24B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269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A42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4B48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2138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924B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E681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CF6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5AD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AA16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C84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1CD7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84DE2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4AAF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9B8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BED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243C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2FD2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9956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AA4E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98E9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A09FF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D7F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F0A508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9C0F15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29F842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292B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877D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E13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0F4D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2CA7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F55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E054E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2624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4B2D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1139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6C634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908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5FE3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BA51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20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66B3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0D49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D6B3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262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B41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D70A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BD3B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8DAF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CD36B5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25385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21FE724A" wp14:editId="3973400C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E6659B8" w14:textId="38E9F1F5" w:rsidR="000B647F" w:rsidRPr="00391121" w:rsidRDefault="00335D80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 w:hAnsi="Arial" w:cs="Arial"/>
                                    </w:rPr>
                                    <w:t>Ge</w:t>
                                  </w:r>
                                  <w:r w:rsidR="008E1ABE">
                                    <w:rPr>
                                      <w:rFonts w:ascii="Arial" w:hAnsi="Arial" w:cs="Arial"/>
                                    </w:rPr>
                                    <w:t>n</w:t>
                                  </w:r>
                                  <w:r>
                                    <w:rPr>
                                      <w:rFonts w:ascii="Arial" w:hAnsi="Arial" w:cs="Arial"/>
                                    </w:rPr>
                                    <w:t>.Goliana</w:t>
                                  </w:r>
                                  <w:proofErr w:type="spellEnd"/>
                                  <w:r>
                                    <w:rPr>
                                      <w:rFonts w:ascii="Arial" w:hAnsi="Arial" w:cs="Aria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1FE724A" id="_x0000_s1045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">
                      <v:textbox>
                        <w:txbxContent>
                          <w:p w14:paraId="0E6659B8" w14:textId="38E9F1F5" w:rsidR="000B647F" w:rsidRPr="00391121" w:rsidRDefault="00335D80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proofErr w:type="spellStart"/>
                            <w:r>
                              <w:rPr>
                                <w:rFonts w:ascii="Arial" w:hAnsi="Arial" w:cs="Arial"/>
                              </w:rPr>
                              <w:t>Ge</w:t>
                            </w:r>
                            <w:r w:rsidR="008E1ABE">
                              <w:rPr>
                                <w:rFonts w:ascii="Arial" w:hAnsi="Arial" w:cs="Arial"/>
                              </w:rPr>
                              <w:t>n</w:t>
                            </w:r>
                            <w:r>
                              <w:rPr>
                                <w:rFonts w:ascii="Arial" w:hAnsi="Arial" w:cs="Arial"/>
                              </w:rPr>
                              <w:t>.Goliana</w:t>
                            </w:r>
                            <w:proofErr w:type="spellEnd"/>
                            <w:r>
                              <w:rPr>
                                <w:rFonts w:ascii="Arial" w:hAnsi="Arial" w:cs="Arial"/>
                              </w:rPr>
                              <w:t xml:space="preserve"> 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2EF6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400B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09A4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F4E99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349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103F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66CF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2D4F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4E62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2C1D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826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8BB7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1138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A678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758D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C005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A513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156CEAEC" wp14:editId="0E7D1C0E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7A290CC" w14:textId="77777777" w:rsidR="000B647F" w:rsidRDefault="00335D80" w:rsidP="00944C3D">
                                  <w:r>
                                    <w:t>1541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6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">
                      <v:textbox>
                        <w:txbxContent>
                          <w:p w:rsidR="000B647F" w:rsidRDefault="00335D80" w:rsidP="00944C3D">
                            <w:r>
                              <w:t>1541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80B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3B0F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2A6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7236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9DFF3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5577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78587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B890C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C96DF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0F272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75E6F1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CD9AB3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70AA0107" wp14:editId="44F64F5F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03EFA45" w14:textId="77777777" w:rsidR="000B647F" w:rsidRPr="00391121" w:rsidRDefault="0099716A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9110</w:t>
                                  </w:r>
                                  <w:r w:rsidR="009D0BDD">
                                    <w:rPr>
                                      <w:rFonts w:ascii="Arial" w:hAnsi="Arial" w:cs="Arial"/>
                                    </w:rPr>
                                    <w:t>1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7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Cy2X2iKgIAAFkEAAAOAAAAAAAAAAAAAAAAAC4CAABkcnMvZTJv&#10;RG9jLnhtbFBLAQItABQABgAIAAAAIQAkAQGq3AAAAAYBAAAPAAAAAAAAAAAAAAAAAIQEAABkcnMv&#10;ZG93bnJldi54bWxQSwUGAAAAAAQABADzAAAAjQUAAAAA&#10;">
                      <v:textbox>
                        <w:txbxContent>
                          <w:p w:rsidR="000B647F" w:rsidRPr="00391121" w:rsidRDefault="0099716A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9110</w:t>
                            </w:r>
                            <w:r w:rsidR="009D0BDD">
                              <w:rPr>
                                <w:rFonts w:ascii="Arial" w:hAnsi="Arial" w:cs="Arial"/>
                              </w:rPr>
                              <w:t>1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384FC3A8" wp14:editId="6711DD32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C40960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646867" w:rsidRPr="00583CAF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8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646867" w:rsidRPr="00583CAF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458A3B5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31260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453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F39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0ECE1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E773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373A4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335FA6D9" wp14:editId="7790AAF2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CB3701A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49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BW0FBtLAIAAFkEAAAOAAAAAAAAAAAAAAAAAC4CAABkcnMv&#10;ZTJvRG9jLnhtbFBLAQItABQABgAIAAAAIQAXK+e23QAAAAcBAAAPAAAAAAAAAAAAAAAAAIYEAABk&#10;cnMvZG93bnJldi54bWxQSwUGAAAAAAQABADzAAAAkA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F2C2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60FF7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D8E9B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2F1C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03E9D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D3C32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95D0B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319AF7E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2124AAB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03FAF722" wp14:editId="4DE79883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58FB5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0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Pqe/joqAgAAWQQAAA4AAAAAAAAAAAAAAAAALgIAAGRycy9lMm9E&#10;b2MueG1sUEsBAi0AFAAGAAgAAAAhAElb28TbAAAABgEAAA8AAAAAAAAAAAAAAAAAhAQAAGRycy9k&#10;b3ducmV2LnhtbFBLBQYAAAAABAAEAPMAAACM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6B4F9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177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1BD9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6706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3CC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984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7488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B73F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BD6608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03DF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C9E56F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17B5F2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64FE588F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8D2A62B" wp14:editId="543D8B86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4A189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1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C985209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4A8FEA9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E27EC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B3C8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2DAB1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086A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E74A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1019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BBBC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489A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6423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AD4F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D460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8226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8DA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D47DF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29C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63B2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D156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FC99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90C3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B78A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70C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C9E3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3541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2D52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B338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8053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48E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386ADA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A41CD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96BB830" w14:textId="10FEB508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8E1ABE">
              <w:rPr>
                <w:rFonts w:ascii="Arial" w:hAnsi="Arial"/>
                <w:lang w:eastAsia="sk-SK"/>
              </w:rPr>
              <w:t>23.2.202</w:t>
            </w:r>
            <w:r w:rsidR="00FC2D4E">
              <w:rPr>
                <w:rFonts w:ascii="Arial" w:hAnsi="Arial"/>
                <w:lang w:eastAsia="sk-SK"/>
              </w:rPr>
              <w:t>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485DC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E5BD8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64971F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D60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480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F65EB0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0BF9B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BD8F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38554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C2CA0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71BAC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BB8DDB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FA7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E34601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3F6C9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9F2E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BA07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1CFCC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BDC48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CD599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71CF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9B0DD6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A5817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7AD6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7FE9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2854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F34EF5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CCDEE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561D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65ACF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12BE0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B3F9F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2D6DB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B35E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3231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BA028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6E0C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A3C4302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4CD75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91848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3AFD8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C0899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EEB8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13669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8A5D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79900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4E361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227A5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60351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8566C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7A4A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C94EF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AEDE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A3A03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3A2D80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94528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D205E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E224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7A24B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84507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450A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5D2C6F4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45FE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FA740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CD024DA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0822C0E6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384EFB37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490847A5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DB15689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7751BE8D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16081FEF" w14:textId="77777777" w:rsidR="0099716A" w:rsidRDefault="0099716A" w:rsidP="00503750">
            <w:pPr>
              <w:rPr>
                <w:rFonts w:ascii="Arial" w:hAnsi="Arial"/>
                <w:lang w:eastAsia="sk-SK"/>
              </w:rPr>
            </w:pPr>
          </w:p>
          <w:p w14:paraId="50BDDF47" w14:textId="77777777" w:rsidR="0099716A" w:rsidRPr="00ED0163" w:rsidRDefault="0099716A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2B7D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713E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7188F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7A135A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E93A5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3B40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2030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0206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C0B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52D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40D47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2377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B4F1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A6D6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83AA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2B72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C6F6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F5A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A170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70A2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4DB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1676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C757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7B60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CF029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639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63E1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32278211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30B590BB" w14:textId="77777777" w:rsidR="00944C3D" w:rsidRDefault="00944C3D" w:rsidP="00944C3D">
      <w:pPr>
        <w:rPr>
          <w:rFonts w:ascii="Arial" w:hAnsi="Arial"/>
        </w:rPr>
      </w:pPr>
    </w:p>
    <w:p w14:paraId="407E2582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lastRenderedPageBreak/>
        <w:t>Meno a priezvisko fyzickej osoby alebo názov právnickej osoby, ktorá je zakladateľom alebo zriaďovateľom účtovnej jednotky:</w:t>
      </w:r>
    </w:p>
    <w:p w14:paraId="4271C252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21389251" w14:textId="7777777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1251EEB1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6C3EB7CB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3D1DC921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3"/>
        <w:gridCol w:w="2800"/>
      </w:tblGrid>
      <w:tr w:rsidR="00944C3D" w:rsidRPr="008D0433" w14:paraId="62C71B6D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3AB9BD7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2A788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01B4F8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32A3F317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B7421A8" w14:textId="77777777" w:rsidR="00944C3D" w:rsidRPr="008D0433" w:rsidRDefault="00335D80" w:rsidP="00503750">
            <w:pPr>
              <w:rPr>
                <w:rFonts w:ascii="Arial" w:hAnsi="Arial" w:cs="Arial"/>
                <w:sz w:val="16"/>
                <w:szCs w:val="16"/>
              </w:rPr>
            </w:pPr>
            <w:proofErr w:type="spellStart"/>
            <w:r>
              <w:rPr>
                <w:rFonts w:ascii="Arial" w:hAnsi="Arial" w:cs="Arial"/>
                <w:sz w:val="16"/>
                <w:szCs w:val="16"/>
              </w:rPr>
              <w:t>DZurňák</w:t>
            </w:r>
            <w:proofErr w:type="spellEnd"/>
            <w:r>
              <w:rPr>
                <w:rFonts w:ascii="Arial" w:hAnsi="Arial" w:cs="Arial"/>
                <w:sz w:val="16"/>
                <w:szCs w:val="16"/>
              </w:rPr>
              <w:t xml:space="preserve"> Jaroslav 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13BE395" w14:textId="77777777" w:rsidR="00944C3D" w:rsidRPr="008D0433" w:rsidRDefault="0099716A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Štatutár 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71966B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8A855C2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56B18B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43244C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7865CF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F1922F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3CEE9C8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28F822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524847A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381D79D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273960E7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5F47409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4B86471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962DDF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60EAB3BC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6FE0D23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7B4AC962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F1CB45A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0E107AC3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0B3FD55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2AE8FD3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47471C2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193B5446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294235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6C18A9B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093389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D2EF4BE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41CB5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2C5D99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DD91C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9508313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D6FDE3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47AC98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4363737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60EB33E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00C1659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6641F9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1A1C986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CFF263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36A795B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6BE5C52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FE87B7A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34D5A7F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0398EAB3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C708B34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249909E2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1E1CDB3A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5412F56B" w14:textId="71981BA7" w:rsidR="00944C3D" w:rsidRDefault="00710981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</w:t>
      </w:r>
      <w:r w:rsidR="00944C3D">
        <w:rPr>
          <w:rFonts w:ascii="Arial" w:hAnsi="Arial"/>
          <w:sz w:val="22"/>
          <w:szCs w:val="22"/>
        </w:rPr>
        <w:t>no</w:t>
      </w:r>
      <w:r>
        <w:rPr>
          <w:rFonts w:ascii="Arial" w:hAnsi="Arial"/>
          <w:sz w:val="22"/>
          <w:szCs w:val="22"/>
        </w:rPr>
        <w:t xml:space="preserve"> x</w:t>
      </w:r>
      <w:r w:rsidR="00944C3D">
        <w:rPr>
          <w:rFonts w:ascii="Arial" w:hAnsi="Arial"/>
          <w:sz w:val="22"/>
          <w:szCs w:val="22"/>
        </w:rPr>
        <w:tab/>
      </w:r>
      <w:r w:rsidR="00944C3D">
        <w:rPr>
          <w:rFonts w:ascii="Arial" w:hAnsi="Arial"/>
          <w:sz w:val="22"/>
          <w:szCs w:val="22"/>
        </w:rPr>
        <w:tab/>
        <w:t>nie</w:t>
      </w:r>
    </w:p>
    <w:p w14:paraId="765DF04C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0CD87911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6AE9F52F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67A9328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61053FF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21739A0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5D208826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2C6FED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5CFF064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3EA1B81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F843FC1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4413F7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4D03AC4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0F4EF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5432E2D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F8ED47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57A7F2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276DAAE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D4F334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26F678A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6E3E1E3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7F5DA99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4740D84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1DB7144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1392EAB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064394C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e) dlhodobý hmotný majetok obstaraný vlastnou činnosťou</w:t>
      </w:r>
    </w:p>
    <w:p w14:paraId="69AE3F8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5CC8C7BB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1DA3440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1B75740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03F0B57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446F55CD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E3B67B2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480609C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2AB209B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0B2B4C9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1726A6B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0D643C6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76F2CA7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B4EE2CB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14:paraId="654DE442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7C5F676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730DC1B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71CD5C6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6E5F9E6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09790A4B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83AB36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7F0096A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4A0A6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321277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4E08EB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038C8F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27859C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E199D4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57B3B98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7F276F2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5CFB7D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CCC26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EEBA28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10C6067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F519D31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4BC9DD7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A42A10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092898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5725C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8060138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39082C8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9A20F9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93BE8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7A479A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9698C8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13FC518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76790534" w14:textId="77777777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1BC993C7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F3704C0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1CBDE9D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3CC14190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5CFD0455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719C149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BCF7573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D66D7D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30D96910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103CB9EE" w14:textId="77777777" w:rsidTr="00503750">
        <w:tc>
          <w:tcPr>
            <w:tcW w:w="2302" w:type="dxa"/>
            <w:vAlign w:val="center"/>
          </w:tcPr>
          <w:p w14:paraId="1FA04BB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6384F7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7F14216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4252575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6BED863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12439FA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75003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639618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43AAC02E" w14:textId="77777777" w:rsidTr="00503750">
        <w:tc>
          <w:tcPr>
            <w:tcW w:w="15593" w:type="dxa"/>
            <w:gridSpan w:val="8"/>
            <w:vAlign w:val="center"/>
          </w:tcPr>
          <w:p w14:paraId="04B58B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2E6D8FB8" w14:textId="77777777" w:rsidTr="00503750">
        <w:tc>
          <w:tcPr>
            <w:tcW w:w="2302" w:type="dxa"/>
            <w:vAlign w:val="center"/>
          </w:tcPr>
          <w:p w14:paraId="089B809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0A055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1F92DA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5851D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A4811C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DEB80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046382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E64EE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1A0CA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C2F48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CF2D6B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B2468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C9C28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3983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66404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BDA0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B27AB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19A20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464448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5A5B68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158177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88C91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97F65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5D21FE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1DBE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512AA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BDA4DEC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A69C56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56C6D89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2570AA7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E498B1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66A2A6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1EA8A9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DD47BE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A249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C3BFF2B" w14:textId="77777777" w:rsidTr="00503750">
        <w:tc>
          <w:tcPr>
            <w:tcW w:w="2302" w:type="dxa"/>
            <w:vAlign w:val="center"/>
          </w:tcPr>
          <w:p w14:paraId="20EC1F7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D80E6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519E83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EE98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5534B9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7874A8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C41F34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DEDE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91BDB6" w14:textId="77777777" w:rsidTr="00503750">
        <w:tc>
          <w:tcPr>
            <w:tcW w:w="15593" w:type="dxa"/>
            <w:gridSpan w:val="8"/>
            <w:vAlign w:val="center"/>
          </w:tcPr>
          <w:p w14:paraId="54B90F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094D2C2D" w14:textId="77777777" w:rsidTr="00503750">
        <w:tc>
          <w:tcPr>
            <w:tcW w:w="2302" w:type="dxa"/>
            <w:vAlign w:val="center"/>
          </w:tcPr>
          <w:p w14:paraId="2427C54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24C8570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4BEF1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4736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00B8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B81D6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B4CF0A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1BA0B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3178FED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0A4831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7246649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118E07A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0C7F22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A07D6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F7D9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34F5CA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6A2800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12C1FB1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9F92D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275BD5A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91FF7B5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6E894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9587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817B6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E686D7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73B836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590DBA2" w14:textId="77777777" w:rsidTr="00503750">
        <w:tc>
          <w:tcPr>
            <w:tcW w:w="2302" w:type="dxa"/>
            <w:vAlign w:val="center"/>
          </w:tcPr>
          <w:p w14:paraId="54C8A21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FFF2F9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BD06D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0C287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B79341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3CF84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1688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A7AD6D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86E2B3" w14:textId="77777777" w:rsidTr="00503750">
        <w:tc>
          <w:tcPr>
            <w:tcW w:w="15593" w:type="dxa"/>
            <w:gridSpan w:val="8"/>
            <w:vAlign w:val="center"/>
          </w:tcPr>
          <w:p w14:paraId="3146B47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5FBB7575" w14:textId="77777777" w:rsidTr="00503750">
        <w:tc>
          <w:tcPr>
            <w:tcW w:w="2302" w:type="dxa"/>
            <w:vAlign w:val="center"/>
          </w:tcPr>
          <w:p w14:paraId="51B3A4D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3C7FF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A8FD84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691E1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AB453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FB600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9FC54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C5F51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0E21C3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3595F87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556A142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194AA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4FC58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2588F9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A89C11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C1676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A877F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1091E6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631EBB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42C95F6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81C6F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6BB18A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AE4CA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3BECDF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9F1A61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67DED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72F72F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4EB9E8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D17004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1A93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75502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C91230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FA10E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802DA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424C39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99A277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3A817CB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6FA9D9D5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4FA74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766EBD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2739B4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1A02A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8E5DD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6A71A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631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01C9DC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C74664E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216A3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9801893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23B7D9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4E00E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8602E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2A0EF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DED2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CFEAEE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885A0DE" w14:textId="77777777" w:rsidR="00944C3D" w:rsidRDefault="00944C3D" w:rsidP="00944C3D">
      <w:pPr>
        <w:rPr>
          <w:rFonts w:ascii="Arial" w:hAnsi="Arial"/>
          <w:b/>
        </w:rPr>
      </w:pPr>
    </w:p>
    <w:p w14:paraId="29793905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3585F4F9" w14:textId="77777777" w:rsidTr="00503750">
        <w:tc>
          <w:tcPr>
            <w:tcW w:w="1944" w:type="dxa"/>
            <w:vAlign w:val="center"/>
          </w:tcPr>
          <w:p w14:paraId="2A8D3C86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0757B40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4AA13D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26B733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5D4B868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3575E7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073291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39FC01C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13DDC1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3D4231A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2F77E24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52FCA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6368879A" w14:textId="77777777" w:rsidTr="00503750">
        <w:tc>
          <w:tcPr>
            <w:tcW w:w="15685" w:type="dxa"/>
            <w:gridSpan w:val="12"/>
            <w:vAlign w:val="center"/>
          </w:tcPr>
          <w:p w14:paraId="6F13BDE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131DE624" w14:textId="77777777" w:rsidTr="00503750">
        <w:tc>
          <w:tcPr>
            <w:tcW w:w="1944" w:type="dxa"/>
            <w:vAlign w:val="center"/>
          </w:tcPr>
          <w:p w14:paraId="3C270C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19E6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9AE7A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5AAD5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5BC63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736E2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F97CC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92F0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927AD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2316E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5E3A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2E7D6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536372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7D12B8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23E5F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DD7E6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1EB279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FE5EB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281BE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675E4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3D879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2A6C2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28834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E5BAC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DF17C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EEB3B1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E1AFF4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1CC0321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44E7A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1BA269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D676E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3F425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86008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726BC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4093B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14721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0D18E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25675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588B97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4570485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7F9436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40B1B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91A9C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3CE3FA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11042A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67DCE5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20601E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228E70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4D788D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4C8F9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4D0852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6589F23" w14:textId="77777777" w:rsidTr="00503750">
        <w:tc>
          <w:tcPr>
            <w:tcW w:w="1944" w:type="dxa"/>
            <w:vAlign w:val="center"/>
          </w:tcPr>
          <w:p w14:paraId="06F00A6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1CBF67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8BC41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92009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D1162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F51F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CB62C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3E20C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2118A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5F891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BE459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47C4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DB7C02A" w14:textId="77777777" w:rsidTr="00503750">
        <w:tc>
          <w:tcPr>
            <w:tcW w:w="15685" w:type="dxa"/>
            <w:gridSpan w:val="12"/>
            <w:vAlign w:val="center"/>
          </w:tcPr>
          <w:p w14:paraId="20DDF2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73C81F5E" w14:textId="77777777" w:rsidTr="00503750">
        <w:tc>
          <w:tcPr>
            <w:tcW w:w="1944" w:type="dxa"/>
            <w:vAlign w:val="center"/>
          </w:tcPr>
          <w:p w14:paraId="0D53FF7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A7C94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8525B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9BEE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13D93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3803F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1A1431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3AA14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EE0E0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417D1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0BE53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0915D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F3FDF6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5F6845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3E3366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4E8A1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B8FD7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84EC9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18E26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55D7E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EC313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CDAC84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041555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57371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38C7AA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E6FC09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5162C0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47A0B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915EA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8D52BA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F756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FB550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9EEBF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3F54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39EBF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C14BE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72DB22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BC202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E3E4636" w14:textId="77777777" w:rsidTr="00503750">
        <w:tc>
          <w:tcPr>
            <w:tcW w:w="1944" w:type="dxa"/>
            <w:vAlign w:val="center"/>
          </w:tcPr>
          <w:p w14:paraId="045FB1B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630DD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C13B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F11C2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76D01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E289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CC380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31AE5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9E9BE9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7418F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91DC5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629D78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9742BD" w14:textId="77777777" w:rsidTr="00503750">
        <w:tc>
          <w:tcPr>
            <w:tcW w:w="15685" w:type="dxa"/>
            <w:gridSpan w:val="12"/>
            <w:vAlign w:val="center"/>
          </w:tcPr>
          <w:p w14:paraId="26185C3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38F01C3" w14:textId="77777777" w:rsidTr="00503750">
        <w:tc>
          <w:tcPr>
            <w:tcW w:w="1944" w:type="dxa"/>
            <w:vAlign w:val="center"/>
          </w:tcPr>
          <w:p w14:paraId="38E817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3AD808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CBE23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55F03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910240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4311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701AB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61AE4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0AF2D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B8344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35E238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AE4B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BD96C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104365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04A4C8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0BE18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7CEFF3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B22710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357A1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3D93B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FD9DE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644653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8FFBD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6273E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A8C7D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1B8F60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064D6C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34AB3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3CA3C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73FD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CC7EE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D24B5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447BE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F6F28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67AE74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4084C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D6B37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5332B9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BD5D555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7758421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0FEB917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B3875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00DC3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B1A6B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F96DD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C41E5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3CC51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05EDB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209A6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742A6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2EEBD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84F6C61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5566156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E9DB3F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9FD90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7FAD4C6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6580A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6A8DC0A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B2539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E1385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DE9F4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42BB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2308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4FEEB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2A0CFE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E53C4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81678A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0D81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82E71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28CBFA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44496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64D59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080AF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E2FE8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64AD6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01046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B6A73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DE2AB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BDDEA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E6DC78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48BD723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3C93EF2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04BBCC33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A808C9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209EBCC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19748898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339567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05B8B14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18143947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26A8E6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89A720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0BF5A35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5AE6130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774391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5318277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57F4933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CBFCD3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766D8E3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F9B4525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00BE7EE2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62B87D9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5AB82D2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6A91CB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494B87ED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271649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D13F27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14AAF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8DCB7F0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71AA5E1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FE933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06CCC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A7E1DC8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168921E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25E702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2A66F2D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6349640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18F9A12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51321C73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4D164E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BBFF4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3E0802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452B8F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048F992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13F24A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6A5C415F" w14:textId="77777777" w:rsidTr="00503750">
        <w:trPr>
          <w:trHeight w:val="1073"/>
        </w:trPr>
        <w:tc>
          <w:tcPr>
            <w:tcW w:w="3614" w:type="dxa"/>
            <w:vMerge/>
          </w:tcPr>
          <w:p w14:paraId="0A7A4F4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113F448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433500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34EF89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7A38FD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8D24D4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6EA6CC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0E502B6E" w14:textId="77777777" w:rsidTr="00503750">
        <w:trPr>
          <w:trHeight w:val="283"/>
        </w:trPr>
        <w:tc>
          <w:tcPr>
            <w:tcW w:w="3614" w:type="dxa"/>
          </w:tcPr>
          <w:p w14:paraId="7044B7F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17538D5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B6275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B4C78E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0FC81A3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A20B4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0597096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309EC98" w14:textId="77777777" w:rsidTr="00503750">
        <w:trPr>
          <w:trHeight w:val="283"/>
        </w:trPr>
        <w:tc>
          <w:tcPr>
            <w:tcW w:w="3614" w:type="dxa"/>
          </w:tcPr>
          <w:p w14:paraId="349ED6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4C8D62E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718577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2BDF58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26166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DA680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57AE413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480AC942" w14:textId="77777777" w:rsidTr="00503750">
        <w:trPr>
          <w:trHeight w:val="283"/>
        </w:trPr>
        <w:tc>
          <w:tcPr>
            <w:tcW w:w="3614" w:type="dxa"/>
          </w:tcPr>
          <w:p w14:paraId="3EC673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5E56B2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3F166F6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5ABD02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017111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FF893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E3D7DA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60D7D565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53227D86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14:paraId="262F9F22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6D3664D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5AC803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464D15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164B9D4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6DDE04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79712C7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05C43F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4CDA2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6FE7AE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5C88CA4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F8A2C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69B4F262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6C53C3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57A4FB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57FD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DB564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D8E4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B0FE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1A3D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3C868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4A6397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420B92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DC385D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30F3A7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7D5EB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AA6D6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86F9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E271BA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5DA4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C71F9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B8122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F5B07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66B431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2BF8A45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C65E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12AD2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ECF9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3E72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BDE5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619CA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686AF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FF32B5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77F37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36763A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0AD6F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89D2D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0F765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DEEF4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316AE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83930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751489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1A5C272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ED33D2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8DE5E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E7E9E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D0591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99D274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F9BB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6E6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0D5B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E6DEE4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CC00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C564CC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27AB814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E364DEB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45806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F712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7AED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E713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F453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12D640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6348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CDFFA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091B50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798AD5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5E3290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CE1C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21D58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AE19C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4C3E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FD1E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7F5B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0E79D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8DA4F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0DAA79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F5CCB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60690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E201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51E9D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83AB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855414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9B62D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CF16A7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38B9AA4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8FE030E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3C7DE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5AE65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8368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47DF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A5DB20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784059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ED687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70630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58D5968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7DB861D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20EA1EC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AABB38A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81376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DC601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39DC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CBFD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C429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7A48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3E5CF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81EA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46EFED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766697A6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8D4AE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4A31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359AC3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3023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BCBF2F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3432C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F8C3E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2488D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133100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EFA2CB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0E932CD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3F2C40B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FBCB6E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5C19BC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F80FAC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222737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EB3C89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223ED9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75EFA2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1AE548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7EE5E2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E9F734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615A17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6DF263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9C9243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47EC93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EFA132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BDA6A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8AEDBF0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D66D7D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5738516A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2698376F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389374B1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14:paraId="06310641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0BF07C3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3D9787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8EF08B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52EBAD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CC17EF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50142CEC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1C99F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4EF48682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5D9187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448D8FD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5D4CEF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79F05BF1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310C42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E5106F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585D11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9B2DCC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DCDC44C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F97F785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15041F9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A3BD09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43BF4086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B1B299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C16BE8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1134252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53FF5EE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6E825C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2FEDC34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652693E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29C4BC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0DB8293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4AE40C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9BC58E8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9AB8A6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04EA891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49AC745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646100E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02D1971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0D35EE4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903C953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14F6EAF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F56213D" w14:textId="77777777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58E2BC54" w14:textId="77777777" w:rsidR="00944C3D" w:rsidRDefault="00944C3D" w:rsidP="00944C3D">
      <w:pPr>
        <w:rPr>
          <w:rFonts w:ascii="Arial" w:hAnsi="Arial"/>
          <w:b/>
        </w:rPr>
      </w:pPr>
    </w:p>
    <w:p w14:paraId="0D5FDB27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14:paraId="3CCDDCB1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31672B9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5DFFA06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32B8C4B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755F76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6A5793C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26EAADCF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409835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A3B5A7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4209ECB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1CAAA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9A6AC4E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141AA60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5D6148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82128F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2B2D73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684E6F88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5A2CF4B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09B4FC2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F3A3EA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883833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86E1028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2419B369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090498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1057E91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17969F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16E8AED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08D46903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95CF398" w14:textId="77777777" w:rsidTr="00503750">
        <w:tc>
          <w:tcPr>
            <w:tcW w:w="2835" w:type="dxa"/>
            <w:vAlign w:val="center"/>
          </w:tcPr>
          <w:p w14:paraId="57CD53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7B06A94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99899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7E42D1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6459B8A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610CF69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23686167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0DF9E7E9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7429961" w14:textId="77777777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02FFDE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B1EDB7D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9D71D34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4C884914" w14:textId="77777777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5CE1AF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66D7D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617F92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61AF3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2EDE3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4AD1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05E7F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ED37B4A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A4AD5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63F0A9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2A8E3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3526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6194E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3EA4E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8AC9E1B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722DB57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5E96E8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E5D7E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7BD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0AB1C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F7A7A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260C1E9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513A42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430DA1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EBCB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F93C7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092B2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6CA1A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DDDB155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4FBF23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408896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1005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B8BD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24278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B029A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3ECE1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CE8C8F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5972A9A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E4856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DD95C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C8E930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A698B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E747DF3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0610C566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4C717FBE" w14:textId="77777777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393E83E0" w14:textId="77777777" w:rsidR="00944C3D" w:rsidRDefault="00944C3D" w:rsidP="00944C3D">
      <w:pPr>
        <w:rPr>
          <w:rFonts w:ascii="Arial" w:hAnsi="Arial"/>
          <w:b/>
        </w:rPr>
      </w:pPr>
    </w:p>
    <w:p w14:paraId="2E55F8C6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2A76389C" w14:textId="77777777" w:rsidTr="00503750">
        <w:tc>
          <w:tcPr>
            <w:tcW w:w="2835" w:type="dxa"/>
            <w:vAlign w:val="center"/>
          </w:tcPr>
          <w:p w14:paraId="333599F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Druh pohľadávok</w:t>
            </w:r>
          </w:p>
        </w:tc>
        <w:tc>
          <w:tcPr>
            <w:tcW w:w="1418" w:type="dxa"/>
            <w:vAlign w:val="center"/>
          </w:tcPr>
          <w:p w14:paraId="2A5FC6D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75BC52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56A63E1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42A977B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A625C2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8CC6D74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146676A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39E22D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F36D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B8E4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2BAB6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75A932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681CE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458FC1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3704D4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F4E5D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58A8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0391F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A7707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18CF8BF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C29D4D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6BD6E69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5908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8A3E6E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2DF02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080A0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8F43ED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82F85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4222C3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AC2DE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0DD82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CD4F7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1273A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1D5A8D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D1A9D28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010C017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A013E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C288C8A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A46698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00B49B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3F27AE90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70608DE5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14:paraId="54EDBC03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4330844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374E610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6A3C5259" w14:textId="77777777" w:rsidTr="00503750">
        <w:trPr>
          <w:trHeight w:val="699"/>
        </w:trPr>
        <w:tc>
          <w:tcPr>
            <w:tcW w:w="3502" w:type="dxa"/>
            <w:vMerge/>
          </w:tcPr>
          <w:p w14:paraId="3F5290D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5D8B42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4273A98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34B374E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7300F2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79C21771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60A46C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20D940DB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2795AFD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3486776F" w14:textId="77777777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5A0B1FF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EA45657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4999D46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2D76016E" w14:textId="77777777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2321B1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19140B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6B8E29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14:paraId="61569F87" w14:textId="77777777" w:rsidTr="00503750">
        <w:trPr>
          <w:trHeight w:val="593"/>
        </w:trPr>
        <w:tc>
          <w:tcPr>
            <w:tcW w:w="3497" w:type="dxa"/>
          </w:tcPr>
          <w:p w14:paraId="653975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6868976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0F844BA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4E456B9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332ECC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63B2C6B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C7D4E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D0167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83D3427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F06B4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F3928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E455CBB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FFBAB3A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4E4A68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2D5C7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E292F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037C0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0EB9E9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D3B7A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1B414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82BEF2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883AA6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E2DF4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19024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4A43EAD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C052C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D82057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69BB5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A79E3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11A2AD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3EAC3E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37F146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346188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327FE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05216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E4966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52FB9EF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72FCE5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B0903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782DCB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036A1A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88C2A9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4BB59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64DEC1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25A3769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A0CBC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5B199C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F828DF8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1DC250D5" w14:textId="77777777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2A3B02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CA8B70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E8D1154" w14:textId="77777777" w:rsidR="00944C3D" w:rsidRDefault="00944C3D" w:rsidP="00944C3D">
      <w:pPr>
        <w:rPr>
          <w:rFonts w:ascii="Arial" w:hAnsi="Arial"/>
          <w:b/>
        </w:rPr>
      </w:pPr>
    </w:p>
    <w:p w14:paraId="24DE79C4" w14:textId="77777777" w:rsidR="00944C3D" w:rsidRDefault="00944C3D" w:rsidP="00944C3D">
      <w:pPr>
        <w:rPr>
          <w:rFonts w:ascii="Arial" w:hAnsi="Arial"/>
          <w:b/>
        </w:rPr>
      </w:pPr>
    </w:p>
    <w:p w14:paraId="05F21B2A" w14:textId="77777777" w:rsidR="00944C3D" w:rsidRDefault="00944C3D" w:rsidP="00944C3D">
      <w:pPr>
        <w:rPr>
          <w:rFonts w:ascii="Arial" w:hAnsi="Arial"/>
          <w:b/>
        </w:rPr>
      </w:pPr>
    </w:p>
    <w:p w14:paraId="3408CE42" w14:textId="77777777" w:rsidR="00944C3D" w:rsidRDefault="00944C3D" w:rsidP="00944C3D">
      <w:pPr>
        <w:rPr>
          <w:rFonts w:ascii="Arial" w:hAnsi="Arial"/>
          <w:b/>
        </w:rPr>
      </w:pPr>
    </w:p>
    <w:p w14:paraId="50DD961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17"/>
        <w:gridCol w:w="1592"/>
        <w:gridCol w:w="1185"/>
        <w:gridCol w:w="1149"/>
        <w:gridCol w:w="1173"/>
        <w:gridCol w:w="1538"/>
      </w:tblGrid>
      <w:tr w:rsidR="0099716A" w:rsidRPr="00050529" w14:paraId="213D0CF3" w14:textId="77777777" w:rsidTr="00503750">
        <w:tc>
          <w:tcPr>
            <w:tcW w:w="2622" w:type="dxa"/>
            <w:vAlign w:val="center"/>
          </w:tcPr>
          <w:p w14:paraId="5FD2C6B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341E51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0A30CCC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0D2C506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781520A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5D93CC4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0A11105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4BABE0A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1BD6F9E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66723C8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E2682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Imanie a fondy</w:t>
            </w:r>
          </w:p>
        </w:tc>
      </w:tr>
      <w:tr w:rsidR="0099716A" w:rsidRPr="00050529" w14:paraId="57633D81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DD49D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773" w:type="dxa"/>
            <w:vAlign w:val="center"/>
          </w:tcPr>
          <w:p w14:paraId="00B3BB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A3BF31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8E8B9D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32DD98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FE50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674C6CF" w14:textId="77777777" w:rsidTr="00503750">
        <w:tc>
          <w:tcPr>
            <w:tcW w:w="2622" w:type="dxa"/>
            <w:vAlign w:val="center"/>
          </w:tcPr>
          <w:p w14:paraId="153B532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1FF10D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7DB111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D0775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23D03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9B145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0B979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2667EF6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8FBB6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2B8631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563459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14E2E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F644A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59C25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D05C5C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12162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18D679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702F9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481A7E0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B62E0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B5668F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316F3457" w14:textId="77777777" w:rsidTr="00503750">
        <w:tc>
          <w:tcPr>
            <w:tcW w:w="2622" w:type="dxa"/>
            <w:vAlign w:val="center"/>
          </w:tcPr>
          <w:p w14:paraId="0181AC1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66B4337D" w14:textId="598ED76F" w:rsidR="00944C3D" w:rsidRPr="008C56AB" w:rsidRDefault="004C31CB" w:rsidP="009D0BDD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19810</w:t>
            </w:r>
          </w:p>
        </w:tc>
        <w:tc>
          <w:tcPr>
            <w:tcW w:w="1275" w:type="dxa"/>
            <w:vAlign w:val="center"/>
          </w:tcPr>
          <w:p w14:paraId="2A283EA5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64F80506" w14:textId="77777777" w:rsidR="00944C3D" w:rsidRPr="008C56AB" w:rsidRDefault="0099716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19E5A3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9B0DF32" w14:textId="3117A624" w:rsidR="00944C3D" w:rsidRPr="008C56AB" w:rsidRDefault="0051623E" w:rsidP="008C1BDE">
            <w:pPr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12896</w:t>
            </w:r>
          </w:p>
        </w:tc>
      </w:tr>
      <w:tr w:rsidR="0099716A" w:rsidRPr="00050529" w14:paraId="42467573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237C9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01444E1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47421F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648E71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5D720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790EA7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275404F7" w14:textId="77777777" w:rsidTr="00503750">
        <w:tc>
          <w:tcPr>
            <w:tcW w:w="2622" w:type="dxa"/>
            <w:vAlign w:val="center"/>
          </w:tcPr>
          <w:p w14:paraId="24148A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431711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6711466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CC77C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BF63C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0819C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F12E24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5D4F36AB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9716A" w:rsidRPr="00050529" w14:paraId="6941BF9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983E3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13C56A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7999F6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B85DD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9928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A26D2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B91E0AD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A5EEE1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46E024E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1FF5394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DA3B7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CC87C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26F1C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071F6114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6651AE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2FC6B3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4F0EC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9A34D3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8D59F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655DD8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46F78C65" w14:textId="77777777" w:rsidTr="00503750">
        <w:tc>
          <w:tcPr>
            <w:tcW w:w="2622" w:type="dxa"/>
            <w:vAlign w:val="center"/>
          </w:tcPr>
          <w:p w14:paraId="59DBED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652482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4A494E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F0633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91B08E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D314A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9716A" w:rsidRPr="00050529" w14:paraId="12D327A9" w14:textId="77777777" w:rsidTr="00503750">
        <w:tc>
          <w:tcPr>
            <w:tcW w:w="2622" w:type="dxa"/>
            <w:vAlign w:val="center"/>
          </w:tcPr>
          <w:p w14:paraId="21D1D5A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09FF6FF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27783F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B34CE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43E4D5B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E75C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9716A" w:rsidRPr="00050529" w14:paraId="262BD8D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9A53D7C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633495A3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735D7503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635EFC62" w14:textId="77777777" w:rsidR="00944C3D" w:rsidRPr="008C56AB" w:rsidRDefault="005E41E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1276" w:type="dxa"/>
            <w:vAlign w:val="center"/>
          </w:tcPr>
          <w:p w14:paraId="4E052506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66A46D3" w14:textId="77777777" w:rsidR="00944C3D" w:rsidRPr="008C56AB" w:rsidRDefault="00944C3D" w:rsidP="005E41ED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</w:tr>
    </w:tbl>
    <w:p w14:paraId="7B2B18FB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F6A43B4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14:paraId="0E7BB893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6AB4273B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C51F048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5449ED5E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649EA4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1E26DF1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9CCD453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32411D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44A0B5C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1FA339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469B087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764B21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46AEA2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A70B2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A62FC4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10CFD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0901F00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CEB69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274728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3859826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72FB1B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E3F12C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64C07AB0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D29F51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C0A18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780183C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6FFE09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AC2E05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516E7EB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C4C92D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156C2F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2883331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F66D24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0AAEC0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82D5D7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528331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69CDA6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5A73BD0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416238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3D39B3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51DB45E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7B4B94F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05F00F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54DDFD5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B35BA4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27391B6D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22200BF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34BC24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6C69CE7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C7B08C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8379A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17DFB6F8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EF118E1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70BCAF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3A75A96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769C03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54539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4818B31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791883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A3C46A9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556FA81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77E22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523E02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2C5C06A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4F2BAF7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9F70BA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5879C19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6E7C6A6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14:paraId="637F6960" w14:textId="77777777" w:rsidTr="00503750">
        <w:tc>
          <w:tcPr>
            <w:tcW w:w="2835" w:type="dxa"/>
            <w:vAlign w:val="center"/>
          </w:tcPr>
          <w:p w14:paraId="360A22D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3DE6977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24CE35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6ABAE5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1F14E84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001FEA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24C82912" w14:textId="77777777" w:rsidTr="00503750">
        <w:tc>
          <w:tcPr>
            <w:tcW w:w="2835" w:type="dxa"/>
            <w:vAlign w:val="center"/>
          </w:tcPr>
          <w:p w14:paraId="29FA7CD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09941A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1D204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F5F09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1B689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488F26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D9E246" w14:textId="77777777" w:rsidTr="00503750">
        <w:tc>
          <w:tcPr>
            <w:tcW w:w="2835" w:type="dxa"/>
            <w:vAlign w:val="center"/>
          </w:tcPr>
          <w:p w14:paraId="2DDC4E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77B2449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FD30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334B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E055D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34994A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88FC3DB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59CA9C6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4CDFEB5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5538DF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7938A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7E6FC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92DF5D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081D9170" w14:textId="77777777" w:rsidTr="00503750">
        <w:tc>
          <w:tcPr>
            <w:tcW w:w="2835" w:type="dxa"/>
            <w:vAlign w:val="center"/>
          </w:tcPr>
          <w:p w14:paraId="3E5996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DFFF15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EDB72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D2B90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11A1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6509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1FEE7D3" w14:textId="77777777" w:rsidTr="00503750">
        <w:tc>
          <w:tcPr>
            <w:tcW w:w="2835" w:type="dxa"/>
            <w:vAlign w:val="center"/>
          </w:tcPr>
          <w:p w14:paraId="71612ED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384F781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BF50B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58768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C393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A66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906C1DF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4B105FD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4E38D0C8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AE6C28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2784320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AB401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6ACAA1C" w14:textId="77777777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ECFD00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23486FB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CF281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6FD8C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DD6A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468B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D4FDD6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B2C144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3DAD267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2"/>
        <w:gridCol w:w="1730"/>
        <w:gridCol w:w="1610"/>
        <w:gridCol w:w="1550"/>
        <w:gridCol w:w="1832"/>
      </w:tblGrid>
      <w:tr w:rsidR="00944C3D" w:rsidRPr="008D0433" w14:paraId="75F152A8" w14:textId="77777777" w:rsidTr="00503750">
        <w:tc>
          <w:tcPr>
            <w:tcW w:w="2552" w:type="dxa"/>
            <w:shd w:val="clear" w:color="auto" w:fill="auto"/>
            <w:vAlign w:val="center"/>
          </w:tcPr>
          <w:p w14:paraId="36AA92F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48D56D8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3ED8367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7AEBD0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5595FBF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085C1150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45FCDBE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108C59D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35EBCA1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1477698C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418D97B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15367128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4F10E46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56183CE8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7AE56E2A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4EC031F3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3E49184F" w14:textId="7777777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649FD8EE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35214A6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133C2302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EEF1D9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164FECC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12EC2AE2" w14:textId="77777777" w:rsidTr="00503750">
        <w:tc>
          <w:tcPr>
            <w:tcW w:w="4395" w:type="dxa"/>
            <w:vMerge/>
          </w:tcPr>
          <w:p w14:paraId="0517AF7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78B404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2D2C2DF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5E5E5C54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0935E4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739AA8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F417CD3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70CA3DC8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6508ECC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226FE46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99A556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332017D0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19B10FCE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38B805E9" w14:textId="77777777" w:rsidR="00944C3D" w:rsidRPr="008C56AB" w:rsidRDefault="0099716A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0</w:t>
            </w:r>
          </w:p>
        </w:tc>
        <w:tc>
          <w:tcPr>
            <w:tcW w:w="2835" w:type="dxa"/>
            <w:vAlign w:val="center"/>
          </w:tcPr>
          <w:p w14:paraId="06C79E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15556E3E" w14:textId="77777777" w:rsidTr="00503750">
        <w:tc>
          <w:tcPr>
            <w:tcW w:w="4395" w:type="dxa"/>
            <w:vAlign w:val="center"/>
          </w:tcPr>
          <w:p w14:paraId="713E57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7FBA8FF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331B765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D4A4AFA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0972FE1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B8B84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25BF81D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EEE620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162B158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0DE52161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A3E311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608C095A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0A336723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71084CDB" w14:textId="72760D85" w:rsidR="00944C3D" w:rsidRDefault="0051623E" w:rsidP="001E00DA">
            <w:pPr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76649</w:t>
            </w:r>
          </w:p>
          <w:p w14:paraId="66794EAA" w14:textId="77777777" w:rsidR="003A0AB4" w:rsidRPr="008C56AB" w:rsidRDefault="003A0AB4" w:rsidP="001E00DA">
            <w:pPr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56CBB92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774FB442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47C33DC4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14:paraId="1C37CDF7" w14:textId="77777777" w:rsidTr="00503750">
        <w:tc>
          <w:tcPr>
            <w:tcW w:w="4395" w:type="dxa"/>
            <w:vAlign w:val="center"/>
          </w:tcPr>
          <w:p w14:paraId="2825505C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3A88B03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28DC0851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444F3375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23E53B99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2C2C1F45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3B866D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2E6C2911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2D75DD0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1DAE3B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403AE4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2593B23D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06703F0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Tvorba zo zisku</w:t>
            </w:r>
          </w:p>
        </w:tc>
        <w:tc>
          <w:tcPr>
            <w:tcW w:w="2693" w:type="dxa"/>
            <w:vAlign w:val="center"/>
          </w:tcPr>
          <w:p w14:paraId="1B2EBED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B5B38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4807D0A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2E298DED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0B3686AE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5D982EC" w14:textId="77777777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74E3E43D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1049B24A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7649898F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E2F3A7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5B7EAB9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BB4B11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DF9CEA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75C508DA" w14:textId="77777777" w:rsidTr="00503750">
        <w:tc>
          <w:tcPr>
            <w:tcW w:w="1843" w:type="dxa"/>
            <w:vAlign w:val="center"/>
          </w:tcPr>
          <w:p w14:paraId="337A226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6F86B0A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1D34758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008C8034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91EF00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22EC2686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588EB510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1FC9707" w14:textId="77777777" w:rsidTr="00503750">
        <w:tc>
          <w:tcPr>
            <w:tcW w:w="1843" w:type="dxa"/>
            <w:vAlign w:val="center"/>
          </w:tcPr>
          <w:p w14:paraId="22F19A3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9B6161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97AF9C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DCC22D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B60DDF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E2FC9A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A582127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4A8655B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023ADAC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26E8129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01DB58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EC8B20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462E87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17E394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267933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50A2A95" w14:textId="77777777" w:rsidTr="00503750">
        <w:tc>
          <w:tcPr>
            <w:tcW w:w="1843" w:type="dxa"/>
            <w:vAlign w:val="center"/>
          </w:tcPr>
          <w:p w14:paraId="1E93B0B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22F0194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0691B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11A41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AD0518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4D4A61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CF3EE5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2C6630A7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21086D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4F11075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B52B73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F4CD04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10DF900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BA4707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E7C94D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DDC2B8E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676553E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354FB71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E2F5A06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99D7744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8F5326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19CB82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4514BF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27FC4D8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AAF7FA3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14:paraId="05989166" w14:textId="77777777" w:rsidTr="00503750">
        <w:trPr>
          <w:trHeight w:val="664"/>
        </w:trPr>
        <w:tc>
          <w:tcPr>
            <w:tcW w:w="3372" w:type="dxa"/>
          </w:tcPr>
          <w:p w14:paraId="19C0830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096EA1B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743DE574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4323722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90EAC14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2EC53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F5320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28A04F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DF0946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473AAB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4699B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09338C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63ECA814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08F9044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424BD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711FC66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4AF6A83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73A082C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C6C2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86B775E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80CA680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285C675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BF59B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59D498B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6DCF0153" w14:textId="7777777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3972C5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30F1B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E1B44DF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672DF4A7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14:paraId="2E396CE3" w14:textId="77777777" w:rsidTr="00503750">
        <w:tc>
          <w:tcPr>
            <w:tcW w:w="2835" w:type="dxa"/>
            <w:vAlign w:val="center"/>
          </w:tcPr>
          <w:p w14:paraId="690F9C1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16E4B82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5F79DC8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10D120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4D78CC1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13989F49" w14:textId="77777777" w:rsidTr="00503750">
        <w:tc>
          <w:tcPr>
            <w:tcW w:w="2835" w:type="dxa"/>
          </w:tcPr>
          <w:p w14:paraId="6C13099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3163F0D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21B8C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5ECB1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46CF8F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4A2C159" w14:textId="77777777" w:rsidTr="00503750">
        <w:tc>
          <w:tcPr>
            <w:tcW w:w="2835" w:type="dxa"/>
          </w:tcPr>
          <w:p w14:paraId="61236EC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275E08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D86B2B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3830B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637C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BC27370" w14:textId="77777777" w:rsidTr="00503750">
        <w:tc>
          <w:tcPr>
            <w:tcW w:w="2835" w:type="dxa"/>
          </w:tcPr>
          <w:p w14:paraId="22E05737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137E91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99CED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45582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F7D0F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0436CAB" w14:textId="77777777" w:rsidTr="00503750">
        <w:tc>
          <w:tcPr>
            <w:tcW w:w="2835" w:type="dxa"/>
            <w:vAlign w:val="center"/>
          </w:tcPr>
          <w:p w14:paraId="1DD3930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58BCAA2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8D81A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570BD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121298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4BE8AC6" w14:textId="77777777" w:rsidTr="00503750">
        <w:tc>
          <w:tcPr>
            <w:tcW w:w="2835" w:type="dxa"/>
            <w:vAlign w:val="center"/>
          </w:tcPr>
          <w:p w14:paraId="65ACDEA5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33E6555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6654F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7B0CA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45BE7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7E00B0A" w14:textId="77777777" w:rsidTr="00503750">
        <w:tc>
          <w:tcPr>
            <w:tcW w:w="2835" w:type="dxa"/>
          </w:tcPr>
          <w:p w14:paraId="1CDE80C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1F0045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876A06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9F481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40611A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A8B34D8" w14:textId="77777777" w:rsidTr="00503750">
        <w:tc>
          <w:tcPr>
            <w:tcW w:w="2835" w:type="dxa"/>
          </w:tcPr>
          <w:p w14:paraId="09142A2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65A27B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56AB8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A32E0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CE14E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17B639C5" w14:textId="77777777" w:rsidTr="00503750">
        <w:tc>
          <w:tcPr>
            <w:tcW w:w="2835" w:type="dxa"/>
          </w:tcPr>
          <w:p w14:paraId="59771C9B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499153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74AC17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ECC1F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AD991A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4D2FC94" w14:textId="77777777" w:rsidR="00944C3D" w:rsidRDefault="00944C3D" w:rsidP="00944C3D">
      <w:pPr>
        <w:rPr>
          <w:rFonts w:ascii="Arial" w:hAnsi="Arial"/>
          <w:b/>
        </w:rPr>
      </w:pPr>
    </w:p>
    <w:p w14:paraId="6D309494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14:paraId="4B0162F7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7BC0D14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lastRenderedPageBreak/>
              <w:t>Záväzok</w:t>
            </w:r>
          </w:p>
        </w:tc>
        <w:tc>
          <w:tcPr>
            <w:tcW w:w="1926" w:type="dxa"/>
            <w:vAlign w:val="center"/>
          </w:tcPr>
          <w:p w14:paraId="2F2A413A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03152837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5DB466CC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CD88F6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37A00DAC" w14:textId="77777777" w:rsidTr="00503750">
        <w:trPr>
          <w:trHeight w:val="443"/>
        </w:trPr>
        <w:tc>
          <w:tcPr>
            <w:tcW w:w="2560" w:type="dxa"/>
          </w:tcPr>
          <w:p w14:paraId="0F3E78C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6AABEBA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607BD6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9EAA4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9BD20C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C4BA646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123957F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3CF0D92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7EC7840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47202E9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8A77BF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0A11D790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4D36825A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F33960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90E800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C515F7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58C7F5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40CBFA2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98753E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07A9AAC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309EF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7F2BA13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7D3D1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8206F3D" w14:textId="77777777" w:rsidR="00944C3D" w:rsidRDefault="00944C3D" w:rsidP="00944C3D">
      <w:pPr>
        <w:rPr>
          <w:rFonts w:ascii="Arial" w:hAnsi="Arial"/>
          <w:b/>
        </w:rPr>
      </w:pPr>
    </w:p>
    <w:p w14:paraId="2F583248" w14:textId="77777777" w:rsidR="00944C3D" w:rsidRDefault="00944C3D" w:rsidP="00944C3D">
      <w:pPr>
        <w:rPr>
          <w:rFonts w:ascii="Arial" w:hAnsi="Arial"/>
          <w:b/>
        </w:rPr>
      </w:pPr>
    </w:p>
    <w:p w14:paraId="658DB3B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08338EB5" w14:textId="77777777" w:rsidR="00944C3D" w:rsidRDefault="00944C3D" w:rsidP="00944C3D">
      <w:pPr>
        <w:rPr>
          <w:rFonts w:ascii="Arial" w:hAnsi="Arial"/>
          <w:b/>
        </w:rPr>
      </w:pPr>
    </w:p>
    <w:p w14:paraId="3CF65D77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14:paraId="4612DFEF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526C8269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27D3CA5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030731E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35C7C8B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5D25AC5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9507DC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FF56F9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3B3795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4C6B862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407053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2C60413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9391D05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7437AB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2C886F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31EE97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F1B1B04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1DE825E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246581E6" w14:textId="77777777" w:rsidTr="00503750">
        <w:trPr>
          <w:trHeight w:val="677"/>
        </w:trPr>
        <w:tc>
          <w:tcPr>
            <w:tcW w:w="3358" w:type="dxa"/>
          </w:tcPr>
          <w:p w14:paraId="6E0299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74D83432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2557625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C03E56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350E8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3F7C01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34BBFA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318125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84465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198B01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4BC9E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419771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5D85A9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6BD27DF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5366DA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628E407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FFB460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55BAB17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63624A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47775DC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39C08D6D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AFE60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BD70F6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68C2B54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75F1214E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3E97A9D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B5C7F4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A66E924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690AE9AF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421866CE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2B3D61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828D8F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79670616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3D2CB5F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74DA95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23C85AAF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006167E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3DC417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474B4A80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584BB56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6B7A20D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2E75DB5B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7A6CF724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41520C0D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3A51ED3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09D1DE2A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09C3ECB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3521F02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206CC20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D04F89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344B28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0D817A2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B38CC5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ABFEAE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12C13C1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zisky, z toho:</w:t>
            </w:r>
          </w:p>
        </w:tc>
        <w:tc>
          <w:tcPr>
            <w:tcW w:w="2874" w:type="dxa"/>
            <w:vAlign w:val="center"/>
          </w:tcPr>
          <w:p w14:paraId="1A2A9D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FF5FB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84D48E7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4356297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5B815BF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CB149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6CEA52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17F2881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E5B50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01980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BCAB29E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665F17B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2FEDBD2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7F11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A334552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0BF7204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14:paraId="4D0E38C6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229CF95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7B163A0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1EBCD39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712F8CAB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5A4D38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0F52D1F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74D728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6955931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48345E0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1C0902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0A435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373D86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A8BA29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19E943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4BCA0D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9C5C92E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E430339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BDF86F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94867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D15F065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23C3A42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37D601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BDBDF6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DB43034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4AA08BD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026CB11D" w14:textId="77777777" w:rsidTr="00503750">
        <w:tc>
          <w:tcPr>
            <w:tcW w:w="3686" w:type="dxa"/>
            <w:vAlign w:val="center"/>
          </w:tcPr>
          <w:p w14:paraId="3A1E304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332FB45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48265A8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680EEEFB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ED3498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2AB7948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5FCA1E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733D0D9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FF3063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4941A56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76730FD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6D956F2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9DFE69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9D9C1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27B41B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A845691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18D56124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4CFC6A3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1F9B931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4424F57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14:paraId="7AF63292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6EEA7B7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348F93A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031FEDE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13CE08B1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51FEF6B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3D4B95A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7B848D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86F95F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230197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6A4D8F5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C80134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9036143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BD9913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34A45B9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05BB38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32107E5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1B74705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2C521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25572C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81F3658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6538C098" w14:textId="77777777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D4170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27FB3B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074C242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5A4D3438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5ED924CE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274B959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B65D238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C3E90F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650ED43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9B791F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326844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3C1E24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4F1209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317B56E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CED70D5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12185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713C2F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5E817B8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C0E79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4254AFC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F423CA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73E2D10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F7AA61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3626114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B1EE33C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5B0050B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6D7136CA" w14:textId="77777777" w:rsidR="00944C3D" w:rsidRDefault="00944C3D" w:rsidP="00944C3D">
      <w:pPr>
        <w:rPr>
          <w:sz w:val="22"/>
          <w:szCs w:val="22"/>
        </w:rPr>
      </w:pPr>
    </w:p>
    <w:p w14:paraId="2B4FE276" w14:textId="77777777" w:rsidR="00944C3D" w:rsidRDefault="00944C3D" w:rsidP="00944C3D">
      <w:pPr>
        <w:rPr>
          <w:sz w:val="22"/>
          <w:szCs w:val="22"/>
        </w:rPr>
      </w:pPr>
    </w:p>
    <w:p w14:paraId="32AFA51B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175DC74A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03B32A7E" w14:textId="77777777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B71D7A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969E34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5E40DF9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9CE00DC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14:paraId="4304D624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6F03FEC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075289CA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047CCE59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FAEC919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2B980A8E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02D9BD8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7647E8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41E9E024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F658BC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65B097B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2B8ADA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6307E5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448991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025392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F0D8EE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6A90BA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D6CFAC5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08DD45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BCDF1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DBA4592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E31F9F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E5028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34286BB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0C4312B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3E0BBAF2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630FA5A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A52423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8C21722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19F26FF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1A7DF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36FE2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8FE46D3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EFCD78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14:paraId="4FD33052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13AA2CA5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027F645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6C38885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3B89272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3F1ABE7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195CAF4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3BC58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3735997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7B1037A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7CDF2B2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88723C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8D667B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B40AB5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0AFA901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9756CA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CA6894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1456770F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5422332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F11E5B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8479F35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BEE376D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4CD10C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AC6D0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8026E7A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EB35D77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21574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C1C62A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B8716CB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505510CE" w14:textId="77777777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6A729F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4A535F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646867" w:rsidRPr="00583CAF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8825C0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C10B915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789913DF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239C498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DBD68BB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2667999D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6F7CE10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4D24800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Informácie o významných skutočnostiach, ktoré nastali medzi dňom, ku ktorému sa zostavuje účtovná závierka a dňom jej zostavenia</w:t>
      </w:r>
    </w:p>
    <w:p w14:paraId="3220FC25" w14:textId="77777777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3675F09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659C49F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37CF6D64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2BA4602F" w14:textId="77777777" w:rsidR="00944C3D" w:rsidRPr="003607F0" w:rsidRDefault="00944C3D" w:rsidP="00944C3D"/>
    <w:p w14:paraId="5C0AB028" w14:textId="77777777" w:rsidR="00F47675" w:rsidRPr="00944C3D" w:rsidRDefault="00F47675" w:rsidP="00944C3D"/>
    <w:sectPr w:rsidR="00F47675" w:rsidRPr="00944C3D" w:rsidSect="00D66D7D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56CD0AE" w14:textId="77777777" w:rsidR="00D66D7D" w:rsidRDefault="00D66D7D">
      <w:r>
        <w:separator/>
      </w:r>
    </w:p>
  </w:endnote>
  <w:endnote w:type="continuationSeparator" w:id="0">
    <w:p w14:paraId="343E317A" w14:textId="77777777" w:rsidR="00D66D7D" w:rsidRDefault="00D66D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C2FC2DE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646867">
      <w:rPr>
        <w:rStyle w:val="slostrany"/>
        <w:rFonts w:cs="Arial"/>
      </w:rPr>
      <w:t>7</w:t>
    </w:r>
    <w:r>
      <w:rPr>
        <w:rStyle w:val="slostrany"/>
        <w:rFonts w:cs="Arial"/>
      </w:rPr>
      <w:fldChar w:fldCharType="end"/>
    </w:r>
  </w:p>
  <w:p w14:paraId="5F539317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80C7E5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1F814F72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6EF1B78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646867">
      <w:rPr>
        <w:rStyle w:val="slostrany"/>
        <w:sz w:val="16"/>
        <w:szCs w:val="16"/>
      </w:rPr>
      <w:t>16</w:t>
    </w:r>
    <w:r w:rsidRPr="00010D38">
      <w:rPr>
        <w:rStyle w:val="slostrany"/>
        <w:sz w:val="16"/>
        <w:szCs w:val="16"/>
      </w:rPr>
      <w:fldChar w:fldCharType="end"/>
    </w:r>
  </w:p>
  <w:p w14:paraId="1DFD7156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5B01808" w14:textId="77777777" w:rsidR="00D66D7D" w:rsidRDefault="00D66D7D">
      <w:r>
        <w:separator/>
      </w:r>
    </w:p>
  </w:footnote>
  <w:footnote w:type="continuationSeparator" w:id="0">
    <w:p w14:paraId="02CACA4F" w14:textId="77777777" w:rsidR="00D66D7D" w:rsidRDefault="00D66D7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05468015">
    <w:abstractNumId w:val="13"/>
  </w:num>
  <w:num w:numId="2" w16cid:durableId="1036004573">
    <w:abstractNumId w:val="17"/>
  </w:num>
  <w:num w:numId="3" w16cid:durableId="551499613">
    <w:abstractNumId w:val="8"/>
  </w:num>
  <w:num w:numId="4" w16cid:durableId="1102578385">
    <w:abstractNumId w:val="7"/>
  </w:num>
  <w:num w:numId="5" w16cid:durableId="45117501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70819163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340665067">
    <w:abstractNumId w:val="20"/>
  </w:num>
  <w:num w:numId="8" w16cid:durableId="647977765">
    <w:abstractNumId w:val="10"/>
  </w:num>
  <w:num w:numId="9" w16cid:durableId="2009209603">
    <w:abstractNumId w:val="0"/>
  </w:num>
  <w:num w:numId="10" w16cid:durableId="1687125577">
    <w:abstractNumId w:val="19"/>
  </w:num>
  <w:num w:numId="11" w16cid:durableId="946623446">
    <w:abstractNumId w:val="6"/>
  </w:num>
  <w:num w:numId="12" w16cid:durableId="775711024">
    <w:abstractNumId w:val="9"/>
  </w:num>
  <w:num w:numId="13" w16cid:durableId="2049716704">
    <w:abstractNumId w:val="12"/>
  </w:num>
  <w:num w:numId="14" w16cid:durableId="1951354182">
    <w:abstractNumId w:val="15"/>
  </w:num>
  <w:num w:numId="15" w16cid:durableId="1757945851">
    <w:abstractNumId w:val="14"/>
  </w:num>
  <w:num w:numId="16" w16cid:durableId="1210066729">
    <w:abstractNumId w:val="2"/>
  </w:num>
  <w:num w:numId="17" w16cid:durableId="2128232703">
    <w:abstractNumId w:val="4"/>
  </w:num>
  <w:num w:numId="18" w16cid:durableId="1965647798">
    <w:abstractNumId w:val="11"/>
  </w:num>
  <w:num w:numId="19" w16cid:durableId="1083841286">
    <w:abstractNumId w:val="5"/>
  </w:num>
  <w:num w:numId="20" w16cid:durableId="999309976">
    <w:abstractNumId w:val="18"/>
  </w:num>
  <w:num w:numId="21" w16cid:durableId="122120939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arg1" w:val="201642"/>
    <w:docVar w:name="arg2" w:val="driver=asa11;dbf=d:\anasoft\data\tebys.db;dbn=tebys;eng=sql11;commlinks=tcpip{ip=192.168.24.10};uid=hromnikova;con=finus(10.15);pwd=a"/>
    <w:docVar w:name="arg3" w:val="0"/>
    <w:docVar w:name="arg4" w:val="C:\Users\HROMNI~1\AppData\Local\Temp\16254454.doc"/>
    <w:docVar w:name="arg5" w:val="2"/>
  </w:docVars>
  <w:rsids>
    <w:rsidRoot w:val="00646867"/>
    <w:rsid w:val="00011EDC"/>
    <w:rsid w:val="000234F7"/>
    <w:rsid w:val="0002470E"/>
    <w:rsid w:val="00030DEB"/>
    <w:rsid w:val="00034B80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1AA7"/>
    <w:rsid w:val="001D225C"/>
    <w:rsid w:val="001D2AB6"/>
    <w:rsid w:val="001E00DA"/>
    <w:rsid w:val="001E33AE"/>
    <w:rsid w:val="001E538B"/>
    <w:rsid w:val="001F17B9"/>
    <w:rsid w:val="001F7461"/>
    <w:rsid w:val="00200A6E"/>
    <w:rsid w:val="002066E2"/>
    <w:rsid w:val="00207A36"/>
    <w:rsid w:val="00212499"/>
    <w:rsid w:val="00212B3E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5D80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0AB4"/>
    <w:rsid w:val="003A5B2E"/>
    <w:rsid w:val="003C6161"/>
    <w:rsid w:val="003D277B"/>
    <w:rsid w:val="003D6E87"/>
    <w:rsid w:val="003E5CE2"/>
    <w:rsid w:val="003F1699"/>
    <w:rsid w:val="003F5116"/>
    <w:rsid w:val="00402D3A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565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C31CB"/>
    <w:rsid w:val="004D77A8"/>
    <w:rsid w:val="004E1617"/>
    <w:rsid w:val="00503750"/>
    <w:rsid w:val="00506C67"/>
    <w:rsid w:val="00511537"/>
    <w:rsid w:val="0051623E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41ED"/>
    <w:rsid w:val="005E5613"/>
    <w:rsid w:val="0060758C"/>
    <w:rsid w:val="006142E9"/>
    <w:rsid w:val="00614891"/>
    <w:rsid w:val="0062543C"/>
    <w:rsid w:val="00631973"/>
    <w:rsid w:val="00643188"/>
    <w:rsid w:val="00646867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0981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19DD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780"/>
    <w:rsid w:val="008B2D38"/>
    <w:rsid w:val="008B4077"/>
    <w:rsid w:val="008C1980"/>
    <w:rsid w:val="008C1BDE"/>
    <w:rsid w:val="008D0433"/>
    <w:rsid w:val="008D6310"/>
    <w:rsid w:val="008E1ABE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16A"/>
    <w:rsid w:val="009A278B"/>
    <w:rsid w:val="009B2521"/>
    <w:rsid w:val="009D0BDD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C682D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34564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47639"/>
    <w:rsid w:val="00D501B8"/>
    <w:rsid w:val="00D536C2"/>
    <w:rsid w:val="00D53D09"/>
    <w:rsid w:val="00D57937"/>
    <w:rsid w:val="00D66D7D"/>
    <w:rsid w:val="00D82BEF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53F9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496A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2D4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38B937C7"/>
  <w15:docId w15:val="{AF9B194B-017E-4793-A9EC-F8999E3201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0CE9B3-F637-4998-AB15-8BC2F6A769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0</TotalTime>
  <Pages>16</Pages>
  <Words>2731</Words>
  <Characters>32625</Characters>
  <Application>Microsoft Office Word</Application>
  <DocSecurity>0</DocSecurity>
  <Lines>271</Lines>
  <Paragraphs>70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35286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HROMNIKOVA Jana</dc:creator>
  <cp:lastModifiedBy>Marcela KOSTELNA</cp:lastModifiedBy>
  <cp:revision>2</cp:revision>
  <cp:lastPrinted>2009-07-30T10:15:00Z</cp:lastPrinted>
  <dcterms:created xsi:type="dcterms:W3CDTF">2025-03-17T08:41:00Z</dcterms:created>
  <dcterms:modified xsi:type="dcterms:W3CDTF">2025-03-17T08:41:00Z</dcterms:modified>
</cp:coreProperties>
</file>