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2990E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05B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89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36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01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0C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CC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5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A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F8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7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57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E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41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8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54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AE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4A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2C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4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6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7B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84010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D592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74C2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6823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548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62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F63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91C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B09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7C8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25B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8667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88C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709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CC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270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BDA1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47B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1E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9348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43B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BC4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F9EA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21C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1DFC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FA8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7A30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30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A26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E6D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791D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7FCC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D130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00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5AFE6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318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BA50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A27E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E73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7FD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442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2F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C4A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35E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D4D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B76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EB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4033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168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8C1C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250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4C6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553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4E9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BFC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1D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4C65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90F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C1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702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CB1A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C7ED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E99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BAE0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37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C5E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401C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B86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74FF9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2F4D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795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011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0D5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4CB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7F7B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89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6466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FA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B42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403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99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6FF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6952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2FF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BCF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0BF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C3ED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6B2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6DF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C9F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086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DAC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176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CEA9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0C6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425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6D99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3C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867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C464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4B4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AFA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FF862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FB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B9F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BA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8C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1A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0A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15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F2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9A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490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A8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D0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A93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6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9C3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5D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9FF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3D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0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7E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761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DB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9C6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0D5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3AF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78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4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6C5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B13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C8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28F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C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55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64417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A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5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00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1E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DF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8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5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40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4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F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29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5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4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84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E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95D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4B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5C7E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78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F5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D2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9B3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6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8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D0D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433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E01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F597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4E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66D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869F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F6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032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5E1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AFE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16F321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9E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592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40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E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E920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AC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45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19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7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D6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C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D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C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6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A1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551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4A080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E1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2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F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2B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10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86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8B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E0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05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94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4C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9D0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DC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D06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DA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B473B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F8E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F00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1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97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EE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E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997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2AB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C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3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CEFC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E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42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5C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87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5C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98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A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6D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1B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C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C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2C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7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B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83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F140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170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0BE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6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54D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886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C1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3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EB6E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2BB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99C2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5810E9" w14:textId="21686C1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697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34F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040F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A2DA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862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77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34F9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04F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D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D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5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C7D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F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C0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A63C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D9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D3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92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DE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F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79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768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02D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4B8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17AD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F2533FB" wp14:editId="014814A8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B5650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2533F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3CB5650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2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42DE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DC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AE6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70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8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56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4B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A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1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C7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21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60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D702F6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686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CAF00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56D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454D16DF" wp14:editId="39733870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A1707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D16DF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030A1707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48F44F" wp14:editId="4DD1497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E0448E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48F44F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AE0448E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0FB96F1" wp14:editId="7EDA9767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E8CEC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FB96F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1E8CEC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2EF545D" wp14:editId="528436B2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F946AD" w14:textId="5950FE43" w:rsidR="000B647F" w:rsidRDefault="000B647F" w:rsidP="00944C3D">
                                  <w:fldSimple w:instr=" MERGEFIELD  aDMOD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EF545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46F946AD" w14:textId="5950FE43" w:rsidR="000B647F" w:rsidRDefault="000B647F" w:rsidP="00944C3D">
                            <w:fldSimple w:instr=" MERGEFIELD  aDMOD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5332C5F" wp14:editId="073A0CF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71F35B" w14:textId="6EED588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332C5F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371F35B" w14:textId="6EED588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90FE1AD" wp14:editId="51519F6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4B467" w14:textId="6DD4621C" w:rsidR="000B647F" w:rsidRDefault="000B647F" w:rsidP="00944C3D">
                                  <w:fldSimple w:instr=" MERGEFIELD  aDRDO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0FE1A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3254B467" w14:textId="6DD4621C" w:rsidR="000B647F" w:rsidRDefault="000B647F" w:rsidP="00944C3D">
                            <w:fldSimple w:instr=" MERGEFIELD  aDRDO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35D58C2" wp14:editId="6F22ED9B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22DF75" w14:textId="6D6960E5" w:rsidR="000B647F" w:rsidRDefault="000B647F" w:rsidP="00944C3D">
                                  <w:fldSimple w:instr=" MERGEFIELD  aDMDO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5D58C2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7F22DF75" w14:textId="6D6960E5" w:rsidR="000B647F" w:rsidRDefault="000B647F" w:rsidP="00944C3D">
                            <w:fldSimple w:instr=" MERGEFIELD  aDMDO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A4FD7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59BF6F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B5E924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A023910" wp14:editId="3253E81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2E739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23910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6F2E739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7FA9211" wp14:editId="42C2715D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15231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A921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3415231B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83D8CC" wp14:editId="3520E60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08348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3D8CC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E408348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A262F54" wp14:editId="35F2829B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DB2286" w14:textId="47623029" w:rsidR="000B647F" w:rsidRDefault="000B647F" w:rsidP="00944C3D">
                                  <w:fldSimple w:instr=" MERGEFIELD  aDRDOo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62F54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FDB2286" w14:textId="47623029" w:rsidR="000B647F" w:rsidRDefault="000B647F" w:rsidP="00944C3D">
                            <w:fldSimple w:instr=" MERGEFIELD  aDRDOo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3894D06" wp14:editId="355CBB6B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9A2BAB" w14:textId="02B21984" w:rsidR="000B647F" w:rsidRDefault="000B647F" w:rsidP="00944C3D">
                                  <w:fldSimple w:instr=" MERGEFIELD  aDMDO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94D06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6A9A2BAB" w14:textId="02B21984" w:rsidR="000B647F" w:rsidRDefault="000B647F" w:rsidP="00944C3D">
                            <w:fldSimple w:instr=" MERGEFIELD  aDMDO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18EC25A" wp14:editId="1CC2BF4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0E62F5" w14:textId="5840359A" w:rsidR="000B647F" w:rsidRDefault="000B647F" w:rsidP="00944C3D">
                                  <w:fldSimple w:instr=" MERGEFIELD  aDRODo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8EC25A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B0E62F5" w14:textId="5840359A" w:rsidR="000B647F" w:rsidRDefault="000B647F" w:rsidP="00944C3D">
                            <w:fldSimple w:instr=" MERGEFIELD  aDRODo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631C72F" wp14:editId="6EB34A96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4D50FB" w14:textId="1D711A10" w:rsidR="000B647F" w:rsidRDefault="000B647F" w:rsidP="00944C3D">
                                  <w:fldSimple w:instr=" MERGEFIELD  aDMOD  \* MERGEFORMAT ">
                                    <w:r w:rsidR="001F0C4E" w:rsidRPr="001F0C4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1C72F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024D50FB" w14:textId="1D711A10" w:rsidR="000B647F" w:rsidRDefault="000B647F" w:rsidP="00944C3D">
                            <w:fldSimple w:instr=" MERGEFIELD  aDMOD  \* MERGEFORMAT ">
                              <w:r w:rsidR="001F0C4E" w:rsidRPr="001F0C4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61DEC1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4F6B00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967D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80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C0B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EC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A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FF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C1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CF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E3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B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0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1C4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D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04F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9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4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67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22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0DD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8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E8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5F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A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4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4C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AA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3E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BD9D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150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5B7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337E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B6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63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6D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04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6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B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23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38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2E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6E4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038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B33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8D1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B9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A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70A3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A84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9B72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34DF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1868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EF8F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010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05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30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88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47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0E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F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7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B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D7FB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B7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82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6E8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0E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BD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46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F8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B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4C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F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5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C8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382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75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2C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0E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5E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E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B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C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F28A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166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43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1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92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75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18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36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83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B3E2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9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5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C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1E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B3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8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61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A4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BF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C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61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C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60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4B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D4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FBE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5B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7C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AA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F4A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50A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F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B2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B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4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2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3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D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E590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AF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8C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7BC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2D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A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A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0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5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9A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88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93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76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5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8B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1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35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E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2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E3A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1D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81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257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16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CBC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D476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AB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762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7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827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3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0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5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A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197F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F0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CD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E9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FC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2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EA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33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A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23D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D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7C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2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41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1A3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B1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04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6A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F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4B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E7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CDD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F2B6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2C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EF2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FD0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FEC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E2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FA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AD35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B0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09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F4147B6" wp14:editId="36690E9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30BAA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147B6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0730BAA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55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1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7B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6D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5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1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E68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05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5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762CD30" wp14:editId="2466AC1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9F64B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62CD30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6C9F64B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C01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E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4A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05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00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5A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F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EE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E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E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EE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5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BD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51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441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B8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5FF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A2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4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01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4D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0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BCB8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C88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49AD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857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A3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E3C4F2" wp14:editId="6A07374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74B771" w14:textId="33FC324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36120561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E3C4F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174B771" w14:textId="33FC324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36120561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3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F7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D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8B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CF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D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8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0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E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E17870" wp14:editId="31D6370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8A3766" w14:textId="100832B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2021682575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17870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38A3766" w14:textId="100832B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2021682575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73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C5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FD9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3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34E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29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2AE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99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9D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CE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46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0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8E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9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5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F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E38E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81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661951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A209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79B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86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B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2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6E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C1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E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8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4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4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97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80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A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4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A9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88D6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22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6763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99D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0904CC" wp14:editId="2F09BB0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C7C08F" w14:textId="72EBC53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č.1166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904CC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AC7C08F" w14:textId="72EBC53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č.1166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C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247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71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59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70D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2AA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D7E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2B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AC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A8E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64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798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2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104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C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1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5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14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5E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6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3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F6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385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36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99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4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67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9D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09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6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BC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6971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21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03AA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C0428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C4E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85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49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2F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47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1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D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C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2C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C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D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357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0B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5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15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AE9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4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C3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F6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9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0E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4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6D9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02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6622C1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994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581EB6" wp14:editId="069EF49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0198A1" w14:textId="5762AE6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Dlhé Hony 66,68,70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81EB6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80198A1" w14:textId="5762AE6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Dlhé Hony 66,68,70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A19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2C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C9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8B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F2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75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BF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33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6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83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3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8F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4E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0B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9F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1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B1977AF" wp14:editId="3B11249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F3FCFB" w14:textId="515CDB21" w:rsidR="000B647F" w:rsidRDefault="000B647F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1977AF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24F3FCFB" w14:textId="515CDB21" w:rsidR="000B647F" w:rsidRDefault="000B647F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BC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67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C7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F3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3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6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4BC3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3D3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492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7DDD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959D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CBEE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BB61259" wp14:editId="32EA911D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0C387F" w14:textId="356D350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61259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1F0C387F" w14:textId="356D350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CDC286" wp14:editId="4FAC8956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0196D" w14:textId="2ECE1971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DC286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CB0196D" w14:textId="2ECE1971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1855D2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4546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DF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56E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9434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6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977C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91D8F6C" wp14:editId="6E13DA4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8401B0" w14:textId="55DDA42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1D8F6C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3A8401B0" w14:textId="55DDA42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70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76B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703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F2A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D8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78F3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2EF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C156E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E2E9A0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AA9D0E7" wp14:editId="2FBFF22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28C5A8" w14:textId="1E9480F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A9D0E7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D28C5A8" w14:textId="1E9480F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D6E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0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E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8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AC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57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9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F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7F5DD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2B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BC94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9E33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21B9E7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1BA9464" wp14:editId="1DDBBDB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04ED56" w14:textId="4E3180A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F0C4E" w:rsidRPr="00514131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A9464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6A04ED56" w14:textId="4E3180A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F0C4E" w:rsidRPr="00514131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89B77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567A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A66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E40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13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CA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F8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D1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D1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6A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B3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46E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E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F8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39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B9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8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FE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5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1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B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6E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91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7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A8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1FD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57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EFD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C4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CD1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3F9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3B5A6B7" w14:textId="68931890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F0C4E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AC98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E79B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3327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47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03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3FB7C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5B4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3C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D09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14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1E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045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D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52336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D2D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6B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60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8A4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9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F8AE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A4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6E6A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BA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1D0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2B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5A6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8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D4E0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8B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41A5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01D6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F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57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F0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57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FA8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16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2526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6F7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24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EF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04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552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4A19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D99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19A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64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73E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A9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47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2E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C7D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1CC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0DDE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6D8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1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86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81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B09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00BB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DC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45A7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FA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C2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AE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84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C2CE5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730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F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F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04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C4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84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2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88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8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430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A7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02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AC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2A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D9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CE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F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CD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CE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64B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A01D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5D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EF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93702C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E7392F8" w14:textId="77777777" w:rsidR="00944C3D" w:rsidRDefault="00944C3D" w:rsidP="00944C3D">
      <w:pPr>
        <w:rPr>
          <w:rFonts w:ascii="Arial" w:hAnsi="Arial"/>
        </w:rPr>
      </w:pPr>
    </w:p>
    <w:p w14:paraId="72DA10C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2C29695" w14:textId="20B8B729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E17A85E" w14:textId="69576234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1CA320FA" w14:textId="585F5B9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934CFFE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A1C0D7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1CEEA5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3CEE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798C5E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911FA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727C748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A007547" w14:textId="2ED78EF5" w:rsidR="00944C3D" w:rsidRPr="008D0433" w:rsidRDefault="001F0C4E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Ing.Jozef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Gajdoš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E9FF9AF" w14:textId="74630FA3" w:rsidR="00944C3D" w:rsidRPr="008D0433" w:rsidRDefault="001F0C4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3AA7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B3CFA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C1517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02ED8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03E28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E55A11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6C321A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92316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22D8F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1BCFA7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39E2961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4A46318" w14:textId="5D490BD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717A63C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F530E9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06327A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6F4C3B9" w14:textId="09418ED7" w:rsidR="00944C3D" w:rsidRDefault="001F0C4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70587CB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A374CB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DFDB3F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0685E2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95E0E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858B3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421A5547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8EE2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26ABE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428F3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AC92E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7464C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EE61E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D26B2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D9C39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78BC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8D83E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ACF40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7CC2B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C3226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EA3C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72C5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C46D2E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15BB7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0C58C1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59C0941" w14:textId="66F12B51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4E1BAD3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D2314A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8B9B0D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6C1CA2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373F2EE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3B955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2DCEE45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70AD815D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2EC6AAC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B48C4B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1B0BC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44840D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AD1332F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2C517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E330D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7A548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F265A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6A588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7822F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6A1D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81A6D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33222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63D9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2992D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DEA766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6CDF1D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C48307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1EE371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6961E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180C0F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1BD4F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69F623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5B89040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26D0F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CEF3B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20BA61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2949D8F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11663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22F281E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C6D70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1D8871D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168338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308CA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340AF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A755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5841906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56BB6FA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7C0D56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BC751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89B90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52F9DD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5D90224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FB625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9BCA6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54C92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A031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D99B9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D7FC6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E83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BBBE8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2CF82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937868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0337E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29441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CAE6D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AACDC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D67D8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87F15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E5F58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E233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2EA9E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1893F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89AC2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413E3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FBA5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61559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5F24C1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5DFFDF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02DEF0C" w14:textId="4D17A76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D385B8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1C1E6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C7903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25F4614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B45A037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29201E4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36110F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5395E0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1AABC984" w14:textId="77777777" w:rsidTr="00503750">
        <w:tc>
          <w:tcPr>
            <w:tcW w:w="2302" w:type="dxa"/>
            <w:vAlign w:val="center"/>
          </w:tcPr>
          <w:p w14:paraId="44D98D8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69187E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BB2BB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42C927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39ED3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CAAF6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5BCE8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B20F6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0665CBA0" w14:textId="77777777" w:rsidTr="00503750">
        <w:tc>
          <w:tcPr>
            <w:tcW w:w="15593" w:type="dxa"/>
            <w:gridSpan w:val="8"/>
            <w:vAlign w:val="center"/>
          </w:tcPr>
          <w:p w14:paraId="4B5E94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35ED292" w14:textId="77777777" w:rsidTr="00503750">
        <w:tc>
          <w:tcPr>
            <w:tcW w:w="2302" w:type="dxa"/>
            <w:vAlign w:val="center"/>
          </w:tcPr>
          <w:p w14:paraId="0A4162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6C1314" w14:textId="312F17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24AC8D" w14:textId="2C3B80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FC5F3D" w14:textId="7F5D235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DE5B9D" w14:textId="506DD7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D4F35" w14:textId="2BDE0C8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846E70" w14:textId="38EE2F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8D6B6B" w14:textId="176B9D7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EA91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7C0F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0EB142D" w14:textId="47A8EE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571B1C7" w14:textId="1B9BB4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BDF850" w14:textId="7A94BA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EBC072" w14:textId="474198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42B5C5" w14:textId="298566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443708" w14:textId="1EF575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002078" w14:textId="51AB4A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1780A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DB04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D504700" w14:textId="47AB69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BC0D47F" w14:textId="6406B9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A4CB99" w14:textId="66E8AF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23A703" w14:textId="736BE6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B16CD" w14:textId="5983A5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3681EC" w14:textId="29DDCD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233791" w14:textId="2372C2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81A200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4B066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E4EC9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F8821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6802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53102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42AD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08F0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FDAA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9F39020" w14:textId="77777777" w:rsidTr="00503750">
        <w:tc>
          <w:tcPr>
            <w:tcW w:w="2302" w:type="dxa"/>
            <w:vAlign w:val="center"/>
          </w:tcPr>
          <w:p w14:paraId="78309C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BFAB89B" w14:textId="2B7958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C891582" w14:textId="256BA1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0AF82B" w14:textId="2AD8A2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DF383A" w14:textId="42BF82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7CE22A" w14:textId="55F79F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179C" w14:textId="4501FA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F97E8" w14:textId="197100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C85A6" w14:textId="77777777" w:rsidTr="00503750">
        <w:tc>
          <w:tcPr>
            <w:tcW w:w="15593" w:type="dxa"/>
            <w:gridSpan w:val="8"/>
            <w:vAlign w:val="center"/>
          </w:tcPr>
          <w:p w14:paraId="2FECE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959F63C" w14:textId="77777777" w:rsidTr="00503750">
        <w:tc>
          <w:tcPr>
            <w:tcW w:w="2302" w:type="dxa"/>
            <w:vAlign w:val="center"/>
          </w:tcPr>
          <w:p w14:paraId="4B9FFF7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417F04A" w14:textId="41971C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56A16FB" w14:textId="75983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007BB1" w14:textId="58C380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60D58" w14:textId="2B2310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8AAC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1616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742270" w14:textId="0F88EF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ECB2A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4823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989BF0D" w14:textId="7FB942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735135" w14:textId="691A4B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FF1EEB" w14:textId="5ED2A8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1EDD8" w14:textId="60BE94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1E54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9AC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28164F" w14:textId="0895653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FB4C1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18ECE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E9C3936" w14:textId="5EBBBD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4BAF72" w14:textId="0A475B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9698A9" w14:textId="77CAE1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B429E" w14:textId="45FB21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77C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953B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C18582B" w14:textId="753C28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B2FF8" w14:textId="77777777" w:rsidTr="00503750">
        <w:tc>
          <w:tcPr>
            <w:tcW w:w="2302" w:type="dxa"/>
            <w:vAlign w:val="center"/>
          </w:tcPr>
          <w:p w14:paraId="2FA268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49633F4" w14:textId="13997D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53C43A" w14:textId="2D349FF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9B9B78" w14:textId="3F76DF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A81F7D" w14:textId="677327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CD0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68CE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BCFC63" w14:textId="7358DD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2A3CE5" w14:textId="77777777" w:rsidTr="00503750">
        <w:tc>
          <w:tcPr>
            <w:tcW w:w="15593" w:type="dxa"/>
            <w:gridSpan w:val="8"/>
            <w:vAlign w:val="center"/>
          </w:tcPr>
          <w:p w14:paraId="04DBF3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8EA31FF" w14:textId="77777777" w:rsidTr="00503750">
        <w:tc>
          <w:tcPr>
            <w:tcW w:w="2302" w:type="dxa"/>
            <w:vAlign w:val="center"/>
          </w:tcPr>
          <w:p w14:paraId="406ED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72B1793" w14:textId="678B89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B344F7F" w14:textId="049167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AA6F6" w14:textId="447E536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43ED74" w14:textId="0842EA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F95CEB" w14:textId="68F56D3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6EA526" w14:textId="297D171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C26D5C" w14:textId="2F0553F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07CB00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B8CD9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589A976" w14:textId="4A6955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36D520" w14:textId="19ABFC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B9B34D8" w14:textId="3E1DE99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472500" w14:textId="66D611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63455E" w14:textId="02803D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91537" w14:textId="1E717D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5FD8A9" w14:textId="45EFFB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A9C7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F037F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4370DE0" w14:textId="5FB1D1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1C3BF7" w14:textId="5866ACC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355AA8" w14:textId="617936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E3B665" w14:textId="580651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D938F4" w14:textId="20F3645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AB0A6" w14:textId="2CE275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079922" w14:textId="1411456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ECD81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6A18F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F14584B" w14:textId="43F42D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A8C2124" w14:textId="1B26C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E0517E" w14:textId="267D40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352DE" w14:textId="14FFDB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F17D8" w14:textId="4B0363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032836D" w14:textId="2D64C3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E8AACA" w14:textId="2D2BF6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100F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D2A692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8AC34C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5EF0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74F7A38" w14:textId="6F68AC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107031" w14:textId="255C30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ACC3F9" w14:textId="44E93B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E6D576" w14:textId="4DCE40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97FDF0" w14:textId="6FEBF74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F5B396" w14:textId="7416C8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F73B57" w14:textId="6675F0B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9BFA2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17164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21A5AF" w14:textId="4E747E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DDD789" w14:textId="479B2E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A255A6" w14:textId="2E924B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BC8198" w14:textId="5AF5B9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C47836" w14:textId="3F298F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44A135" w14:textId="03F69D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E9562F" w14:textId="393B49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88308" w14:textId="77777777" w:rsidR="00944C3D" w:rsidRDefault="00944C3D" w:rsidP="00944C3D">
      <w:pPr>
        <w:rPr>
          <w:rFonts w:ascii="Arial" w:hAnsi="Arial"/>
          <w:b/>
        </w:rPr>
      </w:pPr>
    </w:p>
    <w:p w14:paraId="1C27B41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6618ECC7" w14:textId="77777777" w:rsidTr="00503750">
        <w:tc>
          <w:tcPr>
            <w:tcW w:w="1944" w:type="dxa"/>
            <w:vAlign w:val="center"/>
          </w:tcPr>
          <w:p w14:paraId="3A344BD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34F4D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449F2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3EA3D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7C35E16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A164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505A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45720F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C8D0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A04F0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A8603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024D2F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523CF4A" w14:textId="77777777" w:rsidTr="00503750">
        <w:tc>
          <w:tcPr>
            <w:tcW w:w="15685" w:type="dxa"/>
            <w:gridSpan w:val="12"/>
            <w:vAlign w:val="center"/>
          </w:tcPr>
          <w:p w14:paraId="654077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62857E7" w14:textId="77777777" w:rsidTr="00503750">
        <w:tc>
          <w:tcPr>
            <w:tcW w:w="1944" w:type="dxa"/>
            <w:vAlign w:val="center"/>
          </w:tcPr>
          <w:p w14:paraId="79D432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C93291F" w14:textId="5A817A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49D7915" w14:textId="2D207B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3AE6E7" w14:textId="404493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B928AD" w14:textId="4DB4D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5A38F6" w14:textId="77C82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47ED1E" w14:textId="7E8DC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A6050C5" w14:textId="4023E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076A3C" w14:textId="14D77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836360" w14:textId="1DB45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2884327" w14:textId="1524D7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084EA97" w14:textId="6BB14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6DC403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4C129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16EC650" w14:textId="0F3BB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1BAE784" w14:textId="42FAAE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A50A7D8" w14:textId="65DA74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43CABA" w14:textId="6402DA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C549CB" w14:textId="42A91D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ACACEA" w14:textId="797FD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726160" w14:textId="2481B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0E8DF1" w14:textId="5ACAC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68504F" w14:textId="1DD8F8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CDDC6E7" w14:textId="6A028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2494CF" w14:textId="7B520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54E4A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054F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1C3F19E" w14:textId="378ED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5191403" w14:textId="32FD35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219A38" w14:textId="4F23B1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263C19" w14:textId="18125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DC5855" w14:textId="29B3C9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359921" w14:textId="32B09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240888B" w14:textId="3F5896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0C2F239" w14:textId="6D980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1D33140" w14:textId="00D26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E154C19" w14:textId="0DCF2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151861" w14:textId="5EFBC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C1BA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9D5BD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7E05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844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C916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36F76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6311A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4DAAB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3E40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E690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7D978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468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3B71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8767875" w14:textId="77777777" w:rsidTr="00503750">
        <w:tc>
          <w:tcPr>
            <w:tcW w:w="1944" w:type="dxa"/>
            <w:vAlign w:val="center"/>
          </w:tcPr>
          <w:p w14:paraId="1E0EA7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337B417" w14:textId="38972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04A241" w14:textId="39007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BD197E3" w14:textId="5B81E7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2BCDE78" w14:textId="45D812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2AF76F1" w14:textId="13447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072AAC1" w14:textId="241D43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A0D9895" w14:textId="5634EB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A390AD" w14:textId="27D4F3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F2231F" w14:textId="260AD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33A5A38" w14:textId="12F5AA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A3D6DB" w14:textId="3073E0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0BFFB" w14:textId="77777777" w:rsidTr="00503750">
        <w:tc>
          <w:tcPr>
            <w:tcW w:w="15685" w:type="dxa"/>
            <w:gridSpan w:val="12"/>
            <w:vAlign w:val="center"/>
          </w:tcPr>
          <w:p w14:paraId="23F805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2518C8E" w14:textId="77777777" w:rsidTr="00503750">
        <w:tc>
          <w:tcPr>
            <w:tcW w:w="1944" w:type="dxa"/>
            <w:vAlign w:val="center"/>
          </w:tcPr>
          <w:p w14:paraId="20D1F35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1717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03D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0957C25" w14:textId="56FED8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C86284" w14:textId="25EA5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78624E" w14:textId="3B267E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602A05" w14:textId="2797CB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38D9EE" w14:textId="6DE8CE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0D70AE" w14:textId="5368E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A888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E819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ACE171" w14:textId="73D112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5A92A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D8A21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746D1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D5B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72A3B9" w14:textId="55FDF3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FFABC7" w14:textId="7A10F0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6DB446" w14:textId="54AB02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A9F078" w14:textId="432F6B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7AFBFE" w14:textId="438BE2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22154B" w14:textId="40F84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97A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BC09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2966D3" w14:textId="393DE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E367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6B80C7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DC42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90C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3E11759" w14:textId="6E8E7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49567E" w14:textId="144278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882393" w14:textId="6FE760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C9855C" w14:textId="37380F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0DF4CA" w14:textId="5BB3BB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6749F1B" w14:textId="3FE173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08B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968A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D4591FB" w14:textId="53CB1C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EEEC3" w14:textId="77777777" w:rsidTr="00503750">
        <w:tc>
          <w:tcPr>
            <w:tcW w:w="1944" w:type="dxa"/>
            <w:vAlign w:val="center"/>
          </w:tcPr>
          <w:p w14:paraId="337BEC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1B0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8FB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565285" w14:textId="19C3FC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A87FC3" w14:textId="3FBA6E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13A29F4" w14:textId="683C1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F684A1F" w14:textId="3FE44F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F06C91" w14:textId="376A8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81C055" w14:textId="3C293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BC45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5C56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005C262" w14:textId="05555E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FD83C6" w14:textId="77777777" w:rsidTr="00503750">
        <w:tc>
          <w:tcPr>
            <w:tcW w:w="15685" w:type="dxa"/>
            <w:gridSpan w:val="12"/>
            <w:vAlign w:val="center"/>
          </w:tcPr>
          <w:p w14:paraId="2A1A7B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F22DAA6" w14:textId="77777777" w:rsidTr="00503750">
        <w:tc>
          <w:tcPr>
            <w:tcW w:w="1944" w:type="dxa"/>
            <w:vAlign w:val="center"/>
          </w:tcPr>
          <w:p w14:paraId="1CB51C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B206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86FE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9DC03CD" w14:textId="2AB7E4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88AA5A3" w14:textId="5F82A0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A015A13" w14:textId="14841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0E9480C" w14:textId="63B47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7DB03A" w14:textId="220BAE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DE7FEE" w14:textId="18509A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DEA5A8" w14:textId="03AAB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285C97E" w14:textId="50BA3A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18FA7BD" w14:textId="7D1B9A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5AEDE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72AD5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1569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3C9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6DE13B2" w14:textId="05E0D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0A67094" w14:textId="6D208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C39B13D" w14:textId="10C2B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5131F9" w14:textId="53E699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1F6FBDF" w14:textId="6B599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294864" w14:textId="084DCF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CB0EE0" w14:textId="192A73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E06A387" w14:textId="446B9F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FBC717F" w14:textId="2A6310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6CA669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A6680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54F6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B88D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2C37A2" w14:textId="1CE5F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A5F21C3" w14:textId="016407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E9EFC80" w14:textId="5700C1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44978FD" w14:textId="738F3F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1B36E7C" w14:textId="341304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A24616" w14:textId="18D7F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67BF4B" w14:textId="0CADF2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22591D" w14:textId="4BD59C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EC1A892" w14:textId="755C3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98084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138B4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737E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4B8C4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F683F2C" w14:textId="20DCBA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4C4ADC" w14:textId="1CF6E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2E0A587" w14:textId="23C07A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3AEA14" w14:textId="1C30A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3310C2" w14:textId="1DFE5F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16A6E3" w14:textId="6DE1A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0D2616" w14:textId="630ECF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7AE8BE" w14:textId="4CB25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93F9730" w14:textId="10F36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F38FF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E8308C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2F5740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1E76F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9BD157" w14:textId="7BE2E6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2BAB001" w14:textId="43FF0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FECF15" w14:textId="04F92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05B45BA" w14:textId="7C9AA4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88EB608" w14:textId="10C69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5EA12FE" w14:textId="1EE322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FE77C0E" w14:textId="74B5C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E8F007F" w14:textId="432D60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12F90D" w14:textId="4244FE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E95DA8" w14:textId="67E36D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4BAF27D" w14:textId="793748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66A92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D705F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05AA86" w14:textId="4198C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36BB984" w14:textId="67B827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6B8A078" w14:textId="33C53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F0F92F" w14:textId="4E79EC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942E87" w14:textId="32BBAC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5C9E290" w14:textId="058E27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0568E8" w14:textId="27A50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9667C4" w14:textId="5990F6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17C217" w14:textId="72095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67DB7CF" w14:textId="373DF1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00156AB" w14:textId="686865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37303A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E5FB4A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8A2FB4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EA1147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F8DE5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1AEEC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E5E977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49B103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BC9F8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EFDF4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DE5E9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84840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00021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B5561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57A6E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EAFB5F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C5D69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6A152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BA370A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CDE581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79C563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8E571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3D0F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8D73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4489DF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13A390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4ECB6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820FA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5D4FC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0E2340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0F33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CB2B1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183FB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CCB95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93B34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6BDD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51C7F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704EAD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4AD430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88732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5B457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28C08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13AB6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485B8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8F9DD5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0507E57C" w14:textId="77777777" w:rsidTr="00503750">
        <w:trPr>
          <w:trHeight w:val="1073"/>
        </w:trPr>
        <w:tc>
          <w:tcPr>
            <w:tcW w:w="3614" w:type="dxa"/>
            <w:vMerge/>
          </w:tcPr>
          <w:p w14:paraId="25F01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751D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2F876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0F4AF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460A7D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B78ED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94A5E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09BDD6B" w14:textId="77777777" w:rsidTr="00503750">
        <w:trPr>
          <w:trHeight w:val="283"/>
        </w:trPr>
        <w:tc>
          <w:tcPr>
            <w:tcW w:w="3614" w:type="dxa"/>
          </w:tcPr>
          <w:p w14:paraId="1AFB6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A8651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DF02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17FB8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BD79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2F2D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E06B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2548C56" w14:textId="77777777" w:rsidTr="00503750">
        <w:trPr>
          <w:trHeight w:val="283"/>
        </w:trPr>
        <w:tc>
          <w:tcPr>
            <w:tcW w:w="3614" w:type="dxa"/>
          </w:tcPr>
          <w:p w14:paraId="368A2C2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DCCF6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B06B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BD227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84024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C2EF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47547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BD49AB3" w14:textId="77777777" w:rsidTr="00503750">
        <w:trPr>
          <w:trHeight w:val="283"/>
        </w:trPr>
        <w:tc>
          <w:tcPr>
            <w:tcW w:w="3614" w:type="dxa"/>
          </w:tcPr>
          <w:p w14:paraId="70989F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1E61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A9BC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37E1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CB4A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7FA95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3388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63F889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E68C2B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3F107E7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40355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EFC99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9FC1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AC02B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94E25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60633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6FB67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5B0EA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2F327D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E26D0D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6D115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F8DA7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226B26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197F622" w14:textId="3E5120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CA5DD4" w14:textId="532C74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7E61EF" w14:textId="24534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7FF872" w14:textId="295DA0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B1989" w14:textId="48A963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BF7ABB" w14:textId="051691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D4293B" w14:textId="7A5AC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F3E9959" w14:textId="4C8C5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D7F1D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6B2D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2B7B348" w14:textId="4E4A9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65A5F9" w14:textId="04706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D32FA" w14:textId="73E697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95B7E" w14:textId="5AB03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F7ACDD" w14:textId="11BEC8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F8E0E" w14:textId="0812D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E9548C" w14:textId="35D0A6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5D782C" w14:textId="77B1F7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58063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65DE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91DAD88" w14:textId="24D546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9703D5" w14:textId="418DB8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B02E2" w14:textId="35BD34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2A5F5B" w14:textId="1186F1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991C4B" w14:textId="12F386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DF5B36" w14:textId="549AE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BB0B19" w14:textId="3C187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A587D1" w14:textId="4FDA76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34814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9F32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F8637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B106A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FC0B9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F9D3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3D3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E6571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B8E8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4C3D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FF4F15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4F341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F8E26E8" w14:textId="76569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774FE0" w14:textId="4287E7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4003B1" w14:textId="6B79FC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DA6370" w14:textId="7EF56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573C4" w14:textId="349A75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D6E2E5" w14:textId="5F1D04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CB60FB" w14:textId="1F490C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4544558" w14:textId="3CA96B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67AEF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2DCB0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499283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AF197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B708966" w14:textId="2AFAE4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3FD7A" w14:textId="3492E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2FE8B1" w14:textId="74E585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FEB10F" w14:textId="07AB69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DB4F5D" w14:textId="65C2E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805E20" w14:textId="597A77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A7EC6F" w14:textId="701B7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5262CFF" w14:textId="64C9D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5D20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A806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3007636" w14:textId="7EB131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C3B502" w14:textId="48290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3F1D3" w14:textId="237391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6117A0" w14:textId="42C43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D42526" w14:textId="7320E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A1FC58" w14:textId="029F3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5A9821" w14:textId="5C12C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B8B13DD" w14:textId="263198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D56E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5D696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468FA22" w14:textId="43345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0C3BD" w14:textId="4135B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21E3F" w14:textId="14C11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FF4901" w14:textId="0EAF2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A07758" w14:textId="55108D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0F257C" w14:textId="735EA3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1E00ED" w14:textId="3CD80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416801B" w14:textId="20C74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B0FB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23B1C7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0BF6DBF" w14:textId="358D6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E22FE6" w14:textId="7A708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45987" w14:textId="50C868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FB7B1E" w14:textId="506611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AEF708" w14:textId="508018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7AC2C" w14:textId="09B18F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4EBA7" w14:textId="564B7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EF12D14" w14:textId="277E27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1F74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176A2D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2D470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87810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76EED5F" w14:textId="2F9B4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535F3" w14:textId="45CBAA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355FC" w14:textId="44FCB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4692EA" w14:textId="0E8AB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F0A33" w14:textId="148BD7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735A6" w14:textId="35380B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1E319" w14:textId="7B684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C1D5A1" w14:textId="1EC8AF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7343A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D0A7A3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6002D75" w14:textId="5AC9F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CBD4B" w14:textId="6BB3D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6AD47" w14:textId="49DD4F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425E21" w14:textId="120D23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21C998" w14:textId="37B8D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F8924" w14:textId="5C8D89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7CD10A" w14:textId="52276F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56C57DB" w14:textId="4BBAE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8F62D8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73CD30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2377B418" w14:textId="1D9BE06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244B15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535D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4602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DA6F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F8E4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5496C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28895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29819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5C12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334B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D60AF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6FF8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9A65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25B22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3020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61F0D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60AB3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9436DD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809A1C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491872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DF9931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FE4660E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A8CC9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1ED05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72A96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7D04B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CFFE4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631F6A3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82C1C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3FC6F9" w14:textId="0C9ADE6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C12603" w14:textId="3C141BC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8DBF59D" w14:textId="04B9AF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6A6E89" w14:textId="743B86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13A5CB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739AD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B9173F" w14:textId="098E08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BD83EE" w14:textId="64E6B3D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7B3C91" w14:textId="341ED7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0CF714C" w14:textId="1129559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0EE261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7044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7CB55D" w14:textId="5994B5F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A466337" w14:textId="1C19D0F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58F1D3" w14:textId="6617AAE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41F204" w14:textId="50BCE64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E0E0A4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B3757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1A526B" w14:textId="56EB2D0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DD8A093" w14:textId="473FAF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94E8BD" w14:textId="536AD95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B1837B" w14:textId="0D4E37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17DDA58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BAE3F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6CCEA65" w14:textId="12E0A6B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E4900C7" w14:textId="154F03A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AFB534" w14:textId="5126D3A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CC73660" w14:textId="7258D7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31F8FA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42E27CE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B9C867" w14:textId="478050F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49E499" w14:textId="1977911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D37881" w14:textId="1E1C2CB0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C2CC2D" w14:textId="0F255BFE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CD5A638" w14:textId="77777777" w:rsidR="00944C3D" w:rsidRDefault="00944C3D" w:rsidP="00944C3D">
      <w:pPr>
        <w:rPr>
          <w:rFonts w:ascii="Arial" w:hAnsi="Arial"/>
          <w:b/>
        </w:rPr>
      </w:pPr>
    </w:p>
    <w:p w14:paraId="5B569BEB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9890F62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4A874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D8DA6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E2A77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6E3883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92849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82F44A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A2011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4C08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EEA69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EC7A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07E217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869165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28A6A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32B91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9691C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F43DD8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51D5E1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15489D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DC0F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E5D64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E80ECF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7F5581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A4155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77166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4705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8CE9A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0EC65F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529215B" w14:textId="77777777" w:rsidTr="00503750">
        <w:tc>
          <w:tcPr>
            <w:tcW w:w="2835" w:type="dxa"/>
            <w:vAlign w:val="center"/>
          </w:tcPr>
          <w:p w14:paraId="381074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A4C36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8C261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428D7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DDB4E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17088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57F55D6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15F1427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38F1DED" w14:textId="2B4E699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BF95F" w14:textId="02B480C0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A770C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55D06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29502A" w14:textId="3C80EE2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33C2C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B0D4C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8331B8D" w14:textId="2306B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B4C411" w14:textId="64857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D2A3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E3EC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EE5D6E" w14:textId="210E29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C8813B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5A83D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24D19D7" w14:textId="46D287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E536FB" w14:textId="1D619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7B07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EB4F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5519B8" w14:textId="6C227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89C43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412A9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AEB16EF" w14:textId="53E0F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DB9ACD" w14:textId="2941BC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CE8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C4F6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46169" w14:textId="32A09F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DCE878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4F3998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A3C445" w14:textId="319C0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D8293" w14:textId="52B813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773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7EB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F2CE30" w14:textId="1ABED0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61C708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71CF2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2F38E46" w14:textId="416E2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A5ED45" w14:textId="6A8BEB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C41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C2C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AA7C5F3" w14:textId="41638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3DAD1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F1D49E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71A843FB" w14:textId="7EB8D6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44EF10" w14:textId="45FC5E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9434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ABB275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E21B4A" w14:textId="22D2DD5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252E1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F65AB5A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A6B7FBA" w14:textId="39EBD2A5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90FC8DA" w14:textId="77777777" w:rsidR="00944C3D" w:rsidRDefault="00944C3D" w:rsidP="00944C3D">
      <w:pPr>
        <w:rPr>
          <w:rFonts w:ascii="Arial" w:hAnsi="Arial"/>
          <w:b/>
        </w:rPr>
      </w:pPr>
    </w:p>
    <w:p w14:paraId="7D993B9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6F55C61" w14:textId="77777777" w:rsidTr="00503750">
        <w:tc>
          <w:tcPr>
            <w:tcW w:w="2835" w:type="dxa"/>
            <w:vAlign w:val="center"/>
          </w:tcPr>
          <w:p w14:paraId="7A8F2A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16BCC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7F99EC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4F06C78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522060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3F186C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097F883A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2DE5B7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60B10D31" w14:textId="6A87BD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53F476" w14:textId="56C41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5F6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570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5A125F" w14:textId="49ABF5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5A44B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C99D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500B4BF" w14:textId="5E2A85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22CC24" w14:textId="242B5C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FE6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17C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58D2F3F" w14:textId="514EEC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F1BF11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60A65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7E24E6F" w14:textId="4D1A0E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E7BC81" w14:textId="458015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37AC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ADA0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5F7BC4" w14:textId="74330B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BE570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DFD90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38AE948" w14:textId="32735D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4445A" w14:textId="32C9EA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5EF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697A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9B7402" w14:textId="687154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A02E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F1C98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721CF93" w14:textId="76635E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4FA2B" w14:textId="60FD74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E0D3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6D459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D140A3F" w14:textId="3B39355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AE47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AE80C6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423EE8E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3315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602BD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114C518" w14:textId="77777777" w:rsidTr="00503750">
        <w:trPr>
          <w:trHeight w:val="699"/>
        </w:trPr>
        <w:tc>
          <w:tcPr>
            <w:tcW w:w="3502" w:type="dxa"/>
            <w:vMerge/>
          </w:tcPr>
          <w:p w14:paraId="0278B7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6C12B0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3F8F6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476AA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4D9F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2A2EFD7A" w14:textId="2F3A1AF0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7BEFEF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2CCC37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FD328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2D46A5A" w14:textId="0876A66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A00C90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A96EE3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0A3161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B92A44E" w14:textId="5286FE9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3B61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3D1D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A7649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423D397A" w14:textId="77777777" w:rsidTr="00503750">
        <w:trPr>
          <w:trHeight w:val="593"/>
        </w:trPr>
        <w:tc>
          <w:tcPr>
            <w:tcW w:w="3497" w:type="dxa"/>
          </w:tcPr>
          <w:p w14:paraId="5AC9BA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80211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592D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E98908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D2DA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51166BBF" w14:textId="3987D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305E25" w14:textId="4B8A3E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E2E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ED51C7" w14:textId="70A14D1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46704C1" w14:textId="236F3C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2E2232" w14:textId="73847C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3A42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C41230" w14:textId="02A13C4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DFA8CF6" w14:textId="725839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FE84D1" w14:textId="07B937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78FB1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1FD7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09A5CB4" w14:textId="05F56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E3491E" w14:textId="11AE1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E79D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463AB6" w14:textId="4C137BD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3473448" w14:textId="27467B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AD71AA" w14:textId="6C464F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AE6C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C56AAD" w14:textId="73E0B60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49A3773" w14:textId="4CE5A0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4E375A" w14:textId="75250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BE7D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7A18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5F06F784" w14:textId="4E5301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9526376" w14:textId="7FC9A3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48339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EF11788" w14:textId="425C192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20859D" w14:textId="36182E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4B29D45" w14:textId="695062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D1421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0D5D1" w14:textId="3E03856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478D37" w14:textId="5A672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014C1A" w14:textId="47D59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2009D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53E1FC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FA622EF" w14:textId="330DD4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396DEE6" w14:textId="110426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D0659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0E3F75" w14:textId="0E065C70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5A53CB9" w14:textId="0EF28F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178183" w14:textId="683B7C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54D37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CD72EE0" w14:textId="3E50AE8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62DFE00" w14:textId="615A2A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760970" w14:textId="14D82A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409A60" w14:textId="77777777" w:rsidR="00944C3D" w:rsidRDefault="00944C3D" w:rsidP="00944C3D">
      <w:pPr>
        <w:rPr>
          <w:rFonts w:ascii="Arial" w:hAnsi="Arial"/>
          <w:b/>
        </w:rPr>
      </w:pPr>
    </w:p>
    <w:p w14:paraId="2A6F262D" w14:textId="77777777" w:rsidR="00944C3D" w:rsidRDefault="00944C3D" w:rsidP="00944C3D">
      <w:pPr>
        <w:rPr>
          <w:rFonts w:ascii="Arial" w:hAnsi="Arial"/>
          <w:b/>
        </w:rPr>
      </w:pPr>
    </w:p>
    <w:p w14:paraId="051842E6" w14:textId="77777777" w:rsidR="00944C3D" w:rsidRDefault="00944C3D" w:rsidP="00944C3D">
      <w:pPr>
        <w:rPr>
          <w:rFonts w:ascii="Arial" w:hAnsi="Arial"/>
          <w:b/>
        </w:rPr>
      </w:pPr>
    </w:p>
    <w:p w14:paraId="0ECB2E06" w14:textId="77777777" w:rsidR="00944C3D" w:rsidRDefault="00944C3D" w:rsidP="00944C3D">
      <w:pPr>
        <w:rPr>
          <w:rFonts w:ascii="Arial" w:hAnsi="Arial"/>
          <w:b/>
        </w:rPr>
      </w:pPr>
    </w:p>
    <w:p w14:paraId="23B16610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31789CD" w14:textId="77777777" w:rsidTr="00503750">
        <w:tc>
          <w:tcPr>
            <w:tcW w:w="2622" w:type="dxa"/>
            <w:vAlign w:val="center"/>
          </w:tcPr>
          <w:p w14:paraId="67A52B0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4670CD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7078B6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1FE7A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AA238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C667D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2EC5A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04A62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0BC4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039D87B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90E45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3A73CD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6D34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172C11E" w14:textId="2E56E6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679967" w14:textId="6BD7B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374E7D9" w14:textId="16D6D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6EF4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20BAB2" w14:textId="24C0D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4A18BE" w14:textId="77777777" w:rsidTr="00503750">
        <w:tc>
          <w:tcPr>
            <w:tcW w:w="2622" w:type="dxa"/>
            <w:vAlign w:val="center"/>
          </w:tcPr>
          <w:p w14:paraId="31D5FF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9C3A4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17C7076" w14:textId="55A80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F33D0C" w14:textId="53F99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7A01EC" w14:textId="323D8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A8B1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B3EAF8" w14:textId="34F1AB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B5F6B6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A3F3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2EAF7B16" w14:textId="619A5C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11B42A" w14:textId="49469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397970" w14:textId="080220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F490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63335B" w14:textId="4D3963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9200B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EC676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ECF9DB4" w14:textId="0E792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DE1DB67" w14:textId="6873C0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AAF688" w14:textId="2FD0E9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C07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010E65" w14:textId="0743F9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0E6F0" w14:textId="77777777" w:rsidTr="00503750">
        <w:tc>
          <w:tcPr>
            <w:tcW w:w="2622" w:type="dxa"/>
            <w:vAlign w:val="center"/>
          </w:tcPr>
          <w:p w14:paraId="07319B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15350FAE" w14:textId="1CF1E2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18669.00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A74800" w14:textId="74FEA7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18959.00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81EDE9" w14:textId="4A331B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10975.00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690C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82B2C5" w14:textId="049D4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26653.00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252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37867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D3871D4" w14:textId="45A456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9738D5B" w14:textId="5A277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02D6DF" w14:textId="49495C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F9D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E02C59" w14:textId="47884D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3A32E0" w14:textId="77777777" w:rsidTr="00503750">
        <w:tc>
          <w:tcPr>
            <w:tcW w:w="2622" w:type="dxa"/>
            <w:vAlign w:val="center"/>
          </w:tcPr>
          <w:p w14:paraId="3EEC83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128A41C5" w14:textId="2FCF2D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09EFAB" w14:textId="130548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13C4970" w14:textId="480B55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DA3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D9B272A" w14:textId="051DD7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21942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7BE933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21FC77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43D25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08C1A834" w14:textId="2A532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5E8AA4" w14:textId="237FE3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F96E73" w14:textId="0451CE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0F06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7726FF" w14:textId="38356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6B93E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3447B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8AF503A" w14:textId="03CC8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A5B5BC" w14:textId="5394D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39C004" w14:textId="16D7FA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884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93272D1" w14:textId="60589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BF5F9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1575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B3A807F" w14:textId="4AF9D9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E60735D" w14:textId="53CB5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366791" w14:textId="77AD9A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2FE2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178E6A" w14:textId="6A00BF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62008F" w14:textId="77777777" w:rsidTr="00503750">
        <w:tc>
          <w:tcPr>
            <w:tcW w:w="2622" w:type="dxa"/>
            <w:vAlign w:val="center"/>
          </w:tcPr>
          <w:p w14:paraId="29C3BB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4EE2066" w14:textId="298C9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E5DD33A" w14:textId="20C9D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7D40AD" w14:textId="33C15A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26CF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C003E47" w14:textId="047566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31621" w14:textId="77777777" w:rsidTr="00503750">
        <w:tc>
          <w:tcPr>
            <w:tcW w:w="2622" w:type="dxa"/>
            <w:vAlign w:val="center"/>
          </w:tcPr>
          <w:p w14:paraId="0ABC54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60F0B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A3B0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4CF5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827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B76A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E29BF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D4A6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3C113815" w14:textId="1D05F6F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18669.00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BA15D62" w14:textId="2F629A6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18959.00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887E0C" w14:textId="73E8DF9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10975.00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587F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2150E9" w14:textId="56E3D09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26653.00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A76E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5286B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4668493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507D97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92E0AF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3A61DB1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CD19B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3C5F98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099466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71F18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90AC13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8EFD2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1926A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F81823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A2B24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89ECF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248C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6D927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49967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56027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21177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5D8E40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206ED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4D4F0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82922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94AF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4A12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4A4D5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F9C6B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1E51F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F3A4F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175938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B49BA7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68257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516F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6AA1C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706EA2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4AA6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22D58B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0B1E27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37B8E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1D34BC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20ECF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E478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DBC390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4AFFE56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FE5AC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3927E81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D4BCC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61107A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65F339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90BA8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EC5D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79CC2DF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70DF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49663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DE244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E86E7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13E4F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E7877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445D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5B8CA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B2FF1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14EF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D6521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F17B8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7A2AAC9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22BBD9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157EF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1AB457D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0553BD21" w14:textId="77777777" w:rsidTr="00503750">
        <w:tc>
          <w:tcPr>
            <w:tcW w:w="2835" w:type="dxa"/>
            <w:vAlign w:val="center"/>
          </w:tcPr>
          <w:p w14:paraId="1399CC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E4595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E73C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9AB0C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21860C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4C44C5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4ACB78" w14:textId="77777777" w:rsidTr="00503750">
        <w:tc>
          <w:tcPr>
            <w:tcW w:w="2835" w:type="dxa"/>
            <w:vAlign w:val="center"/>
          </w:tcPr>
          <w:p w14:paraId="788B4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32E5E54" w14:textId="201933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E57695" w14:textId="75C19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32991" w14:textId="34468F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5E6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C22D26" w14:textId="252EAA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90E3C7" w14:textId="77777777" w:rsidTr="00503750">
        <w:tc>
          <w:tcPr>
            <w:tcW w:w="2835" w:type="dxa"/>
            <w:vAlign w:val="center"/>
          </w:tcPr>
          <w:p w14:paraId="1A6C8B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11FE829" w14:textId="2D921C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A56B1" w14:textId="1B8723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7CB06D" w14:textId="64C74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88F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663876" w14:textId="1FBF7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9D5E5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E7F2C1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FCC9194" w14:textId="2125ABF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F9BF51" w14:textId="7A1CF80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2D7D7E" w14:textId="3DA04E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3F0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08B877F" w14:textId="2DCC70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5228A74D" w14:textId="77777777" w:rsidTr="00503750">
        <w:tc>
          <w:tcPr>
            <w:tcW w:w="2835" w:type="dxa"/>
            <w:vAlign w:val="center"/>
          </w:tcPr>
          <w:p w14:paraId="06EFAC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33B2C8FD" w14:textId="5D86F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56DC5" w14:textId="61B7AD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E112EE" w14:textId="35C11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A011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D5ABB2" w14:textId="7588AA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F19D84" w14:textId="77777777" w:rsidTr="00503750">
        <w:tc>
          <w:tcPr>
            <w:tcW w:w="2835" w:type="dxa"/>
            <w:vAlign w:val="center"/>
          </w:tcPr>
          <w:p w14:paraId="7CA7146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30C7A989" w14:textId="608678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BFC40F" w14:textId="64B2C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164BE" w14:textId="60EC9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1299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755C2" w14:textId="07CD9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910F2F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F3480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C36A83B" w14:textId="2C20AFC8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E0A4D2" w14:textId="6CC9295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FC769" w14:textId="720457F6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1C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A0029C" w14:textId="0D4EFB39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38D905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F0069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DD17FCE" w14:textId="5E181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20E26A" w14:textId="0001F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9B01E0" w14:textId="4327B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3F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DBE04E" w14:textId="33CDD6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EA4FA3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7FDEA3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6C0318F" w14:textId="77777777" w:rsidTr="00503750">
        <w:tc>
          <w:tcPr>
            <w:tcW w:w="2552" w:type="dxa"/>
            <w:shd w:val="clear" w:color="auto" w:fill="auto"/>
            <w:vAlign w:val="center"/>
          </w:tcPr>
          <w:p w14:paraId="631038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042F1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324D2F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6BDFD2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1A5F5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4E70C71D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763A29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05E56F9" w14:textId="74FECD7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E3B690C" w14:textId="0A72F5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839BBFD" w14:textId="619F7CB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9EDAF74" w14:textId="6C30069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DE7758C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79372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99F06E" w14:textId="2825E9F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2A97937" w14:textId="0DCD3BF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9BF0DF" w14:textId="03148F8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747635" w14:textId="5762300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395285F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3A73F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507D5097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97EBD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E3B35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3F49E51" w14:textId="77777777" w:rsidTr="00503750">
        <w:tc>
          <w:tcPr>
            <w:tcW w:w="4395" w:type="dxa"/>
            <w:vMerge/>
          </w:tcPr>
          <w:p w14:paraId="7289A1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4FEB9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B16C7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18837ACA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A6A39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82B018A" w14:textId="4F457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E6E24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32162E5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70A4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3011F52A" w14:textId="17005F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F723B3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125A5026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02DBAF0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40D57B9A" w14:textId="08379E6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8F38C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2A67E19" w14:textId="77777777" w:rsidTr="00503750">
        <w:tc>
          <w:tcPr>
            <w:tcW w:w="4395" w:type="dxa"/>
            <w:vAlign w:val="center"/>
          </w:tcPr>
          <w:p w14:paraId="2DC184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73F36359" w14:textId="67A29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B3746D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26E1788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84081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5DC4B929" w14:textId="2F2D14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003A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2AB0113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2DAAC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0A2B31BE" w14:textId="1A7776A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1FF2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7E53D4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554E46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4CC4872" w14:textId="188440F0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7034.00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C043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06CBDDD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6BC7E6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4577F41" w14:textId="77777777" w:rsidTr="00503750">
        <w:tc>
          <w:tcPr>
            <w:tcW w:w="4395" w:type="dxa"/>
            <w:vAlign w:val="center"/>
          </w:tcPr>
          <w:p w14:paraId="684B362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86A371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DD01F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62254CA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BB98CF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861F451" w14:textId="4B3C71E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E68252" w14:textId="3DD5877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148B409A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3E1B8A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419A1E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084DF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9CE92B0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D3A081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76556A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5ECD5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ACEC02E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4DE23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91551EF" w14:textId="26AB144B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1F4E3AB" w14:textId="03A31284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33CBE3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68AF933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B01547" w14:textId="205BE8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2D0C47" w14:textId="5A59EF5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C59DC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E7AA31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1CF61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319E9338" w14:textId="77777777" w:rsidTr="00503750">
        <w:tc>
          <w:tcPr>
            <w:tcW w:w="1843" w:type="dxa"/>
            <w:vAlign w:val="center"/>
          </w:tcPr>
          <w:p w14:paraId="5BDE40E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86CC03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7F17308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7ADCBE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174A94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38DBC8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F86CE2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4993A9F0" w14:textId="77777777" w:rsidTr="00503750">
        <w:tc>
          <w:tcPr>
            <w:tcW w:w="1843" w:type="dxa"/>
            <w:vAlign w:val="center"/>
          </w:tcPr>
          <w:p w14:paraId="2B828C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A6477A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4EED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DEEAB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427F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22B7E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F607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896B28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0EB32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A0042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F71C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10958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9188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2C17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9977D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EFB22AA" w14:textId="77777777" w:rsidTr="00503750">
        <w:tc>
          <w:tcPr>
            <w:tcW w:w="1843" w:type="dxa"/>
            <w:vAlign w:val="center"/>
          </w:tcPr>
          <w:p w14:paraId="784B5C2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7E1A20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531A6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99AD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2622B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B0F97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3150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D4DD8E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36DA9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11CBE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C88A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70CD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8E5E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0D019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5FEE8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9C63FE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E87E4E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E660F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80709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6C51A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4857D1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1C93C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5E0A8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58E1B3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7B703E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4F187D18" w14:textId="77777777" w:rsidTr="00503750">
        <w:trPr>
          <w:trHeight w:val="664"/>
        </w:trPr>
        <w:tc>
          <w:tcPr>
            <w:tcW w:w="3372" w:type="dxa"/>
          </w:tcPr>
          <w:p w14:paraId="431D25C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03F4F7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7D91C1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ACDC83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983E5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4091D6B" w14:textId="235EE0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CBA86AE" w14:textId="61968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260B3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387658F" w14:textId="179F7F1F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C500EE4" w14:textId="75133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65828E8" w14:textId="11270E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EB2B4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89535C" w14:textId="6E9B5E9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C4FDF8B" w14:textId="1C6B84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F3F995B" w14:textId="6D94EE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2EA790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9E8EA6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774A166" w14:textId="7D3841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6079D5" w14:textId="4694C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F5639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DF0839" w14:textId="1B6F8FC6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F4B1C11" w14:textId="256C8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F809C35" w14:textId="199A8A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ED74948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7FB4704" w14:textId="777FE4C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DE03B4B" w14:textId="2D665F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4F9A17" w14:textId="5A01F9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2342B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7C283F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72F9EBF2" w14:textId="77777777" w:rsidTr="00503750">
        <w:tc>
          <w:tcPr>
            <w:tcW w:w="2835" w:type="dxa"/>
            <w:vAlign w:val="center"/>
          </w:tcPr>
          <w:p w14:paraId="5C4CE09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C50B62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F67EF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159D1F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DD9AE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7C047CA" w14:textId="77777777" w:rsidTr="00503750">
        <w:tc>
          <w:tcPr>
            <w:tcW w:w="2835" w:type="dxa"/>
          </w:tcPr>
          <w:p w14:paraId="78DD997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854B867" w14:textId="25E602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33295A" w14:textId="10537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C624AE" w14:textId="5A53A6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A7A0FE2" w14:textId="7A18C8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2B6F24" w14:textId="77777777" w:rsidTr="00503750">
        <w:tc>
          <w:tcPr>
            <w:tcW w:w="2835" w:type="dxa"/>
          </w:tcPr>
          <w:p w14:paraId="468EDF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21E7100" w14:textId="49A07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4E1F860" w14:textId="1BFF5C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023997" w14:textId="79C3A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C6830F8" w14:textId="57810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3E80B3" w14:textId="77777777" w:rsidTr="00503750">
        <w:tc>
          <w:tcPr>
            <w:tcW w:w="2835" w:type="dxa"/>
          </w:tcPr>
          <w:p w14:paraId="115371C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9408D86" w14:textId="7107D1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822A4A" w14:textId="242640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9D4634" w14:textId="078A35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49B1342" w14:textId="52B311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35E2634" w14:textId="77777777" w:rsidTr="00503750">
        <w:tc>
          <w:tcPr>
            <w:tcW w:w="2835" w:type="dxa"/>
            <w:vAlign w:val="center"/>
          </w:tcPr>
          <w:p w14:paraId="14DC35F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5F0DE2AC" w14:textId="7A9F7E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DB9F3" w14:textId="64FC8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937479" w14:textId="6D41D1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AE80D97" w14:textId="261543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BE01A9" w14:textId="77777777" w:rsidTr="00503750">
        <w:tc>
          <w:tcPr>
            <w:tcW w:w="2835" w:type="dxa"/>
            <w:vAlign w:val="center"/>
          </w:tcPr>
          <w:p w14:paraId="7DEC9C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9411975" w14:textId="4851F7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17AA965" w14:textId="213B9C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9C16653" w14:textId="0304B6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B7F67CD" w14:textId="5D6FB2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2754E05" w14:textId="77777777" w:rsidTr="00503750">
        <w:tc>
          <w:tcPr>
            <w:tcW w:w="2835" w:type="dxa"/>
          </w:tcPr>
          <w:p w14:paraId="1152703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2A87E59" w14:textId="6AA504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03D9ED" w14:textId="7D35D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CC1869" w14:textId="613202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D160A5" w14:textId="14B61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6B88EF" w14:textId="77777777" w:rsidTr="00503750">
        <w:tc>
          <w:tcPr>
            <w:tcW w:w="2835" w:type="dxa"/>
          </w:tcPr>
          <w:p w14:paraId="393ED2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A1EA403" w14:textId="63A87F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86D850" w14:textId="303A1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254B02" w14:textId="04662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BB4C51" w14:textId="1130A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849E36" w14:textId="77777777" w:rsidTr="00503750">
        <w:tc>
          <w:tcPr>
            <w:tcW w:w="2835" w:type="dxa"/>
          </w:tcPr>
          <w:p w14:paraId="4170F3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53CEB1A" w14:textId="6046F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140DBA" w14:textId="0AB135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55F64C5" w14:textId="2FBA57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7A9CF5A" w14:textId="1A79D9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B67AC0" w14:textId="77777777" w:rsidR="00944C3D" w:rsidRDefault="00944C3D" w:rsidP="00944C3D">
      <w:pPr>
        <w:rPr>
          <w:rFonts w:ascii="Arial" w:hAnsi="Arial"/>
          <w:b/>
        </w:rPr>
      </w:pPr>
    </w:p>
    <w:p w14:paraId="7D8FD86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3CA4CAD5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126E2A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773BC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1E0C67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CDE73C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0C51A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61E2C91" w14:textId="77777777" w:rsidTr="00503750">
        <w:trPr>
          <w:trHeight w:val="443"/>
        </w:trPr>
        <w:tc>
          <w:tcPr>
            <w:tcW w:w="2560" w:type="dxa"/>
          </w:tcPr>
          <w:p w14:paraId="1906277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1C2400A1" w14:textId="1CF98B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38ED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EFCB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046186" w14:textId="52D8B2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5CDA6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EA09D2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BAB3C5" w14:textId="3176C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F8F60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A642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E3D93D3" w14:textId="2EE9F6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6E310C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4333F3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0D0DEC3E" w14:textId="7C8009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A2CB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1194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0F19F04" w14:textId="1C7380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74A0AF5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E5C75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C26986A" w14:textId="48C3CD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FB1F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90ECA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78D6AE1" w14:textId="71D1E0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E93554F" w14:textId="77777777" w:rsidR="00944C3D" w:rsidRDefault="00944C3D" w:rsidP="00944C3D">
      <w:pPr>
        <w:rPr>
          <w:rFonts w:ascii="Arial" w:hAnsi="Arial"/>
          <w:b/>
        </w:rPr>
      </w:pPr>
    </w:p>
    <w:p w14:paraId="253C9EBA" w14:textId="77777777" w:rsidR="00944C3D" w:rsidRDefault="00944C3D" w:rsidP="00944C3D">
      <w:pPr>
        <w:rPr>
          <w:rFonts w:ascii="Arial" w:hAnsi="Arial"/>
          <w:b/>
        </w:rPr>
      </w:pPr>
    </w:p>
    <w:p w14:paraId="21A2161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23760DA" w14:textId="77777777" w:rsidR="00944C3D" w:rsidRDefault="00944C3D" w:rsidP="00944C3D">
      <w:pPr>
        <w:rPr>
          <w:rFonts w:ascii="Arial" w:hAnsi="Arial"/>
          <w:b/>
        </w:rPr>
      </w:pPr>
    </w:p>
    <w:p w14:paraId="018B70E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0F652290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5D7607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40AE0A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0059C8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2C8405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5EBAE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D9ECBE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001DE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3C0AFD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758BA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1EAF3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D97631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8E79B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22585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4749A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84C5C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8DFCD5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CD4C86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107844A3" w14:textId="77777777" w:rsidTr="00503750">
        <w:trPr>
          <w:trHeight w:val="677"/>
        </w:trPr>
        <w:tc>
          <w:tcPr>
            <w:tcW w:w="3358" w:type="dxa"/>
          </w:tcPr>
          <w:p w14:paraId="6A1852A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226F4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7C09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E2067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0EDD3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ED75E0A" w14:textId="174F1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3F9ABF" w14:textId="0B38D9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0AAD3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C3467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184B4AA" w14:textId="6EFBFD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B139A13" w14:textId="1696C3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A83FA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6A3BB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725EB5E9" w14:textId="5AB3B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75937F" w14:textId="225984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6F06E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CA000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14120B8" w14:textId="60378D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911F6A" w14:textId="5595F6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C48DB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A691DF2" w14:textId="40ECBDB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DAE85B5" w14:textId="315C6A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B4C64D2" w14:textId="529699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84F459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7CFBD3" w14:textId="4F28FCB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4D5816D" w14:textId="2AA315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DD32025" w14:textId="51E88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29ECA0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0BA5F1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80BA7E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DFC82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3C0F75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479489A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23449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EA95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04EE53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BE2FC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E077C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C97156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2DBC0C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243F9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F0DC54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E56619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EA3F5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F8D890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B03010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3CEE53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33CBC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C15CA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F0CF31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D4C209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C8A5A81" w14:textId="712034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BEDC0F" w14:textId="3246E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AFB744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ED638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B54D28A" w14:textId="34525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01E04ED" w14:textId="583DED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E94CC7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21663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0035F9B" w14:textId="72647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C777C52" w14:textId="5C481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E53AA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73332DB" w14:textId="069B1F2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232B6C1" w14:textId="1C309C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E99D0A0" w14:textId="4BE635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3C00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E08F3AA" w14:textId="1031316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787B0D" w14:textId="00EE2E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11587B4" w14:textId="13A2CF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EAE33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1BE64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7E9F380E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35D693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21992F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CD265F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7926E9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D3664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AADEC2F" w14:textId="38432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4ABF1C" w14:textId="7C6C4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A618E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7A858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05971E2" w14:textId="4699B5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72DD72" w14:textId="6C12ED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1AABA86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E175D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164CE9D" w14:textId="7A5B13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57281E" w14:textId="4539F0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F4C5CF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C2864A" w14:textId="4DE1F93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AA69608" w14:textId="232892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D67FE2" w14:textId="5F601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C4C66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75585B2" w14:textId="46389466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F6BBEF" w14:textId="7EA83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947121" w14:textId="42F09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FBEE81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F98E39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6F8A2BD" w14:textId="77777777" w:rsidTr="00503750">
        <w:tc>
          <w:tcPr>
            <w:tcW w:w="3686" w:type="dxa"/>
            <w:vAlign w:val="center"/>
          </w:tcPr>
          <w:p w14:paraId="0DD205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D37AB2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BADD60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A2FBED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B87D8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57DBE1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3F286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C2FEB0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BA13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7BBF1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35E85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0465BC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55741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F7DF49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E1E02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B80303C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63BBC8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4CBD76B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FC73AE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92B5FD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21568CD0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009D1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3B4B7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6E95B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404E72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064DC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87B85DA" w14:textId="6886A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5CAC04F" w14:textId="4C55D4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98EC7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40E4AA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35296FA" w14:textId="25CC0A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276B20A" w14:textId="5EE1F2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776F1A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BB4A9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CD117E4" w14:textId="6D5B68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8E62F6" w14:textId="5B03FC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E399A3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9EE1C53" w14:textId="1562E8A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EC17ADC" w14:textId="4C5700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933A89" w14:textId="4DED45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AFD96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2DD56E5" w14:textId="69BAAA9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05B43DF" w14:textId="75D61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4769BA" w14:textId="5CD44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3365D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D77A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6672D38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86DC1D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E2933D0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6DB589A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E70A9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5B386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6349B9FA" w14:textId="18516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1CABF9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1139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6C57FF6" w14:textId="65B5B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78C5A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A2582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6C192A4D" w14:textId="0DDCB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341E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043974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0F18B8" w14:textId="6FD18E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4D73B3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C8FE9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7F749CF" w14:textId="02A187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51414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0070BC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95C0C50" w14:textId="3C5D898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4280C2" w14:textId="77777777" w:rsidR="00944C3D" w:rsidRDefault="00944C3D" w:rsidP="00944C3D">
      <w:pPr>
        <w:rPr>
          <w:sz w:val="22"/>
          <w:szCs w:val="22"/>
        </w:rPr>
      </w:pPr>
    </w:p>
    <w:p w14:paraId="5D527A40" w14:textId="77777777" w:rsidR="00944C3D" w:rsidRDefault="00944C3D" w:rsidP="00944C3D">
      <w:pPr>
        <w:rPr>
          <w:sz w:val="22"/>
          <w:szCs w:val="22"/>
        </w:rPr>
      </w:pPr>
    </w:p>
    <w:p w14:paraId="4028D90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1B552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059DE6E7" w14:textId="67C64C1D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15AFCE9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496145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C96DC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29C532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19165CEB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22EE08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3B67667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8D2C68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1DF24F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9F7683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7366767F" w14:textId="2AFF63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CDCE8E3" w14:textId="33F933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CF4A08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899925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68FC416" w14:textId="29E24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4625E7A" w14:textId="798372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F17F2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757FB5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551D156" w14:textId="6AC702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D8819F" w14:textId="0CC8C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069B4F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5A73B6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3B9EC884" w14:textId="10AB99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57F5195" w14:textId="75BD70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AE9883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25060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0A1D9A8" w14:textId="0E990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C27B8CD" w14:textId="65D31B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FF296A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C1B3D49" w14:textId="1FBA6816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0ADFCE" w14:textId="41229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38A3DA" w14:textId="26B47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43A3EC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88A177A" w14:textId="2711B58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B36D80" w14:textId="584EC3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27C9A99" w14:textId="769D88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F43B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893F0D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0A89BA1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A448F4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33A80A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666A30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616DA4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0B39BD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56EE232" w14:textId="2CCD14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E8767F" w14:textId="4C3314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2EBEA5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5C09E1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97E09C9" w14:textId="4DA8AB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34A42A8" w14:textId="558369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E0E802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F89039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065C74E2" w14:textId="444106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FCA339" w14:textId="2EF70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6596C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D560A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68EBA5D0" w14:textId="6C0F28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344FB33" w14:textId="440D1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03BA3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C5787BF" w14:textId="06F246B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4FF90A9" w14:textId="278A75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5DA15A" w14:textId="2EE843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D3C5D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0B6C28" w14:textId="1DCE18E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540F965" w14:textId="675C54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AC80BD" w14:textId="06FCA4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3E7FDE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3591076" w14:textId="25DEDDA9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AD94C6B" w14:textId="5D0983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D557EA2" w14:textId="4E90C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F0C4E" w:rsidRPr="00514131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04FD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8F74D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72818DCD" w14:textId="3E90C84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F29F8C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3A5F6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26A1223" w14:textId="535F1378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2A4692E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E2E4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33C29138" w14:textId="017AC2BB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4A49DDF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D6528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281B05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0A167D5" w14:textId="77777777" w:rsidR="00944C3D" w:rsidRPr="003607F0" w:rsidRDefault="00944C3D" w:rsidP="00944C3D"/>
    <w:p w14:paraId="5B192820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55D8" w14:textId="77777777" w:rsidR="001F0C4E" w:rsidRDefault="001F0C4E">
      <w:r>
        <w:separator/>
      </w:r>
    </w:p>
  </w:endnote>
  <w:endnote w:type="continuationSeparator" w:id="0">
    <w:p w14:paraId="3EB6E5B9" w14:textId="77777777" w:rsidR="001F0C4E" w:rsidRDefault="001F0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B2E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0D1461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80C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86ED7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780F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31BBEC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CC072" w14:textId="77777777" w:rsidR="001F0C4E" w:rsidRDefault="001F0C4E">
      <w:r>
        <w:separator/>
      </w:r>
    </w:p>
  </w:footnote>
  <w:footnote w:type="continuationSeparator" w:id="0">
    <w:p w14:paraId="0F16DBB6" w14:textId="77777777" w:rsidR="001F0C4E" w:rsidRDefault="001F0C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5224">
    <w:abstractNumId w:val="13"/>
  </w:num>
  <w:num w:numId="2" w16cid:durableId="606232648">
    <w:abstractNumId w:val="17"/>
  </w:num>
  <w:num w:numId="3" w16cid:durableId="563414519">
    <w:abstractNumId w:val="8"/>
  </w:num>
  <w:num w:numId="4" w16cid:durableId="1467892786">
    <w:abstractNumId w:val="7"/>
  </w:num>
  <w:num w:numId="5" w16cid:durableId="162912307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0292760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784015">
    <w:abstractNumId w:val="20"/>
  </w:num>
  <w:num w:numId="8" w16cid:durableId="1921404611">
    <w:abstractNumId w:val="10"/>
  </w:num>
  <w:num w:numId="9" w16cid:durableId="450831112">
    <w:abstractNumId w:val="0"/>
  </w:num>
  <w:num w:numId="10" w16cid:durableId="787549098">
    <w:abstractNumId w:val="19"/>
  </w:num>
  <w:num w:numId="11" w16cid:durableId="828906567">
    <w:abstractNumId w:val="6"/>
  </w:num>
  <w:num w:numId="12" w16cid:durableId="1200119290">
    <w:abstractNumId w:val="9"/>
  </w:num>
  <w:num w:numId="13" w16cid:durableId="1333989311">
    <w:abstractNumId w:val="12"/>
  </w:num>
  <w:num w:numId="14" w16cid:durableId="1660961249">
    <w:abstractNumId w:val="15"/>
  </w:num>
  <w:num w:numId="15" w16cid:durableId="152840773">
    <w:abstractNumId w:val="14"/>
  </w:num>
  <w:num w:numId="16" w16cid:durableId="265775447">
    <w:abstractNumId w:val="2"/>
  </w:num>
  <w:num w:numId="17" w16cid:durableId="919094991">
    <w:abstractNumId w:val="4"/>
  </w:num>
  <w:num w:numId="18" w16cid:durableId="1538273631">
    <w:abstractNumId w:val="11"/>
  </w:num>
  <w:num w:numId="19" w16cid:durableId="624311074">
    <w:abstractNumId w:val="5"/>
  </w:num>
  <w:num w:numId="20" w16cid:durableId="1003818640">
    <w:abstractNumId w:val="18"/>
  </w:num>
  <w:num w:numId="21" w16cid:durableId="1448431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8"/>
    <w:docVar w:name="arg2" w:val="Driver=asa17;DBF=D:\anasoft\data\tebys.db;DBN=tebys;ENG=SQL17;commlinks=TCPIP{ip=192.168.1.241};uid=hromnikova;con=finus(10.15);pwd=488300282956Vaveto1"/>
    <w:docVar w:name="arg3" w:val="66984"/>
    <w:docVar w:name="arg4" w:val="C:\Users\HROMNI~1.TEB\AppData\Local\Temp\21982937.doc"/>
    <w:docVar w:name="arg5" w:val="1"/>
  </w:docVars>
  <w:rsids>
    <w:rsidRoot w:val="001F0C4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0C4E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4E1A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98298"/>
  <w15:docId w15:val="{D2EAF2F8-41E2-4322-96E8-34268C2D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5338</Words>
  <Characters>30432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2025-03-17T13:05:00Z</dcterms:created>
  <dcterms:modified xsi:type="dcterms:W3CDTF">2025-03-17T13:06:00Z</dcterms:modified>
</cp:coreProperties>
</file>