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42990EB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05B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898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736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01B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0CD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CC4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F5B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8A8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F85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27B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57D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CE6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41F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E8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54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AE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64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2C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C40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66D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57B3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784010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D592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74C2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6823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548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623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FF63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91CD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7B09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37C8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25BB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8667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88C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7098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CC6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A270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BDA1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F47B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1E1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9348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3BB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8BC4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9EA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A21C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1DFC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7FA8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A30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130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265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0E6D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791D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7FCC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130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000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5AFE69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318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BA50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A27E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CE73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37FD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1442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52F7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C4A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35E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D4D7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5B76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EBD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4033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168F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8C1C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250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4C6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5536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14E9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BFC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31D8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4C65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90F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C19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6702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CB1A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C7ED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DE99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BAE0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337C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2C5E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401C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B86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74FF9D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2F4D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B795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0112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0D5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CB9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F7B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896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466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AFAA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3B42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8403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99C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6FF0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952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92FF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6BCF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0BF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C3ED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6B2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6DF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CC9F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86B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FDAC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D176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CEA9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0C6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425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D99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3C9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4867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464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4B4C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AFA4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FF862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FBD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B9F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BA9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78C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51A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70A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D15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FF2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9AB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490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4A8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FD0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A93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963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9C3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D5D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9FF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A3D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B0F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D7E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761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9DB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9C6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0D5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3AF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778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04E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6C5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B13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1C8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28F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CCE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D55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764417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8A7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35F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60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B1E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DF9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B8C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454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400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844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0F2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299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456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F4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84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E71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95D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B44B7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5C7ED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78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F5A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DD2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1B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9B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76B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486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D0D3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4338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E017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F59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C4EA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66D8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869F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AF60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0329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5E1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AFEC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216F321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9E3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592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404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EE9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E9200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AC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F45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195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C79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CD6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EC3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CD4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DC4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560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A19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55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F4A080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E11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D2A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8F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2B0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104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C86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8B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E03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059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944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4C4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9D0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DC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D06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DA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473BE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F8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F00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910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977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A3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EE4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E81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997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2AB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9C1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E37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CEFC5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2E1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42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F5C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872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5C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498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8AD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36D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1B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5CD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C5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2C3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D71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EB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83C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F140B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17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0BE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869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54D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88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C1E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83D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EB6E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B2BB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99C2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5810E9" w14:textId="21686C12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lang w:eastAsia="sk-SK"/>
              </w:rPr>
              <w:t>31. 12. 2024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D697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434F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040F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A2DA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5862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7779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34F9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04F9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AD6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9D3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156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C7D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7F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C03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A63C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D90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D3D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924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DE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CF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793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7686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02DF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4B8F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D17AD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6F2533FB" wp14:editId="014814A8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CB5650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F2533F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23CB5650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24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42DE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6DC8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AE60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70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089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56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84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8A0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91D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C7F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21E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603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D702F6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25686A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CAF00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956D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454D16DF" wp14:editId="39733870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0A1707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4D16DF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030A1707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1448F44F" wp14:editId="4DD14973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E0448E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48F44F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AE0448E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0FB96F1" wp14:editId="7EDA9767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E8CECB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0FB96F1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51E8CECB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22EF545D" wp14:editId="528436B2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F946AD" w14:textId="5950FE43" w:rsidR="000B647F" w:rsidRDefault="000B647F" w:rsidP="00944C3D">
                                  <w:fldSimple w:instr=" MERGEFIELD  aDMOD  \* MERGEFORMAT ">
                                    <w:r w:rsidR="001F0C4E" w:rsidRPr="001F0C4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EF545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46F946AD" w14:textId="5950FE43" w:rsidR="000B647F" w:rsidRDefault="000B647F" w:rsidP="00944C3D">
                            <w:fldSimple w:instr=" MERGEFIELD  aDMOD  \* MERGEFORMAT ">
                              <w:r w:rsidR="001F0C4E" w:rsidRPr="001F0C4E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5332C5F" wp14:editId="073A0CF6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71F35B" w14:textId="6EED588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F0C4E" w:rsidRPr="0051413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332C5F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3371F35B" w14:textId="6EED588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F0C4E" w:rsidRPr="00514131">
                              <w:rPr>
                                <w:rFonts w:ascii="Arial" w:hAnsi="Arial" w:cs="Arial"/>
                                <w:noProof/>
                              </w:rPr>
                              <w:t>2024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590FE1AD" wp14:editId="51519F69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54B467" w14:textId="6DD4621C" w:rsidR="000B647F" w:rsidRDefault="000B647F" w:rsidP="00944C3D">
                                  <w:fldSimple w:instr=" MERGEFIELD  aDRDO  \* MERGEFORMAT ">
                                    <w:r w:rsidR="001F0C4E" w:rsidRPr="001F0C4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90FE1AD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254B467" w14:textId="6DD4621C" w:rsidR="000B647F" w:rsidRDefault="000B647F" w:rsidP="00944C3D">
                            <w:fldSimple w:instr=" MERGEFIELD  aDRDO  \* MERGEFORMAT ">
                              <w:r w:rsidR="001F0C4E" w:rsidRPr="001F0C4E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435D58C2" wp14:editId="6F22ED9B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22DF75" w14:textId="6D6960E5" w:rsidR="000B647F" w:rsidRDefault="000B647F" w:rsidP="00944C3D">
                                  <w:fldSimple w:instr=" MERGEFIELD  aDMDO  \* MERGEFORMAT ">
                                    <w:r w:rsidR="001F0C4E" w:rsidRPr="001F0C4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5D58C2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F22DF75" w14:textId="6D6960E5" w:rsidR="000B647F" w:rsidRDefault="000B647F" w:rsidP="00944C3D">
                            <w:fldSimple w:instr=" MERGEFIELD  aDMDO  \* MERGEFORMAT ">
                              <w:r w:rsidR="001F0C4E" w:rsidRPr="001F0C4E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5A4FD7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59BF6F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B5E924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A023910" wp14:editId="3253E81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2E739A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A023910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6F2E739A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57FA9211" wp14:editId="42C2715D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15231B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7FA921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3415231B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883D8CC" wp14:editId="3520E60C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408348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83D8CC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0E408348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4A262F54" wp14:editId="35F2829B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DB2286" w14:textId="47623029" w:rsidR="000B647F" w:rsidRDefault="000B647F" w:rsidP="00944C3D">
                                  <w:fldSimple w:instr=" MERGEFIELD  aDRDOo  \* MERGEFORMAT ">
                                    <w:r w:rsidR="001F0C4E" w:rsidRPr="001F0C4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262F54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7FDB2286" w14:textId="47623029" w:rsidR="000B647F" w:rsidRDefault="000B647F" w:rsidP="00944C3D">
                            <w:fldSimple w:instr=" MERGEFIELD  aDRDOo  \* MERGEFORMAT ">
                              <w:r w:rsidR="001F0C4E" w:rsidRPr="001F0C4E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3894D06" wp14:editId="355CBB6B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9A2BAB" w14:textId="02B21984" w:rsidR="000B647F" w:rsidRDefault="000B647F" w:rsidP="00944C3D">
                                  <w:fldSimple w:instr=" MERGEFIELD  aDMDO  \* MERGEFORMAT ">
                                    <w:r w:rsidR="001F0C4E" w:rsidRPr="001F0C4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894D06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6A9A2BAB" w14:textId="02B21984" w:rsidR="000B647F" w:rsidRDefault="000B647F" w:rsidP="00944C3D">
                            <w:fldSimple w:instr=" MERGEFIELD  aDMDO  \* MERGEFORMAT ">
                              <w:r w:rsidR="001F0C4E" w:rsidRPr="001F0C4E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418EC25A" wp14:editId="1CC2BF4E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0E62F5" w14:textId="5840359A" w:rsidR="000B647F" w:rsidRDefault="000B647F" w:rsidP="00944C3D">
                                  <w:fldSimple w:instr=" MERGEFIELD  aDRODo  \* MERGEFORMAT ">
                                    <w:r w:rsidR="001F0C4E" w:rsidRPr="001F0C4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18EC25A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4B0E62F5" w14:textId="5840359A" w:rsidR="000B647F" w:rsidRDefault="000B647F" w:rsidP="00944C3D">
                            <w:fldSimple w:instr=" MERGEFIELD  aDRODo  \* MERGEFORMAT ">
                              <w:r w:rsidR="001F0C4E" w:rsidRPr="001F0C4E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7631C72F" wp14:editId="6EB34A96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4D50FB" w14:textId="1D711A10" w:rsidR="000B647F" w:rsidRDefault="000B647F" w:rsidP="00944C3D">
                                  <w:fldSimple w:instr=" MERGEFIELD  aDMOD  \* MERGEFORMAT ">
                                    <w:r w:rsidR="001F0C4E" w:rsidRPr="001F0C4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1C72F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24D50FB" w14:textId="1D711A10" w:rsidR="000B647F" w:rsidRDefault="000B647F" w:rsidP="00944C3D">
                            <w:fldSimple w:instr=" MERGEFIELD  aDMOD  \* MERGEFORMAT ">
                              <w:r w:rsidR="001F0C4E" w:rsidRPr="001F0C4E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61DEC1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4F6B002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967DB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80C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CC0B5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FEC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5A6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DFF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C1C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CFD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E3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9BC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0B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1C4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7D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04F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69C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74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67C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225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0DD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78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E80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5F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2AA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444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4CC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FA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E3E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BD9D6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150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5B7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337E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B67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63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6DF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043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861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DB0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23A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438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2ED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6E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038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B33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8D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B9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7A1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70A3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EA84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9B72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34DF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2186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EF8F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1010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059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30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881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47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0E0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EFB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57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FBC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D7FBF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B72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821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6E8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0ED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BD2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46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F80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DB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4CF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5F0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159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C8F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38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47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22C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0E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15E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2E6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F3BB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9C2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F28A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16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437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A1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92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75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185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36F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839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B3E2F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A96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B5F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DC7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1E0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B33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08F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619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3A4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4BF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FC8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06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5CF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60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84B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D42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FBE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B5B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7C4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DAA8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F4A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50A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F5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FB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3B6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4D4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628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E31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AD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E5905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6AF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8C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7B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D2D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2A5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3A4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00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259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9A0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887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936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76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05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8B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C1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35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3EA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02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E3AD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71DB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F814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2574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E16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CBC8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D476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AB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762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C7B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82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A3F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20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45E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7A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197F5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F07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CD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1E9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CF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127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BE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337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AA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23D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0D2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B7C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A2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41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1A3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B16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04D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6AE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FF3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4BA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CE7E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CDD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F2B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62C3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EF28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FD06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FEC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E2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AFA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AD35F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6B0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E09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6F4147B6" wp14:editId="36690E9F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30BAA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4147B6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0730BAA5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C5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41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37B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6DE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05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51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E68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905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35B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7762CD30" wp14:editId="2466AC11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9F64B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62CD30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6C9F64B6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C01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1E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4A0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055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001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5A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2F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EE1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EE0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0E5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EE2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A59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BDA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51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441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FB8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5FF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CA2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407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01D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04D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30E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BCB82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BC88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049AD2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5857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A3B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1E3C4F2" wp14:editId="6A07374D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74B771" w14:textId="33FC324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F0C4E" w:rsidRPr="0051413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36120561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E3C4F2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0174B771" w14:textId="33FC324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F0C4E" w:rsidRPr="00514131">
                              <w:rPr>
                                <w:rFonts w:ascii="Arial" w:hAnsi="Arial" w:cs="Arial"/>
                                <w:noProof/>
                              </w:rPr>
                              <w:t>36120561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036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F7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7D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8B3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CFE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DD7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38A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80C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FE3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1E17870" wp14:editId="31D63702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8A3766" w14:textId="100832B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F0C4E" w:rsidRPr="0051413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2021682575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1E17870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338A3766" w14:textId="100832B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F0C4E" w:rsidRPr="00514131">
                              <w:rPr>
                                <w:rFonts w:ascii="Arial" w:hAnsi="Arial" w:cs="Arial"/>
                                <w:noProof/>
                              </w:rPr>
                              <w:t>2021682575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735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C5E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FD9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937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34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290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2A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994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9D6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EC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46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A02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B8E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59C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C5E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3F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E38E1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281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2661951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8A209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79B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863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DB3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520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6E7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C13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CEA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987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14B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C4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972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80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7A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941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A9B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88D6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F22C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6763A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99D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20904CC" wp14:editId="2F09BB0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C7C08F" w14:textId="72EBC53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F0C4E" w:rsidRPr="0051413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č.1166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20904CC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AC7C08F" w14:textId="72EBC53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F0C4E" w:rsidRPr="00514131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č.1166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AC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247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71E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598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70D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2AA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D7E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2B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AC3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A8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64D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798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D2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104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EC3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C1E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95C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14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5E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B65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33C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FF6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385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36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D9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942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67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9DB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09D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669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BC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6971D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213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103AAE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4C0428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C4EA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28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494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2F2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47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C1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1D0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1CD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02C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5CF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7DC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35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0B3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F5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156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AE9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C4C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C3D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F6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E9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0E5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B45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6D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002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6622C1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1994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3581EB6" wp14:editId="069EF494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0198A1" w14:textId="5762AE6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F0C4E" w:rsidRPr="0051413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Dlhé Hony 66,68,70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3581EB6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580198A1" w14:textId="5762AE6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F0C4E" w:rsidRPr="00514131">
                              <w:rPr>
                                <w:rFonts w:ascii="Arial" w:hAnsi="Arial" w:cs="Arial"/>
                                <w:noProof/>
                              </w:rPr>
                              <w:t>Dlhé Hony 66,68,70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7A198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2C5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CC9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28B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F23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175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DBF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F33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D65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83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03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B0B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38F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4EE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0B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99F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71E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1B1977AF" wp14:editId="3B11249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F3FCFB" w14:textId="515CDB21" w:rsidR="000B647F" w:rsidRDefault="000B647F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1977AF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24F3FCFB" w14:textId="515CDB21" w:rsidR="000B647F" w:rsidRDefault="000B647F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9BC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367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6C7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DF3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13B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464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4BC39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03D3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B4922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7DDD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1959D9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3CBEE6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BB61259" wp14:editId="32EA911D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0C387F" w14:textId="356D350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F0C4E" w:rsidRPr="0051413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B61259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1F0C387F" w14:textId="356D350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F0C4E" w:rsidRPr="00514131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6BCDC286" wp14:editId="4FAC8956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B0196D" w14:textId="2ECE197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F0C4E" w:rsidRPr="0051413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BCDC286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5CB0196D" w14:textId="2ECE197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F0C4E" w:rsidRPr="00514131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1855D2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45461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DF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56E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94347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A60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7977C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291D8F6C" wp14:editId="6E13DA47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8401B0" w14:textId="55DDA42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F0C4E" w:rsidRPr="0051413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1D8F6C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3A8401B0" w14:textId="55DDA42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F0C4E" w:rsidRPr="00514131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707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76B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703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F2AF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4D8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78F3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2EF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12C156E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1E2E9A0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0AA9D0E7" wp14:editId="2FBFF22E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28C5A8" w14:textId="1E9480F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A9D0E7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6D28C5A8" w14:textId="1E9480F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CD6E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80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AE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C8D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AC6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57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F97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AF0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7F5DD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E2B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1BC949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A9E331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21B9E7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71BA9464" wp14:editId="1DDBBDB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04ED56" w14:textId="4E3180A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F0C4E" w:rsidRPr="0051413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BA9464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6A04ED56" w14:textId="4E3180A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F0C4E" w:rsidRPr="00514131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89B77F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F567A8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3A661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E40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13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CAB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F8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D1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D19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6AD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B31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46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DE2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F8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39D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4B9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988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FE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F51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21F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6B8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6E7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91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078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A87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1FD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572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EFD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BC4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8CD1D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A3F91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3B5A6B7" w14:textId="68931890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1F0C4E">
              <w:rPr>
                <w:rFonts w:ascii="Arial" w:hAnsi="Arial"/>
                <w:lang w:eastAsia="sk-SK"/>
              </w:rPr>
              <w:t>11.3.2025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AC984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FE79B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33270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476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032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FB7C0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05B43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33C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2D09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C14F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11E8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4045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5DA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52336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1D2D8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B6B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C600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18A4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799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EF8AE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1A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6E6AB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68BA8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D1D0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2B5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E5A6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308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D4E03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8B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41A5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801D6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7DF1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B575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6F0F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A578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0FA80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164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25262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C6F7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6244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DEF0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C04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E552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4A195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D99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619A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7364B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073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FA9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B47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B2E9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5C7D0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1CC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0DDEF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46D8F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3192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D862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4818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DB09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00BB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DC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45A77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FA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C2F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689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AE8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684D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FC2CE5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F7306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EF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6F2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04B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C41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84A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623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883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C8C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430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A7B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02C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AC5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2AD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D90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ACE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5F7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CD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CEA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64B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A01DA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5D8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EF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93702CF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3E7392F8" w14:textId="77777777" w:rsidR="00944C3D" w:rsidRDefault="00944C3D" w:rsidP="00944C3D">
      <w:pPr>
        <w:rPr>
          <w:rFonts w:ascii="Arial" w:hAnsi="Arial"/>
        </w:rPr>
      </w:pPr>
    </w:p>
    <w:p w14:paraId="72DA10C7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32C29695" w14:textId="20B8B729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6E17A85E" w14:textId="69576234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1CA320FA" w14:textId="585F5B93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3934CFFE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3A1C0D74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61CEEA54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13CEE3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98C5E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911FAC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7727C748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A007547" w14:textId="2ED78EF5" w:rsidR="00944C3D" w:rsidRPr="008D0433" w:rsidRDefault="001F0C4E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Ing.Jozef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Gajdoš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E9FF9AF" w14:textId="74630FA3" w:rsidR="00944C3D" w:rsidRPr="008D0433" w:rsidRDefault="001F0C4E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A3AA7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BB3CFA7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C1517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02ED8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03E28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8E55A11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6C321A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92316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22D8F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1BCFA7F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39E29614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44A46318" w14:textId="5D490BD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717A63C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F530E9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306327A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6F4C3B9" w14:textId="09418ED7" w:rsidR="00944C3D" w:rsidRDefault="001F0C4E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570587CB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A374CB1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4DFDB3F8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0685E2E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595E0E5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0858B3F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421A5547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8EE20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26ABE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428F3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0AC92E2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7464C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EE61E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D26B2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BD9C39C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78BCA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8D83E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ACF40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B7CC2B7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7C3226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AEA3C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72C59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C46D2E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415BB7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0C58C17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059C0941" w14:textId="66F12B51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4E1BAD3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6D2314A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8B9B0D6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26C1CA20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7373F2EE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23B9556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02DCEE45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70AD815D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52EC6AAC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4B48C4B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41B0BCD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344840D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5AD1332F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2C517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E330D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7A548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F265A4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6A588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7822F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86A1D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981A6D7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33222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563D9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2992D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DEA766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6CDF1D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5C48307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1EE371E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16961E1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180C0F8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21BD4F7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769F623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5B89040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326D0F4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1CEF3B1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20BA61E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2949D8F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116637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22F281E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4C6D70A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1D8871D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1683380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4308CA2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340AFD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3A7556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5841906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56BB6FA0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17C0D56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5BC751D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089B904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52F9DDB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5D90224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FB625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9BCA6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54C92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5A031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D99B9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D7FC6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9E831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BBBE8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2CF82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4937868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0337E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29441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CAE6D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AACDC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DD67D89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87F15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E5F58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AE233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2EA9E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C1893FF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689AC2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413E3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9FBA5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61559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5F24C1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B5DFFDF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102DEF0C" w14:textId="4D17A76E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4D385B87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61C1E6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FC7903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25F4614D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B45A037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29201E4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36110F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45395E0A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1AABC984" w14:textId="77777777" w:rsidTr="00503750">
        <w:tc>
          <w:tcPr>
            <w:tcW w:w="2302" w:type="dxa"/>
            <w:vAlign w:val="center"/>
          </w:tcPr>
          <w:p w14:paraId="44D98D8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69187E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BB2BB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42C927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39ED38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5CAAF6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25BCE8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5B20F6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665CBA0" w14:textId="77777777" w:rsidTr="00503750">
        <w:tc>
          <w:tcPr>
            <w:tcW w:w="15593" w:type="dxa"/>
            <w:gridSpan w:val="8"/>
            <w:vAlign w:val="center"/>
          </w:tcPr>
          <w:p w14:paraId="4B5E94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35ED292" w14:textId="77777777" w:rsidTr="00503750">
        <w:tc>
          <w:tcPr>
            <w:tcW w:w="2302" w:type="dxa"/>
            <w:vAlign w:val="center"/>
          </w:tcPr>
          <w:p w14:paraId="0A4162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96C1314" w14:textId="312F17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224AC8D" w14:textId="2C3B80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C5F3D" w14:textId="7F5D235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DE5B9D" w14:textId="506DD7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6D4F35" w14:textId="2BDE0C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846E70" w14:textId="38EE2F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8D6B6B" w14:textId="176B9D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EA917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7C0F7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0EB142D" w14:textId="47A8EE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571B1C7" w14:textId="1B9BB4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BDF850" w14:textId="7A94BA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EBC072" w14:textId="474198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42B5C5" w14:textId="298566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443708" w14:textId="1EF575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002078" w14:textId="51AB4A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1780A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0DB04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D504700" w14:textId="47AB69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BC0D47F" w14:textId="6406B9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4CB99" w14:textId="66E8AF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23A703" w14:textId="736BE6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CB16CD" w14:textId="5983A5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3681EC" w14:textId="29DDCD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233791" w14:textId="2372C2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81A20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4B066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E4EC9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F8821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6802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53102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442AD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D08F0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AFDAA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9F39020" w14:textId="77777777" w:rsidTr="00503750">
        <w:tc>
          <w:tcPr>
            <w:tcW w:w="2302" w:type="dxa"/>
            <w:vAlign w:val="center"/>
          </w:tcPr>
          <w:p w14:paraId="78309C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BFAB89B" w14:textId="2B7958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C891582" w14:textId="256BA1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0AF82B" w14:textId="2AD8A2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DF383A" w14:textId="42BF82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7CE22A" w14:textId="55F79F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FD179C" w14:textId="4501FA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7F97E8" w14:textId="197100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FC85A6" w14:textId="77777777" w:rsidTr="00503750">
        <w:tc>
          <w:tcPr>
            <w:tcW w:w="15593" w:type="dxa"/>
            <w:gridSpan w:val="8"/>
            <w:vAlign w:val="center"/>
          </w:tcPr>
          <w:p w14:paraId="2FECE4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959F63C" w14:textId="77777777" w:rsidTr="00503750">
        <w:tc>
          <w:tcPr>
            <w:tcW w:w="2302" w:type="dxa"/>
            <w:vAlign w:val="center"/>
          </w:tcPr>
          <w:p w14:paraId="4B9FFF7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417F04A" w14:textId="41971C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56A16FB" w14:textId="759833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007BB1" w14:textId="58C380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960D58" w14:textId="2B2310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8AAC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D1616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3742270" w14:textId="0F88EF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ECB2A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B4823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989BF0D" w14:textId="7FB942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4735135" w14:textId="691A4B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FF1EEB" w14:textId="5ED2A8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51EDD8" w14:textId="60BE94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1E54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49ACF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228164F" w14:textId="089565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FB4C1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18ECE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E9C3936" w14:textId="5EBBBD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A4BAF72" w14:textId="0A475B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9698A9" w14:textId="77CAE1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6B429E" w14:textId="45FB21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77C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4953B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C18582B" w14:textId="753C28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2B2FF8" w14:textId="77777777" w:rsidTr="00503750">
        <w:tc>
          <w:tcPr>
            <w:tcW w:w="2302" w:type="dxa"/>
            <w:vAlign w:val="center"/>
          </w:tcPr>
          <w:p w14:paraId="2FA268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49633F4" w14:textId="13997D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153C43A" w14:textId="2D349F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9B9B78" w14:textId="3F76DF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A81F7D" w14:textId="677327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CCD0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D68CE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8BCFC63" w14:textId="7358DD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2A3CE5" w14:textId="77777777" w:rsidTr="00503750">
        <w:tc>
          <w:tcPr>
            <w:tcW w:w="15593" w:type="dxa"/>
            <w:gridSpan w:val="8"/>
            <w:vAlign w:val="center"/>
          </w:tcPr>
          <w:p w14:paraId="04DBF3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8EA31FF" w14:textId="77777777" w:rsidTr="00503750">
        <w:tc>
          <w:tcPr>
            <w:tcW w:w="2302" w:type="dxa"/>
            <w:vAlign w:val="center"/>
          </w:tcPr>
          <w:p w14:paraId="406ED6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72B1793" w14:textId="678B89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B344F7F" w14:textId="0491672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DAA6F6" w14:textId="447E536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43ED74" w14:textId="0842EA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F95CEB" w14:textId="68F56D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6EA526" w14:textId="297D17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C26D5C" w14:textId="2F0553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07CB00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0B8CD9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589A976" w14:textId="4A6955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D36D520" w14:textId="19ABFCE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9B34D8" w14:textId="3E1DE9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472500" w14:textId="66D611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63455E" w14:textId="02803D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691537" w14:textId="1E717D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5FD8A9" w14:textId="45EFFB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8A9C7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F037F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4370DE0" w14:textId="5FB1D17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F1C3BF7" w14:textId="5866AC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355AA8" w14:textId="617936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E3B665" w14:textId="580651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D938F4" w14:textId="20F364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AB0A6" w14:textId="2CE275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079922" w14:textId="141145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ECD81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6A18F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F14584B" w14:textId="43F42D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A8C2124" w14:textId="1B26C7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E0517E" w14:textId="267D40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A352DE" w14:textId="14FFDB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AF17D8" w14:textId="4B0363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32836D" w14:textId="2D64C3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E8AACA" w14:textId="2D2BF6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1100F7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2D2A692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8AC34C7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A5EF0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74F7A38" w14:textId="6F68AC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F107031" w14:textId="255C30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ACC3F9" w14:textId="44E93B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E6D576" w14:textId="4DCE40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97FDF0" w14:textId="6FEBF7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F5B396" w14:textId="7416C8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F73B57" w14:textId="6675F0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9BFA27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17164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621A5AF" w14:textId="4E747E3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DDD789" w14:textId="479B2E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A255A6" w14:textId="2E924B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BC8198" w14:textId="5AF5B9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C47836" w14:textId="3F298F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44A135" w14:textId="03F69D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E9562F" w14:textId="393B49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D88308" w14:textId="77777777" w:rsidR="00944C3D" w:rsidRDefault="00944C3D" w:rsidP="00944C3D">
      <w:pPr>
        <w:rPr>
          <w:rFonts w:ascii="Arial" w:hAnsi="Arial"/>
          <w:b/>
        </w:rPr>
      </w:pPr>
    </w:p>
    <w:p w14:paraId="1C27B415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6618ECC7" w14:textId="77777777" w:rsidTr="00503750">
        <w:tc>
          <w:tcPr>
            <w:tcW w:w="1944" w:type="dxa"/>
            <w:vAlign w:val="center"/>
          </w:tcPr>
          <w:p w14:paraId="3A344BD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034F4D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1449F2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3EA3D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C35E1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A164F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505AA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5720F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3C8D0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A04F0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A8603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24D2F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523CF4A" w14:textId="77777777" w:rsidTr="00503750">
        <w:tc>
          <w:tcPr>
            <w:tcW w:w="15685" w:type="dxa"/>
            <w:gridSpan w:val="12"/>
            <w:vAlign w:val="center"/>
          </w:tcPr>
          <w:p w14:paraId="654077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62857E7" w14:textId="77777777" w:rsidTr="00503750">
        <w:tc>
          <w:tcPr>
            <w:tcW w:w="1944" w:type="dxa"/>
            <w:vAlign w:val="center"/>
          </w:tcPr>
          <w:p w14:paraId="79D432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C93291F" w14:textId="5A817A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49D7915" w14:textId="2D207B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83AE6E7" w14:textId="404493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6B928AD" w14:textId="4DB4DF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85A38F6" w14:textId="77C82B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847ED1E" w14:textId="7E8DC1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6050C5" w14:textId="4023E3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C076A3C" w14:textId="14D776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3836360" w14:textId="1DB45A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2884327" w14:textId="1524D7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084EA97" w14:textId="6BB145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6DC403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4C129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16EC650" w14:textId="0F3BBF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1BAE784" w14:textId="42FAAE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A50A7D8" w14:textId="65DA74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343CABA" w14:textId="6402DA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AC549CB" w14:textId="42A91D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DACACEA" w14:textId="797FDA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4726160" w14:textId="2481BD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0E8DF1" w14:textId="5ACACD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68504F" w14:textId="1DD8F8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CDDC6E7" w14:textId="6A0288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32494CF" w14:textId="7B520A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54E4AD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7054F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31C3F19E" w14:textId="378ED6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5191403" w14:textId="32FD35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E219A38" w14:textId="4F23B1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A263C19" w14:textId="181255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DC5855" w14:textId="29B3C9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B359921" w14:textId="32B09F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240888B" w14:textId="3F5896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C2F239" w14:textId="6D9805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1D33140" w14:textId="00D269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E154C19" w14:textId="0DCF2F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2151861" w14:textId="5EFBC4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8C1BAD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9D5BD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37E05E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58447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C916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736F76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16311A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74DAAB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03E40A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5E6902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7D9781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8468A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53B71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8767875" w14:textId="77777777" w:rsidTr="00503750">
        <w:tc>
          <w:tcPr>
            <w:tcW w:w="1944" w:type="dxa"/>
            <w:vAlign w:val="center"/>
          </w:tcPr>
          <w:p w14:paraId="1E0EA7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337B417" w14:textId="389725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04A241" w14:textId="39007B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BD197E3" w14:textId="5B81E7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2BCDE78" w14:textId="45D812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2AF76F1" w14:textId="134474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072AAC1" w14:textId="241D43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A0D9895" w14:textId="5634EB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A390AD" w14:textId="27D4F3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BF2231F" w14:textId="260AD6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33A5A38" w14:textId="12F5AA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0A3D6DB" w14:textId="3073E0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00BFFB" w14:textId="77777777" w:rsidTr="00503750">
        <w:tc>
          <w:tcPr>
            <w:tcW w:w="15685" w:type="dxa"/>
            <w:gridSpan w:val="12"/>
            <w:vAlign w:val="center"/>
          </w:tcPr>
          <w:p w14:paraId="23F805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2518C8E" w14:textId="77777777" w:rsidTr="00503750">
        <w:tc>
          <w:tcPr>
            <w:tcW w:w="1944" w:type="dxa"/>
            <w:vAlign w:val="center"/>
          </w:tcPr>
          <w:p w14:paraId="20D1F35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1717E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03D8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0957C25" w14:textId="56FED8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1C86284" w14:textId="25EA5E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F78624E" w14:textId="3B267E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8602A05" w14:textId="2797CB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C38D9EE" w14:textId="6DE8CE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C0D70AE" w14:textId="5368E3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A888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E8191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BACE171" w14:textId="73D112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5A92A2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3D8A21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746D1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2D5BA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C72A3B9" w14:textId="55FDF3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4FFABC7" w14:textId="7A10F0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F6DB446" w14:textId="54AB02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EA9F078" w14:textId="432F6B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87AFBFE" w14:textId="438BE2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122154B" w14:textId="40F848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397A5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BC095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62966D3" w14:textId="393DEB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FE3676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66B80C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DC42E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290C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3E11759" w14:textId="6E8E75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49567E" w14:textId="144278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882393" w14:textId="6FE760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EC9855C" w14:textId="37380F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40DF4CA" w14:textId="5BB3BB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6749F1B" w14:textId="3FE173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308B1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968A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D4591FB" w14:textId="53CB1C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FEEEC3" w14:textId="77777777" w:rsidTr="00503750">
        <w:tc>
          <w:tcPr>
            <w:tcW w:w="1944" w:type="dxa"/>
            <w:vAlign w:val="center"/>
          </w:tcPr>
          <w:p w14:paraId="337BEC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41B04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B8FBD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4565285" w14:textId="19C3FC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EA87FC3" w14:textId="3FBA6E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13A29F4" w14:textId="683C18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F684A1F" w14:textId="3FE44F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EF06C91" w14:textId="376A83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881C055" w14:textId="3C2932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4BC45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5C560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005C262" w14:textId="05555E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FD83C6" w14:textId="77777777" w:rsidTr="00503750">
        <w:tc>
          <w:tcPr>
            <w:tcW w:w="15685" w:type="dxa"/>
            <w:gridSpan w:val="12"/>
            <w:vAlign w:val="center"/>
          </w:tcPr>
          <w:p w14:paraId="2A1A7B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F22DAA6" w14:textId="77777777" w:rsidTr="00503750">
        <w:tc>
          <w:tcPr>
            <w:tcW w:w="1944" w:type="dxa"/>
            <w:vAlign w:val="center"/>
          </w:tcPr>
          <w:p w14:paraId="1CB51C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B2063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486FE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9DC03CD" w14:textId="2AB7E4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88AA5A3" w14:textId="5F82A0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A015A13" w14:textId="148414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E9480C" w14:textId="63B47C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07DB03A" w14:textId="220BAE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0DE7FEE" w14:textId="18509A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2DEA5A8" w14:textId="03AABE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285C97E" w14:textId="50BA3A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18FA7BD" w14:textId="7D1B9A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5AEDED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72AD5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1569F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33C99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6DE13B2" w14:textId="05E0DF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0A67094" w14:textId="6D2087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C39B13D" w14:textId="10C2BC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C5131F9" w14:textId="53E699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1F6FBDF" w14:textId="6B5996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294864" w14:textId="084DCF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9CB0EE0" w14:textId="192A73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E06A387" w14:textId="446B9F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FBC717F" w14:textId="2A6310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6CA669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A6680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954F6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B88D3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B2C37A2" w14:textId="1CE5F1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A5F21C3" w14:textId="016407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E9EFC80" w14:textId="5700C1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44978FD" w14:textId="738F3F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1B36E7C" w14:textId="341304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A24616" w14:textId="18D7F3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B67BF4B" w14:textId="0CADF2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622591D" w14:textId="4BD59C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EC1A892" w14:textId="755C30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98084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138B4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737E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4B8C4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F683F2C" w14:textId="20DCBA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4C4ADC" w14:textId="1CF6EB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2E0A587" w14:textId="23C07A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F3AEA14" w14:textId="1C30AC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23310C2" w14:textId="1DFE5F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C16A6E3" w14:textId="6DE1A4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0D2616" w14:textId="630ECF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F7AE8BE" w14:textId="4CB252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93F9730" w14:textId="10F36A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F38FFA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2E8308C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2F57402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1E76F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9BD157" w14:textId="7BE2E6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2BAB001" w14:textId="43FF01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EFECF15" w14:textId="04F92D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05B45BA" w14:textId="7C9AA4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88EB608" w14:textId="10C694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5EA12FE" w14:textId="1EE322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FE77C0E" w14:textId="74B5C4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E8F007F" w14:textId="432D60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F12F90D" w14:textId="4244FE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5E95DA8" w14:textId="67E36D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4BAF27D" w14:textId="793748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66A920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D705F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B05AA86" w14:textId="4198C3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36BB984" w14:textId="67B827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6B8A078" w14:textId="33C539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3F0F92F" w14:textId="4E79EC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E942E87" w14:textId="32BBAC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5C9E290" w14:textId="058E27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0568E8" w14:textId="27A502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9667C4" w14:textId="5990F6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17C217" w14:textId="720953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67DB7CF" w14:textId="373DF1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00156AB" w14:textId="686865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37303A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E5FB4A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8A2FB41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7EA1147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F8DE5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1AEEC0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1E5E977A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49B10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BC9F8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EFDF4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DE5E9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84840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500021A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B5561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57A6E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5EAFB5F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2C5D69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6A152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2BA370A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CDE5812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079C5633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8E5716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353D0FA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28D73B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74489DFF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13A390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4ECB6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820FA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5D4FCF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0E234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0F331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CB2B1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8183FB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CCB95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93B34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F6BDD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51C7F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704EA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24AD4300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688732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5B457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128C08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213AB6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485B8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78F9DD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0507E57C" w14:textId="77777777" w:rsidTr="00503750">
        <w:trPr>
          <w:trHeight w:val="1073"/>
        </w:trPr>
        <w:tc>
          <w:tcPr>
            <w:tcW w:w="3614" w:type="dxa"/>
            <w:vMerge/>
          </w:tcPr>
          <w:p w14:paraId="25F01C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751D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32F876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0F4AF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460A7D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B78ED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94A5E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409BDD6B" w14:textId="77777777" w:rsidTr="00503750">
        <w:trPr>
          <w:trHeight w:val="283"/>
        </w:trPr>
        <w:tc>
          <w:tcPr>
            <w:tcW w:w="3614" w:type="dxa"/>
          </w:tcPr>
          <w:p w14:paraId="1AFB6C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A8651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DF029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17FB8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BD792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82F2D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4E06B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2548C56" w14:textId="77777777" w:rsidTr="00503750">
        <w:trPr>
          <w:trHeight w:val="283"/>
        </w:trPr>
        <w:tc>
          <w:tcPr>
            <w:tcW w:w="3614" w:type="dxa"/>
          </w:tcPr>
          <w:p w14:paraId="368A2C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DCCF6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B06B8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BD227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84024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FC2EF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47547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BD49AB3" w14:textId="77777777" w:rsidTr="00503750">
        <w:trPr>
          <w:trHeight w:val="283"/>
        </w:trPr>
        <w:tc>
          <w:tcPr>
            <w:tcW w:w="3614" w:type="dxa"/>
          </w:tcPr>
          <w:p w14:paraId="70989F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A1E61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A9BC0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437E1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ECB4A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7FA95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3388F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63F889C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E68C2B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3F107E7B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140355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EFC99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1B9FC1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5AC02B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194E25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660633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6FB67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45B0EA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2F327D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4E26D0D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6D1153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F8DA7C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226B26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6197F622" w14:textId="3E5120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CA5DD4" w14:textId="532C74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7E61EF" w14:textId="24534A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7FF872" w14:textId="295DA0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B1989" w14:textId="48A963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BF7ABB" w14:textId="051691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D4293B" w14:textId="7A5ACE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F3E9959" w14:textId="4C8C52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D7F1D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86B2D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2B7B348" w14:textId="4E4A93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65A5F9" w14:textId="047063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D32FA" w14:textId="73E697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B95B7E" w14:textId="5AB031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F7ACDD" w14:textId="11BEC8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AF8E0E" w14:textId="0812DD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E9548C" w14:textId="35D0A6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75D782C" w14:textId="77B1F7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58063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265DE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91DAD88" w14:textId="24D546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9703D5" w14:textId="418DB8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7B02E2" w14:textId="35BD34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2A5F5B" w14:textId="1186F1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991C4B" w14:textId="12F386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DF5B36" w14:textId="549AE3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BB0B19" w14:textId="3C187B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1A587D1" w14:textId="4FDA76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34814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9F322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0F8637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B106A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FC0B9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F9D3D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3D3D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E6571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4B8E8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44C3DE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FF4F15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E4F341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F8E26E8" w14:textId="76569A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774FE0" w14:textId="4287E7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4003B1" w14:textId="6B79FC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DA6370" w14:textId="7EF56F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2573C4" w14:textId="349A75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D6E2E5" w14:textId="5F1D04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CB60FB" w14:textId="1F490C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4544558" w14:textId="3CA96B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67AEF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2DCB06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49928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FAF197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B708966" w14:textId="2AFAE4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53FD7A" w14:textId="3492EE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2FE8B1" w14:textId="74E585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FEB10F" w14:textId="07AB69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DB4F5D" w14:textId="65C2E0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805E20" w14:textId="597A77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A7EC6F" w14:textId="701B71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5262CFF" w14:textId="64C9DA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85D20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2A806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3007636" w14:textId="7EB131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C3B502" w14:textId="482909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03F1D3" w14:textId="237391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6117A0" w14:textId="42C439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D42526" w14:textId="7320EA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A1FC58" w14:textId="029F3C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5A9821" w14:textId="5C12C4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B8B13DD" w14:textId="263198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3D56E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5D696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468FA22" w14:textId="43345C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50C3BD" w14:textId="4135B6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721E3F" w14:textId="14C119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FF4901" w14:textId="0EAF2A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A07758" w14:textId="55108D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0F257C" w14:textId="735EA3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1E00ED" w14:textId="3CD804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416801B" w14:textId="20C746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5B0FB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23B1C7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0BF6DBF" w14:textId="358D61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E22FE6" w14:textId="7A708A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545987" w14:textId="50C868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FB7B1E" w14:textId="506611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AEF708" w14:textId="508018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7AC2C" w14:textId="09B18F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A4EBA7" w14:textId="564B7B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EF12D14" w14:textId="277E27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51F74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176A2D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D2D470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687810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76EED5F" w14:textId="2F9B45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9535F3" w14:textId="45CBAA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4355FC" w14:textId="44FCBC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4692EA" w14:textId="0E8ABF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F0A33" w14:textId="148BD7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B735A6" w14:textId="35380B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91E319" w14:textId="7B684F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EC1D5A1" w14:textId="1EC8AF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7343A0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D0A7A3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6002D75" w14:textId="5AC9FC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DCBD4B" w14:textId="6BB3D0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56AD47" w14:textId="49DD4F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425E21" w14:textId="120D23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21C998" w14:textId="37B8D5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3F8924" w14:textId="5C8D89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CD10A" w14:textId="52276F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56C57DB" w14:textId="4BBAE1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8F62D8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73CD30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2377B418" w14:textId="1D9BE063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244B15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535DE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46027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DA6F9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F8E4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5496C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28895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29819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5C123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334B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D60AF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6FF86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9A651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25B22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3020A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61F0D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60AB3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9436DD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7809A1CF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4918720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DF99317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6FE4660E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6A8CC99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61ED05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72A962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7D04BF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CFFE4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31F6A30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82C1C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F3FC6F9" w14:textId="0C9ADE6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CC12603" w14:textId="3C141BC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8DBF59D" w14:textId="04B9AF8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96A6E89" w14:textId="743B865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13A5CBB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739AD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AB9173F" w14:textId="098E08D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9BD83EE" w14:textId="64E6B3D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67B3C91" w14:textId="341ED70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0CF714C" w14:textId="1129559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0EE2611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17044F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B7CB55D" w14:textId="5994B5F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A466337" w14:textId="1C19D0F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958F1D3" w14:textId="6617AAE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441F204" w14:textId="50BCE64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E0E0A4E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B3757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51A526B" w14:textId="56EB2D0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DD8A093" w14:textId="473FAF6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A94E8BD" w14:textId="536AD95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DB1837B" w14:textId="0D4E37C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17DDA58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0BAE3F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6CCEA65" w14:textId="12E0A6B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E4900C7" w14:textId="154F03A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1AFB534" w14:textId="5126D3A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CC73660" w14:textId="7258D72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31F8FA0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42E27CE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9B9C867" w14:textId="478050F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749E499" w14:textId="19779110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8D37881" w14:textId="1E1C2CB0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3C2CC2D" w14:textId="0F255BFE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6CD5A638" w14:textId="77777777" w:rsidR="00944C3D" w:rsidRDefault="00944C3D" w:rsidP="00944C3D">
      <w:pPr>
        <w:rPr>
          <w:rFonts w:ascii="Arial" w:hAnsi="Arial"/>
          <w:b/>
        </w:rPr>
      </w:pPr>
    </w:p>
    <w:p w14:paraId="5B569BEB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69890F62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24A8749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6D8DA61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6E2A778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6E3883E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0928491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282F44A4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A2011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B4C08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EEA69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1EC7A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07E2173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386916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328A6A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32B91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9691C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F43DD8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51D5E1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15489D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DC0F4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E5D64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E80ECF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47F55817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2A4155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77166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47051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8CE9A7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0EC65F6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529215B" w14:textId="77777777" w:rsidTr="00503750">
        <w:tc>
          <w:tcPr>
            <w:tcW w:w="2835" w:type="dxa"/>
            <w:vAlign w:val="center"/>
          </w:tcPr>
          <w:p w14:paraId="381074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6A4C36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8C261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2428D7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DDB4E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17088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57F55D68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15F14274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38F1DED" w14:textId="2B4E6993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7BF95F" w14:textId="02B480C0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1A770C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55D06A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C29502A" w14:textId="3C80EE2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833C2C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B0D4C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8331B8D" w14:textId="2306B8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B4C411" w14:textId="64857A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D2A3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E3EC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1EE5D6E" w14:textId="210E29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C8813B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5A83D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424D19D7" w14:textId="46D287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E536FB" w14:textId="1D6199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7B07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EB4F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5519B8" w14:textId="6C227D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89C43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6412A9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3AEB16EF" w14:textId="53E0F3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DB9ACD" w14:textId="2941BC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CE8B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C4F6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346169" w14:textId="32A09F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DCE878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F3998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6FA3C445" w14:textId="319C09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AD8293" w14:textId="52B813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7736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7EBB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BF2CE30" w14:textId="1ABED0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61C708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71CF26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2F38E46" w14:textId="416E29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A5ED45" w14:textId="6A8BEB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8C41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C2C9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AA7C5F3" w14:textId="416386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3DAD1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F1D49E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71A843FB" w14:textId="7EB8D6A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44EF10" w14:textId="45FC5E6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9434D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BB275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8E21B4A" w14:textId="22D2DD5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A252E1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F65AB5A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3A6B7FBA" w14:textId="39EBD2A5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90FC8DA" w14:textId="77777777" w:rsidR="00944C3D" w:rsidRDefault="00944C3D" w:rsidP="00944C3D">
      <w:pPr>
        <w:rPr>
          <w:rFonts w:ascii="Arial" w:hAnsi="Arial"/>
          <w:b/>
        </w:rPr>
      </w:pPr>
    </w:p>
    <w:p w14:paraId="7D993B91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6F55C61" w14:textId="77777777" w:rsidTr="00503750">
        <w:tc>
          <w:tcPr>
            <w:tcW w:w="2835" w:type="dxa"/>
            <w:vAlign w:val="center"/>
          </w:tcPr>
          <w:p w14:paraId="7A8F2A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616BCC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7F99EC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4F06C7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522060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3F186C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097F883A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2DE5B7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60B10D31" w14:textId="6A87BD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53F476" w14:textId="56C41E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D5F6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570B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B5A125F" w14:textId="49ABF5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5A44B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C99D8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3500B4BF" w14:textId="5E2A85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22CC24" w14:textId="242B5C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FE69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17C2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58D2F3F" w14:textId="514EEC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1BF11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60A65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37E24E6F" w14:textId="4D1A0E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E7BC81" w14:textId="458015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37AC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DA07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95F7BC4" w14:textId="74330B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BE570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DFD90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38AE948" w14:textId="32735D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24445A" w14:textId="32C9EA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5EF8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697A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9B7402" w14:textId="687154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DA02E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F1C98E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0721CF93" w14:textId="76635E2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24FA2B" w14:textId="60FD74F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E0D3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A6D459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D140A3F" w14:textId="3B39355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AAE470A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4AE80C6B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423EE8E0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433151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5602BD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2114C518" w14:textId="77777777" w:rsidTr="00503750">
        <w:trPr>
          <w:trHeight w:val="699"/>
        </w:trPr>
        <w:tc>
          <w:tcPr>
            <w:tcW w:w="3502" w:type="dxa"/>
            <w:vMerge/>
          </w:tcPr>
          <w:p w14:paraId="0278B7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6C12B0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23F8F6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5476AA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4D9FF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2A2EFD7A" w14:textId="2F3A1AF0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7BEFEF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B2CCC37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FD328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22D46A5A" w14:textId="0876A664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A00C90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A96EE3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0A3161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2B92A44E" w14:textId="5286FE98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3B610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B3D1DA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A76490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423D397A" w14:textId="77777777" w:rsidTr="00503750">
        <w:trPr>
          <w:trHeight w:val="593"/>
        </w:trPr>
        <w:tc>
          <w:tcPr>
            <w:tcW w:w="3497" w:type="dxa"/>
          </w:tcPr>
          <w:p w14:paraId="5AC9BA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080211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2592D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E98908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D2DA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51166BBF" w14:textId="3987D0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305E25" w14:textId="4B8A3E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E2E0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DED51C7" w14:textId="70A14D1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46704C1" w14:textId="236F3C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F2E2232" w14:textId="73847C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3A42C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C41230" w14:textId="02A13C4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DFA8CF6" w14:textId="725839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FFE84D1" w14:textId="07B937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78FB1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01FD7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09A5CB4" w14:textId="05F56A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CE3491E" w14:textId="11AE1C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EE79D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A463AB6" w14:textId="4C137BD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3473448" w14:textId="27467B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DAD71AA" w14:textId="6C464F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AE6C3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4C56AAD" w14:textId="73E0B60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49A3773" w14:textId="4CE5A0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B4E375A" w14:textId="752501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BE7DE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87A18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5F06F784" w14:textId="4E5301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9526376" w14:textId="7FC9A3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48339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EF11788" w14:textId="425C192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220859D" w14:textId="36182E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B29D45" w14:textId="695062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D1421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0D5D1" w14:textId="3E03856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9478D37" w14:textId="5A672F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9014C1A" w14:textId="47D596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F2009D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3E1FC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FA622EF" w14:textId="330DD4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396DEE6" w14:textId="110426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D0659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80E3F75" w14:textId="0E065C7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5A53CB9" w14:textId="0EF28F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F178183" w14:textId="683B7C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54D372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0CD72EE0" w14:textId="3E50AE8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62DFE00" w14:textId="615A2A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760970" w14:textId="14D82A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409A60" w14:textId="77777777" w:rsidR="00944C3D" w:rsidRDefault="00944C3D" w:rsidP="00944C3D">
      <w:pPr>
        <w:rPr>
          <w:rFonts w:ascii="Arial" w:hAnsi="Arial"/>
          <w:b/>
        </w:rPr>
      </w:pPr>
    </w:p>
    <w:p w14:paraId="2A6F262D" w14:textId="77777777" w:rsidR="00944C3D" w:rsidRDefault="00944C3D" w:rsidP="00944C3D">
      <w:pPr>
        <w:rPr>
          <w:rFonts w:ascii="Arial" w:hAnsi="Arial"/>
          <w:b/>
        </w:rPr>
      </w:pPr>
    </w:p>
    <w:p w14:paraId="051842E6" w14:textId="77777777" w:rsidR="00944C3D" w:rsidRDefault="00944C3D" w:rsidP="00944C3D">
      <w:pPr>
        <w:rPr>
          <w:rFonts w:ascii="Arial" w:hAnsi="Arial"/>
          <w:b/>
        </w:rPr>
      </w:pPr>
    </w:p>
    <w:p w14:paraId="0ECB2E06" w14:textId="77777777" w:rsidR="00944C3D" w:rsidRDefault="00944C3D" w:rsidP="00944C3D">
      <w:pPr>
        <w:rPr>
          <w:rFonts w:ascii="Arial" w:hAnsi="Arial"/>
          <w:b/>
        </w:rPr>
      </w:pPr>
    </w:p>
    <w:p w14:paraId="23B1661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131789CD" w14:textId="77777777" w:rsidTr="00503750">
        <w:tc>
          <w:tcPr>
            <w:tcW w:w="2622" w:type="dxa"/>
            <w:vAlign w:val="center"/>
          </w:tcPr>
          <w:p w14:paraId="67A52B0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4670CD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7078B6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1FE7A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7AA238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3C667D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42EC5A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004A62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40BC4E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39D87BE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90E45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33A73CD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D6D34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7172C11E" w14:textId="2E56E6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A679967" w14:textId="6BD7B9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374E7D9" w14:textId="16D6D4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EF4B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20BAB2" w14:textId="24C0DB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4A18BE" w14:textId="77777777" w:rsidTr="00503750">
        <w:tc>
          <w:tcPr>
            <w:tcW w:w="2622" w:type="dxa"/>
            <w:vAlign w:val="center"/>
          </w:tcPr>
          <w:p w14:paraId="31D5FF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79C3A4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617C7076" w14:textId="55A800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DF33D0C" w14:textId="53F994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77A01EC" w14:textId="323D8E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A8B1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B3EAF8" w14:textId="34F1AB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B5F6B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AA3F3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EAF7B16" w14:textId="619A5C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D11B42A" w14:textId="494690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397970" w14:textId="080220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6F490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63335B" w14:textId="4D3963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9200B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EC676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2ECF9DB4" w14:textId="0E792D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DE1DB67" w14:textId="6873C0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AAF688" w14:textId="2FD0E9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5C079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010E65" w14:textId="0743F9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10E6F0" w14:textId="77777777" w:rsidTr="00503750">
        <w:tc>
          <w:tcPr>
            <w:tcW w:w="2622" w:type="dxa"/>
            <w:vAlign w:val="center"/>
          </w:tcPr>
          <w:p w14:paraId="07319B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15350FAE" w14:textId="1CF1E2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18669.00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FA74800" w14:textId="74FEA7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18959.00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81EDE9" w14:textId="4A331B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10975.00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690C9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B82B2C5" w14:textId="049D48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26653.00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12525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37867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2D3871D4" w14:textId="45A456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9738D5B" w14:textId="5A277D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02D6DF" w14:textId="49495C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4F9D1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EE02C59" w14:textId="47884D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3A32E0" w14:textId="77777777" w:rsidTr="00503750">
        <w:tc>
          <w:tcPr>
            <w:tcW w:w="2622" w:type="dxa"/>
            <w:vAlign w:val="center"/>
          </w:tcPr>
          <w:p w14:paraId="3EEC83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128A41C5" w14:textId="2FCF2D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D09EFAB" w14:textId="130548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3C4970" w14:textId="480B55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0DA31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9B272A" w14:textId="051DD7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219425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7BE9331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421FC77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43D25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08C1A834" w14:textId="2A532C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85E8AA4" w14:textId="237FE3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F96E73" w14:textId="0451CE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50F06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7726FF" w14:textId="383565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6B93E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83447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68AF503A" w14:textId="03CC89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8A5B5BC" w14:textId="5394DC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39C004" w14:textId="16D7FA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A8847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93272D1" w14:textId="60589B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BF5F9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D1575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7B3A807F" w14:textId="4AF9D9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E60735D" w14:textId="53CB56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366791" w14:textId="77AD9A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2FE2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F178E6A" w14:textId="6A00BF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62008F" w14:textId="77777777" w:rsidTr="00503750">
        <w:tc>
          <w:tcPr>
            <w:tcW w:w="2622" w:type="dxa"/>
            <w:vAlign w:val="center"/>
          </w:tcPr>
          <w:p w14:paraId="29C3BB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54EE2066" w14:textId="298C95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E5DD33A" w14:textId="20C9D0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07D40AD" w14:textId="33C15A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026CF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003E47" w14:textId="047566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E31621" w14:textId="77777777" w:rsidTr="00503750">
        <w:tc>
          <w:tcPr>
            <w:tcW w:w="2622" w:type="dxa"/>
            <w:vAlign w:val="center"/>
          </w:tcPr>
          <w:p w14:paraId="0ABC54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760F0B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A3B05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54CF5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48272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76A6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E29BF9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FD4A6D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3C113815" w14:textId="1D05F6F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b/>
                <w:noProof/>
                <w:sz w:val="18"/>
                <w:szCs w:val="18"/>
              </w:rPr>
              <w:t>18669.00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BA15D62" w14:textId="2F629A6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b/>
                <w:noProof/>
                <w:sz w:val="18"/>
                <w:szCs w:val="18"/>
              </w:rPr>
              <w:t>18959.00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887E0C" w14:textId="73E8DF9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b/>
                <w:noProof/>
                <w:sz w:val="18"/>
                <w:szCs w:val="18"/>
              </w:rPr>
              <w:t>10975.00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7587F8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2150E9" w14:textId="56E3D09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b/>
                <w:noProof/>
                <w:sz w:val="18"/>
                <w:szCs w:val="18"/>
              </w:rPr>
              <w:t>26653.00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2A76EC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C5286BC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46684934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3507D974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092E0AFD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3A61DB1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CD19B2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C5F984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099466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71F18D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290AC13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8EFD2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41926A7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81823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CA2B24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289ECF4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C248C2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66D927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4499678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560276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21177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5D8E40F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D206ED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4D4F0D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829229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294AF8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04A121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34A4D53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AF9C6B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1E51F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F3A4F1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175938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49BA7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168257F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F516F7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6AA1C2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706EA2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34AA61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2D58B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0B1E27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D37B8E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1D34BC7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720ECF6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8E4783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DBC390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4AFFE56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FE5ACE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3927E81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D4BCC6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61107A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665F339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90BA86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FEC5D8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79CC2DF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C70DF9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F49663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7DE244A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E86E71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3E4F6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E78775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445DF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85B8CA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B2FF12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C14EF3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ED6521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F17B8B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7A2AAC9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22BBD9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3157EF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1AB457D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0553BD21" w14:textId="77777777" w:rsidTr="00503750">
        <w:tc>
          <w:tcPr>
            <w:tcW w:w="2835" w:type="dxa"/>
            <w:vAlign w:val="center"/>
          </w:tcPr>
          <w:p w14:paraId="1399CC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0E4595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E73C0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59AB0C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121860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4C44C5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24ACB78" w14:textId="77777777" w:rsidTr="00503750">
        <w:tc>
          <w:tcPr>
            <w:tcW w:w="2835" w:type="dxa"/>
            <w:vAlign w:val="center"/>
          </w:tcPr>
          <w:p w14:paraId="788B4D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132E5E54" w14:textId="201933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E57695" w14:textId="75C192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032991" w14:textId="34468F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5E67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C22D26" w14:textId="252EAA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90E3C7" w14:textId="77777777" w:rsidTr="00503750">
        <w:tc>
          <w:tcPr>
            <w:tcW w:w="2835" w:type="dxa"/>
            <w:vAlign w:val="center"/>
          </w:tcPr>
          <w:p w14:paraId="1A6C8B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11FE829" w14:textId="2D921C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1A56B1" w14:textId="1B8723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7CB06D" w14:textId="64C744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88FD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663876" w14:textId="1FBF7E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D9D5E5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5E7F2C1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4FCC9194" w14:textId="2125ABF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F9BF51" w14:textId="7A1CF80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2D7D7E" w14:textId="3DA04E0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33F00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8B877F" w14:textId="2DCC70B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5228A74D" w14:textId="77777777" w:rsidTr="00503750">
        <w:tc>
          <w:tcPr>
            <w:tcW w:w="2835" w:type="dxa"/>
            <w:vAlign w:val="center"/>
          </w:tcPr>
          <w:p w14:paraId="06EFAC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3B2C8FD" w14:textId="5D86F8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D56DC5" w14:textId="61B7AD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E112EE" w14:textId="35C119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A011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D5ABB2" w14:textId="7588AA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F19D84" w14:textId="77777777" w:rsidTr="00503750">
        <w:tc>
          <w:tcPr>
            <w:tcW w:w="2835" w:type="dxa"/>
            <w:vAlign w:val="center"/>
          </w:tcPr>
          <w:p w14:paraId="7CA714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0C7A989" w14:textId="608678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BFC40F" w14:textId="64B2C3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D164BE" w14:textId="60EC9F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1299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8755C2" w14:textId="07CD9D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910F2F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F34809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3C36A83B" w14:textId="2C20AFC8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E0A4D2" w14:textId="6CC9295D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1FC769" w14:textId="720457F6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31C6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6A0029C" w14:textId="0D4EFB3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38D905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7F00693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4DD17FCE" w14:textId="5E1813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20E26A" w14:textId="0001F5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9B01E0" w14:textId="4327B6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A3FA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DBE04E" w14:textId="33CDD6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0EA4FA3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7FDEA3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66C0318F" w14:textId="77777777" w:rsidTr="00503750">
        <w:tc>
          <w:tcPr>
            <w:tcW w:w="2552" w:type="dxa"/>
            <w:shd w:val="clear" w:color="auto" w:fill="auto"/>
            <w:vAlign w:val="center"/>
          </w:tcPr>
          <w:p w14:paraId="6310380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0042F10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324D2F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6BDFD2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1A5F54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E70C71D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763A29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05E56F9" w14:textId="74FECD7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E3B690C" w14:textId="0A72F58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839BBFD" w14:textId="619F7CB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9EDAF74" w14:textId="6C30069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DE7758C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579372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4E99F06E" w14:textId="2825E9F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2A97937" w14:textId="0DCD3BF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A9BF0DF" w14:textId="03148F8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B747635" w14:textId="5762300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395285F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C3A73F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507D5097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397EBD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4E3B35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13F49E51" w14:textId="77777777" w:rsidTr="00503750">
        <w:tc>
          <w:tcPr>
            <w:tcW w:w="4395" w:type="dxa"/>
            <w:vMerge/>
          </w:tcPr>
          <w:p w14:paraId="7289A15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4FEB9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5B16C7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18837AC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A6A39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482B018A" w14:textId="4F457E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4E6E24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32162E5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70A45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011F52A" w14:textId="17005F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BF723B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25A5026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02DBAF0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40D57B9A" w14:textId="08379E6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8F38C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2A67E19" w14:textId="77777777" w:rsidTr="00503750">
        <w:tc>
          <w:tcPr>
            <w:tcW w:w="4395" w:type="dxa"/>
            <w:vAlign w:val="center"/>
          </w:tcPr>
          <w:p w14:paraId="2DC184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73F36359" w14:textId="67A292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B3746D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6E1788E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84081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5DC4B929" w14:textId="2F2D14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F003AE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2AB0113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2DAACF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0A2B31BE" w14:textId="1A7776A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61FF2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7E53D4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554E46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4CC4872" w14:textId="188440F0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b/>
                <w:noProof/>
                <w:sz w:val="18"/>
                <w:szCs w:val="18"/>
              </w:rPr>
              <w:t>7034.00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C0431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06CBDDD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66BC7E6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04577F41" w14:textId="77777777" w:rsidTr="00503750">
        <w:tc>
          <w:tcPr>
            <w:tcW w:w="4395" w:type="dxa"/>
            <w:vAlign w:val="center"/>
          </w:tcPr>
          <w:p w14:paraId="684B362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86A371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0DD01F9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162254CA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2BB98CF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0861F451" w14:textId="4B3C71E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0E68252" w14:textId="3DD5877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148B409A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3E1B8A6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419A1E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084DF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9CE92B0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D3A081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76556A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5ECD5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ACEC02E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74DE23E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091551EF" w14:textId="26AB144B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1F4E3AB" w14:textId="03A31284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33CBE35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8AF933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32B01547" w14:textId="205BE8E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82D0C47" w14:textId="5A59EF5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C59DCD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E7AA31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1CF618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319E9338" w14:textId="77777777" w:rsidTr="00503750">
        <w:tc>
          <w:tcPr>
            <w:tcW w:w="1843" w:type="dxa"/>
            <w:vAlign w:val="center"/>
          </w:tcPr>
          <w:p w14:paraId="5BDE40E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786CC03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7F17308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37ADCBE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174A94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138DBC8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F86CE2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4993A9F0" w14:textId="77777777" w:rsidTr="00503750">
        <w:tc>
          <w:tcPr>
            <w:tcW w:w="1843" w:type="dxa"/>
            <w:vAlign w:val="center"/>
          </w:tcPr>
          <w:p w14:paraId="2B828CE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4A6477A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B4EED3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DEEABD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8427F8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A22B7E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0F607B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896B284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0EB329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1A00422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6F71C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109586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E91886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02C17C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69977D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EFB22AA" w14:textId="77777777" w:rsidTr="00503750">
        <w:tc>
          <w:tcPr>
            <w:tcW w:w="1843" w:type="dxa"/>
            <w:vAlign w:val="center"/>
          </w:tcPr>
          <w:p w14:paraId="784B5C2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7E1A203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B531A6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299AD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D2622B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B0F976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03150F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D4DD8E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136DA9E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11CBE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6C88A5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670CDA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08E5E9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0D0191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A5FEE8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9C63FE5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E87E4E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6E660FF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80709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66C51A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4857D1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01C93C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35E0A8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58E1B3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7B703E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4F187D18" w14:textId="77777777" w:rsidTr="00503750">
        <w:trPr>
          <w:trHeight w:val="664"/>
        </w:trPr>
        <w:tc>
          <w:tcPr>
            <w:tcW w:w="3372" w:type="dxa"/>
          </w:tcPr>
          <w:p w14:paraId="431D25C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503F4F7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7D91C1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1ACDC83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983E58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4091D6B" w14:textId="235EE0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CBA86AE" w14:textId="61968D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F260B3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387658F" w14:textId="179F7F1F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C500EE4" w14:textId="751331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65828E8" w14:textId="11270E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5EB2B4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189535C" w14:textId="6E9B5E99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C4FDF8B" w14:textId="1C6B84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F3F995B" w14:textId="6D94EE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02EA790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49E8EA6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0774A166" w14:textId="7D3841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06079D5" w14:textId="4694C3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3F5639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8DF0839" w14:textId="1B6F8FC6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F4B1C11" w14:textId="256C8F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F809C35" w14:textId="199A8A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ED74948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27FB4704" w14:textId="777FE4C4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DE03B4B" w14:textId="2D665F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4F9A17" w14:textId="5A01F9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42342B3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7C283F3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72F9EBF2" w14:textId="77777777" w:rsidTr="00503750">
        <w:tc>
          <w:tcPr>
            <w:tcW w:w="2835" w:type="dxa"/>
            <w:vAlign w:val="center"/>
          </w:tcPr>
          <w:p w14:paraId="5C4CE09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C50B62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F67EF7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2159D1F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0DD9AE2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7C047CA" w14:textId="77777777" w:rsidTr="00503750">
        <w:tc>
          <w:tcPr>
            <w:tcW w:w="2835" w:type="dxa"/>
          </w:tcPr>
          <w:p w14:paraId="78DD997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6854B867" w14:textId="25E602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533295A" w14:textId="105372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6C624AE" w14:textId="5A53A6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A7A0FE2" w14:textId="7A18C8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42B6F24" w14:textId="77777777" w:rsidTr="00503750">
        <w:tc>
          <w:tcPr>
            <w:tcW w:w="2835" w:type="dxa"/>
          </w:tcPr>
          <w:p w14:paraId="468EDF6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721E7100" w14:textId="49A075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E1F860" w14:textId="1BFF5C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C023997" w14:textId="79C3A4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C6830F8" w14:textId="57810B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C3E80B3" w14:textId="77777777" w:rsidTr="00503750">
        <w:tc>
          <w:tcPr>
            <w:tcW w:w="2835" w:type="dxa"/>
          </w:tcPr>
          <w:p w14:paraId="115371C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49408D86" w14:textId="7107D1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C822A4A" w14:textId="242640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9D4634" w14:textId="078A35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49B1342" w14:textId="52B311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35E2634" w14:textId="77777777" w:rsidTr="00503750">
        <w:tc>
          <w:tcPr>
            <w:tcW w:w="2835" w:type="dxa"/>
            <w:vAlign w:val="center"/>
          </w:tcPr>
          <w:p w14:paraId="14DC35F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5F0DE2AC" w14:textId="7A9F7E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2BDB9F3" w14:textId="64FC88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3937479" w14:textId="6D41D1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AE80D97" w14:textId="261543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1BE01A9" w14:textId="77777777" w:rsidTr="00503750">
        <w:tc>
          <w:tcPr>
            <w:tcW w:w="2835" w:type="dxa"/>
            <w:vAlign w:val="center"/>
          </w:tcPr>
          <w:p w14:paraId="7DEC9C9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79411975" w14:textId="4851F7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17AA965" w14:textId="213B9C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C16653" w14:textId="0304B6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B7F67CD" w14:textId="5D6FB2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2754E05" w14:textId="77777777" w:rsidTr="00503750">
        <w:tc>
          <w:tcPr>
            <w:tcW w:w="2835" w:type="dxa"/>
          </w:tcPr>
          <w:p w14:paraId="1152703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2A87E59" w14:textId="6AA504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03D9ED" w14:textId="7D35D9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FCC1869" w14:textId="613202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D160A5" w14:textId="14B613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D6B88EF" w14:textId="77777777" w:rsidTr="00503750">
        <w:tc>
          <w:tcPr>
            <w:tcW w:w="2835" w:type="dxa"/>
          </w:tcPr>
          <w:p w14:paraId="393ED28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3A1EA403" w14:textId="63A87F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486D850" w14:textId="303A16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4254B02" w14:textId="046622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BB4C51" w14:textId="1130AF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8849E36" w14:textId="77777777" w:rsidTr="00503750">
        <w:tc>
          <w:tcPr>
            <w:tcW w:w="2835" w:type="dxa"/>
          </w:tcPr>
          <w:p w14:paraId="4170F39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253CEB1A" w14:textId="6046F7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D140DBA" w14:textId="0AB135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55F64C5" w14:textId="2FBA57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7A9CF5A" w14:textId="1A79D9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2B67AC0" w14:textId="77777777" w:rsidR="00944C3D" w:rsidRDefault="00944C3D" w:rsidP="00944C3D">
      <w:pPr>
        <w:rPr>
          <w:rFonts w:ascii="Arial" w:hAnsi="Arial"/>
          <w:b/>
        </w:rPr>
      </w:pPr>
    </w:p>
    <w:p w14:paraId="7D8FD869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3CA4CAD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126E2AF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2773BC5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1E0C672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5CDE73C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5D0C51A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61E2C91" w14:textId="77777777" w:rsidTr="00503750">
        <w:trPr>
          <w:trHeight w:val="443"/>
        </w:trPr>
        <w:tc>
          <w:tcPr>
            <w:tcW w:w="2560" w:type="dxa"/>
          </w:tcPr>
          <w:p w14:paraId="1906277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1C2400A1" w14:textId="1CF98B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C38ED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EFCB0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F046186" w14:textId="52D8B2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B5CDA65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EA09D2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BAB3C5" w14:textId="3176CD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F8F60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A6420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E3D93D3" w14:textId="2EE9F6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06E310C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14333F3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D0DEC3E" w14:textId="7C8009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A2CBB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11941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0F19F04" w14:textId="1C7380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4A0AF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7E5C75F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C26986A" w14:textId="48C3CD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FB1F4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90ECA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78D6AE1" w14:textId="71D1E0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E93554F" w14:textId="77777777" w:rsidR="00944C3D" w:rsidRDefault="00944C3D" w:rsidP="00944C3D">
      <w:pPr>
        <w:rPr>
          <w:rFonts w:ascii="Arial" w:hAnsi="Arial"/>
          <w:b/>
        </w:rPr>
      </w:pPr>
    </w:p>
    <w:p w14:paraId="253C9EBA" w14:textId="77777777" w:rsidR="00944C3D" w:rsidRDefault="00944C3D" w:rsidP="00944C3D">
      <w:pPr>
        <w:rPr>
          <w:rFonts w:ascii="Arial" w:hAnsi="Arial"/>
          <w:b/>
        </w:rPr>
      </w:pPr>
    </w:p>
    <w:p w14:paraId="21A2161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23760DA" w14:textId="77777777" w:rsidR="00944C3D" w:rsidRDefault="00944C3D" w:rsidP="00944C3D">
      <w:pPr>
        <w:rPr>
          <w:rFonts w:ascii="Arial" w:hAnsi="Arial"/>
          <w:b/>
        </w:rPr>
      </w:pPr>
    </w:p>
    <w:p w14:paraId="018B70E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0F652290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5D76078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140AE0A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0059C84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2C8405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5EBAED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D9ECBE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001DE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3C0AFD0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758BA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1EAF3C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D9763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48E79B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22585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4749A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84C5C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8DFCD54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CD4C86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107844A3" w14:textId="77777777" w:rsidTr="00503750">
        <w:trPr>
          <w:trHeight w:val="677"/>
        </w:trPr>
        <w:tc>
          <w:tcPr>
            <w:tcW w:w="3358" w:type="dxa"/>
          </w:tcPr>
          <w:p w14:paraId="6A1852A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226F46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B7C092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E2067A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0EDD3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6ED75E0A" w14:textId="174F19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73F9ABF" w14:textId="0B38D9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0AAD3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C3467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0184B4AA" w14:textId="6EFBFD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B139A13" w14:textId="1696C3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A83FA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6A3BB8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725EB5E9" w14:textId="5AB3BC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675937F" w14:textId="225984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C6F06E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CA0008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514120B8" w14:textId="60378D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A911F6A" w14:textId="5595F6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CC48DB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A691DF2" w14:textId="40ECBDB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DAE85B5" w14:textId="315C6A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B4C64D2" w14:textId="529699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784F459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0B7CFBD3" w14:textId="4F28FCB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4D5816D" w14:textId="2AA315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DD32025" w14:textId="51E888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29ECA0E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0BA5F1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380BA7E2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8DFC82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3C0F751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3479489A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3234493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AEA95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04EE536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BE2FCC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E077CE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4C97156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2DBC0C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243F98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F0DC54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E56619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2EA3F5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F8D890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B03010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3CEE53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33CBC7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C15CA6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F0CF31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D4C209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3C8A5A81" w14:textId="712034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2BEDC0F" w14:textId="3246E9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AFB74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ED638F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B54D28A" w14:textId="345250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01E04ED" w14:textId="583DED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EE94CC7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21663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0035F9B" w14:textId="726472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C777C52" w14:textId="5C4816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DE53AAE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73332DB" w14:textId="069B1F2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232B6C1" w14:textId="1C309C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E99D0A0" w14:textId="4BE635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03C00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E08F3AA" w14:textId="1031316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8787B0D" w14:textId="00EE2E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11587B4" w14:textId="13A2CF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4EAE33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21BE64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7E9F380E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335D693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21992FF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CD265F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7926E9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D3664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6AADEC2F" w14:textId="38432D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D4ABF1C" w14:textId="7C6C40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A618E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7A8588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505971E2" w14:textId="4699B5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272DD72" w14:textId="6C12ED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AABA8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E175D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3164CE9D" w14:textId="7A5B13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57281E" w14:textId="4539F0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6F4C5C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DC2864A" w14:textId="4DE1F93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AA69608" w14:textId="232892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D67FE2" w14:textId="5F601F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C4C665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275585B2" w14:textId="4638946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6F6BBEF" w14:textId="7EA83E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2947121" w14:textId="42F094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EFBEE81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1F98E3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06F8A2BD" w14:textId="77777777" w:rsidTr="00503750">
        <w:tc>
          <w:tcPr>
            <w:tcW w:w="3686" w:type="dxa"/>
            <w:vAlign w:val="center"/>
          </w:tcPr>
          <w:p w14:paraId="0DD205D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D37AB2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6BADD60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3A2FBED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B87D83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57DBE1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3F286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C2FEB0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4BA13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17BBF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35E856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0465BC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55741A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F7DF49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E1E02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B80303C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63BBC8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CBD76B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FC73AE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92B5FDF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21568CD0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009D17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23B4B75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6E95B0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E404E7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064DC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087B85DA" w14:textId="6886A6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5CAC04F" w14:textId="4C55D4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98EC7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40E4AA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35296FA" w14:textId="25CC0A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276B20A" w14:textId="5EE1F2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776F1A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BB4A95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CD117E4" w14:textId="6D5B68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8E62F6" w14:textId="5B03FC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E399A3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9EE1C53" w14:textId="1562E8A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EC17ADC" w14:textId="4C5700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F933A89" w14:textId="4DED45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6AFD961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02DD56E5" w14:textId="69BAAA9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05B43DF" w14:textId="75D617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84769BA" w14:textId="5CD442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33365D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5D77A1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672D383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686DC1D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E2933D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6DB589A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1E70A90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5B386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6349B9FA" w14:textId="185169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CABF9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1139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26C57FF6" w14:textId="65B5B3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C78C5A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A2582D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6C192A4D" w14:textId="0DDCBC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A341ED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043974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1C0F18B8" w14:textId="6FD18E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4D73B3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C8FE9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07F749CF" w14:textId="02A187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51414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0070BC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95C0C50" w14:textId="3C5D898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74280C2" w14:textId="77777777" w:rsidR="00944C3D" w:rsidRDefault="00944C3D" w:rsidP="00944C3D">
      <w:pPr>
        <w:rPr>
          <w:sz w:val="22"/>
          <w:szCs w:val="22"/>
        </w:rPr>
      </w:pPr>
    </w:p>
    <w:p w14:paraId="5D527A40" w14:textId="77777777" w:rsidR="00944C3D" w:rsidRDefault="00944C3D" w:rsidP="00944C3D">
      <w:pPr>
        <w:rPr>
          <w:sz w:val="22"/>
          <w:szCs w:val="22"/>
        </w:rPr>
      </w:pPr>
    </w:p>
    <w:p w14:paraId="4028D90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A1B5522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059DE6E7" w14:textId="67C64C1D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15AFCE9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496145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5C96DCA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9C532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19165CEB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622EE08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3B67667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08D2C68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1DF24F6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9F7683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7366767F" w14:textId="2AFF63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CDCE8E3" w14:textId="33F933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CCF4A0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99925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668FC416" w14:textId="29E248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4625E7A" w14:textId="798372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2F17F2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757FB5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0551D156" w14:textId="6AC702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D8819F" w14:textId="0CC8CA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069B4F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5A73B6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3B9EC884" w14:textId="10AB99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57F5195" w14:textId="75BD70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AE98836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25060E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20A1D9A8" w14:textId="0E990F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C27B8CD" w14:textId="65D31B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FF296A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C1B3D49" w14:textId="1FBA681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0ADFCE" w14:textId="41229C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838A3DA" w14:textId="26B47C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143A3EC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288A177A" w14:textId="2711B58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4B36D80" w14:textId="584EC3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27C9A99" w14:textId="769D88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AF43B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6893F0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0A89BA10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7A448F4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333A80A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6666A30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616DA4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0B39BD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656EE232" w14:textId="2CCD14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9E8767F" w14:textId="4C3314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2EBEA5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5C09E1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497E09C9" w14:textId="4DA8AB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34A42A8" w14:textId="558369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E0E802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F89039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065C74E2" w14:textId="444106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3FCA339" w14:textId="2EF70F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86596C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D560AD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68EBA5D0" w14:textId="6C0F28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344FB33" w14:textId="440D12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203BA3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C5787BF" w14:textId="06F246BF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4FF90A9" w14:textId="278A75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B5DA15A" w14:textId="2EE843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CD3C5D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40B6C28" w14:textId="1DCE18E9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540F965" w14:textId="675C54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8AC80BD" w14:textId="06FCA4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3E7FDEC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23591076" w14:textId="25DEDDA9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AD94C6B" w14:textId="5D0983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D557EA2" w14:textId="4E90C5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C4E" w:rsidRPr="005141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04FDF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8F74D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72818DCD" w14:textId="3E90C840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6F29F8C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3A5F6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326A1223" w14:textId="535F137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2A4692E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7E2E49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33C29138" w14:textId="017AC2BB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4A49DDF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D6528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281B05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50A167D5" w14:textId="77777777" w:rsidR="00944C3D" w:rsidRPr="003607F0" w:rsidRDefault="00944C3D" w:rsidP="00944C3D"/>
    <w:p w14:paraId="5B192820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6E55D8" w14:textId="77777777" w:rsidR="001F0C4E" w:rsidRDefault="001F0C4E">
      <w:r>
        <w:separator/>
      </w:r>
    </w:p>
  </w:endnote>
  <w:endnote w:type="continuationSeparator" w:id="0">
    <w:p w14:paraId="3EB6E5B9" w14:textId="77777777" w:rsidR="001F0C4E" w:rsidRDefault="001F0C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6EB2E2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00D14612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0680C6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986ED7E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F780FA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731BBEC0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ECC072" w14:textId="77777777" w:rsidR="001F0C4E" w:rsidRDefault="001F0C4E">
      <w:r>
        <w:separator/>
      </w:r>
    </w:p>
  </w:footnote>
  <w:footnote w:type="continuationSeparator" w:id="0">
    <w:p w14:paraId="0F16DBB6" w14:textId="77777777" w:rsidR="001F0C4E" w:rsidRDefault="001F0C4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80715224">
    <w:abstractNumId w:val="13"/>
  </w:num>
  <w:num w:numId="2" w16cid:durableId="606232648">
    <w:abstractNumId w:val="17"/>
  </w:num>
  <w:num w:numId="3" w16cid:durableId="563414519">
    <w:abstractNumId w:val="8"/>
  </w:num>
  <w:num w:numId="4" w16cid:durableId="1467892786">
    <w:abstractNumId w:val="7"/>
  </w:num>
  <w:num w:numId="5" w16cid:durableId="162912307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00292760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59784015">
    <w:abstractNumId w:val="20"/>
  </w:num>
  <w:num w:numId="8" w16cid:durableId="1921404611">
    <w:abstractNumId w:val="10"/>
  </w:num>
  <w:num w:numId="9" w16cid:durableId="450831112">
    <w:abstractNumId w:val="0"/>
  </w:num>
  <w:num w:numId="10" w16cid:durableId="787549098">
    <w:abstractNumId w:val="19"/>
  </w:num>
  <w:num w:numId="11" w16cid:durableId="828906567">
    <w:abstractNumId w:val="6"/>
  </w:num>
  <w:num w:numId="12" w16cid:durableId="1200119290">
    <w:abstractNumId w:val="9"/>
  </w:num>
  <w:num w:numId="13" w16cid:durableId="1333989311">
    <w:abstractNumId w:val="12"/>
  </w:num>
  <w:num w:numId="14" w16cid:durableId="1660961249">
    <w:abstractNumId w:val="15"/>
  </w:num>
  <w:num w:numId="15" w16cid:durableId="152840773">
    <w:abstractNumId w:val="14"/>
  </w:num>
  <w:num w:numId="16" w16cid:durableId="265775447">
    <w:abstractNumId w:val="2"/>
  </w:num>
  <w:num w:numId="17" w16cid:durableId="919094991">
    <w:abstractNumId w:val="4"/>
  </w:num>
  <w:num w:numId="18" w16cid:durableId="1538273631">
    <w:abstractNumId w:val="11"/>
  </w:num>
  <w:num w:numId="19" w16cid:durableId="624311074">
    <w:abstractNumId w:val="5"/>
  </w:num>
  <w:num w:numId="20" w16cid:durableId="1003818640">
    <w:abstractNumId w:val="18"/>
  </w:num>
  <w:num w:numId="21" w16cid:durableId="144843183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418"/>
    <w:docVar w:name="arg2" w:val="Driver=asa17;DBF=D:\anasoft\data\tebys.db;DBN=tebys;ENG=SQL17;commlinks=TCPIP{ip=192.168.1.241};uid=hromnikova;con=finus(10.15);pwd=488300282956Vaveto1"/>
    <w:docVar w:name="arg3" w:val="66984"/>
    <w:docVar w:name="arg4" w:val="C:\Users\HROMNI~1.TEB\AppData\Local\Temp\21982937.doc"/>
    <w:docVar w:name="arg5" w:val="1"/>
  </w:docVars>
  <w:rsids>
    <w:rsidRoot w:val="001F0C4E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0C4E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C4E1A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2198298"/>
  <w15:docId w15:val="{D2EAF2F8-41E2-4322-96E8-34268C2DE6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5338</Words>
  <Characters>30432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2025-03-17T13:05:00Z</dcterms:created>
  <dcterms:modified xsi:type="dcterms:W3CDTF">2025-03-17T13:06:00Z</dcterms:modified>
</cp:coreProperties>
</file>