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5A9CA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6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7C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3D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7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A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78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9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A4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5D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A3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D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45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1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E8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C4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96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DC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4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1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B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DF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CC329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E07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A60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88B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5D9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050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AD9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568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B28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6A9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854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F6A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738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E54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E49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8F6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1CA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286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0CD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0BB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A82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E3E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541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B94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E39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F7E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8D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452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129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37E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75F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28D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A78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090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42ADE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F9E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192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058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277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49C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677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CF1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B7C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7B6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A37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C00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CC1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C41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D74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6B6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CEC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2C1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30A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629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E1D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D84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C57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06D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9F3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8A1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656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86E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38B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CE9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4A6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32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D01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A5C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D4D5B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724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4B1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31C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5B3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4EB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F12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26E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1B3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80A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D45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0CD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9FC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0C7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0B5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2EF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96E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45F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D79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748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16C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ACA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BA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1F4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D7B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98D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6AD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C5A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80F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D53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7D3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029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3DE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968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C4192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68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1C8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936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5F6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F73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78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7FA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11C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AB6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181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D42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5CE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6E5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7F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0CE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40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4B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15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F2C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EF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703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11A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49C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1FD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88C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1DF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253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3B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974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76E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564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E7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045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BAF13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F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D7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BE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F7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C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60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C1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A9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0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C7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B6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68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25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89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D1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23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5B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F73B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9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A0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5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6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A7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3C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5A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647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95E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423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5F9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7C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B30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EF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76C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C1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D0F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D93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B5C747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A9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18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BB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F4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680D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34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15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AB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B2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2C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A4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A0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93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6B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80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E6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9EAC6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06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7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3B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B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B5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57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D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2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61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A8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8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F0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FD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8E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66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976C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D5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8C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E7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79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B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6E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F0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C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D0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10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7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E4AD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98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FE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E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EF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99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D8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0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D4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33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67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E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9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E5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0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4E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EAC9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35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AE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4D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71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E3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F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EF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B8C4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5D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8605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73E2A9" w14:textId="3D47C608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B421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2436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03C8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E1C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88E3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4EF0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1F27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EDA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4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1A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A7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1A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BE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C3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905B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6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14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A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86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6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4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55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BD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5F5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AC0A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0854751" wp14:editId="640DAE1D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06AE2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8547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006AE2C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C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9E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E52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33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FF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D9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3A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FC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72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41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58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CE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3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146EE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D1FD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CBAE6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F17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BDD7782" wp14:editId="7A3EA26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88C674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D7782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B88C674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FE9EE2A" wp14:editId="5C628E82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6B857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9EE2A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2D6B857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C01F57B" wp14:editId="02334AE0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BB758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1F57B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41BB758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4CC2907" wp14:editId="274EA71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2C3C69" w14:textId="6099E5E0" w:rsidR="000B647F" w:rsidRDefault="000B647F" w:rsidP="00944C3D">
                                  <w:fldSimple w:instr=" MERGEFIELD  aDMOD  \* MERGEFORMAT ">
                                    <w:r w:rsidR="005360CA" w:rsidRPr="005360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CC2907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72C3C69" w14:textId="6099E5E0" w:rsidR="000B647F" w:rsidRDefault="000B647F" w:rsidP="00944C3D">
                            <w:fldSimple w:instr=" MERGEFIELD  aDMOD  \* MERGEFORMAT ">
                              <w:r w:rsidR="005360CA" w:rsidRPr="005360C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F6E15DD" wp14:editId="0D498010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DED985" w14:textId="0FF2B15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360CA" w:rsidRPr="00171B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6E15D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2DED985" w14:textId="0FF2B15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360CA" w:rsidRPr="00171B2C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7C2AD8E" wp14:editId="62890A92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CDDC41" w14:textId="3E34977C" w:rsidR="000B647F" w:rsidRDefault="000B647F" w:rsidP="00944C3D">
                                  <w:fldSimple w:instr=" MERGEFIELD  aDRDO  \* MERGEFORMAT ">
                                    <w:r w:rsidR="005360CA" w:rsidRPr="005360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C2AD8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ECDDC41" w14:textId="3E34977C" w:rsidR="000B647F" w:rsidRDefault="000B647F" w:rsidP="00944C3D">
                            <w:fldSimple w:instr=" MERGEFIELD  aDRDO  \* MERGEFORMAT ">
                              <w:r w:rsidR="005360CA" w:rsidRPr="005360CA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E676D70" wp14:editId="20DE38D5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9DA66F" w14:textId="15E7A1BD" w:rsidR="000B647F" w:rsidRDefault="000B647F" w:rsidP="00944C3D">
                                  <w:fldSimple w:instr=" MERGEFIELD  aDMDO  \* MERGEFORMAT ">
                                    <w:r w:rsidR="005360CA" w:rsidRPr="005360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76D70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069DA66F" w14:textId="15E7A1BD" w:rsidR="000B647F" w:rsidRDefault="000B647F" w:rsidP="00944C3D">
                            <w:fldSimple w:instr=" MERGEFIELD  aDMDO  \* MERGEFORMAT ">
                              <w:r w:rsidR="005360CA" w:rsidRPr="005360C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63122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2BB722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C1706C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8370060" wp14:editId="411610CE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B4FF64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70060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41B4FF64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68F95F1" wp14:editId="4D77EFA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0B5B8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8F95F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0E0B5B88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30CC5B" wp14:editId="241C82DF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645C5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30CC5B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B645C5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4D5673F" wp14:editId="39E6CB9B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832D27" w14:textId="42711A9F" w:rsidR="000B647F" w:rsidRDefault="000B647F" w:rsidP="00944C3D">
                                  <w:fldSimple w:instr=" MERGEFIELD  aDRDOo  \* MERGEFORMAT ">
                                    <w:r w:rsidR="005360CA" w:rsidRPr="005360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5673F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6832D27" w14:textId="42711A9F" w:rsidR="000B647F" w:rsidRDefault="000B647F" w:rsidP="00944C3D">
                            <w:fldSimple w:instr=" MERGEFIELD  aDRDOo  \* MERGEFORMAT ">
                              <w:r w:rsidR="005360CA" w:rsidRPr="005360CA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61DCC8D" wp14:editId="203D35DC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447FDA" w14:textId="67344390" w:rsidR="000B647F" w:rsidRDefault="000B647F" w:rsidP="00944C3D">
                                  <w:fldSimple w:instr=" MERGEFIELD  aDMDO  \* MERGEFORMAT ">
                                    <w:r w:rsidR="005360CA" w:rsidRPr="005360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1DCC8D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F447FDA" w14:textId="67344390" w:rsidR="000B647F" w:rsidRDefault="000B647F" w:rsidP="00944C3D">
                            <w:fldSimple w:instr=" MERGEFIELD  aDMDO  \* MERGEFORMAT ">
                              <w:r w:rsidR="005360CA" w:rsidRPr="005360C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747FD54" wp14:editId="4FCE79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CB0EF1" w14:textId="04B424DE" w:rsidR="000B647F" w:rsidRDefault="000B647F" w:rsidP="00944C3D">
                                  <w:fldSimple w:instr=" MERGEFIELD  aDRODo  \* MERGEFORMAT ">
                                    <w:r w:rsidR="005360CA" w:rsidRPr="005360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7FD54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1CB0EF1" w14:textId="04B424DE" w:rsidR="000B647F" w:rsidRDefault="000B647F" w:rsidP="00944C3D">
                            <w:fldSimple w:instr=" MERGEFIELD  aDRODo  \* MERGEFORMAT ">
                              <w:r w:rsidR="005360CA" w:rsidRPr="005360CA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F17F240" wp14:editId="14B5576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159169" w14:textId="5B93EBE7" w:rsidR="000B647F" w:rsidRDefault="000B647F" w:rsidP="00944C3D">
                                  <w:fldSimple w:instr=" MERGEFIELD  aDMOD  \* MERGEFORMAT ">
                                    <w:r w:rsidR="005360CA" w:rsidRPr="005360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7F240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7D159169" w14:textId="5B93EBE7" w:rsidR="000B647F" w:rsidRDefault="000B647F" w:rsidP="00944C3D">
                            <w:fldSimple w:instr=" MERGEFIELD  aDMOD  \* MERGEFORMAT ">
                              <w:r w:rsidR="005360CA" w:rsidRPr="005360C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6CCEF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B4DF56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89E6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EA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2F3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9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A7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D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F6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CC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B2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96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E8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A9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C4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A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DF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4D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34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85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D3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C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6F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7A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1F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7D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25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56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73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3BAC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56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350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921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0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06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A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B1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3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5B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BF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7D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D1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28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A5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69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13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A8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94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718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B15C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FBB8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9048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7F8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BC81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7EBB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2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57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2A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3B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91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A1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39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9C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FFF0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8B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7F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43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D9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2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9B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1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19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60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76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E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DC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17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7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F5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1F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A9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E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FF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C2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430B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2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29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26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6B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8C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9B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3C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A1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3A83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B4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2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2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2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7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A0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E2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A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3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A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79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FC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30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D5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1E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7E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C6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60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71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34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38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72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56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E1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77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B5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7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3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B64C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7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DD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C1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28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81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DD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5F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12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6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E6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D5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D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6E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61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03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D0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2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DE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C1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ABC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2C5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FB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5E8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8BF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797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48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1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63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D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F4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6A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72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F3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3816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76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B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89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56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3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64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B0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68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5C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C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87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8B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F0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D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CA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94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C5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E2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E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431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935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B8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A0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A7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2FD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ED4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7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2A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9063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6D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79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BE7795E" wp14:editId="4A27C84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8297B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7795E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088297B0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00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13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E1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05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7D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3F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16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4B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31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33BA11C" wp14:editId="51A0B46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048B9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3BA11C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6048B9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9C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7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F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3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45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DB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9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61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E7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54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2D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0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C5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39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B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61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80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C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07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43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B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71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1B01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2539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5EB6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8E3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94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D355F09" wp14:editId="238B95A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04171" w14:textId="5D2F9C4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360CA" w:rsidRPr="00171B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36120723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355F09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6904171" w14:textId="5D2F9C4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360CA" w:rsidRPr="00171B2C">
                              <w:rPr>
                                <w:rFonts w:ascii="Arial" w:hAnsi="Arial" w:cs="Arial"/>
                                <w:noProof/>
                              </w:rPr>
                              <w:t>36120723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1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87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51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E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54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67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A4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84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39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F979D8" wp14:editId="49C41A33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E5850A" w14:textId="5F082D0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360CA" w:rsidRPr="00171B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2021553457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979D8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4E5850A" w14:textId="5F082D0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360CA" w:rsidRPr="00171B2C">
                              <w:rPr>
                                <w:rFonts w:ascii="Arial" w:hAnsi="Arial" w:cs="Arial"/>
                                <w:noProof/>
                              </w:rPr>
                              <w:t>2021553457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7E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23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5C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EF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C6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E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3A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0C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6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AB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9F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70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8F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0F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C4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C6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CCAF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33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02927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D1C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3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C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63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5C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0B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16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48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DA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B5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C4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C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62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C5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F0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AA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7E34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297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513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DD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32E025A" wp14:editId="171CF8C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4B5427" w14:textId="08DAA19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360CA" w:rsidRPr="00171B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J.Halašu 2701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E025A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44B5427" w14:textId="08DAA19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360CA" w:rsidRPr="00171B2C">
                              <w:rPr>
                                <w:rFonts w:ascii="Arial" w:hAnsi="Arial" w:cs="Arial"/>
                                <w:noProof/>
                              </w:rPr>
                              <w:t>SVB J.Halašu 2701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FA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5D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4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F0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6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E3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32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69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B6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0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02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8D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EC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C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84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B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6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C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96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FD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24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21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E3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05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FF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1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A4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B7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19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C9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2C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4514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49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D9E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2EB7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8506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A8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AA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67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E3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95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E5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A5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0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67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0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BD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6C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9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A1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3A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01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B8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30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86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E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EA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F2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5D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D0164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817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D80F271" wp14:editId="66E1A51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A1281B" w14:textId="119A620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360CA" w:rsidRPr="00171B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J.Halašu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80F271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BA1281B" w14:textId="119A620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360CA" w:rsidRPr="00171B2C">
                              <w:rPr>
                                <w:rFonts w:ascii="Arial" w:hAnsi="Arial" w:cs="Arial"/>
                                <w:noProof/>
                              </w:rPr>
                              <w:t>J.Halašu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DA4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06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A9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A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71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F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AB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40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DE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83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CD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19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0D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7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7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89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9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987BE4B" wp14:editId="679C3A0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CBF52D" w14:textId="14F9F82D" w:rsidR="000B647F" w:rsidRDefault="000B647F" w:rsidP="00944C3D">
                                  <w:fldSimple w:instr=" MERGEFIELD  aSUB_ULICA_CISLO  \* MERGEFORMAT ">
                                    <w:r w:rsidR="005360CA" w:rsidRPr="005360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2701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7BE4B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5DCBF52D" w14:textId="14F9F82D" w:rsidR="000B647F" w:rsidRDefault="000B647F" w:rsidP="00944C3D">
                            <w:fldSimple w:instr=" MERGEFIELD  aSUB_ULICA_CISLO  \* MERGEFORMAT ">
                              <w:r w:rsidR="005360CA" w:rsidRPr="005360CA">
                                <w:rPr>
                                  <w:rFonts w:ascii="Arial" w:hAnsi="Arial" w:cs="Arial"/>
                                  <w:noProof/>
                                </w:rPr>
                                <w:t>2701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DE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91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AE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90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58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8F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5991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35F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B05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9DA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E516D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BAAD9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F6A34D1" wp14:editId="58792AD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0603D" w14:textId="56FA11C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360CA" w:rsidRPr="00171B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A34D1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2A0603D" w14:textId="56FA11C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360CA" w:rsidRPr="00171B2C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B6C5530" wp14:editId="460CF44B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E7D0E0" w14:textId="5B0BEA9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360CA" w:rsidRPr="00171B2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6C5530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FE7D0E0" w14:textId="5B0BEA9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360CA" w:rsidRPr="00171B2C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5E4D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C02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6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A3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3ACE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07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1A37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A04C3A0" wp14:editId="23D1BDE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078E6E" w14:textId="79E433A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4C3A0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F078E6E" w14:textId="79E433A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C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F34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416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15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55D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3E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3E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B0F74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B035C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06FD6AF" wp14:editId="1D8BCA2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BFE2EF" w14:textId="429F2C1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6FD6AF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62BFE2EF" w14:textId="429F2C1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EEB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81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FE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0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42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C3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1A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2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76E3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05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0309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9CBF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C71B8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6D6CDBA" wp14:editId="499F1BB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60C815" w14:textId="47BF39F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6CDBA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A60C815" w14:textId="47BF39F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C759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C674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811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9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A2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2E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54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4B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09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F1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C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3C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21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66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82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2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1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82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4C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F5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CC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7B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D5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AF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F4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29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E8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7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02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8617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F24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DB85CB" w14:textId="77579B9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5360CA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A89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B3F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246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C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CA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C545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302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E5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A3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54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00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646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BF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8759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014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A5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7C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39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18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6E63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A3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EA0F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815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2F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0A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F4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4A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7B1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93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2E86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6BD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6F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E4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CD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6D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D045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DD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C344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F88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0B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FA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0A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9D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BA2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8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9215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4A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22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28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92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4F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3F21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6B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7DCA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4A2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8B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58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C2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68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626D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EF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0C64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DA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D1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30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F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19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9BDC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793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48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9A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39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E8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AD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3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28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A3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4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A9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A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79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2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B4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83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A8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01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ED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A9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EB0A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9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24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47177A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007389F" w14:textId="77777777" w:rsidR="00944C3D" w:rsidRDefault="00944C3D" w:rsidP="00944C3D">
      <w:pPr>
        <w:rPr>
          <w:rFonts w:ascii="Arial" w:hAnsi="Arial"/>
        </w:rPr>
      </w:pPr>
    </w:p>
    <w:p w14:paraId="1014238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A2A303" w14:textId="56050C0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D54AF29" w14:textId="1AAC5080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4D0A883" w14:textId="5F99090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3DD83A8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410843F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09ED126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8AE31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DBDAD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0B063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0BB880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6E8E857" w14:textId="6284FC63" w:rsidR="00944C3D" w:rsidRPr="008D0433" w:rsidRDefault="005360C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Ján Gálik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2649E8" w14:textId="66697495" w:rsidR="00944C3D" w:rsidRPr="008D0433" w:rsidRDefault="005360C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EE01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53E3B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55D4A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6F878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26B7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534180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253A0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D5155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448F7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04C38A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0CE384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2530ADD" w14:textId="0CFD2DA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6D483C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1D0F5D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873EC9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247E1E1" w14:textId="39E53864" w:rsidR="00944C3D" w:rsidRDefault="005360CA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6AB12ECE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A5D8C4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C6F93B0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1DB21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2E9E8E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3CE4D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AF1534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F81B3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DC4E4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57455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D791D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713E7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19713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BD754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410EF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F02B2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58CB0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16A2C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207E06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7E7E7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6BA6D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91177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F8F80C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4C088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2F0837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FEFD381" w14:textId="5213C3E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E91D7F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C16682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2A7A3E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4486E3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9B86FB8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3A2D3D7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08A5AB76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6AF84D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12ED9F5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688F8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FB483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B323B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A20B4D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D6C7C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5DEBA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CB36B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62215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3C661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C8E3A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75EA8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B7197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0A6C5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8F0BB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66402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59616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BFB28B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D554B45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C3573A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9A2A2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F40609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3C555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465138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4AC00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8CFDA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CEAB9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3DEC7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48DA8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98ECB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61A19B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25A86E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5F5656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24081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FA69ED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6294FE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9EA9B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86A7CC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205F4603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8418B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59C0E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EE85A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2DCEC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E49E38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20DAB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18A27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C2D4D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10740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B49B3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3A982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8FFB8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56322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732D8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8F75D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FB3B6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C71AE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035D7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C91F5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DC3FB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8A988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AE8B7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CDA7C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4E623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5E8922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B84D8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26E8C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602CE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4B2BF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BFA34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BE706DF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8FF886D" w14:textId="5B508F73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E21C19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00DCCB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C72C41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9D8C6A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C4A900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384F4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B2168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1170FE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2D3AFD0" w14:textId="77777777" w:rsidTr="00503750">
        <w:tc>
          <w:tcPr>
            <w:tcW w:w="2302" w:type="dxa"/>
            <w:vAlign w:val="center"/>
          </w:tcPr>
          <w:p w14:paraId="3CC93F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F838E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5010B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42E50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FD8CB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AFDBD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34A33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09A19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EC1D856" w14:textId="77777777" w:rsidTr="00503750">
        <w:tc>
          <w:tcPr>
            <w:tcW w:w="15593" w:type="dxa"/>
            <w:gridSpan w:val="8"/>
            <w:vAlign w:val="center"/>
          </w:tcPr>
          <w:p w14:paraId="0E0C73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8F22204" w14:textId="77777777" w:rsidTr="00503750">
        <w:tc>
          <w:tcPr>
            <w:tcW w:w="2302" w:type="dxa"/>
            <w:vAlign w:val="center"/>
          </w:tcPr>
          <w:p w14:paraId="3D9513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B0EF2C2" w14:textId="3A0439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83C4C9" w14:textId="31D290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21115D" w14:textId="471CC1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A3D50E" w14:textId="51AA83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3163BD" w14:textId="3EE000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CC017B" w14:textId="415136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61B1E3" w14:textId="0D1F1D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17962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C0FB1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107D8AD" w14:textId="6B0E74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102AFA" w14:textId="405833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4DB9A0" w14:textId="36E9A7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D6EBE5" w14:textId="2CB509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246F94" w14:textId="66A01D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D9743C" w14:textId="5C93DE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4CD1C1" w14:textId="4ADF56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BADF4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AE93D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0FB5C70" w14:textId="6CF3AB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160C81" w14:textId="5EA023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EA8635" w14:textId="1B3FC0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2B74D3" w14:textId="55D6D7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2D86C3" w14:textId="1715EF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97C4F3" w14:textId="52389F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6B7D83" w14:textId="525814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DF57D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013CA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24E92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B6203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3702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5645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AD64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FA3D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097B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ED7D0C3" w14:textId="77777777" w:rsidTr="00503750">
        <w:tc>
          <w:tcPr>
            <w:tcW w:w="2302" w:type="dxa"/>
            <w:vAlign w:val="center"/>
          </w:tcPr>
          <w:p w14:paraId="593AA4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9D165DA" w14:textId="278642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3D2F11" w14:textId="423BC5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4374F9" w14:textId="151E1F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EB271C" w14:textId="51FD66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482EEB" w14:textId="10A254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3CCDBB" w14:textId="1675B3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AD490A" w14:textId="4FF84B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82DCE4" w14:textId="77777777" w:rsidTr="00503750">
        <w:tc>
          <w:tcPr>
            <w:tcW w:w="15593" w:type="dxa"/>
            <w:gridSpan w:val="8"/>
            <w:vAlign w:val="center"/>
          </w:tcPr>
          <w:p w14:paraId="787091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9289349" w14:textId="77777777" w:rsidTr="00503750">
        <w:tc>
          <w:tcPr>
            <w:tcW w:w="2302" w:type="dxa"/>
            <w:vAlign w:val="center"/>
          </w:tcPr>
          <w:p w14:paraId="6460C7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FBF69B2" w14:textId="2F3F43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46C6EE" w14:textId="04E298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4A5647" w14:textId="399F14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DCB604" w14:textId="0F2CA9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3F71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E773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93DF68F" w14:textId="0D73EB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82FA5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4A708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6EAAF7B" w14:textId="6F4CAB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5AE677" w14:textId="369F63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482279" w14:textId="628DF3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5F3B20" w14:textId="4D4444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6BF2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4F44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15C067" w14:textId="2D7239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6C0DF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8CAF4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D0E3B87" w14:textId="67FD8E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0E816A" w14:textId="2C90AF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876B0B" w14:textId="38910A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224CED" w14:textId="51BB4D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EE08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C225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164544" w14:textId="7E510E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169D5F" w14:textId="77777777" w:rsidTr="00503750">
        <w:tc>
          <w:tcPr>
            <w:tcW w:w="2302" w:type="dxa"/>
            <w:vAlign w:val="center"/>
          </w:tcPr>
          <w:p w14:paraId="0B612C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9F7EDCD" w14:textId="4521C9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6AA89E" w14:textId="377380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D37264" w14:textId="38F396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D83A9F" w14:textId="685171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4DCC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B911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E9E583" w14:textId="0D6A58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B80139" w14:textId="77777777" w:rsidTr="00503750">
        <w:tc>
          <w:tcPr>
            <w:tcW w:w="15593" w:type="dxa"/>
            <w:gridSpan w:val="8"/>
            <w:vAlign w:val="center"/>
          </w:tcPr>
          <w:p w14:paraId="58A003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7B23362" w14:textId="77777777" w:rsidTr="00503750">
        <w:tc>
          <w:tcPr>
            <w:tcW w:w="2302" w:type="dxa"/>
            <w:vAlign w:val="center"/>
          </w:tcPr>
          <w:p w14:paraId="671390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4AE3D55" w14:textId="544471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73D6A5" w14:textId="0D11A7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FE6005" w14:textId="59BABF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B65EC2" w14:textId="435B7E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E0222" w14:textId="147F27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849B08" w14:textId="2A1300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3C6317" w14:textId="00D394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F18EC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A6A22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ABF233" w14:textId="05DFB7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7780CC" w14:textId="44BCDD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94C5BD" w14:textId="6B3199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729CE7" w14:textId="295F03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FA416E" w14:textId="387E95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ACE7EF" w14:textId="143E4A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4AA6E5" w14:textId="0C8A88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3E8F3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9FE94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6837073" w14:textId="57DDD9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7DB38F" w14:textId="654862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E4F3C" w14:textId="77FEA6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12AC48" w14:textId="5B492D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6806D1" w14:textId="0657FE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DA76C3" w14:textId="21E62D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0AF3FB" w14:textId="420B0E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B8787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B082E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3F3A7EB" w14:textId="5BBF0F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7DD2FE" w14:textId="4AAE2E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140DFA" w14:textId="0B74B1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68F008" w14:textId="547B4A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CD564D" w14:textId="1EB473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7470F5" w14:textId="27B8A6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1E4E8E" w14:textId="075C20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0294EC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DF2A0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6176B6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E181B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DE67100" w14:textId="7CB8F1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89F959" w14:textId="43196D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2F97FD" w14:textId="2C579F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E6716C" w14:textId="37E882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99EBAB" w14:textId="0003E4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F2B1C6" w14:textId="4B1B9E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9AD62E" w14:textId="44FC7B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BB001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B7FBC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E6FB79F" w14:textId="71835F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E413ED" w14:textId="0F402D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DD114F" w14:textId="1051E9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EDF5F7" w14:textId="7BB2F3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01DEA6" w14:textId="79C6E9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C73895" w14:textId="4729B0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D28166" w14:textId="725FC6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00657B" w14:textId="77777777" w:rsidR="00944C3D" w:rsidRDefault="00944C3D" w:rsidP="00944C3D">
      <w:pPr>
        <w:rPr>
          <w:rFonts w:ascii="Arial" w:hAnsi="Arial"/>
          <w:b/>
        </w:rPr>
      </w:pPr>
    </w:p>
    <w:p w14:paraId="3541C65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3B8D394" w14:textId="77777777" w:rsidTr="00503750">
        <w:tc>
          <w:tcPr>
            <w:tcW w:w="1944" w:type="dxa"/>
            <w:vAlign w:val="center"/>
          </w:tcPr>
          <w:p w14:paraId="376313A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EF6E1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03FD0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B3756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4F0BC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28906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DD3F5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76F81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BC035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7BFF1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9A20F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933CF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6988450" w14:textId="77777777" w:rsidTr="00503750">
        <w:tc>
          <w:tcPr>
            <w:tcW w:w="15685" w:type="dxa"/>
            <w:gridSpan w:val="12"/>
            <w:vAlign w:val="center"/>
          </w:tcPr>
          <w:p w14:paraId="0499AD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EC1E171" w14:textId="77777777" w:rsidTr="00503750">
        <w:tc>
          <w:tcPr>
            <w:tcW w:w="1944" w:type="dxa"/>
            <w:vAlign w:val="center"/>
          </w:tcPr>
          <w:p w14:paraId="7418A1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FFA18FA" w14:textId="01D93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89D13BF" w14:textId="4AF7BE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D0B7A00" w14:textId="5422DB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543640" w14:textId="2FD07F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5B236F3" w14:textId="4BA6D2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F2F24D" w14:textId="6466F0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464EB7" w14:textId="16491D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4674B0" w14:textId="4D3172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F72BE0" w14:textId="4F18AB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D5B0319" w14:textId="5AD21D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7929DF1" w14:textId="47201C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90E0EF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EF2A3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D73DA9E" w14:textId="4DB82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096D9AF" w14:textId="686180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629D2D5" w14:textId="468A80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8A216D" w14:textId="313B24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3129BC" w14:textId="48B91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1B1B04" w14:textId="1AC726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E83CE7" w14:textId="704F1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75123A" w14:textId="2FE55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4930A1" w14:textId="49E8E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EDB908A" w14:textId="73AD0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844E84E" w14:textId="00D6FE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ECD0C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F1220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57747AA" w14:textId="3E0D22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C05366C" w14:textId="18F6F1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F05BC21" w14:textId="582901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0F113C" w14:textId="1FC96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14FD12" w14:textId="05D4BD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3D5FF4" w14:textId="5733C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96C0E5" w14:textId="13044B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73064F" w14:textId="0A3706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C5CB83" w14:textId="5C9F02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1D06A8" w14:textId="1A0D29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9518FF" w14:textId="2D20F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36539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612D3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B4DF0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8113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84A7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B1108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7805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198FA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4C054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1643F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DD48E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E595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4B8CA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8F24B99" w14:textId="77777777" w:rsidTr="00503750">
        <w:tc>
          <w:tcPr>
            <w:tcW w:w="1944" w:type="dxa"/>
            <w:vAlign w:val="center"/>
          </w:tcPr>
          <w:p w14:paraId="3F3119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9AE0652" w14:textId="016502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43566B0" w14:textId="78E68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FB11AD3" w14:textId="151BF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5EBC90" w14:textId="5DFC70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74A4BA" w14:textId="2FE60A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E020D3" w14:textId="3C4705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5833C4" w14:textId="1E1EFC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C6BC5F" w14:textId="5C0E9F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355E02" w14:textId="61C4B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642FDF" w14:textId="339AB9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48D39E1" w14:textId="2AAC2D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02F1C0" w14:textId="77777777" w:rsidTr="00503750">
        <w:tc>
          <w:tcPr>
            <w:tcW w:w="15685" w:type="dxa"/>
            <w:gridSpan w:val="12"/>
            <w:vAlign w:val="center"/>
          </w:tcPr>
          <w:p w14:paraId="124B04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2AF41FA" w14:textId="77777777" w:rsidTr="00503750">
        <w:tc>
          <w:tcPr>
            <w:tcW w:w="1944" w:type="dxa"/>
            <w:vAlign w:val="center"/>
          </w:tcPr>
          <w:p w14:paraId="03013A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11DD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0D77E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268E0C" w14:textId="3C0D48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245DB1" w14:textId="23F05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2B288A" w14:textId="639AE0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BF1CC8" w14:textId="06C59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C01F05" w14:textId="6950A5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372A7AF" w14:textId="154F56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97A6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4CD64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6854B87" w14:textId="21066F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B97D43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882D5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E4C67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4298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4EA717" w14:textId="703C12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6CFE77" w14:textId="6B75FB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6ADE4B" w14:textId="380B70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DEAC87" w14:textId="6D256F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8D833E" w14:textId="01DF52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F0D750" w14:textId="25733F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80E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8269B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C19680D" w14:textId="7D62CD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128DDC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80732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71DD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D83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436E480" w14:textId="7ADBE3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E8F669" w14:textId="5AAA59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421A59" w14:textId="2C21AD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F99A15" w14:textId="20506E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98D1A0" w14:textId="5462D0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AEB13A" w14:textId="59CF41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D1F0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A068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8532DD9" w14:textId="700035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1E9E7B" w14:textId="77777777" w:rsidTr="00503750">
        <w:tc>
          <w:tcPr>
            <w:tcW w:w="1944" w:type="dxa"/>
            <w:vAlign w:val="center"/>
          </w:tcPr>
          <w:p w14:paraId="34D91B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F9E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766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6D0638" w14:textId="380F45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947972" w14:textId="2AEAD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03E1DC" w14:textId="54C904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FC676C" w14:textId="4A60F1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18846A" w14:textId="27510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9C8963" w14:textId="555600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4F5B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D6CA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B5A4BE6" w14:textId="460909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82207E" w14:textId="77777777" w:rsidTr="00503750">
        <w:tc>
          <w:tcPr>
            <w:tcW w:w="15685" w:type="dxa"/>
            <w:gridSpan w:val="12"/>
            <w:vAlign w:val="center"/>
          </w:tcPr>
          <w:p w14:paraId="7BB2AC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BB1EC5E" w14:textId="77777777" w:rsidTr="00503750">
        <w:tc>
          <w:tcPr>
            <w:tcW w:w="1944" w:type="dxa"/>
            <w:vAlign w:val="center"/>
          </w:tcPr>
          <w:p w14:paraId="6B2545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FF10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9E9C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8DBF233" w14:textId="3F181F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E770E8" w14:textId="32D4ED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E36115" w14:textId="66F8D0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100C36" w14:textId="4512E6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B16C8E" w14:textId="109BF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9E3D81" w14:textId="695C44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AA675C" w14:textId="72E54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4C2B08" w14:textId="324CC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81BC06E" w14:textId="0C0033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802015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3C592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D984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5CD90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2C5B01" w14:textId="7DFD96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AC2888" w14:textId="493346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9BA3EC" w14:textId="07E412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EC8F9D" w14:textId="5EBC06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4E760A" w14:textId="5C1277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134F26" w14:textId="32372B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D045C3" w14:textId="12EC10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112553" w14:textId="7631AB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D1D90B" w14:textId="003E9B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166C7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05BC2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B400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EDF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1C6425" w14:textId="0733DD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3AB71C" w14:textId="78622D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8F7494" w14:textId="74255A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782F93" w14:textId="585983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C60420" w14:textId="33654C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9924C6" w14:textId="5D2D6D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24C860" w14:textId="2249FE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27DBE0" w14:textId="7CB992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2AE169" w14:textId="3316B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DB54A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34BB3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A2863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803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0F7BE5" w14:textId="05DA6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10B47F" w14:textId="3E100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E9175F" w14:textId="2E3B5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3269EF" w14:textId="708920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716C82B" w14:textId="158F1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0A0B5C" w14:textId="6D722E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62BE49" w14:textId="4C1205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32AC5B9" w14:textId="3F4FB1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EFFD76" w14:textId="5DF3F4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D86FB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04AC7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511E41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D4249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319B98D" w14:textId="1A922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CF00428" w14:textId="6B5A8F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EDC3345" w14:textId="31D7C8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A7CC81" w14:textId="71BBC4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05D3188" w14:textId="7C28C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41D884" w14:textId="6EEE5A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1C1CF1" w14:textId="7F93B7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8F0CFD" w14:textId="228A94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F20BAB" w14:textId="26F346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B67D14" w14:textId="581501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5E95FED" w14:textId="76584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D0B2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A67E3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E8CB8B8" w14:textId="7B31E7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79748CE" w14:textId="4EC7B0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1D0D822" w14:textId="1FB2F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006D44" w14:textId="3C2882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6C862C" w14:textId="6A570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640FDE" w14:textId="332A63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C16EE0" w14:textId="73EC7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C735D5" w14:textId="03DB2A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68F789" w14:textId="599CFB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ECFD5D" w14:textId="51E21A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5C0B446" w14:textId="665233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6E061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EC9D3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570571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D3710D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57893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DAEFD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C33C85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48DDA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10DDF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6D26C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998EB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A9425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71995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675B2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C4CDA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95F203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014C6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81C37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C7259FF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9F35DA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8C6BEE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85DD8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34547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C2F1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5692B2D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B9750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6FF01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FD9E6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C2270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EAA3F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4616F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8F04C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08DF7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46143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26E9D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8A07D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72FA0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EED82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561F2D6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DE722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7210D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A0E3B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F0CF9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FBF70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E3AEB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2E5EDCD" w14:textId="77777777" w:rsidTr="00503750">
        <w:trPr>
          <w:trHeight w:val="1073"/>
        </w:trPr>
        <w:tc>
          <w:tcPr>
            <w:tcW w:w="3614" w:type="dxa"/>
            <w:vMerge/>
          </w:tcPr>
          <w:p w14:paraId="49AE04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3E936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4D03B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387B7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8A7E6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C4E08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8B997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A4601BC" w14:textId="77777777" w:rsidTr="00503750">
        <w:trPr>
          <w:trHeight w:val="283"/>
        </w:trPr>
        <w:tc>
          <w:tcPr>
            <w:tcW w:w="3614" w:type="dxa"/>
          </w:tcPr>
          <w:p w14:paraId="69E09D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91664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B2914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1FAFF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536C3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10885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F0267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560606A" w14:textId="77777777" w:rsidTr="00503750">
        <w:trPr>
          <w:trHeight w:val="283"/>
        </w:trPr>
        <w:tc>
          <w:tcPr>
            <w:tcW w:w="3614" w:type="dxa"/>
          </w:tcPr>
          <w:p w14:paraId="4ABD5F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014D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3148B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644D9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A4B42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4551E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08F52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FB52971" w14:textId="77777777" w:rsidTr="00503750">
        <w:trPr>
          <w:trHeight w:val="283"/>
        </w:trPr>
        <w:tc>
          <w:tcPr>
            <w:tcW w:w="3614" w:type="dxa"/>
          </w:tcPr>
          <w:p w14:paraId="3D5FC2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DB4F2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1BB8E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34748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B6F9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8216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7B0AB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03816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587625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557972D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5D3B5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5F3A8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F9848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02822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EC667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C8790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7CA4C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6F52A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67083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842D55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F37BC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C5845F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0041D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FEB25B5" w14:textId="52EFC0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125E9A" w14:textId="72B92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C42F95" w14:textId="23FC1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6247DD" w14:textId="29C28F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6BAFDE" w14:textId="5F7D0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46B58A" w14:textId="66E21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AF1319" w14:textId="6824ED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87C871D" w14:textId="6E07D1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B7EA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81EE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0AE2EAC" w14:textId="5D9C8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4175CB" w14:textId="76A094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50D520" w14:textId="6C39E8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0CE114" w14:textId="175D54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237570" w14:textId="348DC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5D13DE" w14:textId="1EA64D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CFFEBF" w14:textId="2859D5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6CA9B8" w14:textId="228A0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10094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7B9CC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DF25DB0" w14:textId="0ABD6D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010FE5" w14:textId="537622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CB677B" w14:textId="4E2CC8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4DC8BB" w14:textId="40A5A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1A68E6" w14:textId="4CF9F2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373DE2" w14:textId="4E5F3C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4DEA87" w14:textId="2D8BE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2B3EAB" w14:textId="11EF8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28926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43FC2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D026D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12E4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B72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2766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B824A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075B0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FDD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F862A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344B22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85FD3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34F3757" w14:textId="1D8796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0AC5B8" w14:textId="07D9EC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4FF7C4" w14:textId="74CFDB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E0DE76" w14:textId="683D50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C340EA" w14:textId="46611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9E2800" w14:textId="49661A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715D6C" w14:textId="7977CA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19AE69" w14:textId="0B5341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910D8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D72A0D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DCE84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4C0E17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956706" w14:textId="12A149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9E02C9" w14:textId="49F228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DD95F0" w14:textId="0E484F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CDE584" w14:textId="3539AC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EABDD1" w14:textId="6E162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80ABA2" w14:textId="7DFB5E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451BDF" w14:textId="11E300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4B38CB" w14:textId="34142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D7F92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AF01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2CB62D2" w14:textId="6FCD90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9AFA97" w14:textId="5CB50E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8C46B3" w14:textId="050DD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8124AF" w14:textId="6E0BA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691760" w14:textId="65DCA3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B2BADA" w14:textId="128E11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B73C80" w14:textId="564BFE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598C55A" w14:textId="792687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98A09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7DC6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C29707E" w14:textId="4EA6B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CD483F" w14:textId="143C89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5974BF" w14:textId="37B3DD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E0B7C0" w14:textId="305DDB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F61DF6" w14:textId="525923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E83EB6" w14:textId="408D78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BA8583" w14:textId="0FEA1A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A0D1AD" w14:textId="453B24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3CCF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F55399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38F1805" w14:textId="2ADA50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993A48" w14:textId="7C5EB3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5D940D" w14:textId="5D8E3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5A3E5" w14:textId="28986A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6D54B2" w14:textId="0066C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56F59A" w14:textId="25C4C9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8CC9D" w14:textId="55EECE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6EA1A9" w14:textId="4A1934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72333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0F8D0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B2C33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227E3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2502220" w14:textId="4D19A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39F712" w14:textId="73646B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C85863" w14:textId="3B067B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F3A88D" w14:textId="1B8ECD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961A37" w14:textId="505FA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788686" w14:textId="1F3C1D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CD94A7" w14:textId="3F5638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CC9992" w14:textId="670CFB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876E1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9CB4CE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7524489" w14:textId="43DDBD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1C16F5" w14:textId="1A420C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A99105" w14:textId="2B401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2D2264" w14:textId="5EFC64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8D2B4C" w14:textId="47EAB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2F2B4" w14:textId="042DDE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E5B30A" w14:textId="4845D8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1263B2" w14:textId="2DB87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966A2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1741EA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EC9ED5A" w14:textId="027D833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3A35E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5A0A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597A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AB21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4080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7E2B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5C60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015E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90E6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D641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A5A2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630E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21CD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D376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83DE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F0CD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04D8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E1AA04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E442AE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82DC1E6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E7444F5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7589CAB1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2D8651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000D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E180B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B7BD7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F7CD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A1DCB04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231DC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DA03D3" w14:textId="079D697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FD160F5" w14:textId="314BB4D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E8196C2" w14:textId="20239C2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815EC6" w14:textId="50D204A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C26AB1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40220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9E57F6" w14:textId="75C6BD2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5A12300" w14:textId="6FD9FBF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1C89E68" w14:textId="26B9D12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71ADD6" w14:textId="1700A67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12F1647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27F05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0D4409" w14:textId="2A65D86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DF7F592" w14:textId="66D18BE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C94B5E2" w14:textId="07E40A1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1282C3" w14:textId="4F1BFA0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FA5124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6769E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FB5F881" w14:textId="14649AF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30B6041" w14:textId="616DE13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6786CF6" w14:textId="01E9146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F900EB" w14:textId="0BEF119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520F88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ABA54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47B8BF" w14:textId="6312CB8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87247E" w14:textId="640EF6A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E8FDCF3" w14:textId="2A78823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01C34C3" w14:textId="746EF59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9E5431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CEC1FA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8708C3" w14:textId="2469464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C67D211" w14:textId="28C9C4E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5F2BCFA" w14:textId="7186433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48A4C1" w14:textId="04E30CD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B4BFEC1" w14:textId="77777777" w:rsidR="00944C3D" w:rsidRDefault="00944C3D" w:rsidP="00944C3D">
      <w:pPr>
        <w:rPr>
          <w:rFonts w:ascii="Arial" w:hAnsi="Arial"/>
          <w:b/>
        </w:rPr>
      </w:pPr>
    </w:p>
    <w:p w14:paraId="5D7928E0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29D5316B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C21EF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CEC9D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C546F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E4749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FDCEF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EE40C32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2D5A4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9165E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A233F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53A0B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DDB1F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DB4A7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692F1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E3DC8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34526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CF7399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A0279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BF353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0CA38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8F36D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13D96C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A92BBF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A4248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BDE79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0D748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88DD7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FA5519B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0988AE6" w14:textId="77777777" w:rsidTr="00503750">
        <w:tc>
          <w:tcPr>
            <w:tcW w:w="2835" w:type="dxa"/>
            <w:vAlign w:val="center"/>
          </w:tcPr>
          <w:p w14:paraId="0438A1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B9EE8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A4766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025D3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62577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655B1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227464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715684F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B4F4E81" w14:textId="2D81CE49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83805C" w14:textId="22056D29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E0069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68A48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7D475A" w14:textId="780C522D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0030F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7BED7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F4DB4DE" w14:textId="67DF8D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206EA2" w14:textId="12922A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410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10A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C96A4E" w14:textId="0E65E8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DE3616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E634C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2812D44" w14:textId="6C26CC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B247D2" w14:textId="689D60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7A0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525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6255296" w14:textId="5EEE44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6E062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7CDAB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83B3DF3" w14:textId="34D557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48B8A" w14:textId="5216F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29F5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AB4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03FF83" w14:textId="20500E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74FD52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4EEDD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AB5A2AC" w14:textId="3E6E73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2E4DAA" w14:textId="5F7828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666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A05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6A7E1C" w14:textId="120ED9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06BE83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B2704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2D49CE8" w14:textId="484573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942CC1" w14:textId="14E2BC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858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4A7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AD2239" w14:textId="76BEA0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4D8C8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CC762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81FBFC9" w14:textId="7FD097E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0D612F" w14:textId="2E68C11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55EF6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E76D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B2254B" w14:textId="6915F1B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A141E0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0D10BB3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EBA9E61" w14:textId="0ECBD38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85ACC9A" w14:textId="77777777" w:rsidR="00944C3D" w:rsidRDefault="00944C3D" w:rsidP="00944C3D">
      <w:pPr>
        <w:rPr>
          <w:rFonts w:ascii="Arial" w:hAnsi="Arial"/>
          <w:b/>
        </w:rPr>
      </w:pPr>
    </w:p>
    <w:p w14:paraId="0E67EFDD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414B464" w14:textId="77777777" w:rsidTr="00503750">
        <w:tc>
          <w:tcPr>
            <w:tcW w:w="2835" w:type="dxa"/>
            <w:vAlign w:val="center"/>
          </w:tcPr>
          <w:p w14:paraId="4469A2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238982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D610E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F7115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04432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035377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8E82A99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9593D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0FAC05B4" w14:textId="164F5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63885B" w14:textId="30416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2E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032E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29FD53" w14:textId="75D4B6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96C4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DB71A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47DC8B2" w14:textId="656B8D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8953AC" w14:textId="049050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5B9C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8E56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A4BA95" w14:textId="7BB8BA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4AA41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F337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CA0F25C" w14:textId="61929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7E9728" w14:textId="4735FC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798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C78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94B0AD" w14:textId="710517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8B3EC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E866F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677582D" w14:textId="4867D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7E9AC0" w14:textId="5A2ECD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03A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3F8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8E69913" w14:textId="4F3022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94AAE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5F325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BE7842C" w14:textId="0534791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C68572" w14:textId="6E4B5D6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FA2AD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49B44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95B02D" w14:textId="26EB955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E6C4F3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C286DF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48744B20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60E72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34851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C18243B" w14:textId="77777777" w:rsidTr="00503750">
        <w:trPr>
          <w:trHeight w:val="699"/>
        </w:trPr>
        <w:tc>
          <w:tcPr>
            <w:tcW w:w="3502" w:type="dxa"/>
            <w:vMerge/>
          </w:tcPr>
          <w:p w14:paraId="3072DC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17FE8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31087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2D05D6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532B0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4A4E42F" w14:textId="330F17D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4D2B75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CE8607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E9BCE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A5D13EA" w14:textId="11A0DA93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FD1C11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9BA0BD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9C9DDB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04CAF6C" w14:textId="119135D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8F27D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165B3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B10C6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135BD4EC" w14:textId="77777777" w:rsidTr="00503750">
        <w:trPr>
          <w:trHeight w:val="593"/>
        </w:trPr>
        <w:tc>
          <w:tcPr>
            <w:tcW w:w="3497" w:type="dxa"/>
          </w:tcPr>
          <w:p w14:paraId="6436C3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EAC4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08542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3A0822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040E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7B4810B" w14:textId="2A717C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C751F8" w14:textId="5C40A6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EE79E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AE74D4" w14:textId="64C9687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C4AE41" w14:textId="504E8A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5DA0CB" w14:textId="3CC030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5FA34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C7111E" w14:textId="0F73470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E89E50" w14:textId="76A75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0E4AFC" w14:textId="7388B4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F7BDA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07AC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D7E89FA" w14:textId="2AD858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7FF571" w14:textId="0D2B4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F77C6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0347694" w14:textId="14E0C40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7B5F8B7" w14:textId="4537E0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133C28" w14:textId="51638E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69BB7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06D871D" w14:textId="43F5457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546D0" w14:textId="38B5F8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DA8D40" w14:textId="1D66A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2A9A1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49E8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A570A91" w14:textId="7440D1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3D3517" w14:textId="48B793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3165F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065F297" w14:textId="318558B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187853" w14:textId="4DBB5E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CCF074" w14:textId="1344F1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BC261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225833" w14:textId="5CAA7D7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E9E8CB2" w14:textId="2A90C0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885F48" w14:textId="4043A4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79855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A0E57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34D7767" w14:textId="67BB1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A743A" w14:textId="5230A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F8F03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EFC9A18" w14:textId="73BC2D8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BB0557E" w14:textId="124E84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CCCD9E" w14:textId="2AA4AA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620289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E23D183" w14:textId="568BC53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29412B" w14:textId="6DA04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B5D966" w14:textId="253483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080B7F" w14:textId="77777777" w:rsidR="00944C3D" w:rsidRDefault="00944C3D" w:rsidP="00944C3D">
      <w:pPr>
        <w:rPr>
          <w:rFonts w:ascii="Arial" w:hAnsi="Arial"/>
          <w:b/>
        </w:rPr>
      </w:pPr>
    </w:p>
    <w:p w14:paraId="2DADFD26" w14:textId="77777777" w:rsidR="00944C3D" w:rsidRDefault="00944C3D" w:rsidP="00944C3D">
      <w:pPr>
        <w:rPr>
          <w:rFonts w:ascii="Arial" w:hAnsi="Arial"/>
          <w:b/>
        </w:rPr>
      </w:pPr>
    </w:p>
    <w:p w14:paraId="06D577F2" w14:textId="77777777" w:rsidR="00944C3D" w:rsidRDefault="00944C3D" w:rsidP="00944C3D">
      <w:pPr>
        <w:rPr>
          <w:rFonts w:ascii="Arial" w:hAnsi="Arial"/>
          <w:b/>
        </w:rPr>
      </w:pPr>
    </w:p>
    <w:p w14:paraId="466729EC" w14:textId="77777777" w:rsidR="00944C3D" w:rsidRDefault="00944C3D" w:rsidP="00944C3D">
      <w:pPr>
        <w:rPr>
          <w:rFonts w:ascii="Arial" w:hAnsi="Arial"/>
          <w:b/>
        </w:rPr>
      </w:pPr>
    </w:p>
    <w:p w14:paraId="7EC0269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3A3B5134" w14:textId="77777777" w:rsidTr="00503750">
        <w:tc>
          <w:tcPr>
            <w:tcW w:w="2622" w:type="dxa"/>
            <w:vAlign w:val="center"/>
          </w:tcPr>
          <w:p w14:paraId="2C9633B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94BF0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15B9D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2BB83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EA362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D08D7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7387D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D2686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9F294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2605B9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0A704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6811D91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A7E7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455BE83C" w14:textId="16D9A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E925A1" w14:textId="65AD2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55778B" w14:textId="41B97A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D7D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AA01BE" w14:textId="0C0046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783494" w14:textId="77777777" w:rsidTr="00503750">
        <w:tc>
          <w:tcPr>
            <w:tcW w:w="2622" w:type="dxa"/>
            <w:vAlign w:val="center"/>
          </w:tcPr>
          <w:p w14:paraId="0FC17B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CBB2A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34C0C55" w14:textId="10307C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81D247" w14:textId="6A4A93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6CA684" w14:textId="6E034A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3CF3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5D89B1" w14:textId="4FF4C6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B0C7A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85CD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B1D5F7E" w14:textId="048F79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E508F8" w14:textId="214AD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95BB4D" w14:textId="74320A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3F7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88D71A" w14:textId="5BA8C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0F6A8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DE734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9D1D66A" w14:textId="500999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1B848A" w14:textId="3265D4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B8686A" w14:textId="6A6C2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8A92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31C2EB" w14:textId="35CCBD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46462C" w14:textId="77777777" w:rsidTr="00503750">
        <w:tc>
          <w:tcPr>
            <w:tcW w:w="2622" w:type="dxa"/>
            <w:vAlign w:val="center"/>
          </w:tcPr>
          <w:p w14:paraId="267720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32D6018" w14:textId="79A3A7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61.00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ECC4AFE" w14:textId="644DC9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31117.00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65B6AF" w14:textId="617E71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30762.00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1E2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6BEBEA" w14:textId="0DA515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417.00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645CE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8FF01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9F678B0" w14:textId="1F0FF1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80BAC7" w14:textId="56A84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8A18AB" w14:textId="7D6874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E130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159E3C" w14:textId="20CAAE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CB23C6" w14:textId="77777777" w:rsidTr="00503750">
        <w:tc>
          <w:tcPr>
            <w:tcW w:w="2622" w:type="dxa"/>
            <w:vAlign w:val="center"/>
          </w:tcPr>
          <w:p w14:paraId="6B4C11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059C556" w14:textId="2FA89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F44C48" w14:textId="656747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1F5068" w14:textId="30966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5C6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2064E2" w14:textId="7FEA44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58635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3280519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37D408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6E75F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5528CCB" w14:textId="22696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F01B5E" w14:textId="47F8E8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56B3E6" w14:textId="35E906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405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FF12B3" w14:textId="3D320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0A52D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72183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BC3E314" w14:textId="5C680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EB2818" w14:textId="02E1AB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6DF28B" w14:textId="7E793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FE7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6C97D9" w14:textId="19FB20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3AB2D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1921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931AC0E" w14:textId="72F2A0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1A269FA" w14:textId="1D9A39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C8944E" w14:textId="19C56D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EE51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ACE0D8" w14:textId="7E986D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D9533D" w14:textId="77777777" w:rsidTr="00503750">
        <w:tc>
          <w:tcPr>
            <w:tcW w:w="2622" w:type="dxa"/>
            <w:vAlign w:val="center"/>
          </w:tcPr>
          <w:p w14:paraId="71EB72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097E331" w14:textId="2C78F0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F3D500" w14:textId="3E0A24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3F20C3" w14:textId="6ADEC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D8C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9B88BC" w14:textId="46FF7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89329E" w14:textId="77777777" w:rsidTr="00503750">
        <w:tc>
          <w:tcPr>
            <w:tcW w:w="2622" w:type="dxa"/>
            <w:vAlign w:val="center"/>
          </w:tcPr>
          <w:p w14:paraId="6E5B14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73A5E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54C4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7F0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779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3962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A083FA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67D4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15CA58E" w14:textId="5EFF066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61.00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47F893" w14:textId="6009A3F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31117.00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17FDE4" w14:textId="37CFD52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30762.00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73D4A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B175FD" w14:textId="26C0BDE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417.00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97ED43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1A0271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671D3F0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80745A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A075A3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DB939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0704B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04BF9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B5C61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5EC56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0FCCD4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7D4F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058FD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A94C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5CC7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B682D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18AA5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E98E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614DAB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ADE10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4B234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795D8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C58D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9F2A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42A8F3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A9E3E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DD89E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6001EC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E773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9806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84EAA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36D6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4622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B94596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5D49F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BF9B4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8B5B13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6B4F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EAD2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199A56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BCD91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DFC28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436BB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EA5E4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1E0DF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7B9B7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2EC5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9492FC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F2EE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D1335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6AB9E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4473F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C598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16BBD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86E6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2162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9C639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797EF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388F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2DAB5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99A9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0811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3A3E51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2A94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F773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60E219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796014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BB80C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48C59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6D0DD2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01AB97C4" w14:textId="77777777" w:rsidTr="00503750">
        <w:tc>
          <w:tcPr>
            <w:tcW w:w="2835" w:type="dxa"/>
            <w:vAlign w:val="center"/>
          </w:tcPr>
          <w:p w14:paraId="65C16D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89847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4FCF8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7C908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66633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9E1AC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1190618" w14:textId="77777777" w:rsidTr="00503750">
        <w:tc>
          <w:tcPr>
            <w:tcW w:w="2835" w:type="dxa"/>
            <w:vAlign w:val="center"/>
          </w:tcPr>
          <w:p w14:paraId="2EE9DE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D19B75C" w14:textId="30559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9C3B09" w14:textId="6387A6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91905B" w14:textId="447324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5B9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8F78C6" w14:textId="3FC85A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55F5DD" w14:textId="77777777" w:rsidTr="00503750">
        <w:tc>
          <w:tcPr>
            <w:tcW w:w="2835" w:type="dxa"/>
            <w:vAlign w:val="center"/>
          </w:tcPr>
          <w:p w14:paraId="280B89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D97A819" w14:textId="424DA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18B860" w14:textId="72542F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6606EE" w14:textId="21CE7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2499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32CFAC" w14:textId="2FBECD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EE65B7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1C60D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5F56FA3" w14:textId="53D9A74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C8A1B2" w14:textId="3237943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F00F90" w14:textId="3696C33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9208B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6522A1" w14:textId="635EE5F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8FE245A" w14:textId="77777777" w:rsidTr="00503750">
        <w:tc>
          <w:tcPr>
            <w:tcW w:w="2835" w:type="dxa"/>
            <w:vAlign w:val="center"/>
          </w:tcPr>
          <w:p w14:paraId="69C0CE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4B2BD76" w14:textId="47B91D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1B3048" w14:textId="7F9323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1820E2" w14:textId="11563E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B259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128828" w14:textId="6D83B2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DAC55E" w14:textId="77777777" w:rsidTr="00503750">
        <w:tc>
          <w:tcPr>
            <w:tcW w:w="2835" w:type="dxa"/>
            <w:vAlign w:val="center"/>
          </w:tcPr>
          <w:p w14:paraId="68C53E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1FD875A" w14:textId="63D26E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3E899F" w14:textId="1E4732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327167" w14:textId="0207C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355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8B9B89" w14:textId="03C772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56E9E8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3D25E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880F713" w14:textId="65FB2FD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9356D0" w14:textId="40CD218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764B45" w14:textId="4A2D981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326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2CF244" w14:textId="49B3E1B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5736BA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3581C8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64B708A" w14:textId="4B070B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291D86" w14:textId="045F7C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5E6AC8" w14:textId="417586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335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B643E3" w14:textId="0C5952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DB608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513D91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2F46F8BD" w14:textId="77777777" w:rsidTr="00503750">
        <w:tc>
          <w:tcPr>
            <w:tcW w:w="2552" w:type="dxa"/>
            <w:shd w:val="clear" w:color="auto" w:fill="auto"/>
            <w:vAlign w:val="center"/>
          </w:tcPr>
          <w:p w14:paraId="757D09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8EF9B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B24DD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05A97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E6121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4EDE619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0C130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E7C960F" w14:textId="2E14295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11.00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C957606" w14:textId="0A04530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CDD7CF9" w14:textId="08A3FF5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8105085" w14:textId="19C7405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11.00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D1614AA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35A0F0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A29BBF1" w14:textId="7140B24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E1BFA19" w14:textId="4EA68DC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2565A24" w14:textId="6F3B836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5CCCE60" w14:textId="699B639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3239BC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81C930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D339E38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B40B2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C1B45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12CF132" w14:textId="77777777" w:rsidTr="00503750">
        <w:tc>
          <w:tcPr>
            <w:tcW w:w="4395" w:type="dxa"/>
            <w:vMerge/>
          </w:tcPr>
          <w:p w14:paraId="0049964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215C8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8C539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91C459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42DAE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79046ED" w14:textId="2BB949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4FDD68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30C692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CA6D3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71740EC" w14:textId="3F641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222907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C2A24D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E2A49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76583CB" w14:textId="507B8F1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C7DAB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374A0D4" w14:textId="77777777" w:rsidTr="00503750">
        <w:tc>
          <w:tcPr>
            <w:tcW w:w="4395" w:type="dxa"/>
            <w:vAlign w:val="center"/>
          </w:tcPr>
          <w:p w14:paraId="57D428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12AE1CE" w14:textId="28AAE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5254FD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2ECE57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C4AD3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D9C45CC" w14:textId="5B3E0E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F2E6BD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43E7F6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52ABF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405161D" w14:textId="3FEAD70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22E45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70256D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CA968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A1FE8C3" w14:textId="6AD18F23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78311.00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317F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FC93F22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687BF7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106C19D9" w14:textId="77777777" w:rsidTr="00503750">
        <w:tc>
          <w:tcPr>
            <w:tcW w:w="4395" w:type="dxa"/>
            <w:vAlign w:val="center"/>
          </w:tcPr>
          <w:p w14:paraId="40C8EFF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7AB290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C52D2C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9B3DDD0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E28445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9D1B0E5" w14:textId="7200E97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7BF005" w14:textId="0B8C04E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240D71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45140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C342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8E3B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74D8E8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C8953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6B5023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C6344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FB3DD84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5611B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961E990" w14:textId="3575C39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4A0BCE" w14:textId="45C228A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8627719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245D83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C845F7D" w14:textId="6AC6AA6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503086" w14:textId="5CE81A6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47FBBA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4E804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9D289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16D4192" w14:textId="77777777" w:rsidTr="00503750">
        <w:tc>
          <w:tcPr>
            <w:tcW w:w="1843" w:type="dxa"/>
            <w:vAlign w:val="center"/>
          </w:tcPr>
          <w:p w14:paraId="192B3D9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AE692B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A9632B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F23987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39C600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11D98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766E50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7DE85EC" w14:textId="77777777" w:rsidTr="00503750">
        <w:tc>
          <w:tcPr>
            <w:tcW w:w="1843" w:type="dxa"/>
            <w:vAlign w:val="center"/>
          </w:tcPr>
          <w:p w14:paraId="577933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FB823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2DAE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7E44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41D00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A276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B459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6A8ECA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EC476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20EFF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7547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3C5E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0FA12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9730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3C7D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0F5C195" w14:textId="77777777" w:rsidTr="00503750">
        <w:tc>
          <w:tcPr>
            <w:tcW w:w="1843" w:type="dxa"/>
            <w:vAlign w:val="center"/>
          </w:tcPr>
          <w:p w14:paraId="198A99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53497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AD4C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646D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27E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560B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FD85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A20079A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F1030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B10EC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4202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73F9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A4305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3493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1D7B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67A93F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9D07CE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E54A19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C787A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ACDAA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64E0F2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A8A2C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7AD64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78A68F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E941C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4E9E7552" w14:textId="77777777" w:rsidTr="00503750">
        <w:trPr>
          <w:trHeight w:val="664"/>
        </w:trPr>
        <w:tc>
          <w:tcPr>
            <w:tcW w:w="3372" w:type="dxa"/>
          </w:tcPr>
          <w:p w14:paraId="568CCFF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313604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961F9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580999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007B5F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2DB8849" w14:textId="2CDF47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083907" w14:textId="31EF4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903AA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190D360" w14:textId="361786B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C09F999" w14:textId="569DB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B90F63" w14:textId="0BD3A8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D9727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3262175" w14:textId="4A63166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8DE5FB7" w14:textId="464D35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0AE3FF" w14:textId="390E9F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4F43C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30A493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CA72C6E" w14:textId="79CBA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6037F4" w14:textId="6A5811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22F0F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DE76B8D" w14:textId="3723C63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215E6A6" w14:textId="7E26FB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3E53D4" w14:textId="13584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0F511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6820A04" w14:textId="219C920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5C72BB3" w14:textId="3277B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E4293F" w14:textId="644837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A5EAB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6296943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5F022C6F" w14:textId="77777777" w:rsidTr="00503750">
        <w:tc>
          <w:tcPr>
            <w:tcW w:w="2835" w:type="dxa"/>
            <w:vAlign w:val="center"/>
          </w:tcPr>
          <w:p w14:paraId="1DB7E47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2C47AC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6A6099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AC9D62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C29147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FAC2BF1" w14:textId="77777777" w:rsidTr="00503750">
        <w:tc>
          <w:tcPr>
            <w:tcW w:w="2835" w:type="dxa"/>
          </w:tcPr>
          <w:p w14:paraId="716F82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DDD23DB" w14:textId="7AF2C0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B58192" w14:textId="501D33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387EED" w14:textId="4F1BA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6A2F79" w14:textId="78C5D5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CB0D9F" w14:textId="77777777" w:rsidTr="00503750">
        <w:tc>
          <w:tcPr>
            <w:tcW w:w="2835" w:type="dxa"/>
          </w:tcPr>
          <w:p w14:paraId="3B1EA7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20BAE97" w14:textId="40567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35A455" w14:textId="368A43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EE23AC" w14:textId="54BF8C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BDB72AB" w14:textId="586078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20C40D" w14:textId="77777777" w:rsidTr="00503750">
        <w:tc>
          <w:tcPr>
            <w:tcW w:w="2835" w:type="dxa"/>
          </w:tcPr>
          <w:p w14:paraId="04D65E3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EE9021A" w14:textId="2DB22B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027A09" w14:textId="7F1E4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1075E6" w14:textId="1E76BB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087CF1A" w14:textId="15735D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324845" w14:textId="77777777" w:rsidTr="00503750">
        <w:tc>
          <w:tcPr>
            <w:tcW w:w="2835" w:type="dxa"/>
            <w:vAlign w:val="center"/>
          </w:tcPr>
          <w:p w14:paraId="050E1BF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548245" w14:textId="4DAF13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163DE1" w14:textId="06BAE4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5085AE" w14:textId="2D8F50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252CBE" w14:textId="3285E8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7F3E63" w14:textId="77777777" w:rsidTr="00503750">
        <w:tc>
          <w:tcPr>
            <w:tcW w:w="2835" w:type="dxa"/>
            <w:vAlign w:val="center"/>
          </w:tcPr>
          <w:p w14:paraId="630B51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43C3B04" w14:textId="4864CE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B0DC12" w14:textId="09EEA8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F793A6" w14:textId="555114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0E843D6" w14:textId="77B058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389027" w14:textId="77777777" w:rsidTr="00503750">
        <w:tc>
          <w:tcPr>
            <w:tcW w:w="2835" w:type="dxa"/>
          </w:tcPr>
          <w:p w14:paraId="1189270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5ABAAFC" w14:textId="24DF8A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CB6528" w14:textId="0602A5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F480AD" w14:textId="265545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9622F" w14:textId="43E6C3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127387" w14:textId="77777777" w:rsidTr="00503750">
        <w:tc>
          <w:tcPr>
            <w:tcW w:w="2835" w:type="dxa"/>
          </w:tcPr>
          <w:p w14:paraId="42FECB0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3BEF753" w14:textId="1727F7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22FEB3" w14:textId="71F56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91E0CF" w14:textId="4191F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6A3F7D" w14:textId="6CE8A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1A5423" w14:textId="77777777" w:rsidTr="00503750">
        <w:tc>
          <w:tcPr>
            <w:tcW w:w="2835" w:type="dxa"/>
          </w:tcPr>
          <w:p w14:paraId="25E6E91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6882817" w14:textId="4E4AB9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76B7F2" w14:textId="3CFD55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7BA497" w14:textId="60A4D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66215B" w14:textId="14859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A7F69" w14:textId="77777777" w:rsidR="00944C3D" w:rsidRDefault="00944C3D" w:rsidP="00944C3D">
      <w:pPr>
        <w:rPr>
          <w:rFonts w:ascii="Arial" w:hAnsi="Arial"/>
          <w:b/>
        </w:rPr>
      </w:pPr>
    </w:p>
    <w:p w14:paraId="6C969790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399D13F8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84166E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0155B8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E63FE1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D1781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9DDB60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F7E35F1" w14:textId="77777777" w:rsidTr="00503750">
        <w:trPr>
          <w:trHeight w:val="443"/>
        </w:trPr>
        <w:tc>
          <w:tcPr>
            <w:tcW w:w="2560" w:type="dxa"/>
          </w:tcPr>
          <w:p w14:paraId="5A13DA5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6AD6114" w14:textId="7ECD44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4720B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6374D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A35846" w14:textId="070B8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0701A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7E847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509EC01" w14:textId="468CC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8AFC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B1B6E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663AD95" w14:textId="22DE8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42EB7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CD712F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1FEBF5B" w14:textId="5BAF9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4FFE0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7430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22EFA3E" w14:textId="2BCA5D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B9A84C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551523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BCBAAD2" w14:textId="45BAB6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6525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66B49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CDCBFDE" w14:textId="4D8EF7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7A672A" w14:textId="77777777" w:rsidR="00944C3D" w:rsidRDefault="00944C3D" w:rsidP="00944C3D">
      <w:pPr>
        <w:rPr>
          <w:rFonts w:ascii="Arial" w:hAnsi="Arial"/>
          <w:b/>
        </w:rPr>
      </w:pPr>
    </w:p>
    <w:p w14:paraId="0ED4A455" w14:textId="77777777" w:rsidR="00944C3D" w:rsidRDefault="00944C3D" w:rsidP="00944C3D">
      <w:pPr>
        <w:rPr>
          <w:rFonts w:ascii="Arial" w:hAnsi="Arial"/>
          <w:b/>
        </w:rPr>
      </w:pPr>
    </w:p>
    <w:p w14:paraId="0EB0FDD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706D3FC" w14:textId="77777777" w:rsidR="00944C3D" w:rsidRDefault="00944C3D" w:rsidP="00944C3D">
      <w:pPr>
        <w:rPr>
          <w:rFonts w:ascii="Arial" w:hAnsi="Arial"/>
          <w:b/>
        </w:rPr>
      </w:pPr>
    </w:p>
    <w:p w14:paraId="1BFF2AD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61E017B1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71B27B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7D048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C8914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19395C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CF9D9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821F0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926D3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F4C1C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5E5A5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607E7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84B7C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CA37DF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2BB93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12551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FA3DE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723B5F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0085A6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AACF041" w14:textId="77777777" w:rsidTr="00503750">
        <w:trPr>
          <w:trHeight w:val="677"/>
        </w:trPr>
        <w:tc>
          <w:tcPr>
            <w:tcW w:w="3358" w:type="dxa"/>
          </w:tcPr>
          <w:p w14:paraId="2B804E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44C6F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34B4B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B0C80F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789E5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024EBBA" w14:textId="3ABEAC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742DC4" w14:textId="5EF033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FD066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9BC1F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1040771" w14:textId="3C027B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9E3FA9" w14:textId="2D1D16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A87E6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4EC10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F3E684E" w14:textId="63E8C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346236" w14:textId="54EC6C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D7DA0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706AF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68E73C3" w14:textId="75306A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FBD99B" w14:textId="41D3C1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3E002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4D3829A" w14:textId="0B2F9A8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1461BCD" w14:textId="502CD8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A53061" w14:textId="066620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A9B1A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299F5B2" w14:textId="4CDBAB4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77399B5" w14:textId="4709B8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DCB21C" w14:textId="32909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11AA4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2BDAE9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F02813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1DEF5E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18C50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E57B409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E23B5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AF9DB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4073E6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5A2A8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C29A0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1F82F0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4F10E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EC1F5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2FD7D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B78E9F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8B56B4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2E21B0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4963B7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7339B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1F0EE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2F38D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36D42B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27418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ADAD3E8" w14:textId="29AB2E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006D48" w14:textId="50E65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BA77B5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1A44A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6CA23EE" w14:textId="1B762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D133BC" w14:textId="4ECF8F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9A01B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B8F2E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EF2E7A0" w14:textId="294798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7ACBB4B" w14:textId="144B9C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D5554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741932A" w14:textId="53ADFFE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9B7947D" w14:textId="6EC01D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2C85E45" w14:textId="30D983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A7F7D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23496CC" w14:textId="1D6542C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689F76F" w14:textId="2DC4A6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5E649BF" w14:textId="113F0C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DC73B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050D1C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FD0ED5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78CC1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DE3199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C5910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0E0DF0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D2D31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9D8111F" w14:textId="346724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15801F" w14:textId="767F68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B7C33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DD911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B800116" w14:textId="150CCE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B67BCA" w14:textId="1A9378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A0EEF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3C8A5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37DBEB4" w14:textId="7BECE6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A09BCE9" w14:textId="6861D3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1C99F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2FD5087" w14:textId="1875941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B07251C" w14:textId="23777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C276363" w14:textId="27DC77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2582DA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A4C749F" w14:textId="5E640E8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222DF4F" w14:textId="72621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EDDDAF3" w14:textId="4BFBD1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19D896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C96C1D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D613F15" w14:textId="77777777" w:rsidTr="00503750">
        <w:tc>
          <w:tcPr>
            <w:tcW w:w="3686" w:type="dxa"/>
            <w:vAlign w:val="center"/>
          </w:tcPr>
          <w:p w14:paraId="6E973C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AFED4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D1A84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598157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6BDFF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1EFF5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DB7F7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C6BA93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67CB9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9E4FE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0FAB1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439A1D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9489B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18512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924CF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E2EB16C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202995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8C239C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05976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31BF10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198B19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FAE5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148E3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43B4A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CDE411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9E24F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A099F41" w14:textId="3C3835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2F6FBC" w14:textId="004E34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EA1BD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573AE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2099974" w14:textId="7D31BE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50C033" w14:textId="5805B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C541D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13A49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4203B15" w14:textId="2CDC0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8775F6" w14:textId="35F854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2A77C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07B7A45" w14:textId="0E67675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C0E8680" w14:textId="54515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4AC9BF" w14:textId="3A9C2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06587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C4213DD" w14:textId="1F6667B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E00E7D0" w14:textId="668AA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3CA114C" w14:textId="5AD9DC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7CAE7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3EC26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4B4F72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B3E984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D7B930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8C43B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F36BC1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B64B2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1149F79" w14:textId="2B51EE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B70E4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DAEE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6FA12FC" w14:textId="786FC5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42649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3ABDD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36EFF3C" w14:textId="043BEF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FDDD2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1A76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C5091FF" w14:textId="48C0CC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5C988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1AAC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9561B27" w14:textId="631F9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05B04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5492C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590331D" w14:textId="0E431A2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D499933" w14:textId="77777777" w:rsidR="00944C3D" w:rsidRDefault="00944C3D" w:rsidP="00944C3D">
      <w:pPr>
        <w:rPr>
          <w:sz w:val="22"/>
          <w:szCs w:val="22"/>
        </w:rPr>
      </w:pPr>
    </w:p>
    <w:p w14:paraId="2B86EC7B" w14:textId="77777777" w:rsidR="00944C3D" w:rsidRDefault="00944C3D" w:rsidP="00944C3D">
      <w:pPr>
        <w:rPr>
          <w:sz w:val="22"/>
          <w:szCs w:val="22"/>
        </w:rPr>
      </w:pPr>
    </w:p>
    <w:p w14:paraId="722AF1F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4907A6C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5B57359" w14:textId="6A227A3C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D170F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C3FA3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163C6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CAF1C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189ED3E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3AA724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CEFDC5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8E51D3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847D9C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034D1C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55FF531" w14:textId="375B7F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4E19FC" w14:textId="4CA259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499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77B4DB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06025F7" w14:textId="432D94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9D4414" w14:textId="039D81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72CB9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9C51ED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A3BF811" w14:textId="730EDE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9A8813D" w14:textId="2F282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C8CBB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EF83B5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4084A67" w14:textId="7F368F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D1AF8D4" w14:textId="42058C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4D951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83ADD4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547CB6E" w14:textId="1F556E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E53FE3F" w14:textId="79586A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93181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65CB9BE" w14:textId="7C76729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E4E7E92" w14:textId="4745A5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45A8AFE" w14:textId="68346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E77869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6107185" w14:textId="0BC40EE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FDFA727" w14:textId="3F80DF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21C409D" w14:textId="70DC47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0348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0FDFC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49C26AD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409327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FE27A5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E7B42E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B4AD62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28A7D0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5EC0A41" w14:textId="058A66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5231BC" w14:textId="74035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EC494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105B23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292B621" w14:textId="7C41B4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161FB23" w14:textId="2FEA0C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38351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1C4014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77214DA" w14:textId="32FFB0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E96C609" w14:textId="5FAEC0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9C243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C5A7E7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6B2687C" w14:textId="7E1CF4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55F1B02" w14:textId="0DDAD6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1FA01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D275CED" w14:textId="21EF46D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A24DA59" w14:textId="67F1C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2D951B1" w14:textId="30E56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BAA85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64E1D79" w14:textId="509D6C9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DCD99DA" w14:textId="798927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3941371" w14:textId="21D87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8DAB92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DD83C8F" w14:textId="1D90653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B9833EF" w14:textId="2310F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90D2693" w14:textId="0C6D09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360CA" w:rsidRPr="00171B2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FBD5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3BA5E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858BDE1" w14:textId="00383C70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F7919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C9EAF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448BDCF" w14:textId="08734A6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5A676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0EB837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25BDE2DC" w14:textId="49FA810D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0B4D35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1C53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C2C7A0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47117CE" w14:textId="77777777" w:rsidR="00944C3D" w:rsidRPr="003607F0" w:rsidRDefault="00944C3D" w:rsidP="00944C3D"/>
    <w:p w14:paraId="31AB37B7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1BA0F" w14:textId="77777777" w:rsidR="005360CA" w:rsidRDefault="005360CA">
      <w:r>
        <w:separator/>
      </w:r>
    </w:p>
  </w:endnote>
  <w:endnote w:type="continuationSeparator" w:id="0">
    <w:p w14:paraId="0610A614" w14:textId="77777777" w:rsidR="005360CA" w:rsidRDefault="0053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D7432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23BF6108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3BE05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F4DA6B3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8D18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64EA0CF1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3525D" w14:textId="77777777" w:rsidR="005360CA" w:rsidRDefault="005360CA">
      <w:r>
        <w:separator/>
      </w:r>
    </w:p>
  </w:footnote>
  <w:footnote w:type="continuationSeparator" w:id="0">
    <w:p w14:paraId="06A45F58" w14:textId="77777777" w:rsidR="005360CA" w:rsidRDefault="00536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722334">
    <w:abstractNumId w:val="13"/>
  </w:num>
  <w:num w:numId="2" w16cid:durableId="175120337">
    <w:abstractNumId w:val="17"/>
  </w:num>
  <w:num w:numId="3" w16cid:durableId="1301114332">
    <w:abstractNumId w:val="8"/>
  </w:num>
  <w:num w:numId="4" w16cid:durableId="134570362">
    <w:abstractNumId w:val="7"/>
  </w:num>
  <w:num w:numId="5" w16cid:durableId="197460200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34946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35345551">
    <w:abstractNumId w:val="20"/>
  </w:num>
  <w:num w:numId="8" w16cid:durableId="1524635426">
    <w:abstractNumId w:val="10"/>
  </w:num>
  <w:num w:numId="9" w16cid:durableId="977684231">
    <w:abstractNumId w:val="0"/>
  </w:num>
  <w:num w:numId="10" w16cid:durableId="1682312522">
    <w:abstractNumId w:val="19"/>
  </w:num>
  <w:num w:numId="11" w16cid:durableId="1634556934">
    <w:abstractNumId w:val="6"/>
  </w:num>
  <w:num w:numId="12" w16cid:durableId="932131138">
    <w:abstractNumId w:val="9"/>
  </w:num>
  <w:num w:numId="13" w16cid:durableId="370493226">
    <w:abstractNumId w:val="12"/>
  </w:num>
  <w:num w:numId="14" w16cid:durableId="775102325">
    <w:abstractNumId w:val="15"/>
  </w:num>
  <w:num w:numId="15" w16cid:durableId="8951">
    <w:abstractNumId w:val="14"/>
  </w:num>
  <w:num w:numId="16" w16cid:durableId="1265070239">
    <w:abstractNumId w:val="2"/>
  </w:num>
  <w:num w:numId="17" w16cid:durableId="1801025808">
    <w:abstractNumId w:val="4"/>
  </w:num>
  <w:num w:numId="18" w16cid:durableId="1137844406">
    <w:abstractNumId w:val="11"/>
  </w:num>
  <w:num w:numId="19" w16cid:durableId="1837643911">
    <w:abstractNumId w:val="5"/>
  </w:num>
  <w:num w:numId="20" w16cid:durableId="1821117095">
    <w:abstractNumId w:val="18"/>
  </w:num>
  <w:num w:numId="21" w16cid:durableId="1333725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47"/>
    <w:docVar w:name="arg2" w:val="Driver=asa17;DBF=D:\anasoft\data\tebys.db;DBN=tebys;ENG=SQL17;commlinks=TCPIP{ip=192.168.1.241};uid=hromnikova;con=finus(10.15);pwd=488300282956Vaveto1"/>
    <w:docVar w:name="arg3" w:val="721768"/>
    <w:docVar w:name="arg4" w:val="C:\Users\HROMNI~1.TEB\AppData\Local\Temp\11625687.doc"/>
    <w:docVar w:name="arg5" w:val="1"/>
  </w:docVars>
  <w:rsids>
    <w:rsidRoot w:val="005360CA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07FDF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360CA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E4DB2"/>
  <w15:docId w15:val="{3E3B8A3B-F372-4596-91FB-180E33788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5336</Words>
  <Characters>30420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2025-03-20T13:18:00Z</dcterms:created>
  <dcterms:modified xsi:type="dcterms:W3CDTF">2025-03-20T13:19:00Z</dcterms:modified>
</cp:coreProperties>
</file>