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D00CC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3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C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D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4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6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5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0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C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C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D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0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4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B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5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E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D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9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F9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547DC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23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49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FB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5F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231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29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AA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6B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01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59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F0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DA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DF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C4A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EF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C5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1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4D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E5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6D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44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80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A2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D45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8E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AE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D2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82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91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83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49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D47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AB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8E663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0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B8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F2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F6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94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50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49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445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DB9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2E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3C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B4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2C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4A8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21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3D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AC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BD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61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09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658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F4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4C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51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72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EB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0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BF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2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7E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5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D22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FA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280B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E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40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724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0A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DD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04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A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B5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CA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476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34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E0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3F3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A9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BCB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AC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34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42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36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D6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36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2C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B3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04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4D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98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E4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86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7CC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6F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3B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0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40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067E6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B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4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70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3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E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D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A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0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D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0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68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5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E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D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1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3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6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D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4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C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F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FA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A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E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6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C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6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9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E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9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9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6F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5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80A4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6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9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0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6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A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A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5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1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B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B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3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9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7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0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0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47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412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1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8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D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E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1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2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58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2FE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B0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1F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A7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F4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2E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0C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A6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9C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E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B1CBF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5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3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3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8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A0C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7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B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9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9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7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E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1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A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E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C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F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C619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B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3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E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8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A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D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F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E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2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7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C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3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8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931F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C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5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4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4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4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3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9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1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5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A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C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5F7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7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0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1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8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7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8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1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0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A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F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2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1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5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BEB6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A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5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2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4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2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6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3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78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DC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40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D1FE9" w14:textId="48374A1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F0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79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FC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12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08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B6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13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BA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C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3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E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1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5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7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27CE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D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0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1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9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F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1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A1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1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21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EF7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3B9CA69" wp14:editId="7996F77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E948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B9CA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E9E948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D0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B9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EF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A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B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A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4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C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6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5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5DAB5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C354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0E43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2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FA03120" wp14:editId="2F89689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6BAA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0312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8A6BAA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57DA1F9" wp14:editId="7FBBADB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72E8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A1F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1872E8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051528" wp14:editId="0409962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5D9D6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5152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25D9D6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ED1D185" wp14:editId="525FD17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BD128" w14:textId="78F9E02A" w:rsidR="000B647F" w:rsidRDefault="000B647F" w:rsidP="00944C3D">
                                  <w:fldSimple w:instr=" MERGEFIELD  aDMOD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1D18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06BD128" w14:textId="78F9E02A" w:rsidR="000B647F" w:rsidRDefault="000B647F" w:rsidP="00944C3D">
                            <w:fldSimple w:instr=" MERGEFIELD  aDMOD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0F42065" wp14:editId="708B8BD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E9E26" w14:textId="2EE8B6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4206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A0E9E26" w14:textId="2EE8B6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47FDBEB" wp14:editId="28249E1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1D014" w14:textId="4FAB0A63" w:rsidR="000B647F" w:rsidRDefault="000B647F" w:rsidP="00944C3D">
                                  <w:fldSimple w:instr=" MERGEFIELD  aDRDO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FDBE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461D014" w14:textId="4FAB0A63" w:rsidR="000B647F" w:rsidRDefault="000B647F" w:rsidP="00944C3D">
                            <w:fldSimple w:instr=" MERGEFIELD  aDRDO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FD28CEA" wp14:editId="6B74A05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F8935" w14:textId="77E2B8C9" w:rsidR="000B647F" w:rsidRDefault="000B647F" w:rsidP="00944C3D">
                                  <w:fldSimple w:instr=" MERGEFIELD  aDMDO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28CE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0CF8935" w14:textId="77E2B8C9" w:rsidR="000B647F" w:rsidRDefault="000B647F" w:rsidP="00944C3D">
                            <w:fldSimple w:instr=" MERGEFIELD  aDMDO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5342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D3600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BC39BC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437C6F9" wp14:editId="1AD9467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5169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7C6F9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765169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C709DB2" wp14:editId="275E691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97FD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09DB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B997FD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F17BE0" wp14:editId="2A2A444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1019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17BE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091019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289191A" wp14:editId="5094C9B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2623" w14:textId="1B1A0B57" w:rsidR="000B647F" w:rsidRDefault="000B647F" w:rsidP="00944C3D">
                                  <w:fldSimple w:instr=" MERGEFIELD  aDRDOo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191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5152623" w14:textId="1B1A0B57" w:rsidR="000B647F" w:rsidRDefault="000B647F" w:rsidP="00944C3D">
                            <w:fldSimple w:instr=" MERGEFIELD  aDRDOo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70B786C" wp14:editId="0E17CC9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1D0D5" w14:textId="577738B2" w:rsidR="000B647F" w:rsidRDefault="000B647F" w:rsidP="00944C3D">
                                  <w:fldSimple w:instr=" MERGEFIELD  aDMDO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B786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6E1D0D5" w14:textId="577738B2" w:rsidR="000B647F" w:rsidRDefault="000B647F" w:rsidP="00944C3D">
                            <w:fldSimple w:instr=" MERGEFIELD  aDMDO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2113C70" wp14:editId="2A485E4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3998B" w14:textId="4B398090" w:rsidR="000B647F" w:rsidRDefault="000B647F" w:rsidP="00944C3D">
                                  <w:fldSimple w:instr=" MERGEFIELD  aDRODo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13C7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A73998B" w14:textId="4B398090" w:rsidR="000B647F" w:rsidRDefault="000B647F" w:rsidP="00944C3D">
                            <w:fldSimple w:instr=" MERGEFIELD  aDRODo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5553EC8" wp14:editId="22563D9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BFF8F" w14:textId="0AEF9C3F" w:rsidR="000B647F" w:rsidRDefault="000B647F" w:rsidP="00944C3D">
                                  <w:fldSimple w:instr=" MERGEFIELD  aDMOD  \* MERGEFORMAT ">
                                    <w:r w:rsidR="00873063" w:rsidRPr="0087306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53EC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DBBFF8F" w14:textId="0AEF9C3F" w:rsidR="000B647F" w:rsidRDefault="000B647F" w:rsidP="00944C3D">
                            <w:fldSimple w:instr=" MERGEFIELD  aDMOD  \* MERGEFORMAT ">
                              <w:r w:rsidR="00873063" w:rsidRPr="0087306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3CC37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8247F3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A230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7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9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0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1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E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3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1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5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B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7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6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2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E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8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7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C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0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1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8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1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7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3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2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1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C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15BD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E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30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61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0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1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D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8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7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4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E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6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8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7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2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D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1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3C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E4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26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83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AE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91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17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A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0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8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F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8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B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1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9B1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2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D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D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0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9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A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4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E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0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9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1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9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5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6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0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5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D2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3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606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3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E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1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1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A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2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F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A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C7DD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5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3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E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A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6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5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5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D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4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6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4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D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5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2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C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7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5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C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6E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B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F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C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F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8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B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9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C3F4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C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B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C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1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1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1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B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E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9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7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A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2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6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4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B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A9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0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0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52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D0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07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F4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E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7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5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B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B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B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3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1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7764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B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5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3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9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4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6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5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F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7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A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A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B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1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4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F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1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F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B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E6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F0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87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DC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74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D13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649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3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6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BF76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D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F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85E03C" wp14:editId="67F84CD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C11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5E03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D1C11B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0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8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E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2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7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A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6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B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A8B54A" wp14:editId="523FA1E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F771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8B54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EEF771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6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E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E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3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0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D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B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4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2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E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2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4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B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3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0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C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8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C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A73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6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F7C7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9EA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B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33532A" wp14:editId="420A653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19C00" w14:textId="669766D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42017777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3532A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5819C00" w14:textId="669766D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42017777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2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B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1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5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6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A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9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9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0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D92195" wp14:editId="5BEA129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A7081" w14:textId="276255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2022205119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92195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C1A7081" w14:textId="276255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2022205119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2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6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3B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9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5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7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B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4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1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2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7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C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F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B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C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6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07A9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6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5904C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E3B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B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B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A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D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9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3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4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C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3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1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8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4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6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B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6FB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F5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E9F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7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D907CC" wp14:editId="4A0CF32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57EE7A" w14:textId="179117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Gen. SVOBODU 3/2755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907CC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257EE7A" w14:textId="179117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SVB Gen. SVOBODU 3/2755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8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9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9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5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A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D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F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9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C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8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0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9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8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5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3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C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7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4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5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F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D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C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0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6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D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0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4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00D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9F8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789A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DD9D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F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6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4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1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5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3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F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0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8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4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B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0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E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2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6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5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8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B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E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F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A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A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5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B21AA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7B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D8008B" wp14:editId="1299C03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838EB" w14:textId="283ADF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GEN.SVOBODU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8008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74838EB" w14:textId="283ADF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GEN.SVOBODU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C3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9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D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E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9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3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9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2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6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0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D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0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5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B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5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5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70EC28" wp14:editId="1A2088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62C2D" w14:textId="7688CEF8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0EC2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6F62C2D" w14:textId="7688CEF8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2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5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0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D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F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9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769C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E4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07B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A8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BC42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15B5E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0E8785" wp14:editId="6171EE8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40672" w14:textId="5BDA9A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E8785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9240672" w14:textId="5BDA9A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D7A7FF" wp14:editId="6E54D95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F45EB" w14:textId="2D089F2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TRENCIN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7A7FF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7BF45EB" w14:textId="2D089F2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TRENCIN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37FA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8DF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7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D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0D15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5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1075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23F58A" wp14:editId="268F9BD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812AA" w14:textId="4CEF8D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3F58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86812AA" w14:textId="4CEF8D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29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9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F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1A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62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3C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FC8B4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1B889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5AE989" wp14:editId="30BE29D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1E2E5" w14:textId="22C6EF4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AE98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311E2E5" w14:textId="22C6EF4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74E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1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E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4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4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3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5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C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0F84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2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5DC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C4E5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49DE0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5763A4" wp14:editId="559631D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238DD1" w14:textId="3081AC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3063" w:rsidRPr="004C592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763A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7238DD1" w14:textId="3081AC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3063" w:rsidRPr="004C592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BFD5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6905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11A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0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3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6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9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A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6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9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C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9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D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8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2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A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F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1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A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E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2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6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A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C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7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0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E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C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207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C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F67C68" w14:textId="4F4C735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73063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0F6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E17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DE2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E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5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95F4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E1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67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8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1D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DE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DC5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2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CB8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D5D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AA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3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E5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F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5EB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2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491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D33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1D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93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88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2D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EF9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D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A46C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C1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F2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8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97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8A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D4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CDA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39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AA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00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16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4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6D0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6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B2DE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AC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0E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4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27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6D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F3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8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7FAE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7F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7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0C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3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4BE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B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60F0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4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0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3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3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35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AB0A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B6C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A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8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B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B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0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C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2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8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0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6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E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3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9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C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8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A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E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E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8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DE5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A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E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E011CE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BBF2011" w14:textId="77777777" w:rsidR="00944C3D" w:rsidRDefault="00944C3D" w:rsidP="00944C3D">
      <w:pPr>
        <w:rPr>
          <w:rFonts w:ascii="Arial" w:hAnsi="Arial"/>
        </w:rPr>
      </w:pPr>
    </w:p>
    <w:p w14:paraId="5E3DE49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77792CF" w14:textId="206851B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147BEC8" w14:textId="5D132DF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86EBF40" w14:textId="43D688A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BAB9D6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1C1E67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637689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B219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92A4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AB93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36A78D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6B47DBE" w14:textId="490F58D9" w:rsidR="00944C3D" w:rsidRPr="008D0433" w:rsidRDefault="008730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Helena Čačíková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48926D" w14:textId="0D1D43D8" w:rsidR="00944C3D" w:rsidRPr="008D0433" w:rsidRDefault="0087306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2646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8EDB6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AB4E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FA5E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F7A5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6124D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9843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173FC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A27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CF62F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C135D5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DEFB4E3" w14:textId="18459CE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FFB0E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6655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9EAF5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E3AACF" w14:textId="7A5BD24A" w:rsidR="00944C3D" w:rsidRDefault="00873063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A1CA70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40C3F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EE14BC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7AA76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1A341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021B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F54CC9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424EE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E183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6E4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D049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39A6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5B2AC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29BB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FCECB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A598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DE4C8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CEE59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09962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811A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9792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8DC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D15E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17F8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A58A9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DC283E4" w14:textId="377635D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A4AB52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1414E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7287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D1CCC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FA98BF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66B59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F63A35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C7F217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8778CD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432D3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CDB56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59677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168976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D61EC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0A92B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4FF4E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B85EF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4853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3C62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58B51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C9374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81EE5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56F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60E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5AF01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B8A2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3A33C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8E189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F76FB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28D33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E0AE6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330C8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17A2C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6F899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A28BF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836FC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08137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8327F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46183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C10FD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2D88A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84953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014C8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63DF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A804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E2EA8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8682B43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D4B66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09C9E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38204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DE57F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750CDE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5096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1ADC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73A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5AE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91D44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F7BF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8700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2E65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F76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D7601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886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236E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D659D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525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AA36E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8D1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6041B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699B1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4E5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56913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10950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621F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6926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F5D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0EE22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06917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7083F67" w14:textId="4CFBFA7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27527D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86194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849F2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CDA2D1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9001BA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430AE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9ABBE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D26514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614D9A4" w14:textId="77777777" w:rsidTr="00503750">
        <w:tc>
          <w:tcPr>
            <w:tcW w:w="2302" w:type="dxa"/>
            <w:vAlign w:val="center"/>
          </w:tcPr>
          <w:p w14:paraId="0209B1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8D9C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543AE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08C1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8693C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83D3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EAD19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1A731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ECDAC0" w14:textId="77777777" w:rsidTr="00503750">
        <w:tc>
          <w:tcPr>
            <w:tcW w:w="15593" w:type="dxa"/>
            <w:gridSpan w:val="8"/>
            <w:vAlign w:val="center"/>
          </w:tcPr>
          <w:p w14:paraId="28EE3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3E22F06" w14:textId="77777777" w:rsidTr="00503750">
        <w:tc>
          <w:tcPr>
            <w:tcW w:w="2302" w:type="dxa"/>
            <w:vAlign w:val="center"/>
          </w:tcPr>
          <w:p w14:paraId="5790D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9A15F4" w14:textId="764FEA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493358" w14:textId="6D808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37A8D" w14:textId="3FDC3C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C16D47" w14:textId="24D53F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A38F4" w14:textId="1F7C6A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79B5E" w14:textId="5DD7BE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03DDD" w14:textId="6C8017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869E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32D2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BC59A6" w14:textId="38B5D1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C833C9" w14:textId="38BD9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770DF" w14:textId="655BA6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320676" w14:textId="18483A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2EA27A" w14:textId="2C2ED5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BF259" w14:textId="10C963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CF381" w14:textId="6BD3A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74B9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772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F93593" w14:textId="29AB17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891A01" w14:textId="7FB29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7446C" w14:textId="4FA52F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8B596" w14:textId="7ACEA5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AE083" w14:textId="31E6D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3AABA" w14:textId="587351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987B1" w14:textId="23A2C1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C11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ABEC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7911C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4F28D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3C14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F48D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EDB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9792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E00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B35000" w14:textId="77777777" w:rsidTr="00503750">
        <w:tc>
          <w:tcPr>
            <w:tcW w:w="2302" w:type="dxa"/>
            <w:vAlign w:val="center"/>
          </w:tcPr>
          <w:p w14:paraId="42B0E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A2C3A2" w14:textId="3D527A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37EBD9" w14:textId="756A8F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FE767" w14:textId="676B5C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D5920" w14:textId="6A00D4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0DA05" w14:textId="0B396A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8D0E7" w14:textId="10BB78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2F4BB" w14:textId="67C3A4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A6D45" w14:textId="77777777" w:rsidTr="00503750">
        <w:tc>
          <w:tcPr>
            <w:tcW w:w="15593" w:type="dxa"/>
            <w:gridSpan w:val="8"/>
            <w:vAlign w:val="center"/>
          </w:tcPr>
          <w:p w14:paraId="3110C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15D053C" w14:textId="77777777" w:rsidTr="00503750">
        <w:tc>
          <w:tcPr>
            <w:tcW w:w="2302" w:type="dxa"/>
            <w:vAlign w:val="center"/>
          </w:tcPr>
          <w:p w14:paraId="46FEE9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51A474" w14:textId="4509EA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1EC9C3" w14:textId="7057ED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F0C96" w14:textId="2519E0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2D305" w14:textId="3D7CF1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666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EA03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A0D6CA" w14:textId="0943F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B1F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9EA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7C151C" w14:textId="0221F9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42CBE1" w14:textId="738F4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4687B" w14:textId="001969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90654" w14:textId="423BFD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F4C7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A733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606262" w14:textId="164740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1CE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EBB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EC1F10" w14:textId="62E8ED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08ABF" w14:textId="62A59A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878472" w14:textId="430DCC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0F90E" w14:textId="0F1A81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F80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4756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BE9EE0" w14:textId="417162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FB53F" w14:textId="77777777" w:rsidTr="00503750">
        <w:tc>
          <w:tcPr>
            <w:tcW w:w="2302" w:type="dxa"/>
            <w:vAlign w:val="center"/>
          </w:tcPr>
          <w:p w14:paraId="04AE2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59768B" w14:textId="705593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25715D" w14:textId="0BF01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ABF78" w14:textId="61FDD6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051C3" w14:textId="4DF44F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1D60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067D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1A5C33" w14:textId="229D71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9C091" w14:textId="77777777" w:rsidTr="00503750">
        <w:tc>
          <w:tcPr>
            <w:tcW w:w="15593" w:type="dxa"/>
            <w:gridSpan w:val="8"/>
            <w:vAlign w:val="center"/>
          </w:tcPr>
          <w:p w14:paraId="22E8E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30E661" w14:textId="77777777" w:rsidTr="00503750">
        <w:tc>
          <w:tcPr>
            <w:tcW w:w="2302" w:type="dxa"/>
            <w:vAlign w:val="center"/>
          </w:tcPr>
          <w:p w14:paraId="001D4E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688752" w14:textId="3F985C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1C56B7" w14:textId="7A7405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7915C" w14:textId="1FA19E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038F5" w14:textId="71C6B2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5F43B" w14:textId="60400D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17647D" w14:textId="7E3139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6B5FF" w14:textId="04881A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B361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A030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937F29" w14:textId="51ED86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820B8E" w14:textId="218D83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2213F" w14:textId="2F733D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265D8" w14:textId="2145D4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CA0853" w14:textId="131DE6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E57D4" w14:textId="0ADB0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C4DA2" w14:textId="3E0AB2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77BE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C86DC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CB6EA27" w14:textId="78C9DA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4194B0" w14:textId="64CB7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1F874" w14:textId="124FE7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57627" w14:textId="521120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25AE2" w14:textId="5B5CCF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56A17" w14:textId="62E5CB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3D3F6" w14:textId="2164FF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AFE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94835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445210" w14:textId="0E76FE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0CF4D2" w14:textId="1F9EAC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19014B" w14:textId="3EF053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536E65" w14:textId="1C9257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ECB7E" w14:textId="2299E0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918075" w14:textId="29F139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F9E09F" w14:textId="6A9608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032A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A76B8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A396F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1F42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8B1D9F" w14:textId="42649E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FC5F49" w14:textId="7CFC96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05D8C" w14:textId="18963C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17828" w14:textId="555043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B8E7F" w14:textId="650C8C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364A32" w14:textId="0BB660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93284" w14:textId="34CCD6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45AA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3E37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6FD158" w14:textId="6268A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BEEF9E" w14:textId="048203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B414A" w14:textId="027C4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472E5" w14:textId="37AEF2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B8B22E" w14:textId="2F0D76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85346" w14:textId="5A4952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F5FA1" w14:textId="51F971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D5BF10" w14:textId="77777777" w:rsidR="00944C3D" w:rsidRDefault="00944C3D" w:rsidP="00944C3D">
      <w:pPr>
        <w:rPr>
          <w:rFonts w:ascii="Arial" w:hAnsi="Arial"/>
          <w:b/>
        </w:rPr>
      </w:pPr>
    </w:p>
    <w:p w14:paraId="7E0F83D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60B5A93" w14:textId="77777777" w:rsidTr="00503750">
        <w:tc>
          <w:tcPr>
            <w:tcW w:w="1944" w:type="dxa"/>
            <w:vAlign w:val="center"/>
          </w:tcPr>
          <w:p w14:paraId="344247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DBD8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BB0F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FF5EF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EED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21C6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3C411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3EA4B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E5473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8F1B5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BD2A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BB5BC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8DCF636" w14:textId="77777777" w:rsidTr="00503750">
        <w:tc>
          <w:tcPr>
            <w:tcW w:w="15685" w:type="dxa"/>
            <w:gridSpan w:val="12"/>
            <w:vAlign w:val="center"/>
          </w:tcPr>
          <w:p w14:paraId="1C9E8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EE62EF" w14:textId="77777777" w:rsidTr="00503750">
        <w:tc>
          <w:tcPr>
            <w:tcW w:w="1944" w:type="dxa"/>
            <w:vAlign w:val="center"/>
          </w:tcPr>
          <w:p w14:paraId="1FDE2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967E02" w14:textId="2772E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6CCB12" w14:textId="0D2DC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B76229" w14:textId="090AC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D7299" w14:textId="57640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6217CC" w14:textId="48A5A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37BA22" w14:textId="7564D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ECA010" w14:textId="20222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C56D70" w14:textId="47FAD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04438B" w14:textId="63314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A00DE0" w14:textId="7CA93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41372B" w14:textId="117B1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3D3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9563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C7E2BFA" w14:textId="04CEA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69D8F5" w14:textId="6A6BA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B4FF41" w14:textId="3BE80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B128B1" w14:textId="58C2F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730477" w14:textId="2BF9E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7F0DF0" w14:textId="2C204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469FAE" w14:textId="4AD2F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68BAD6" w14:textId="53BDD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D4A1C6" w14:textId="0355D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4EF07D" w14:textId="70103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6CB0CB" w14:textId="1FFC1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FF2B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884BF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7C58E7F" w14:textId="00DFC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F86C37" w14:textId="19BB0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5C37CC" w14:textId="5804F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D56153" w14:textId="72586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3B3A5" w14:textId="40045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0FC2F0" w14:textId="4F289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B67716" w14:textId="56802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03513F" w14:textId="0867A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50B7F2" w14:textId="1922B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DCBDA" w14:textId="66ECD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725DA9" w14:textId="329B8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F2D4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D8F1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EDB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801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1D5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3F50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9634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037D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8762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6B72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BD00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D6F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AAD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8ED0E6" w14:textId="77777777" w:rsidTr="00503750">
        <w:tc>
          <w:tcPr>
            <w:tcW w:w="1944" w:type="dxa"/>
            <w:vAlign w:val="center"/>
          </w:tcPr>
          <w:p w14:paraId="45EA1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654376" w14:textId="16FF2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D9CDA6" w14:textId="408A5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B33399" w14:textId="4928A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CF2355" w14:textId="32D02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8B8145" w14:textId="60061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EB049E" w14:textId="47F92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1CDEFE" w14:textId="3392B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A37597" w14:textId="73A5D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E2E7FE" w14:textId="1F5DF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EAAF58" w14:textId="69EAC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55CC64" w14:textId="35C38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FD3A5" w14:textId="77777777" w:rsidTr="00503750">
        <w:tc>
          <w:tcPr>
            <w:tcW w:w="15685" w:type="dxa"/>
            <w:gridSpan w:val="12"/>
            <w:vAlign w:val="center"/>
          </w:tcPr>
          <w:p w14:paraId="28F0E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00EDCF5" w14:textId="77777777" w:rsidTr="00503750">
        <w:tc>
          <w:tcPr>
            <w:tcW w:w="1944" w:type="dxa"/>
            <w:vAlign w:val="center"/>
          </w:tcPr>
          <w:p w14:paraId="0BF740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771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039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061153" w14:textId="7F106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D362C2" w14:textId="64A52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80A2DD" w14:textId="2DA07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F4D1D4" w14:textId="7495F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2267D0" w14:textId="564F9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F58070" w14:textId="5ADAD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4D1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3E3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BF5AE4" w14:textId="63860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09BD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53F6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D609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717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C422DD" w14:textId="05822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7A3282" w14:textId="0FBE9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F05DE0" w14:textId="0AB15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4E1A24" w14:textId="0F4B2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4DA0A8" w14:textId="64F2C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19351B" w14:textId="09450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173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EA4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79BC7B" w14:textId="1FE2E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FB8F7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DA86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D66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6C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BDDB48" w14:textId="7663B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923158" w14:textId="3D05D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7BF528" w14:textId="4D2AF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78C07F" w14:textId="3BDEE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7D8E1E" w14:textId="66F1B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C207C4" w14:textId="5DAB2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B0A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3E8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189AE9" w14:textId="35473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3BCF17" w14:textId="77777777" w:rsidTr="00503750">
        <w:tc>
          <w:tcPr>
            <w:tcW w:w="1944" w:type="dxa"/>
            <w:vAlign w:val="center"/>
          </w:tcPr>
          <w:p w14:paraId="1CBAE8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66D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8D7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69DEAF" w14:textId="64CA3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90CB8C" w14:textId="09BAB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DD89F6" w14:textId="493D8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025C83" w14:textId="172EE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A3E5A2" w14:textId="456F4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AD3BBD" w14:textId="61715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D98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B12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ED50A6" w14:textId="03AB2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5E1B6" w14:textId="77777777" w:rsidTr="00503750">
        <w:tc>
          <w:tcPr>
            <w:tcW w:w="15685" w:type="dxa"/>
            <w:gridSpan w:val="12"/>
            <w:vAlign w:val="center"/>
          </w:tcPr>
          <w:p w14:paraId="24847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B9E7F5" w14:textId="77777777" w:rsidTr="00503750">
        <w:tc>
          <w:tcPr>
            <w:tcW w:w="1944" w:type="dxa"/>
            <w:vAlign w:val="center"/>
          </w:tcPr>
          <w:p w14:paraId="2A70C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10C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AC8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7A600E" w14:textId="31D36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C3C272" w14:textId="52471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073C39" w14:textId="7E1B5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9E2202" w14:textId="51867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8B95A0" w14:textId="3CA34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F7C802" w14:textId="0F35C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C0C6FF" w14:textId="2BA13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9F0F69" w14:textId="3631F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1F02C4" w14:textId="641EF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172F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70451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BC34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A24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8E3119" w14:textId="2EFA6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FE58F4" w14:textId="59B92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A796C8" w14:textId="43128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504029" w14:textId="63002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BA4600" w14:textId="6A57A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1C576D" w14:textId="3C990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52B9E1" w14:textId="072A8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B1B8F2" w14:textId="2E5CF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10C4FB" w14:textId="4AFE9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79ED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D84B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783F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1C6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1C0D05" w14:textId="4D0FB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2C61F2" w14:textId="32A95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B62E53" w14:textId="36AED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1BDC7A" w14:textId="00246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E60240" w14:textId="78BD6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F10122" w14:textId="27A42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C52B73" w14:textId="1E3D9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20BA29" w14:textId="0B458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92997F" w14:textId="41213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F7EB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6356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8F47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80F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26E74F" w14:textId="76792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84940D" w14:textId="43001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305BBD" w14:textId="55042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3C3129" w14:textId="751E5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36D805" w14:textId="536EE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0A27C3" w14:textId="75E74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A4258D" w14:textId="7228F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417786" w14:textId="6006B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933FB2" w14:textId="48210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E6F0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DACC7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FB981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9D670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9977E4" w14:textId="3BC94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9912A3" w14:textId="6BB97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6CC285" w14:textId="6C3EC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6F30D9" w14:textId="3AEC9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B1C815" w14:textId="0887D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557989" w14:textId="442A1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24678C" w14:textId="276DC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A51331" w14:textId="4A559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DE1486" w14:textId="76786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C61B5D" w14:textId="3FE93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14B1F2" w14:textId="43451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B0B3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5065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731B42" w14:textId="00EE2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E9A40B" w14:textId="7B325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471783" w14:textId="21256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5DA413" w14:textId="109A6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6C628B" w14:textId="3F047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D28B8" w14:textId="2034B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DFD37E" w14:textId="5D5DE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C14889" w14:textId="37183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089FB7" w14:textId="280FB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E3F159" w14:textId="5FB12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AE89D8" w14:textId="15070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1B39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72B2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392BE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300E1E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573F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3381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8AF53D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3E6D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EAF4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72537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2FF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20D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EF672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F94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41DE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28B49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554BD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F88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A5A43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994F6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7C42F1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18928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E07B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F43C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650F6E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C4E4E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38C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777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6144B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B1DC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804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6B03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2696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A9715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1705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2F6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71AB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C380E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E83F8E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340E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114B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2026A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1CB6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C430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87D6B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D24CF6" w14:textId="77777777" w:rsidTr="00503750">
        <w:trPr>
          <w:trHeight w:val="1073"/>
        </w:trPr>
        <w:tc>
          <w:tcPr>
            <w:tcW w:w="3614" w:type="dxa"/>
            <w:vMerge/>
          </w:tcPr>
          <w:p w14:paraId="57F09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1B3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58FA5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2BAB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F091F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C1517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04276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17EEF73" w14:textId="77777777" w:rsidTr="00503750">
        <w:trPr>
          <w:trHeight w:val="283"/>
        </w:trPr>
        <w:tc>
          <w:tcPr>
            <w:tcW w:w="3614" w:type="dxa"/>
          </w:tcPr>
          <w:p w14:paraId="5EDF4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FDF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F22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EB3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192E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105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E23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D7EBBD" w14:textId="77777777" w:rsidTr="00503750">
        <w:trPr>
          <w:trHeight w:val="283"/>
        </w:trPr>
        <w:tc>
          <w:tcPr>
            <w:tcW w:w="3614" w:type="dxa"/>
          </w:tcPr>
          <w:p w14:paraId="4DB4B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621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0F0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0A3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578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FE5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A5C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4A61EE6" w14:textId="77777777" w:rsidTr="00503750">
        <w:trPr>
          <w:trHeight w:val="283"/>
        </w:trPr>
        <w:tc>
          <w:tcPr>
            <w:tcW w:w="3614" w:type="dxa"/>
          </w:tcPr>
          <w:p w14:paraId="527B6C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F7B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E68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610A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F3B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016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036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FC140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992C6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4176F4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7495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4F218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6A6E8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C3CAE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EF1C6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C64F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9B1F2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ABF89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116D5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94096A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215CC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6201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DFB5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A38F70C" w14:textId="347BE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A5403" w14:textId="6420D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25C9F6" w14:textId="7EC80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1B829" w14:textId="78F55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2D5E9" w14:textId="32F81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51D64" w14:textId="65590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9565B0" w14:textId="3C58D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6ADB0A" w14:textId="33376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BE2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D1F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1A7EE8" w14:textId="46B27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360AC" w14:textId="6E177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090E2" w14:textId="17EBF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3053F" w14:textId="77F93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CFEE1" w14:textId="2F4FA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AD209" w14:textId="24312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86403" w14:textId="3EB16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61782A" w14:textId="374F8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8AC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3C99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D4A1B0" w14:textId="5C7C1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B9E0E" w14:textId="5A0FC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B2CA4" w14:textId="78475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C7A34" w14:textId="1607E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18E293" w14:textId="2DD7F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8F864" w14:textId="1FAA8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E101B" w14:textId="11401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5CDEB5" w14:textId="61EE0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A70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524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65A9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73B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F21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873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3C3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446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4DE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94BB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47E7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2D66C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DCDB01F" w14:textId="75D67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A7373" w14:textId="548E9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BC29E" w14:textId="7DED5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45F7F2" w14:textId="4D6C8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5E2DD" w14:textId="56548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1D4454" w14:textId="66968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310B9" w14:textId="2998E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356A9D" w14:textId="69E1F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92F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9AF4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10BB2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B8F7D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008BC89" w14:textId="22070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5ADE9" w14:textId="67D6C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DA1D4" w14:textId="592AB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62838" w14:textId="4E981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1BCE4" w14:textId="223AF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85AC9" w14:textId="02E73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F9055" w14:textId="3F2A5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20F960" w14:textId="7AE84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A73A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48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6F37FAF" w14:textId="4EF17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62DCD" w14:textId="1811C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7C10C" w14:textId="7150A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45F6AC" w14:textId="0C1CD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51481" w14:textId="1DA5A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0618B" w14:textId="72ADB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AF2AD" w14:textId="1D550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ECC750" w14:textId="5703A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3DA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7E22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ECCC46" w14:textId="682E5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56FD2" w14:textId="77ED8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FB5B0" w14:textId="4BB8B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9F814" w14:textId="045B3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EFA9F" w14:textId="51CB6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17A0E" w14:textId="076FF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45230" w14:textId="43904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81D2E2" w14:textId="6C22B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1E5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66301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550EE81" w14:textId="247BB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A8B28" w14:textId="4E1AA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92B2A" w14:textId="50394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9B57C" w14:textId="3380A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43DF9" w14:textId="48A0C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A50D4" w14:textId="1EEBF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B808D" w14:textId="405D7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DF6928" w14:textId="65DED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0427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5A20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0539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2225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082C2D" w14:textId="44CB6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3A7F7" w14:textId="7301E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FA50B" w14:textId="6FD2F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8B6991" w14:textId="77679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DBFF6" w14:textId="71AE6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A0380" w14:textId="34C35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853C1D" w14:textId="0BBCB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5FEC9D" w14:textId="59C59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27F3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701E2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41F36B" w14:textId="6B17C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4389E" w14:textId="190D2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D030E" w14:textId="2EBD4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8AFB03" w14:textId="19AEB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C9482" w14:textId="209DB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A00CA" w14:textId="2A2A2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D1CC0" w14:textId="68BAD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34C3A6" w14:textId="1BA38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1809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1EF80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21F273B" w14:textId="2898148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030CE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7F92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158D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DA74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C28E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4C4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81CF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059C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5E94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7146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032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BC70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47AC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BEBB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A5F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6738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FD1D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66447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65D4BB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42DA3A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5EB71F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1BD48A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480E5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F443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CD31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E667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28BB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F03F31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59866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932D26" w14:textId="0074A2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37DBE0" w14:textId="5364EA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FB0EBF" w14:textId="36146B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717E37" w14:textId="64D096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8D7D9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591E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6D39B5" w14:textId="02EA9C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4B9A4A" w14:textId="1DBE2E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6AD1F0" w14:textId="08E2D8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04C1D9" w14:textId="68DD08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2713B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7190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B36413" w14:textId="177D99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132B3A" w14:textId="0808FB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6E59DD" w14:textId="144E37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7A4E9F" w14:textId="4F538D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FEE37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2C0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280148" w14:textId="5CC94B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C5F935" w14:textId="0978C9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F615C2" w14:textId="27B8CD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AD9377" w14:textId="599D96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9491A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6A39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2CF6CE" w14:textId="512F36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054115" w14:textId="64D841A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9EB366" w14:textId="3B00FB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5511B2" w14:textId="4E99A0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931A0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A3E7F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07C395" w14:textId="5FC7824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E6E978" w14:textId="3AE6EB9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977F3B" w14:textId="4A5589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F8BDB8" w14:textId="0008C5D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15A64C0" w14:textId="77777777" w:rsidR="00944C3D" w:rsidRDefault="00944C3D" w:rsidP="00944C3D">
      <w:pPr>
        <w:rPr>
          <w:rFonts w:ascii="Arial" w:hAnsi="Arial"/>
          <w:b/>
        </w:rPr>
      </w:pPr>
    </w:p>
    <w:p w14:paraId="53D7C3E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BBA1FC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7848B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2F336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790B4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56CDF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CBF23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814C76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E6126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1676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DEE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B8568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74FCD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03230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0852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EFB3F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CA0D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21A0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C145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28B0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E6BB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3AC2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6C0BE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A6C682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BE4D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3E0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8B485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11B10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DC21D8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9AB2FF1" w14:textId="77777777" w:rsidTr="00503750">
        <w:tc>
          <w:tcPr>
            <w:tcW w:w="2835" w:type="dxa"/>
            <w:vAlign w:val="center"/>
          </w:tcPr>
          <w:p w14:paraId="1AF3D4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71DD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6FB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BA71D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52B8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24C0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B2A2D5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75AFBA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874297A" w14:textId="28A6354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80CEE" w14:textId="4B63E8B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C4D79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904AA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8C8729" w14:textId="62BC9E9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BE84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C19A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EF0778B" w14:textId="18133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271C95" w14:textId="550DC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08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F60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49AF03" w14:textId="04A5B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00F6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9999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353FE9C" w14:textId="4A4B0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B51C2" w14:textId="5F58B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C4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A80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5297A2" w14:textId="5B0A6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618B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2AB8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918A117" w14:textId="30AF3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8D362" w14:textId="12734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24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DAB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8D527" w14:textId="3CB2D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F4B0B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0EE7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8076322" w14:textId="4F219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2FA0D" w14:textId="7A3CA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F9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8E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0F8F2F" w14:textId="19874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2818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32CA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23580C9" w14:textId="20254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A6946" w14:textId="15DEA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57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45D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F04DBA" w14:textId="0EFFC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6BC2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910C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8B759A" w14:textId="6FF8BC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B7B73" w14:textId="56413D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BBC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E3A1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B4A911" w14:textId="56C04D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2E03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65200A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2F04A9B" w14:textId="380F8EA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76AF5DA" w14:textId="77777777" w:rsidR="00944C3D" w:rsidRDefault="00944C3D" w:rsidP="00944C3D">
      <w:pPr>
        <w:rPr>
          <w:rFonts w:ascii="Arial" w:hAnsi="Arial"/>
          <w:b/>
        </w:rPr>
      </w:pPr>
    </w:p>
    <w:p w14:paraId="7D6661F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284E09" w14:textId="77777777" w:rsidTr="00503750">
        <w:tc>
          <w:tcPr>
            <w:tcW w:w="2835" w:type="dxa"/>
            <w:vAlign w:val="center"/>
          </w:tcPr>
          <w:p w14:paraId="5BCA3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7B27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4F01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8A71C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DFB41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B0E3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23045A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146A3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DFA9B64" w14:textId="4D3EE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8593F" w14:textId="2BFF8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47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0EB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2B1E26" w14:textId="785A2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86B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ED44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96ACA9B" w14:textId="1DB9F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B74F2" w14:textId="67E32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26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1C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A6F6D6" w14:textId="3D6D2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49CD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24B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886FE19" w14:textId="66A63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EB975" w14:textId="18EEB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D9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62F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D750D5" w14:textId="26A6E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5FC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42F8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3B4010" w14:textId="7CD6D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58D36" w14:textId="2ED2D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74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55F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ECE691" w14:textId="47E9D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CED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D3F4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9597567" w14:textId="5EAA90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9D964" w14:textId="094938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5BD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14A2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AF07DA" w14:textId="1BB695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B177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23707E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2F2B5F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43695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D09FB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3AF91CF" w14:textId="77777777" w:rsidTr="00503750">
        <w:trPr>
          <w:trHeight w:val="699"/>
        </w:trPr>
        <w:tc>
          <w:tcPr>
            <w:tcW w:w="3502" w:type="dxa"/>
            <w:vMerge/>
          </w:tcPr>
          <w:p w14:paraId="443A9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1D7B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11452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F5E305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179A0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220293A" w14:textId="7AC3DDA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DA4A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81860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B726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DFBBD07" w14:textId="4F5EEE8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D8FAA3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CE129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006F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2C42B00" w14:textId="7CCDEE4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B24A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ACBA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9395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9BB7F62" w14:textId="77777777" w:rsidTr="00503750">
        <w:trPr>
          <w:trHeight w:val="593"/>
        </w:trPr>
        <w:tc>
          <w:tcPr>
            <w:tcW w:w="3497" w:type="dxa"/>
          </w:tcPr>
          <w:p w14:paraId="18CAA6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1508D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5BA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06DDE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129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8B3E7A8" w14:textId="75523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CB0AE6" w14:textId="68BB9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BC6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001F50" w14:textId="1FD297B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BE3A92" w14:textId="6FBDA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9CC34" w14:textId="03B58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983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7DCD85" w14:textId="1C2436C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42322B" w14:textId="320D5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8B8711" w14:textId="1A67D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0805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B91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CFD3681" w14:textId="18FD2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20AB83" w14:textId="44700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FE0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28ECA3" w14:textId="315E37B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0B114B" w14:textId="64F18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A3292F" w14:textId="0C55A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E51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F4C166" w14:textId="3AA2427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AC473C" w14:textId="62885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35B930" w14:textId="0CD1F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79E4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6B1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D5C0DD0" w14:textId="4339B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8AE4D7" w14:textId="0A898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FF1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4948A8" w14:textId="279654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7523A2" w14:textId="1D519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4C615" w14:textId="2AD21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C34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2B5F8A" w14:textId="24B4A8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FD1A68" w14:textId="606D7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EAE97E" w14:textId="23AB4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406D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548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461D800" w14:textId="12BE2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A8488C" w14:textId="4E108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334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B63F3E" w14:textId="79C1CE9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A4F3A9" w14:textId="5418D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44E78" w14:textId="25E7C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7D6B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167AE8D" w14:textId="25CBB41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A046CB" w14:textId="4A426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C89EFB" w14:textId="3AECA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458BB7" w14:textId="77777777" w:rsidR="00944C3D" w:rsidRDefault="00944C3D" w:rsidP="00944C3D">
      <w:pPr>
        <w:rPr>
          <w:rFonts w:ascii="Arial" w:hAnsi="Arial"/>
          <w:b/>
        </w:rPr>
      </w:pPr>
    </w:p>
    <w:p w14:paraId="240DC5C5" w14:textId="77777777" w:rsidR="00944C3D" w:rsidRDefault="00944C3D" w:rsidP="00944C3D">
      <w:pPr>
        <w:rPr>
          <w:rFonts w:ascii="Arial" w:hAnsi="Arial"/>
          <w:b/>
        </w:rPr>
      </w:pPr>
    </w:p>
    <w:p w14:paraId="3F68EBAF" w14:textId="77777777" w:rsidR="00944C3D" w:rsidRDefault="00944C3D" w:rsidP="00944C3D">
      <w:pPr>
        <w:rPr>
          <w:rFonts w:ascii="Arial" w:hAnsi="Arial"/>
          <w:b/>
        </w:rPr>
      </w:pPr>
    </w:p>
    <w:p w14:paraId="37267F9A" w14:textId="77777777" w:rsidR="00944C3D" w:rsidRDefault="00944C3D" w:rsidP="00944C3D">
      <w:pPr>
        <w:rPr>
          <w:rFonts w:ascii="Arial" w:hAnsi="Arial"/>
          <w:b/>
        </w:rPr>
      </w:pPr>
    </w:p>
    <w:p w14:paraId="5AFA076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880229D" w14:textId="77777777" w:rsidTr="00503750">
        <w:tc>
          <w:tcPr>
            <w:tcW w:w="2622" w:type="dxa"/>
            <w:vAlign w:val="center"/>
          </w:tcPr>
          <w:p w14:paraId="44FB70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D256B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F946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C53B8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2E34F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57392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C675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19E8D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AA64A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F047D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6BC9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9AC84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0217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054C24A" w14:textId="1322A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AE5F8E" w14:textId="6662A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94C026" w14:textId="0975A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9C4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062B01" w14:textId="0FDDF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37817" w14:textId="77777777" w:rsidTr="00503750">
        <w:tc>
          <w:tcPr>
            <w:tcW w:w="2622" w:type="dxa"/>
            <w:vAlign w:val="center"/>
          </w:tcPr>
          <w:p w14:paraId="7A708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AE157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1DAB051" w14:textId="11360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AAF222" w14:textId="469B6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17F2F9" w14:textId="3AF7D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D0E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503AFA" w14:textId="78EC5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5C9C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52D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85154C" w14:textId="0B7AC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8ECAE4" w14:textId="34ACE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0A7535" w14:textId="718E4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F2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BCA6ED" w14:textId="37B08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36E2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E42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51B493D" w14:textId="413F5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D57CC8" w14:textId="6BBBA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20D369" w14:textId="7DA6C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5B1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2C9C5" w14:textId="2CA65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951F0" w14:textId="77777777" w:rsidTr="00503750">
        <w:tc>
          <w:tcPr>
            <w:tcW w:w="2622" w:type="dxa"/>
            <w:vAlign w:val="center"/>
          </w:tcPr>
          <w:p w14:paraId="1A156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2A8F051" w14:textId="26188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17004.00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182BFD" w14:textId="2C724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30723.00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5C7D93" w14:textId="74A98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13631.00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4A4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FDEA7A" w14:textId="0CE48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34096.00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247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695B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0EFB113" w14:textId="1BCE3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6917F2" w14:textId="2CAEB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C863EC" w14:textId="50197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AE3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E9DBCE" w14:textId="13519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15D4B" w14:textId="77777777" w:rsidTr="00503750">
        <w:tc>
          <w:tcPr>
            <w:tcW w:w="2622" w:type="dxa"/>
            <w:vAlign w:val="center"/>
          </w:tcPr>
          <w:p w14:paraId="228AA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CC2D3B1" w14:textId="4A033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3FF828" w14:textId="5655A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1FDB9D" w14:textId="12531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390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0ED6C0" w14:textId="67699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EDBD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74BC0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0B87D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25C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4461A80" w14:textId="3B6AA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73722C" w14:textId="47E93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FDB5F" w14:textId="6FE49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BFC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97134" w14:textId="46898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4BA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B39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5DDF0E9" w14:textId="1D737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6FE74C" w14:textId="138B0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09217B" w14:textId="37942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564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ABE55" w14:textId="60BDF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F75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865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1916D0A" w14:textId="3A48C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110700" w14:textId="734C6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467A31" w14:textId="50086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CA9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595786" w14:textId="66477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CD2C5" w14:textId="77777777" w:rsidTr="00503750">
        <w:tc>
          <w:tcPr>
            <w:tcW w:w="2622" w:type="dxa"/>
            <w:vAlign w:val="center"/>
          </w:tcPr>
          <w:p w14:paraId="3ACEE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E8FB062" w14:textId="41FC0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6E7D43" w14:textId="04EA3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C84F20" w14:textId="3FA30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906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8CDD25" w14:textId="7A6C9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FFD5E9" w14:textId="77777777" w:rsidTr="00503750">
        <w:tc>
          <w:tcPr>
            <w:tcW w:w="2622" w:type="dxa"/>
            <w:vAlign w:val="center"/>
          </w:tcPr>
          <w:p w14:paraId="71FEB2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325B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A64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65A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5DF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F13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CFB44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E26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FE77544" w14:textId="3A8352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17004.00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8A6329" w14:textId="4811E1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30723.00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0ACAE1" w14:textId="2A15E3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13631.00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15C8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CAB005" w14:textId="185106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34096.00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445A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42059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8107B4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5DC6F4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4A4F9D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C98DA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7118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648A9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4E0D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EF1C6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F6540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5EAE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051DB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5F78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6A77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169FE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57BD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A825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CB4AC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BE1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0E9C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29552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87FE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6830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2185B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C12F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34C8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2F673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CC54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3814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365B4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C8AB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DDEC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8BB55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80E5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5A19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88C8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D015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2AF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41EA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6ADE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CC96B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EBEA9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A7679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5E314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C245C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3E30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4DF0D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2FF0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F163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C7193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6F4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1C71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311B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F52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51B4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6857D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75A1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5311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FE5BC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1E35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D2C8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355A1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3B57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E9E4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E61E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587B2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DA2F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5E397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BD05C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C07E5F0" w14:textId="77777777" w:rsidTr="00503750">
        <w:tc>
          <w:tcPr>
            <w:tcW w:w="2835" w:type="dxa"/>
            <w:vAlign w:val="center"/>
          </w:tcPr>
          <w:p w14:paraId="2374EB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78032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247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F4C44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BE2F1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C5ECD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4C2ADA" w14:textId="77777777" w:rsidTr="00503750">
        <w:tc>
          <w:tcPr>
            <w:tcW w:w="2835" w:type="dxa"/>
            <w:vAlign w:val="center"/>
          </w:tcPr>
          <w:p w14:paraId="460D0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C10B857" w14:textId="069EF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7CE57B" w14:textId="5938B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7C6D88" w14:textId="08518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2F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3FB695" w14:textId="26733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4381B" w14:textId="77777777" w:rsidTr="00503750">
        <w:tc>
          <w:tcPr>
            <w:tcW w:w="2835" w:type="dxa"/>
            <w:vAlign w:val="center"/>
          </w:tcPr>
          <w:p w14:paraId="7414B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94776EB" w14:textId="27A46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9FDE6" w14:textId="43752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E22F2" w14:textId="3B73E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F4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07F67" w14:textId="65C1C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074A5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2594B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6B862CA" w14:textId="2B668D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2DBC4" w14:textId="427F5F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5B5C2" w14:textId="63BB47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ABF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C6CF30" w14:textId="639F3F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E1BF300" w14:textId="77777777" w:rsidTr="00503750">
        <w:tc>
          <w:tcPr>
            <w:tcW w:w="2835" w:type="dxa"/>
            <w:vAlign w:val="center"/>
          </w:tcPr>
          <w:p w14:paraId="12BBC6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8C07604" w14:textId="79985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C5BA3" w14:textId="3D28C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D42A13" w14:textId="7805E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ED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1A60C" w14:textId="70078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47A0C" w14:textId="77777777" w:rsidTr="00503750">
        <w:tc>
          <w:tcPr>
            <w:tcW w:w="2835" w:type="dxa"/>
            <w:vAlign w:val="center"/>
          </w:tcPr>
          <w:p w14:paraId="01461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9B751AA" w14:textId="1A054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4D55B" w14:textId="28948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9C6F9" w14:textId="774EC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92F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8601EC" w14:textId="12E1C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FC9BB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0CB0A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86C4DFF" w14:textId="418C35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912B1" w14:textId="71E405C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EEF15" w14:textId="148002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6F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AA43ED" w14:textId="1F708F6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B45C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3ED78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8326828" w14:textId="358CD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D2AFF4" w14:textId="5DCAA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51348" w14:textId="58130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1A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E87F5F" w14:textId="3E362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612DE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62AB0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1CB0B60" w14:textId="77777777" w:rsidTr="00503750">
        <w:tc>
          <w:tcPr>
            <w:tcW w:w="2552" w:type="dxa"/>
            <w:shd w:val="clear" w:color="auto" w:fill="auto"/>
            <w:vAlign w:val="center"/>
          </w:tcPr>
          <w:p w14:paraId="0EBDAC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D7FDE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7FF1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67AB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439A0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EF6E2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5801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ED9A2B2" w14:textId="0A377B4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E434BD3" w14:textId="0DAB6D3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C0AA3C" w14:textId="1A0AEF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84F6556" w14:textId="65B2FC9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A3987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461CD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08E641" w14:textId="663511C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B761A36" w14:textId="305F544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D87837" w14:textId="5D2A406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888D5A" w14:textId="1ED8BA8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B1C5D0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A2A9D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23DCE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FE939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14723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0137C24" w14:textId="77777777" w:rsidTr="00503750">
        <w:tc>
          <w:tcPr>
            <w:tcW w:w="4395" w:type="dxa"/>
            <w:vMerge/>
          </w:tcPr>
          <w:p w14:paraId="37DE86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ED5DF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DE833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C6EF7F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8E5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E2FF06D" w14:textId="36C16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273D7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D112B1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82AC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C7ACF0" w14:textId="6A0A1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  <w:lang w:eastAsia="sk-SK"/>
              </w:rPr>
              <w:t>-6.00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422E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E19B0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6AE54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8E1936E" w14:textId="6EE654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-6.00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E1A7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7BCE74" w14:textId="77777777" w:rsidTr="00503750">
        <w:tc>
          <w:tcPr>
            <w:tcW w:w="4395" w:type="dxa"/>
            <w:vAlign w:val="center"/>
          </w:tcPr>
          <w:p w14:paraId="09043F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317C9D2" w14:textId="44486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A628E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183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7AC3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436E283" w14:textId="08AB1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9C81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F5EC62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62CD1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073D034" w14:textId="5DD2D8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0741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36221F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1E4D6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2F9810B" w14:textId="00C3918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55524.00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D877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BDE84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E84ED0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B8DF404" w14:textId="77777777" w:rsidTr="00503750">
        <w:tc>
          <w:tcPr>
            <w:tcW w:w="4395" w:type="dxa"/>
            <w:vAlign w:val="center"/>
          </w:tcPr>
          <w:p w14:paraId="7C86A5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48AC5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AC7BC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70898F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FD6EE3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37E30CA" w14:textId="33D7FF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2289AE" w14:textId="3203BB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1B711C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FE079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AA6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4CE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52D7B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731A9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736F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E1D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E7D95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829AC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1D1F045" w14:textId="2673037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FB39DE" w14:textId="70012DA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7D3C17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E8969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8B4267D" w14:textId="59384B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3574EF" w14:textId="5B8895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B238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2285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6BF13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26987D2" w14:textId="77777777" w:rsidTr="00503750">
        <w:tc>
          <w:tcPr>
            <w:tcW w:w="1843" w:type="dxa"/>
            <w:vAlign w:val="center"/>
          </w:tcPr>
          <w:p w14:paraId="08125C8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37520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F7A3B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F4FB4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FDB30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6F09A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7513B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77B4A53" w14:textId="77777777" w:rsidTr="00503750">
        <w:tc>
          <w:tcPr>
            <w:tcW w:w="1843" w:type="dxa"/>
            <w:vAlign w:val="center"/>
          </w:tcPr>
          <w:p w14:paraId="558C78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8F99D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184C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40E9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44D6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F7C7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AF55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4AD1D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FDF3C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21FE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8D9D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D674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3380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CBB6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27D6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4ECA16" w14:textId="77777777" w:rsidTr="00503750">
        <w:tc>
          <w:tcPr>
            <w:tcW w:w="1843" w:type="dxa"/>
            <w:vAlign w:val="center"/>
          </w:tcPr>
          <w:p w14:paraId="556076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0BBD6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2274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D96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B8A6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D9A8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32F0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78346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CABA7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04991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57B5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DF8A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D5EB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AEC8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5DE0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A969F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98030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5D4AF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4C67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25DB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63E9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042E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78C1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529C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511C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E111D68" w14:textId="77777777" w:rsidTr="00503750">
        <w:trPr>
          <w:trHeight w:val="664"/>
        </w:trPr>
        <w:tc>
          <w:tcPr>
            <w:tcW w:w="3372" w:type="dxa"/>
          </w:tcPr>
          <w:p w14:paraId="6AC2D0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EBA44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AEA00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844FF6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A216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243C9F6" w14:textId="6E60C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A7C533" w14:textId="7F0DE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17E4B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07165F" w14:textId="5247B5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F1E90B" w14:textId="0E913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861D1D" w14:textId="20E86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7B1CD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2AEDC3D" w14:textId="614228E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43BED8" w14:textId="03EE6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FD1E2B" w14:textId="073BE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B81E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90E75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AAFF35E" w14:textId="13DD4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180D1B" w14:textId="449C9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D290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7249A4" w14:textId="3FD6F19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7FD532" w14:textId="20BB4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22B6FC" w14:textId="14793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42E87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8FF609C" w14:textId="326D011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2A2B26" w14:textId="54234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C6088C" w14:textId="78496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DCA53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BC4C8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5142A74" w14:textId="77777777" w:rsidTr="00503750">
        <w:tc>
          <w:tcPr>
            <w:tcW w:w="2835" w:type="dxa"/>
            <w:vAlign w:val="center"/>
          </w:tcPr>
          <w:p w14:paraId="76D003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51A6B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19DA3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7950D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C416D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3CBB2DA" w14:textId="77777777" w:rsidTr="00503750">
        <w:tc>
          <w:tcPr>
            <w:tcW w:w="2835" w:type="dxa"/>
          </w:tcPr>
          <w:p w14:paraId="71AD61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38B289D" w14:textId="64584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A1D53F" w14:textId="50D40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E8CEE" w14:textId="0AF19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F16566" w14:textId="370E7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1EC591" w14:textId="77777777" w:rsidTr="00503750">
        <w:tc>
          <w:tcPr>
            <w:tcW w:w="2835" w:type="dxa"/>
          </w:tcPr>
          <w:p w14:paraId="789922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5DC92E5" w14:textId="07BB2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FC1DA8" w14:textId="54C23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0A6DED" w14:textId="4BFA3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280A45" w14:textId="4F0CD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4C8569" w14:textId="77777777" w:rsidTr="00503750">
        <w:tc>
          <w:tcPr>
            <w:tcW w:w="2835" w:type="dxa"/>
          </w:tcPr>
          <w:p w14:paraId="218E36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7DFCC7D" w14:textId="04D8A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B4D60B" w14:textId="4882C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84166D" w14:textId="1062C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5D1071" w14:textId="2E93E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E80E5A" w14:textId="77777777" w:rsidTr="00503750">
        <w:tc>
          <w:tcPr>
            <w:tcW w:w="2835" w:type="dxa"/>
            <w:vAlign w:val="center"/>
          </w:tcPr>
          <w:p w14:paraId="24A6D6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F716052" w14:textId="52B6D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88E356" w14:textId="27B1C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8620E6" w14:textId="7E28D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A8FC68" w14:textId="7B4CC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16C1AB" w14:textId="77777777" w:rsidTr="00503750">
        <w:tc>
          <w:tcPr>
            <w:tcW w:w="2835" w:type="dxa"/>
            <w:vAlign w:val="center"/>
          </w:tcPr>
          <w:p w14:paraId="7F7B74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E21E861" w14:textId="70F2D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DCB079" w14:textId="0D16B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6AE6A0" w14:textId="00FF4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1E6BB5" w14:textId="263C6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0D39C" w14:textId="77777777" w:rsidTr="00503750">
        <w:tc>
          <w:tcPr>
            <w:tcW w:w="2835" w:type="dxa"/>
          </w:tcPr>
          <w:p w14:paraId="0C1078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EEA41AC" w14:textId="548C9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E65886" w14:textId="2D775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DEDC07" w14:textId="67472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ABE019" w14:textId="7684C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294A5F" w14:textId="77777777" w:rsidTr="00503750">
        <w:tc>
          <w:tcPr>
            <w:tcW w:w="2835" w:type="dxa"/>
          </w:tcPr>
          <w:p w14:paraId="2282C7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E383CA0" w14:textId="199F9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7A733C" w14:textId="15CE9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A3859C" w14:textId="5DD3D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499015" w14:textId="24DE8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83EF34" w14:textId="77777777" w:rsidTr="00503750">
        <w:tc>
          <w:tcPr>
            <w:tcW w:w="2835" w:type="dxa"/>
          </w:tcPr>
          <w:p w14:paraId="061709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CC369AE" w14:textId="5602F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B9FAE6" w14:textId="2F168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DB165C" w14:textId="5E43A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F581DE" w14:textId="5A141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7C514A" w14:textId="77777777" w:rsidR="00944C3D" w:rsidRDefault="00944C3D" w:rsidP="00944C3D">
      <w:pPr>
        <w:rPr>
          <w:rFonts w:ascii="Arial" w:hAnsi="Arial"/>
          <w:b/>
        </w:rPr>
      </w:pPr>
    </w:p>
    <w:p w14:paraId="604774F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F95721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05E6B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15CD2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0F520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6FE5E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77571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A846B3" w14:textId="77777777" w:rsidTr="00503750">
        <w:trPr>
          <w:trHeight w:val="443"/>
        </w:trPr>
        <w:tc>
          <w:tcPr>
            <w:tcW w:w="2560" w:type="dxa"/>
          </w:tcPr>
          <w:p w14:paraId="23471A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9DFC018" w14:textId="1D446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D95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075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59EB65" w14:textId="496FD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C4AD7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AD26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698D50D" w14:textId="039B7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322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FF0E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6D3E9FE" w14:textId="2F868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D2680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63F48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4D9D971" w14:textId="2F769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777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3CF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37E82A" w14:textId="6CC99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07E32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FECB2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68A89F1" w14:textId="71C74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BDAA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F5DB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88E8819" w14:textId="60C13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A302BF" w14:textId="77777777" w:rsidR="00944C3D" w:rsidRDefault="00944C3D" w:rsidP="00944C3D">
      <w:pPr>
        <w:rPr>
          <w:rFonts w:ascii="Arial" w:hAnsi="Arial"/>
          <w:b/>
        </w:rPr>
      </w:pPr>
    </w:p>
    <w:p w14:paraId="74AD4B93" w14:textId="77777777" w:rsidR="00944C3D" w:rsidRDefault="00944C3D" w:rsidP="00944C3D">
      <w:pPr>
        <w:rPr>
          <w:rFonts w:ascii="Arial" w:hAnsi="Arial"/>
          <w:b/>
        </w:rPr>
      </w:pPr>
    </w:p>
    <w:p w14:paraId="37393FB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A4E05F4" w14:textId="77777777" w:rsidR="00944C3D" w:rsidRDefault="00944C3D" w:rsidP="00944C3D">
      <w:pPr>
        <w:rPr>
          <w:rFonts w:ascii="Arial" w:hAnsi="Arial"/>
          <w:b/>
        </w:rPr>
      </w:pPr>
    </w:p>
    <w:p w14:paraId="0E473D8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941121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E0F4B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BDE3A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776F2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96315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05F6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330B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C4A40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21EC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EEF8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C2D4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E5D30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C9337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70B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0CAA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E7E8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C8184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E5715A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AB36E8" w14:textId="77777777" w:rsidTr="00503750">
        <w:trPr>
          <w:trHeight w:val="677"/>
        </w:trPr>
        <w:tc>
          <w:tcPr>
            <w:tcW w:w="3358" w:type="dxa"/>
          </w:tcPr>
          <w:p w14:paraId="5DE7AA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B85A9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1BADC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89864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6632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AAD537D" w14:textId="620C8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68B235" w14:textId="3D21C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8FF68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F02D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818EDAE" w14:textId="1F57E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6303A6" w14:textId="22AD9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261E2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F1A9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093B1B" w14:textId="58832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2D6270" w14:textId="1D11D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A0BC7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60AD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CDD468A" w14:textId="5D7D7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E7E749" w14:textId="12E46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B04E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76B6FCF" w14:textId="3222E26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FAD29B9" w14:textId="56C04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2669A9" w14:textId="4C0F3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97BA1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BCE3F49" w14:textId="4FB1153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5ECCE8" w14:textId="74841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E79DA5" w14:textId="27213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CA63C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6209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FB2A9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060A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DD8B7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E18192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79D54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9B2DE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B6A72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89F0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D162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BF3FC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0386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FC9A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FE3DA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9091A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2FCE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423AEC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356896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7F4C2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3C5BB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3B50A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FB2D7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9E0D8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1EA21C4" w14:textId="17843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1E2840" w14:textId="10577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C5A8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00BFE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739FC40" w14:textId="4CBEE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8EE2B7" w14:textId="3AF82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9F284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34AA5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1B8DDAC" w14:textId="380BB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1D0D96" w14:textId="6A0C6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A40E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1DA18FF" w14:textId="0A2D49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FDAE41" w14:textId="4E827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12AF42" w14:textId="2BF5C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11B9C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F9CF03" w14:textId="5A04E37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879D4D" w14:textId="6E801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AA6C83" w14:textId="6DA4E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0FE4A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EC29AD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94096C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ABB77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4D265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69DA7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8CB82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E51C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971C456" w14:textId="6401C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85F820" w14:textId="2D9BA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3A22A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38139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F77CC12" w14:textId="7FA06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DCA888" w14:textId="4949D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0598B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5031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D93EDE6" w14:textId="09882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1A7BA0" w14:textId="2CCA8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1C74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BFA9E5" w14:textId="2B8905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E5B01A" w14:textId="1B9A4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A19D4D" w14:textId="30C81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841E0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9A3CC6E" w14:textId="695309C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E67F5D" w14:textId="11263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B0DFBC" w14:textId="4BB9B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81517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71EB7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BD4D93" w14:textId="77777777" w:rsidTr="00503750">
        <w:tc>
          <w:tcPr>
            <w:tcW w:w="3686" w:type="dxa"/>
            <w:vAlign w:val="center"/>
          </w:tcPr>
          <w:p w14:paraId="6075FD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9031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BCCB8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9ECDCE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55B0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52D6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0A37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8B6F1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E47F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0810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7C31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81F9C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311D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5691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28EF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2B69B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B592D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2038A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8276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FBA19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6D1CBE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973F0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FCB4C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4F1B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CFB85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897A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A1CF41B" w14:textId="55CC3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D9B68" w14:textId="7AEB4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3A3C8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8DF36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632DBE6" w14:textId="32E8D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2ADBAC" w14:textId="4022F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9FB79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8303E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CCA8AC" w14:textId="0ECA6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6F8DCC" w14:textId="191D9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9FA2D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B538FC0" w14:textId="6809B2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FBE7585" w14:textId="731F4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AF2EB4" w14:textId="17B76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89CD3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E3781E0" w14:textId="56A9CD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7E51CD" w14:textId="61DFF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152719" w14:textId="42FBE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9276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D6C77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AFB26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41EE0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5B981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CE5BA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BD88F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A14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8E59D84" w14:textId="4BA54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70010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17ED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7077068" w14:textId="08ACE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7F3E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E51D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29E0053" w14:textId="4CF00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000F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69FD9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D795D60" w14:textId="1C5FB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6B4B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693D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D7591E7" w14:textId="6514A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F4AF9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3655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48268A2" w14:textId="7E043A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014285" w14:textId="77777777" w:rsidR="00944C3D" w:rsidRDefault="00944C3D" w:rsidP="00944C3D">
      <w:pPr>
        <w:rPr>
          <w:sz w:val="22"/>
          <w:szCs w:val="22"/>
        </w:rPr>
      </w:pPr>
    </w:p>
    <w:p w14:paraId="5A61BC29" w14:textId="77777777" w:rsidR="00944C3D" w:rsidRDefault="00944C3D" w:rsidP="00944C3D">
      <w:pPr>
        <w:rPr>
          <w:sz w:val="22"/>
          <w:szCs w:val="22"/>
        </w:rPr>
      </w:pPr>
    </w:p>
    <w:p w14:paraId="727C548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6C46F0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8E4363C" w14:textId="3903DC2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6017B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3956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8B7C2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9A403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7D1D7B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49E12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F3EBC5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CBC1A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EC4665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4CBD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307138F" w14:textId="78FA7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860D98" w14:textId="7FDDE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CC04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F9744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93BA404" w14:textId="1E049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101395" w14:textId="78F49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0AA61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4DD7B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FE45951" w14:textId="42D33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436873" w14:textId="63E8A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8E6A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92C7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C0BB2F2" w14:textId="74D47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DCD970" w14:textId="17E0C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2CB67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88F7E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3F8DA4B" w14:textId="392F5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DB7538" w14:textId="3C9C0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D38A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61CEC0" w14:textId="466A25E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345609B" w14:textId="0C0CF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9817BC" w14:textId="7B67C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3358F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E63C6D9" w14:textId="25FABC3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4D06088" w14:textId="550BC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13F1E2" w14:textId="6D6C4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E820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3B0BE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9B1FD0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54482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04D2DF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BE98C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9C6E9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448E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212403" w14:textId="20026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6F5970" w14:textId="00BF0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7956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E800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56EBBF9" w14:textId="18EED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2E121B" w14:textId="17393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EC195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FFD0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BDD069F" w14:textId="71E9B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53C653" w14:textId="52BBF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7D212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9531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7A5DC06" w14:textId="3172E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F6A0A0" w14:textId="38285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53C8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B6D6E92" w14:textId="12F818D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37A09E" w14:textId="04ECF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19B57A" w14:textId="782B5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6065D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367BFE" w14:textId="06B35E2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C3FB9C9" w14:textId="465B9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C706E6" w14:textId="1F6A6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3F126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E2FE376" w14:textId="5A54853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361775" w14:textId="6ECEA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2ECB6E" w14:textId="1DDFB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3063" w:rsidRPr="004C592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B1D2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CFE5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915C51D" w14:textId="19F0791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337E4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4E320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CE0E498" w14:textId="39624E4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AAE76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0CCF4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078A23E" w14:textId="0B62F63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EF521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0D6B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D117D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E8C2A1D" w14:textId="77777777" w:rsidR="00944C3D" w:rsidRPr="003607F0" w:rsidRDefault="00944C3D" w:rsidP="00944C3D"/>
    <w:p w14:paraId="323844F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BED8" w14:textId="77777777" w:rsidR="00873063" w:rsidRDefault="00873063">
      <w:r>
        <w:separator/>
      </w:r>
    </w:p>
  </w:endnote>
  <w:endnote w:type="continuationSeparator" w:id="0">
    <w:p w14:paraId="5867CFFF" w14:textId="77777777" w:rsidR="00873063" w:rsidRDefault="0087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B66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A4E3A4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25C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340AE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FDA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2D370A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2FB0" w14:textId="77777777" w:rsidR="00873063" w:rsidRDefault="00873063">
      <w:r>
        <w:separator/>
      </w:r>
    </w:p>
  </w:footnote>
  <w:footnote w:type="continuationSeparator" w:id="0">
    <w:p w14:paraId="535138B9" w14:textId="77777777" w:rsidR="00873063" w:rsidRDefault="00873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301793">
    <w:abstractNumId w:val="13"/>
  </w:num>
  <w:num w:numId="2" w16cid:durableId="63652986">
    <w:abstractNumId w:val="17"/>
  </w:num>
  <w:num w:numId="3" w16cid:durableId="2123067933">
    <w:abstractNumId w:val="8"/>
  </w:num>
  <w:num w:numId="4" w16cid:durableId="1105806384">
    <w:abstractNumId w:val="7"/>
  </w:num>
  <w:num w:numId="5" w16cid:durableId="135588896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070503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5164371">
    <w:abstractNumId w:val="20"/>
  </w:num>
  <w:num w:numId="8" w16cid:durableId="68159175">
    <w:abstractNumId w:val="10"/>
  </w:num>
  <w:num w:numId="9" w16cid:durableId="1276669014">
    <w:abstractNumId w:val="0"/>
  </w:num>
  <w:num w:numId="10" w16cid:durableId="271397889">
    <w:abstractNumId w:val="19"/>
  </w:num>
  <w:num w:numId="11" w16cid:durableId="375085944">
    <w:abstractNumId w:val="6"/>
  </w:num>
  <w:num w:numId="12" w16cid:durableId="1635058429">
    <w:abstractNumId w:val="9"/>
  </w:num>
  <w:num w:numId="13" w16cid:durableId="1352607687">
    <w:abstractNumId w:val="12"/>
  </w:num>
  <w:num w:numId="14" w16cid:durableId="752748700">
    <w:abstractNumId w:val="15"/>
  </w:num>
  <w:num w:numId="15" w16cid:durableId="85656474">
    <w:abstractNumId w:val="14"/>
  </w:num>
  <w:num w:numId="16" w16cid:durableId="643777256">
    <w:abstractNumId w:val="2"/>
  </w:num>
  <w:num w:numId="17" w16cid:durableId="1587180994">
    <w:abstractNumId w:val="4"/>
  </w:num>
  <w:num w:numId="18" w16cid:durableId="1678456821">
    <w:abstractNumId w:val="11"/>
  </w:num>
  <w:num w:numId="19" w16cid:durableId="392705225">
    <w:abstractNumId w:val="5"/>
  </w:num>
  <w:num w:numId="20" w16cid:durableId="1033387557">
    <w:abstractNumId w:val="18"/>
  </w:num>
  <w:num w:numId="21" w16cid:durableId="80146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755"/>
    <w:docVar w:name="arg2" w:val="Driver=asa17;DBF=D:\anasoft\data\tebys.db;DBN=tebys;ENG=SQL17;commlinks=TCPIP{ip=192.168.1.241};uid=hromnikova;con=finus(10.15);pwd=488300282956Vaveto1"/>
    <w:docVar w:name="arg3" w:val="721768"/>
    <w:docVar w:name="arg4" w:val="C:\Users\HROMNI~1.TEB\AppData\Local\Temp\12708796.doc"/>
    <w:docVar w:name="arg5" w:val="2"/>
  </w:docVars>
  <w:rsids>
    <w:rsidRoot w:val="00873063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3063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25CDA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DD5B0"/>
  <w15:docId w15:val="{C9997240-1E99-48D8-9074-7785D3FE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2025-03-20T13:36:00Z</dcterms:created>
  <dcterms:modified xsi:type="dcterms:W3CDTF">2025-03-20T13:37:00Z</dcterms:modified>
</cp:coreProperties>
</file>