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053EA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86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EF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54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5A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87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28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84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68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04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04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E7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20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EE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14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1C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E2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34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5F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DF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02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F38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8C843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4C29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31C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9D0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CD3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0E36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5736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5A6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40FD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38D5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6B4F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D5DE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3AE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C22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F9D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56CF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7149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3C8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51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4A04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496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172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FFC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522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D9E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BC4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34B9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931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BF3F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EC5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5F54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882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441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4BDF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F8CF9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C30D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F30E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0C9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4FB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0F7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6967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AAF3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687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C0B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D80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4BF6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D9A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1B7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99F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381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DB9A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AF0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9B2D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362F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E25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CD7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6ACE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9AF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09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9E0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F87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C1C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2A3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4D17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9447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839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731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C53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880BB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3C34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33F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4EE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164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5C60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273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6623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7C39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9C6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A88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BEB3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04BA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0EA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3D0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D33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7882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428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3AC5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101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252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9D04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783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0AF9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1AD5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905C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66B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07C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0BA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CA2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72A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C51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9953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12D4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57F93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BF1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F25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B2C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484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FC2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5E1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2F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27B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56A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BC8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3C0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479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5FA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1C9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A25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F9E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47C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AEE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46F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8C9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B98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BBD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3E0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FC1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4F2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966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E62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595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60E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4D2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D57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561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0D8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5F63A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B2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F5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F8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B1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B0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97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25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A3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74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F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47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5D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A6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5E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81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E2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D1A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E2B9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BE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5D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C3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5A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D2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7C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C7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09D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B41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A0B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BEE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016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A89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FD3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81F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3CF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195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147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EF5F2B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2D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B8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BB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7F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F7E4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93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1A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90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C5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FE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74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B7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4B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4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35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9B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660B5B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E9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24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28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FD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56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E4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9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F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BE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61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4C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2B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91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43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0C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4216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4D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DB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02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E6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71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45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2D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C1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59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CF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52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2B481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96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C4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88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8F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A6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2E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FA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79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A0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2D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50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96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75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A9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4A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7596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6F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F3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B3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63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F2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93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9F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7121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CEA5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624F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448479" w14:textId="18B5049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AFC1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5A19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4461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2ABE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A00A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70B6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D9CB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16BE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52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E4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2F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4D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E6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57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01DA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6F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6C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D8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D8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E5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9A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B93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B42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8B2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C65A7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30114BB" wp14:editId="4B8520C6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11699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30114B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27311699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99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A9D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888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615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03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91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55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98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AC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41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DD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6A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86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F36CD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82C4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C4721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292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D4739C6" wp14:editId="408045B5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1BE3B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4739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F1BE3B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3FF165C" wp14:editId="3C098696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D8D8A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FF165C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48D8D8A5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47D070D" wp14:editId="5B846067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76B0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7D070D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D376B0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07331BA" wp14:editId="5E476C0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45A3DE" w14:textId="2190B37C" w:rsidR="000B647F" w:rsidRDefault="000B647F" w:rsidP="00944C3D">
                                  <w:fldSimple w:instr=" MERGEFIELD  aDMOD  \* MERGEFORMAT ">
                                    <w:r w:rsidR="007227AD" w:rsidRPr="007227A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7331BA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445A3DE" w14:textId="2190B37C" w:rsidR="000B647F" w:rsidRDefault="000B647F" w:rsidP="00944C3D">
                            <w:fldSimple w:instr=" MERGEFIELD  aDMOD  \* MERGEFORMAT ">
                              <w:r w:rsidR="007227AD" w:rsidRPr="007227A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5086956" wp14:editId="5EBE0C4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185787" w14:textId="21C30CB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227AD" w:rsidRPr="007F516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086956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9185787" w14:textId="21C30CB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227AD" w:rsidRPr="007F5162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BE968A4" wp14:editId="0460308D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00E899" w14:textId="5B789FF1" w:rsidR="000B647F" w:rsidRDefault="000B647F" w:rsidP="00944C3D">
                                  <w:fldSimple w:instr=" MERGEFIELD  aDRDO  \* MERGEFORMAT ">
                                    <w:r w:rsidR="007227AD" w:rsidRPr="007227A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E968A4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400E899" w14:textId="5B789FF1" w:rsidR="000B647F" w:rsidRDefault="000B647F" w:rsidP="00944C3D">
                            <w:fldSimple w:instr=" MERGEFIELD  aDRDO  \* MERGEFORMAT ">
                              <w:r w:rsidR="007227AD" w:rsidRPr="007227AD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93343F2" wp14:editId="3EC299FE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DF21E4" w14:textId="6CA1E9AC" w:rsidR="000B647F" w:rsidRDefault="000B647F" w:rsidP="00944C3D">
                                  <w:fldSimple w:instr=" MERGEFIELD  aDMDO  \* MERGEFORMAT ">
                                    <w:r w:rsidR="007227AD" w:rsidRPr="007227A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343F2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27DF21E4" w14:textId="6CA1E9AC" w:rsidR="000B647F" w:rsidRDefault="000B647F" w:rsidP="00944C3D">
                            <w:fldSimple w:instr=" MERGEFIELD  aDMDO  \* MERGEFORMAT ">
                              <w:r w:rsidR="007227AD" w:rsidRPr="007227A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5EB516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F9DFAF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AB096F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A9A8183" wp14:editId="24674912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04FE7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9A8183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D04FE7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96B0025" wp14:editId="08F165A9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0DF36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6B0025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B0DF367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FD5AC2F" wp14:editId="333B4BDC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CF74A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D5AC2F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42CF74A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4DA0706" wp14:editId="3B4C2B53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7F59BD" w14:textId="6C1C76EE" w:rsidR="000B647F" w:rsidRDefault="000B647F" w:rsidP="00944C3D">
                                  <w:fldSimple w:instr=" MERGEFIELD  aDRDOo  \* MERGEFORMAT ">
                                    <w:r w:rsidR="007227AD" w:rsidRPr="007227A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DA0706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57F59BD" w14:textId="6C1C76EE" w:rsidR="000B647F" w:rsidRDefault="000B647F" w:rsidP="00944C3D">
                            <w:fldSimple w:instr=" MERGEFIELD  aDRDOo  \* MERGEFORMAT ">
                              <w:r w:rsidR="007227AD" w:rsidRPr="007227AD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426E731" wp14:editId="13802D0D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6607A5" w14:textId="6FE3E6AE" w:rsidR="000B647F" w:rsidRDefault="000B647F" w:rsidP="00944C3D">
                                  <w:fldSimple w:instr=" MERGEFIELD  aDMDO  \* MERGEFORMAT ">
                                    <w:r w:rsidR="007227AD" w:rsidRPr="007227A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26E731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16607A5" w14:textId="6FE3E6AE" w:rsidR="000B647F" w:rsidRDefault="000B647F" w:rsidP="00944C3D">
                            <w:fldSimple w:instr=" MERGEFIELD  aDMDO  \* MERGEFORMAT ">
                              <w:r w:rsidR="007227AD" w:rsidRPr="007227A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74D1514" wp14:editId="232E737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E062AE" w14:textId="115272BB" w:rsidR="000B647F" w:rsidRDefault="000B647F" w:rsidP="00944C3D">
                                  <w:fldSimple w:instr=" MERGEFIELD  aDRODo  \* MERGEFORMAT ">
                                    <w:r w:rsidR="007227AD" w:rsidRPr="007227A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4D1514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4E062AE" w14:textId="115272BB" w:rsidR="000B647F" w:rsidRDefault="000B647F" w:rsidP="00944C3D">
                            <w:fldSimple w:instr=" MERGEFIELD  aDRODo  \* MERGEFORMAT ">
                              <w:r w:rsidR="007227AD" w:rsidRPr="007227AD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480F5AFE" wp14:editId="10228ACF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8F8CF3" w14:textId="2C97FF37" w:rsidR="000B647F" w:rsidRDefault="000B647F" w:rsidP="00944C3D">
                                  <w:fldSimple w:instr=" MERGEFIELD  aDMOD  \* MERGEFORMAT ">
                                    <w:r w:rsidR="007227AD" w:rsidRPr="007227A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F5AFE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748F8CF3" w14:textId="2C97FF37" w:rsidR="000B647F" w:rsidRDefault="000B647F" w:rsidP="00944C3D">
                            <w:fldSimple w:instr=" MERGEFIELD  aDMOD  \* MERGEFORMAT ">
                              <w:r w:rsidR="007227AD" w:rsidRPr="007227A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39C4A0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DD11FF9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33ED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9C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80DF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EC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3D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81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7C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3A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D1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58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1D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16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FD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0A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A1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0D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D4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4A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27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E1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8C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70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35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0B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39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76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47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4FBE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5D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A46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F69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4C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18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E3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10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AE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20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19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80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E8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20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6E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5A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7B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19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52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080C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893C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B0CF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C61D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2BC0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4AF4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573A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3F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30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14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03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4D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7A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1F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09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D23B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CC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1A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0B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03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C9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C7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55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25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1D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AF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EC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55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91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4B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83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EE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66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D8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6D8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A2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F244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39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70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DB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A5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B7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07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0A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EC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2578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59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AA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19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AB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BC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C9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31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13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82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1E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15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23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3F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BC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D4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EC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E9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5D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CA4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F4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92B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63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B2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F2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1F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0D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82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47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4895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89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08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1B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DB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28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47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4E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7D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1C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43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EC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DE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93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9B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36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D5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22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22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D97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F2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132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F3B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D3C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811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6A9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09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2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4E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61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5B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17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1E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1C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BE37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8C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C9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A7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3C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7B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03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DB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B0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61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91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20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B7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0D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90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66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0B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72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F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7D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A77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DB4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371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3D1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E7E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717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6D1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55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20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ACDF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67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7C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833D416" wp14:editId="175BFBE7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91E66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33D416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4591E66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1F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1A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2D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6C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32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19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11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D0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1D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EDB9154" wp14:editId="08631724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FC8A7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DB9154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25FC8A7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6B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46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E7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98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1A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6E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40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A2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86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5E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24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6B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EF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D0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4F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C9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20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DA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03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C3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DD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1B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18C9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C845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6D05D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870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2A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C7B6877" wp14:editId="0563736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119472" w14:textId="2B0DF8F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227AD" w:rsidRPr="007F516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36116971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7B6877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E119472" w14:textId="2B0DF8F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227AD" w:rsidRPr="007F5162">
                              <w:rPr>
                                <w:rFonts w:ascii="Arial" w:hAnsi="Arial" w:cs="Arial"/>
                                <w:noProof/>
                              </w:rPr>
                              <w:t>36116971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E0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7B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B4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9C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E2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D2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DD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A1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82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34EE58C" wp14:editId="14C90F5E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A18BE3" w14:textId="2275891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227AD" w:rsidRPr="007F516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2021482001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4EE58C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6A18BE3" w14:textId="2275891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227AD" w:rsidRPr="007F5162">
                              <w:rPr>
                                <w:rFonts w:ascii="Arial" w:hAnsi="Arial" w:cs="Arial"/>
                                <w:noProof/>
                              </w:rPr>
                              <w:t>2021482001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8B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D4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14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C3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BD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77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F1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1D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CA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96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69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7F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69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2F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AB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13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6E5D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4A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15F30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E47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B8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02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43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DD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84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40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AD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FB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C7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A5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A5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46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2A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7B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D0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1403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3C9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4A0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0B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05F4505" wp14:editId="61E7895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5E3203" w14:textId="375130E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227AD" w:rsidRPr="007F516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č.2628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5F4505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175E3203" w14:textId="375130E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227AD" w:rsidRPr="007F5162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č.2628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46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E0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25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B7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10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45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12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8F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22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C7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98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C2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D8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66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08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3E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C0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DF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6E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05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BC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D6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EE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94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3F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66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91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F7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AE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A5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4D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96F5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51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57C25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A609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AC6C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4B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73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8C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BE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7A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6E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24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6D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69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C3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E6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63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74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9D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E4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2F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75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CC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16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CE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AD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E5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7D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F11770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59B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A8B9A42" wp14:editId="28A98FD3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38DEAE" w14:textId="60868D2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227AD" w:rsidRPr="007F516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Šmidkeho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8B9A42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438DEAE" w14:textId="60868D2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227AD" w:rsidRPr="007F5162">
                              <w:rPr>
                                <w:rFonts w:ascii="Arial" w:hAnsi="Arial" w:cs="Arial"/>
                                <w:noProof/>
                              </w:rPr>
                              <w:t>Šmidkeho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F0D6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7E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D0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1F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68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F8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67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82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55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95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E9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22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03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12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8E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72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66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BFF4DD3" wp14:editId="5C5945A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BA72C9" w14:textId="71205920" w:rsidR="000B647F" w:rsidRDefault="000B647F" w:rsidP="00944C3D">
                                  <w:fldSimple w:instr=" MERGEFIELD  aSUB_ULICA_CISLO  \* MERGEFORMAT ">
                                    <w:r w:rsidR="007227AD" w:rsidRPr="007227A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9/2628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FF4DD3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7BA72C9" w14:textId="71205920" w:rsidR="000B647F" w:rsidRDefault="000B647F" w:rsidP="00944C3D">
                            <w:fldSimple w:instr=" MERGEFIELD  aSUB_ULICA_CISLO  \* MERGEFORMAT ">
                              <w:r w:rsidR="007227AD" w:rsidRPr="007227AD">
                                <w:rPr>
                                  <w:rFonts w:ascii="Arial" w:hAnsi="Arial" w:cs="Arial"/>
                                  <w:noProof/>
                                </w:rPr>
                                <w:t>9/2628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5F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02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26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B0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5F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80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B8BA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D03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172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18A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5517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D6239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7D22C19" wp14:editId="04F2B4C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0B52ED" w14:textId="3C6076C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227AD" w:rsidRPr="007F516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D22C19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4C0B52ED" w14:textId="3C6076C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227AD" w:rsidRPr="007F5162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E0D9C71" wp14:editId="1B3781B5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BE5FAF" w14:textId="5E65BD9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227AD" w:rsidRPr="007F516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0D9C71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9BE5FAF" w14:textId="5E65BD9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227AD" w:rsidRPr="007F5162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C4C48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8D7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54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15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81B6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43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7331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B77AA89" wp14:editId="78D622EE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0F62EB" w14:textId="1C19F08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227AD" w:rsidRPr="007F516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77AA89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A0F62EB" w14:textId="1C19F08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227AD" w:rsidRPr="007F5162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87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94B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7A5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888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DA0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DE8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665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C21E0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AB5FC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A070A82" wp14:editId="0B2AF56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4AF399" w14:textId="4B3EF39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070A82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2F4AF399" w14:textId="4B3EF39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291A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37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06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4D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C1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7C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0C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C3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5D02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41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90910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197D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B02FE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A15DBB2" wp14:editId="0399FCA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C6A3D8" w14:textId="0AFC0C6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227AD" w:rsidRPr="007F516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15DBB2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9C6A3D8" w14:textId="0AFC0C6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227AD" w:rsidRPr="007F5162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CF682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800E0A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B70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96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B2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E4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90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9A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F6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D2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5E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49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35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32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C8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68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CC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73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B3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02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90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E1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81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AF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8C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7F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89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1D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02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D9B1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461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BD7A673" w14:textId="270ED6DD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227AD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B194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318E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E9E9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72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F5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AB6E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805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B28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9BD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BB2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168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CDD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85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2DE2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BB2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AF7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978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C31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9BB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DA71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C2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7E4D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660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775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7F8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C2F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292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743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D6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7CCF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E785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46D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2F9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0C4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258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CC3F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00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F447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351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DB9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E97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F4E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6A0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748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B8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392E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8652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B96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0C2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87E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FB9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1CD7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74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8B42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C3C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AED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2F4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7CC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55A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BCA0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EA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58A6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06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6B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E5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1E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735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4E32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061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1A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09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24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76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B0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3C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D7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60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D5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92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26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67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9D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AD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66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9E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89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6C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C9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3602C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D3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82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1F4255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E4A5539" w14:textId="77777777" w:rsidR="00944C3D" w:rsidRDefault="00944C3D" w:rsidP="00944C3D">
      <w:pPr>
        <w:rPr>
          <w:rFonts w:ascii="Arial" w:hAnsi="Arial"/>
        </w:rPr>
      </w:pPr>
    </w:p>
    <w:p w14:paraId="34B44FE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4698BC3" w14:textId="51B0F6B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0237894" w14:textId="0CF6C459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BD59D35" w14:textId="71D73E5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CFCD31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A3C101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324C899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D416B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1B80D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CE82E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5A070F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D473C53" w14:textId="003A8898" w:rsidR="00944C3D" w:rsidRPr="008D0433" w:rsidRDefault="007227A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Rút Kopcová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0E20727" w14:textId="4AF85A69" w:rsidR="00944C3D" w:rsidRPr="008D0433" w:rsidRDefault="007227A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A395C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3BC33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71A11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E1AE2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862D9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81131D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6BE3E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B7EDB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CC841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7C6F017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5F570C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3F56F7F" w14:textId="697F1EF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9C31AC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CE619C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276F16F" w14:textId="793535D7" w:rsidR="00944C3D" w:rsidRDefault="007227A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2818ED84" w14:textId="4CD3CCB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F5CB1A7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218363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5F4D2EF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5E416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A4F3D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CEE1D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291701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C4CDB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B9E5A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4F3A8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2F83F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085B3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44779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4FFAA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186DD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CE686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2D037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8E3AA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BB3E2B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139E5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517D1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DBAFE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F4CE22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38D70B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4295E2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20D601E" w14:textId="746139E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62D656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697AF55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42E08F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51B2209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CF5641F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D0EE395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6F3DC1BD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F3E5E2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A75523E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06AFE1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46CCC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CDD8C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EF26B0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1E0FA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EE5A3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AB5E3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FFCE0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50191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82BB2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F6BF7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76EB4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F902D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9298A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9A992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22D312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C372A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11F6BD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7337F7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DAE953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D9DFD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113C22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E0C9FF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562D23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B26E33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DE6A1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3CF59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4AABE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54BC36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694766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89001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8328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DC4FFD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997670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058001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B081A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0F1017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47288315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8D176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46BC62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41893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DD09D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74A5E4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83987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21AE4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CC136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B5B43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5F5FB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B0F88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DF79E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F7D4E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53AE4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6C132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8E910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034AB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F9CBE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B4350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839EC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D27AB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5DD54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6F042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A4699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50611B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16F13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D39F2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317E5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6D624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6AA077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EC9AED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70028E7" w14:textId="50F85B2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C2DDF3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6D9FF4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42311A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068D26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05C0BF0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642C6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BADF28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E0FDDB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41F49B9" w14:textId="77777777" w:rsidTr="00503750">
        <w:tc>
          <w:tcPr>
            <w:tcW w:w="2302" w:type="dxa"/>
            <w:vAlign w:val="center"/>
          </w:tcPr>
          <w:p w14:paraId="41B8B9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6A4C0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96C52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BAA1E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8643A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81BC0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BBBB0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A7777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C160A65" w14:textId="77777777" w:rsidTr="00503750">
        <w:tc>
          <w:tcPr>
            <w:tcW w:w="15593" w:type="dxa"/>
            <w:gridSpan w:val="8"/>
            <w:vAlign w:val="center"/>
          </w:tcPr>
          <w:p w14:paraId="1F5C1E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FD01939" w14:textId="77777777" w:rsidTr="00503750">
        <w:tc>
          <w:tcPr>
            <w:tcW w:w="2302" w:type="dxa"/>
            <w:vAlign w:val="center"/>
          </w:tcPr>
          <w:p w14:paraId="649984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07B4615" w14:textId="6F4587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3C7BB4" w14:textId="163DB5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628DC4" w14:textId="5086ED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E58F30" w14:textId="49E223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30F5D" w14:textId="11B2F8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11DFB" w14:textId="536598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C7ECB2" w14:textId="7802E1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814BB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6447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B231767" w14:textId="1C506A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45B066" w14:textId="3F6125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8CF4B3" w14:textId="4B90FC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9440FC" w14:textId="3BCFE7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8DC1BC" w14:textId="489028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4E405C" w14:textId="1D3600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07D4F3" w14:textId="6F944F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B1898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C4272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C2A2D2D" w14:textId="6B291D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141DEA" w14:textId="49D3D3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CCA2E8" w14:textId="1C60AD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924C5D" w14:textId="7750CE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885A77" w14:textId="1D404A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033012" w14:textId="5E7F79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57D5CB" w14:textId="67B258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82FB0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BF54C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C7E99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FC31D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D3D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1FEE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03D0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7255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3F89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6BBBBC4" w14:textId="77777777" w:rsidTr="00503750">
        <w:tc>
          <w:tcPr>
            <w:tcW w:w="2302" w:type="dxa"/>
            <w:vAlign w:val="center"/>
          </w:tcPr>
          <w:p w14:paraId="4CE534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0126CFF" w14:textId="031305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EC1BC6" w14:textId="10BD00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F24A0E" w14:textId="73AA69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0FCDBB" w14:textId="389A7D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546630" w14:textId="023045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E0FE74" w14:textId="6C65C3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8E78C4" w14:textId="505389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B85490" w14:textId="77777777" w:rsidTr="00503750">
        <w:tc>
          <w:tcPr>
            <w:tcW w:w="15593" w:type="dxa"/>
            <w:gridSpan w:val="8"/>
            <w:vAlign w:val="center"/>
          </w:tcPr>
          <w:p w14:paraId="3B1F09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1EBF4D6" w14:textId="77777777" w:rsidTr="00503750">
        <w:tc>
          <w:tcPr>
            <w:tcW w:w="2302" w:type="dxa"/>
            <w:vAlign w:val="center"/>
          </w:tcPr>
          <w:p w14:paraId="2A90EF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3678E3" w14:textId="3D752F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C856C2" w14:textId="5AD22B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B53674" w14:textId="44C675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F6E226" w14:textId="7E6989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4E95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AD418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AABB9A" w14:textId="1219BB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AB2FB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41C93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7471299" w14:textId="7E87A6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A1249E" w14:textId="089808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067B3E" w14:textId="59520E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B2DC0E" w14:textId="0093CB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B0D9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9605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4DC5D3" w14:textId="5B09E1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1021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D51F6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C69FB0B" w14:textId="22EBAC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D0A279" w14:textId="6470DC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F5CEC2" w14:textId="6BA527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990F1" w14:textId="3E13C3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0A24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2055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7DD990" w14:textId="78B731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9E1224" w14:textId="77777777" w:rsidTr="00503750">
        <w:tc>
          <w:tcPr>
            <w:tcW w:w="2302" w:type="dxa"/>
            <w:vAlign w:val="center"/>
          </w:tcPr>
          <w:p w14:paraId="08E81A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B532C5E" w14:textId="34D5AA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D9F8B9" w14:textId="04A383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27C498" w14:textId="2E53A1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ADF0EE" w14:textId="73069A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0C2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1FC8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4D680F" w14:textId="5AFB70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ACA2A2" w14:textId="77777777" w:rsidTr="00503750">
        <w:tc>
          <w:tcPr>
            <w:tcW w:w="15593" w:type="dxa"/>
            <w:gridSpan w:val="8"/>
            <w:vAlign w:val="center"/>
          </w:tcPr>
          <w:p w14:paraId="1E2AD1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7BE80A0" w14:textId="77777777" w:rsidTr="00503750">
        <w:tc>
          <w:tcPr>
            <w:tcW w:w="2302" w:type="dxa"/>
            <w:vAlign w:val="center"/>
          </w:tcPr>
          <w:p w14:paraId="58E800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75540F0" w14:textId="32ACCA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A92CD2" w14:textId="0DB0B9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97B3D" w14:textId="04DB48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698BE2" w14:textId="1AD261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2823D5" w14:textId="5E5820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F399B4" w14:textId="5D3B17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5C5F3D" w14:textId="39CE30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73333E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2594F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744C46C" w14:textId="215584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302F96" w14:textId="18B191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9E6ADB" w14:textId="03D331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761379" w14:textId="189DF7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D5E078" w14:textId="4AAA67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1161CA" w14:textId="4DDE61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E16884" w14:textId="3004EB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350AB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081C0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CC55BDB" w14:textId="55C7E9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61D0F3" w14:textId="670761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99E5CD" w14:textId="676422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11B60D" w14:textId="236E01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81DC9F" w14:textId="3F2EDA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F9C00B" w14:textId="3D0B8A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491846" w14:textId="2901DE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D54B4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6E843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7773FB7" w14:textId="3F51D5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D45394" w14:textId="0A700F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73798" w14:textId="7C208D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3CB276" w14:textId="751E46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973674" w14:textId="660CB9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10D4F6" w14:textId="1837AF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C6AC86" w14:textId="2EF3FA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91E3F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CB597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51F963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0E373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0D3614E" w14:textId="0E6CF9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48925A" w14:textId="125E6A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235633" w14:textId="3F549E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AE96C1" w14:textId="6486A1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DA34BE" w14:textId="3036B9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263391" w14:textId="4001B5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9513A6" w14:textId="7D5FFE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06E42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7D22C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514FFE3" w14:textId="144610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A98BB8" w14:textId="51E813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61ED2F" w14:textId="699E96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D4E7A8" w14:textId="41FFDE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C81216" w14:textId="0D7065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6AD213" w14:textId="35AD17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09F4F3" w14:textId="0809B4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6B3F6C" w14:textId="77777777" w:rsidR="00944C3D" w:rsidRDefault="00944C3D" w:rsidP="00944C3D">
      <w:pPr>
        <w:rPr>
          <w:rFonts w:ascii="Arial" w:hAnsi="Arial"/>
          <w:b/>
        </w:rPr>
      </w:pPr>
    </w:p>
    <w:p w14:paraId="756D063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2B9F8F7" w14:textId="77777777" w:rsidTr="00503750">
        <w:tc>
          <w:tcPr>
            <w:tcW w:w="1944" w:type="dxa"/>
            <w:vAlign w:val="center"/>
          </w:tcPr>
          <w:p w14:paraId="7294997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9CF4A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71E6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CAB94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D7667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25BA3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09F40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8768E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75410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F1B11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C7AF9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4B304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3E8C742" w14:textId="77777777" w:rsidTr="00503750">
        <w:tc>
          <w:tcPr>
            <w:tcW w:w="15685" w:type="dxa"/>
            <w:gridSpan w:val="12"/>
            <w:vAlign w:val="center"/>
          </w:tcPr>
          <w:p w14:paraId="3390C5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D777B10" w14:textId="77777777" w:rsidTr="00503750">
        <w:tc>
          <w:tcPr>
            <w:tcW w:w="1944" w:type="dxa"/>
            <w:vAlign w:val="center"/>
          </w:tcPr>
          <w:p w14:paraId="243108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8122CC4" w14:textId="0C5298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4C0CF5" w14:textId="75F02B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C99DDDB" w14:textId="316F8D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E10601" w14:textId="312BD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B04055" w14:textId="17C9C9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A0F344" w14:textId="180DBD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A1513E" w14:textId="35A5D7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B693B0" w14:textId="619907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4C8A73" w14:textId="1800AB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2682A82" w14:textId="0C7983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13370B3" w14:textId="7E18EA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91D82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BB905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40C6749" w14:textId="707D2F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AE323FA" w14:textId="54D0E4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6E7FA19" w14:textId="16015D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726779" w14:textId="36E9A0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F8775B" w14:textId="1E36E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07B534" w14:textId="7248D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BF48E2" w14:textId="5AB93B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55BDA66" w14:textId="0ED91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D63BCB" w14:textId="31F356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C0B230" w14:textId="1002D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80B44E" w14:textId="5637CB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49836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51DEC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7F52B5A" w14:textId="1F4F1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38CEEDF" w14:textId="3AB064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0B485F3" w14:textId="0FCFF2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83AA2C" w14:textId="153316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242D3B" w14:textId="5CF83F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E802B5" w14:textId="3BB470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BC9E2A" w14:textId="629863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0C84E0" w14:textId="686F4A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527A7D" w14:textId="61A932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431E3A8" w14:textId="6E4305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8F75A21" w14:textId="1B4496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EB90D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341B6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AF478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B57F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F296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57A3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CECF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8EC8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53DE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22846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E195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E26DA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39504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43DE906" w14:textId="77777777" w:rsidTr="00503750">
        <w:tc>
          <w:tcPr>
            <w:tcW w:w="1944" w:type="dxa"/>
            <w:vAlign w:val="center"/>
          </w:tcPr>
          <w:p w14:paraId="4620EC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81783DE" w14:textId="277F8C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92AD9AE" w14:textId="2C7582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BEDAFC5" w14:textId="0F5E4D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7CDDF4" w14:textId="6A962A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5B94C2" w14:textId="4DEB57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66BC61" w14:textId="5F474D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55B046" w14:textId="11F9C8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5861DF" w14:textId="26601F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AF65D5" w14:textId="53317E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E24A3C" w14:textId="4692CB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B46BFEF" w14:textId="2279A0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F984D2" w14:textId="77777777" w:rsidTr="00503750">
        <w:tc>
          <w:tcPr>
            <w:tcW w:w="15685" w:type="dxa"/>
            <w:gridSpan w:val="12"/>
            <w:vAlign w:val="center"/>
          </w:tcPr>
          <w:p w14:paraId="462163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388EC29" w14:textId="77777777" w:rsidTr="00503750">
        <w:tc>
          <w:tcPr>
            <w:tcW w:w="1944" w:type="dxa"/>
            <w:vAlign w:val="center"/>
          </w:tcPr>
          <w:p w14:paraId="44691C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F8179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50DA6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7AB7252" w14:textId="448C0E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4D72F3" w14:textId="2A0B05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3FD933" w14:textId="0F9A4C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7C5C5C" w14:textId="1C582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EFFF60" w14:textId="525C6F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24EA6D" w14:textId="7BF506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424E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DD634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DB212D3" w14:textId="0BD188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B4DEAA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6D8D3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494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0D15B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AB5559B" w14:textId="49F912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A1E988" w14:textId="2F9AD1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88F886" w14:textId="717F5E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B2F8A9" w14:textId="3B08C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FA25E9" w14:textId="7E479E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8D5687" w14:textId="7A7D07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3D4E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30081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5625071" w14:textId="34367A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CBE2C6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0CECA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83D0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07B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B1DE441" w14:textId="3D81F0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CA4FE0" w14:textId="571A4F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74268" w14:textId="244FF4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6B5730" w14:textId="7A9FD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FCAA40" w14:textId="46166B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1C1C9C" w14:textId="4A16C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8271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0558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D2B3637" w14:textId="276F24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14B883" w14:textId="77777777" w:rsidTr="00503750">
        <w:tc>
          <w:tcPr>
            <w:tcW w:w="1944" w:type="dxa"/>
            <w:vAlign w:val="center"/>
          </w:tcPr>
          <w:p w14:paraId="11C7BD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6BB67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E6F1C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796BCA3" w14:textId="3D432B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CF77DC" w14:textId="636F1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35E0B5" w14:textId="6AFCE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A328E" w14:textId="106C8C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725144" w14:textId="423127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A49C2E" w14:textId="6D781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088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B6D4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B213C57" w14:textId="01ACB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EF8427" w14:textId="77777777" w:rsidTr="00503750">
        <w:tc>
          <w:tcPr>
            <w:tcW w:w="15685" w:type="dxa"/>
            <w:gridSpan w:val="12"/>
            <w:vAlign w:val="center"/>
          </w:tcPr>
          <w:p w14:paraId="16F74A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FDC7CAB" w14:textId="77777777" w:rsidTr="00503750">
        <w:tc>
          <w:tcPr>
            <w:tcW w:w="1944" w:type="dxa"/>
            <w:vAlign w:val="center"/>
          </w:tcPr>
          <w:p w14:paraId="2AADA1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21434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2BB9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46D9D11" w14:textId="6E9E30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2F7B74" w14:textId="179C5B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9FE8BC" w14:textId="1E439E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B034BB" w14:textId="223877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E3F23B" w14:textId="142926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AD0847E" w14:textId="4DA37E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77C56C" w14:textId="2FE470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DD6612" w14:textId="63C8A2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A1B653" w14:textId="4A4CAE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45910A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8A7A9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317C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A37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6DA32E0" w14:textId="72C4AF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DE76CA" w14:textId="0A90D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802529" w14:textId="6743C3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1E6072" w14:textId="6CE51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66EB59" w14:textId="26394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5FB1F0" w14:textId="2FD8D7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3A20BA" w14:textId="7C4C4A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1063F90" w14:textId="561ED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7C12F70" w14:textId="523B54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D9340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CD9EC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F5A4E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673A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EAD1E49" w14:textId="57DAD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6FBF7E" w14:textId="054B1E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41230F8" w14:textId="598FDC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ED7F05" w14:textId="58FC6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2ED66E" w14:textId="44126B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E51E4B" w14:textId="27B338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C7DF0A" w14:textId="73E43C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7C45A88" w14:textId="13DCE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D1B9FF" w14:textId="7E70A9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37630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1AD69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4A6CB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DCBE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2861853" w14:textId="132E3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5FF9E7" w14:textId="3F474C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02CCE9" w14:textId="049C3F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7BF71D" w14:textId="3A253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C3DFA9" w14:textId="74200D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684537" w14:textId="7FD482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341B42" w14:textId="6F6F05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06895F" w14:textId="3D0BB3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5D0C58C" w14:textId="6E8ED5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0EA95A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8DDDA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51924A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783C8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5BB118D" w14:textId="635DB6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49D2716" w14:textId="1911B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BF1612A" w14:textId="799F49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2970DB" w14:textId="014D6B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DB7147" w14:textId="11D2BC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95840A" w14:textId="58A30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F745E8" w14:textId="13A56F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4199B0" w14:textId="3C318C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B1EEEB" w14:textId="156202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627A27B" w14:textId="64CFC4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914536" w14:textId="732BEF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95BF0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09ED9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8FF79E1" w14:textId="3BFA56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BF38C58" w14:textId="0915A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95C037B" w14:textId="3F8828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FE54A8" w14:textId="0AFED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029C1B" w14:textId="3068CD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2B80F1" w14:textId="38C01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FE5BD1" w14:textId="63B820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153897" w14:textId="30D53A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28E6A1" w14:textId="34F93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2465EF" w14:textId="33F38E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0676B8D" w14:textId="2AA55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CDB82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1F40E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09E4B6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DF5C5F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09811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4E91C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4E639C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8B777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17732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55415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F4328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E6F49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0495C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7B7A1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AB9E7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30CD0E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FF272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31B5F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374796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EC2137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D4629C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672A5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7568C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E67C0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85A16EB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37BE17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29A6F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9A48A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35236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32E0D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8CDFF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1BCAC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B2A1B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79BC9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E7F14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C51EB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F1F3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04D9F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8375509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62B8A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F6228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3B8FC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AC870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67E0D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CE6AA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80D65C9" w14:textId="77777777" w:rsidTr="00503750">
        <w:trPr>
          <w:trHeight w:val="1073"/>
        </w:trPr>
        <w:tc>
          <w:tcPr>
            <w:tcW w:w="3614" w:type="dxa"/>
            <w:vMerge/>
          </w:tcPr>
          <w:p w14:paraId="4DC5EA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CB1B0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7C8F6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399BE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C2A07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37084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E94A8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E854A93" w14:textId="77777777" w:rsidTr="00503750">
        <w:trPr>
          <w:trHeight w:val="283"/>
        </w:trPr>
        <w:tc>
          <w:tcPr>
            <w:tcW w:w="3614" w:type="dxa"/>
          </w:tcPr>
          <w:p w14:paraId="6506BF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EE269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EFF39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04BB6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3AC43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2A542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8E259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405EB0B" w14:textId="77777777" w:rsidTr="00503750">
        <w:trPr>
          <w:trHeight w:val="283"/>
        </w:trPr>
        <w:tc>
          <w:tcPr>
            <w:tcW w:w="3614" w:type="dxa"/>
          </w:tcPr>
          <w:p w14:paraId="0A8AE1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CE8FF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1AA1E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67096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46CB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EF519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BE179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C994B44" w14:textId="77777777" w:rsidTr="00503750">
        <w:trPr>
          <w:trHeight w:val="283"/>
        </w:trPr>
        <w:tc>
          <w:tcPr>
            <w:tcW w:w="3614" w:type="dxa"/>
          </w:tcPr>
          <w:p w14:paraId="3216CE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00E24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9A7D0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E65A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135FB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F200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51B8A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FE92BD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F44DE6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349BC46A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0141D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EBAF2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4FFF3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A3FFF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4486C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97083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C66D7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06EF9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C60B2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FA4B85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6CADD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087FE0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408F1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0BE22A6" w14:textId="304921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44041C" w14:textId="482A97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5E7CCB" w14:textId="1744B2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E62A53" w14:textId="315AC8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F27CEF" w14:textId="1A8E47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AFA671" w14:textId="3ACFF7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911577" w14:textId="544CE1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2F15CF5" w14:textId="00C946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E0978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C29BA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7D428B8" w14:textId="58CB3E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2AEF11" w14:textId="7690BA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2218F2" w14:textId="78061E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23D77A" w14:textId="03EE5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E3BD0" w14:textId="3762B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1961E5" w14:textId="220F0D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CD6508" w14:textId="7121AA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A9D1C0" w14:textId="34C9D6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210CA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21FB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DBFCE79" w14:textId="7B8540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60B028" w14:textId="63AD4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52AADA" w14:textId="3BF2C9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712923" w14:textId="5A3B40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44098C" w14:textId="0B66C2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2EED91" w14:textId="01EC68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5CA5DF" w14:textId="5055C0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1543FD1" w14:textId="2F7CB1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5EE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6EFCA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83843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18EDF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12AAA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CD73F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89E9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6C45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6919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B096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A195EB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8F1CF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356754A" w14:textId="7A7B5B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DE57A6" w14:textId="1B5EEB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D544E2" w14:textId="6B0BAC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07A2E" w14:textId="543933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F5B9" w14:textId="271E18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EB132" w14:textId="77457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D08FBA" w14:textId="3A0F51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268DC3" w14:textId="5635F9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3F7EB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A5343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3EEAB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ED398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CC3C97B" w14:textId="2EC9DA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152F53" w14:textId="6794B0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C57379" w14:textId="049A5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EBA726" w14:textId="5951A2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782D80" w14:textId="5EC81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767965" w14:textId="6C07EF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1BCEC4" w14:textId="00965F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7D7FC15" w14:textId="3A7789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8F83A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31D5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0CBDB84" w14:textId="6EA148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B12B53" w14:textId="418EE1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D7D6DC" w14:textId="13C59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5A893E" w14:textId="65F522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4FE8C4" w14:textId="148809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A1677F" w14:textId="2ABF7B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0C20C5" w14:textId="06B78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51F0CC" w14:textId="10A641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6B438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EBB34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EE76118" w14:textId="57586B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849DA6" w14:textId="1F592F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A0D187" w14:textId="557678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931B48" w14:textId="244151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8A8115" w14:textId="1A15F0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86DA12" w14:textId="66F438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68BD67" w14:textId="0B4DA7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2370297" w14:textId="4FFDE2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07B51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0A88B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02C3CFC" w14:textId="240F9B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2C5B3A" w14:textId="35D0F5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B48515" w14:textId="4F048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623545" w14:textId="62724A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A26C36" w14:textId="65DC03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1E2CC8" w14:textId="07B8DF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A8D458" w14:textId="6F5CCD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E6E5B9" w14:textId="2C129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9B9C2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2B9EB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B7622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C2C74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063EEB1" w14:textId="5D8BFF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C8FED3" w14:textId="030573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E4CEAC" w14:textId="18EF7C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D99D82" w14:textId="399F34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7C7C57" w14:textId="699C8D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BACFAC" w14:textId="2CD58B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BDF0EC" w14:textId="7F8B6C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D055BE" w14:textId="355AB8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A20B7E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E23F45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4608936" w14:textId="29988A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7CC8E4" w14:textId="357140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33985C" w14:textId="36F96D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68F0D6" w14:textId="10859A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C45C4" w14:textId="0C13B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3D4C25" w14:textId="05E0F3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9ED60D" w14:textId="77A17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866373" w14:textId="23B8A7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9FBD0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22E69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0F437A6" w14:textId="37C3569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4078F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0E9F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0BCB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8126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B764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8B95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F9DA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4313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4603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F56E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9F0B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94F6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BA4D6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3849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60E3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042E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7589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3A094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7826C5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182278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9328D04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1203F94A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358CB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83C50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A2A0A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9D9789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F362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657DB5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D7F4A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757EAF4" w14:textId="020DF5A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2DD6FED" w14:textId="062C37C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41BB668" w14:textId="32B472D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318F6C" w14:textId="1566BEC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4F37C7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3860F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8FDBC92" w14:textId="04959BD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938175D" w14:textId="0ACC7B3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7E51B09" w14:textId="4EA95DC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4AF059" w14:textId="594CCAA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1A129D6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BFBD8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7BAC5F7" w14:textId="6F4BF70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34952FF" w14:textId="16F374D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F01D84D" w14:textId="5ACEA4E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4D3EFBF" w14:textId="7078D3F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670130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ECEBA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C65C9A" w14:textId="2D390BB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3DB3BAA" w14:textId="0F89869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C8CB9AF" w14:textId="474D66C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BC28A5" w14:textId="5C58F3F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1CA2C7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49648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669FB4" w14:textId="31ED229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0095EC8" w14:textId="251B0F9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28606CF" w14:textId="5F88741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ABFF942" w14:textId="079235A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4D36B6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417F89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6A89743" w14:textId="7605C0D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CBFE073" w14:textId="0C16E9D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812600A" w14:textId="2E92403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3FB2550" w14:textId="437D721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DCCBD4A" w14:textId="77777777" w:rsidR="00944C3D" w:rsidRDefault="00944C3D" w:rsidP="00944C3D">
      <w:pPr>
        <w:rPr>
          <w:rFonts w:ascii="Arial" w:hAnsi="Arial"/>
          <w:b/>
        </w:rPr>
      </w:pPr>
    </w:p>
    <w:p w14:paraId="22869C6C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7FE66C55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12B9B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0EEB8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11D0B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24F87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FFB89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0F0F267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5D6FE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3DC23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F57CC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63A98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BE5260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69010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FDB38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80F77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46EDA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41903B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F6B11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398B59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1F67D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84572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B5E8E6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D4732F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F7A76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82138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D717C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EB48084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DB3344C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E15B2F9" w14:textId="77777777" w:rsidTr="00503750">
        <w:tc>
          <w:tcPr>
            <w:tcW w:w="2835" w:type="dxa"/>
            <w:vAlign w:val="center"/>
          </w:tcPr>
          <w:p w14:paraId="5EEA3A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AD21F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A08BE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C81C8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9F430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7E382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E54138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17FC54F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DC15325" w14:textId="02AD296F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9F9E91" w14:textId="05D9783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92D84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7FC6B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F7AA7B" w14:textId="7A2FE40A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6D732B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A7D78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A9160F8" w14:textId="169811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41B88C" w14:textId="78C195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51C4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E77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ED01DE" w14:textId="7CA08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C20179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7E82A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0B0E13B" w14:textId="3FF278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BD667B" w14:textId="62493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115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98CB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B87DE1" w14:textId="7A3B63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CF8C7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5BF45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5DB9D05" w14:textId="4E0C16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239326" w14:textId="2FB7F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0D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4DA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B5CEE9" w14:textId="0901EA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30CCF5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64CD0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BF70AAF" w14:textId="5C4E78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618A1A" w14:textId="0B968C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FBF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962A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E18178" w14:textId="21A9E8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CD07A8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D33B0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2FC0652" w14:textId="7ABD96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8B579F" w14:textId="2E3003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AD5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9B9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37ABF7" w14:textId="5918A6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8F068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FABB7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999A99D" w14:textId="30ED900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0CC19B" w14:textId="38C9A6D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6C1B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64B5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A63D6A" w14:textId="6CE8701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4FABFD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29F520F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51BDBF1" w14:textId="3A979A9A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8D1AC3A" w14:textId="77777777" w:rsidR="00944C3D" w:rsidRDefault="00944C3D" w:rsidP="00944C3D">
      <w:pPr>
        <w:rPr>
          <w:rFonts w:ascii="Arial" w:hAnsi="Arial"/>
          <w:b/>
        </w:rPr>
      </w:pPr>
    </w:p>
    <w:p w14:paraId="2EC91AB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DDAD096" w14:textId="77777777" w:rsidTr="00503750">
        <w:tc>
          <w:tcPr>
            <w:tcW w:w="2835" w:type="dxa"/>
            <w:vAlign w:val="center"/>
          </w:tcPr>
          <w:p w14:paraId="7411C8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93931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23E1B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3BBAB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1A3DF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46D17D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010A191D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E80F2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3E3AA1C" w14:textId="53F220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01C206" w14:textId="5DEC56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7D2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9255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EF7937" w14:textId="76098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28161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7210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1F97DD3" w14:textId="35761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5CF892" w14:textId="6D81B3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B8C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F505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D29196" w14:textId="2445D8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17A01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2E427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5D4ED54" w14:textId="744EF3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A1726E" w14:textId="2E7FC4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AFA1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CC01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6D2455" w14:textId="34FBF4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DE0B6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464F8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0ACB2DE" w14:textId="3BB8D9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56D467" w14:textId="0D8B46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1F4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FB04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ED9E47" w14:textId="0EC29C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17207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E68EB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A0C44D4" w14:textId="2D7BC8E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B94D29" w14:textId="10426E4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D1F71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FFDA2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602277" w14:textId="22BE041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644A0D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1DC03E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6A361D7A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08E38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B0F6F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1E7A6CC" w14:textId="77777777" w:rsidTr="00503750">
        <w:trPr>
          <w:trHeight w:val="699"/>
        </w:trPr>
        <w:tc>
          <w:tcPr>
            <w:tcW w:w="3502" w:type="dxa"/>
            <w:vMerge/>
          </w:tcPr>
          <w:p w14:paraId="3915BB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1BB39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6A8B9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D236C5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EF693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47773F0" w14:textId="67312C9C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5A7B04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A57852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2FF19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F932D6F" w14:textId="27B56503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C42D0F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039EC0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A9CC2F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AF0AA24" w14:textId="67B307C1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DBBFF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92040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66A3A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594A3B64" w14:textId="77777777" w:rsidTr="00503750">
        <w:trPr>
          <w:trHeight w:val="593"/>
        </w:trPr>
        <w:tc>
          <w:tcPr>
            <w:tcW w:w="3497" w:type="dxa"/>
          </w:tcPr>
          <w:p w14:paraId="2DA201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B2F13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806D5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8F1208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D558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69FB3B5" w14:textId="66588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BDD715" w14:textId="6AC11D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B5578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7A14CB" w14:textId="4FC9D66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7C6E3C" w14:textId="4F4E63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9DE05E" w14:textId="7DA7CD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1E5F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ECC186" w14:textId="2B3214E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C8EA7A" w14:textId="03E3D6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D81806" w14:textId="74354C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719E0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333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A2637A1" w14:textId="74F880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30E944" w14:textId="22808D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A0AFD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C7976F" w14:textId="05BCFA5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B093599" w14:textId="272B7D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59F1DE" w14:textId="2D0586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A3203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38664A8" w14:textId="735A51F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5D0589F" w14:textId="49C21A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E4B291" w14:textId="137309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6D936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8D3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084FAB1" w14:textId="16585E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920244" w14:textId="437AB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DCB14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BC3A82" w14:textId="767A7D1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1D60DA" w14:textId="0D60F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193395" w14:textId="579E33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0ECA5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8A9D1C" w14:textId="53E5A6A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EB9EF40" w14:textId="564EB1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1C26F2" w14:textId="2FAEB9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C9179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77516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1EBA92C" w14:textId="0F55A4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C5E403" w14:textId="2C1886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FEC9E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99CC4D" w14:textId="10AD93D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3F6968" w14:textId="4B818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BBA6E8" w14:textId="5FB140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B31561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3938E09" w14:textId="491CEC0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EBCCC2F" w14:textId="056CFA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F1E38A" w14:textId="78BD8C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47E19C" w14:textId="77777777" w:rsidR="00944C3D" w:rsidRDefault="00944C3D" w:rsidP="00944C3D">
      <w:pPr>
        <w:rPr>
          <w:rFonts w:ascii="Arial" w:hAnsi="Arial"/>
          <w:b/>
        </w:rPr>
      </w:pPr>
    </w:p>
    <w:p w14:paraId="7EA7006D" w14:textId="77777777" w:rsidR="00944C3D" w:rsidRDefault="00944C3D" w:rsidP="00944C3D">
      <w:pPr>
        <w:rPr>
          <w:rFonts w:ascii="Arial" w:hAnsi="Arial"/>
          <w:b/>
        </w:rPr>
      </w:pPr>
    </w:p>
    <w:p w14:paraId="67C83EDF" w14:textId="77777777" w:rsidR="00944C3D" w:rsidRDefault="00944C3D" w:rsidP="00944C3D">
      <w:pPr>
        <w:rPr>
          <w:rFonts w:ascii="Arial" w:hAnsi="Arial"/>
          <w:b/>
        </w:rPr>
      </w:pPr>
    </w:p>
    <w:p w14:paraId="0820D2CC" w14:textId="77777777" w:rsidR="00944C3D" w:rsidRDefault="00944C3D" w:rsidP="00944C3D">
      <w:pPr>
        <w:rPr>
          <w:rFonts w:ascii="Arial" w:hAnsi="Arial"/>
          <w:b/>
        </w:rPr>
      </w:pPr>
    </w:p>
    <w:p w14:paraId="6E43912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628"/>
        <w:gridCol w:w="1215"/>
        <w:gridCol w:w="1197"/>
        <w:gridCol w:w="1193"/>
        <w:gridCol w:w="1570"/>
      </w:tblGrid>
      <w:tr w:rsidR="00944C3D" w:rsidRPr="00050529" w14:paraId="4AB3C6EF" w14:textId="77777777" w:rsidTr="00503750">
        <w:tc>
          <w:tcPr>
            <w:tcW w:w="2622" w:type="dxa"/>
            <w:vAlign w:val="center"/>
          </w:tcPr>
          <w:p w14:paraId="31249C7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492B7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B93AD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B79F6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0FDD8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55B68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EC01A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D48B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706CB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0CEB32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DE3A2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9D051D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4BB0A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6918078" w14:textId="6CFA95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FA57FC" w14:textId="7B7AF8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0E1099" w14:textId="5EF5DD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9FA4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6F45AA" w14:textId="50360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B845DF" w14:textId="77777777" w:rsidTr="00503750">
        <w:tc>
          <w:tcPr>
            <w:tcW w:w="2622" w:type="dxa"/>
            <w:vAlign w:val="center"/>
          </w:tcPr>
          <w:p w14:paraId="07E173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F1C15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36B67E6" w14:textId="66B8A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7DAC82" w14:textId="6562B8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4FDBC7" w14:textId="552028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AF5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DD66A9" w14:textId="6A9963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1B389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5D6C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C0BF755" w14:textId="2E5CDD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1C2A75" w14:textId="1CEFC0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959548" w14:textId="73946B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8CCF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0669F3" w14:textId="1DAF71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93301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F55C9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91B3248" w14:textId="5D325B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364B5DE" w14:textId="20EED5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A1EAF5" w14:textId="0CE3A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BF5C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449849" w14:textId="0AD0D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288E33" w14:textId="77777777" w:rsidTr="00503750">
        <w:tc>
          <w:tcPr>
            <w:tcW w:w="2622" w:type="dxa"/>
            <w:vAlign w:val="center"/>
          </w:tcPr>
          <w:p w14:paraId="7AA7C6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16E8449" w14:textId="2C49C5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29454.00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D5ACF9" w14:textId="36C556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31719.00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59BF19" w14:textId="232C8E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3640.00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04F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BD245B" w14:textId="335F03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57533.00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933EE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7E41D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55B3B8C" w14:textId="1249F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083888" w14:textId="228796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6DAEF9" w14:textId="071E82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DE3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58B7E3" w14:textId="6757E8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07CDDF" w14:textId="77777777" w:rsidTr="00503750">
        <w:tc>
          <w:tcPr>
            <w:tcW w:w="2622" w:type="dxa"/>
            <w:vAlign w:val="center"/>
          </w:tcPr>
          <w:p w14:paraId="11E204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6D4A79B" w14:textId="2CB32E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2EA2C0" w14:textId="44371C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26777D" w14:textId="38ABB9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C2E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C3EA7F" w14:textId="03E294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B8186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A71C5A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4935DE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68D93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06C95C4" w14:textId="0D06FA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BA35B5" w14:textId="15282C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AB0865" w14:textId="4DAB7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6DC1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A6AEF8" w14:textId="5023CC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43ED2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8619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78CE7FE" w14:textId="134E3F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ACC05C" w14:textId="264C61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5C4F09" w14:textId="0FD59A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50B5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604500" w14:textId="5A421D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02696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0EE27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B787D4B" w14:textId="24F5E0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6B8016" w14:textId="392C2A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1DA920" w14:textId="481E4A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EE2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8F3573" w14:textId="6C4820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3D7603" w14:textId="77777777" w:rsidTr="00503750">
        <w:tc>
          <w:tcPr>
            <w:tcW w:w="2622" w:type="dxa"/>
            <w:vAlign w:val="center"/>
          </w:tcPr>
          <w:p w14:paraId="72933C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589077D" w14:textId="36FBD8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F0FF95" w14:textId="005E6C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89C14E" w14:textId="6A5539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C9C6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DC4486" w14:textId="2FC18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8CBAE2" w14:textId="77777777" w:rsidTr="00503750">
        <w:tc>
          <w:tcPr>
            <w:tcW w:w="2622" w:type="dxa"/>
            <w:vAlign w:val="center"/>
          </w:tcPr>
          <w:p w14:paraId="0FE526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50EA5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DE63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F5C7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6E3D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D9FB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CDA1A0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7EA4E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2CFEC76" w14:textId="38F9CED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b/>
                <w:noProof/>
                <w:sz w:val="18"/>
                <w:szCs w:val="18"/>
              </w:rPr>
              <w:t>29454.00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AF598A" w14:textId="221526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b/>
                <w:noProof/>
                <w:sz w:val="18"/>
                <w:szCs w:val="18"/>
              </w:rPr>
              <w:t>31719.00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0AC17A" w14:textId="2A7E773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b/>
                <w:noProof/>
                <w:sz w:val="18"/>
                <w:szCs w:val="18"/>
              </w:rPr>
              <w:t>3640.00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AD1D9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551381" w14:textId="6A745A2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b/>
                <w:noProof/>
                <w:sz w:val="18"/>
                <w:szCs w:val="18"/>
              </w:rPr>
              <w:t>57533.00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626249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5578D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26B5739B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A0A73E0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E0C3E0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B5E81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20D6F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8E319B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E745E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3A7A81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675E5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72865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497968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86740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E6A5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269EB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451A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1D0D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6AA17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8410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0E344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FF7F52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E203A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84DD6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B2E0E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C720A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B2DF7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E33516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2AFAA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3C9C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339BD9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424E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DDFC3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F21518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18CF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DC0AC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297801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04BE2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EFDF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8507E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B0618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FF3D5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5E16A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27912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099679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BDC635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F9413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547BA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64686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DC7AC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55F84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ED7E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0601D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880BD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DC479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0B020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058F5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4CE8E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B464A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386E00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A3ACA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8E9C2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F0A2E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7DB0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245D4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C1B9DB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2DF410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9CE386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55B9B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EC3024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0D7BD262" w14:textId="77777777" w:rsidTr="00503750">
        <w:tc>
          <w:tcPr>
            <w:tcW w:w="2835" w:type="dxa"/>
            <w:vAlign w:val="center"/>
          </w:tcPr>
          <w:p w14:paraId="7A3AC1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B1FDF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0C7F1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189E1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1ADDE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63229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B6E7AC8" w14:textId="77777777" w:rsidTr="00503750">
        <w:tc>
          <w:tcPr>
            <w:tcW w:w="2835" w:type="dxa"/>
            <w:vAlign w:val="center"/>
          </w:tcPr>
          <w:p w14:paraId="6242B2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3CE403D" w14:textId="347A2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833B61" w14:textId="0B0F4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89BC32" w14:textId="121373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05C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BE7A81" w14:textId="6A65FE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E1F9A1" w14:textId="77777777" w:rsidTr="00503750">
        <w:tc>
          <w:tcPr>
            <w:tcW w:w="2835" w:type="dxa"/>
            <w:vAlign w:val="center"/>
          </w:tcPr>
          <w:p w14:paraId="386935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72DD0D7" w14:textId="34AD7B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B19F18" w14:textId="7C1EDD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315781" w14:textId="21A57C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F6A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4C8DA0" w14:textId="39096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2F3095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33292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6355E04" w14:textId="5795591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64A01D" w14:textId="5710A24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5F3827" w14:textId="450A5A2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F9EB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D85485" w14:textId="03E1992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87F51A1" w14:textId="77777777" w:rsidTr="00503750">
        <w:tc>
          <w:tcPr>
            <w:tcW w:w="2835" w:type="dxa"/>
            <w:vAlign w:val="center"/>
          </w:tcPr>
          <w:p w14:paraId="6B679B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0D0A885" w14:textId="3C311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DDADD6" w14:textId="535FF8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62DB6F" w14:textId="6F13DD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891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49DBBB" w14:textId="1584D4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C19A8F" w14:textId="77777777" w:rsidTr="00503750">
        <w:tc>
          <w:tcPr>
            <w:tcW w:w="2835" w:type="dxa"/>
            <w:vAlign w:val="center"/>
          </w:tcPr>
          <w:p w14:paraId="176B45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965CCDF" w14:textId="652A1F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713698" w14:textId="0C1B2D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4825CF" w14:textId="0B5DC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DF3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9BBD7F" w14:textId="2137B1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7039EB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3534F9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E21466B" w14:textId="78F361D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976CA9" w14:textId="4645472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30578E" w14:textId="253A490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9B92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62DACA" w14:textId="70CC40D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AC5B2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06AD1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CF7C3A2" w14:textId="5E987B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18EAA8" w14:textId="44C106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EEE97A" w14:textId="658089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7FB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30D6C7" w14:textId="64DFB2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3185E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EEA417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1F96BC30" w14:textId="77777777" w:rsidTr="00503750">
        <w:tc>
          <w:tcPr>
            <w:tcW w:w="2552" w:type="dxa"/>
            <w:shd w:val="clear" w:color="auto" w:fill="auto"/>
            <w:vAlign w:val="center"/>
          </w:tcPr>
          <w:p w14:paraId="6BDD35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06260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922E9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B5BC6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ADCB1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8B1205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4BE43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22A72DE" w14:textId="0F0026F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18577B3" w14:textId="287D9BA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837.00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84E120E" w14:textId="2E4B2E1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837.00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61758A9" w14:textId="07AB3BC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B47A111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E3368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54B3217" w14:textId="3BB92AD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0CD7898" w14:textId="68CDFA3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59829B4" w14:textId="27FF859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98480A2" w14:textId="256128F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5FAD75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323764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887D75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27E38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F3FAA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524CA9E" w14:textId="77777777" w:rsidTr="00503750">
        <w:tc>
          <w:tcPr>
            <w:tcW w:w="4395" w:type="dxa"/>
            <w:vMerge/>
          </w:tcPr>
          <w:p w14:paraId="0E5CAA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406BE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1B418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B9950E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F7DFA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F075CB4" w14:textId="726617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  <w:lang w:eastAsia="sk-SK"/>
              </w:rPr>
              <w:t>-60.00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7C175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E0168C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3C1B3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910A39F" w14:textId="028ACA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E61EE5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077A96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71E819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85DBCF8" w14:textId="3138718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b/>
                <w:noProof/>
                <w:sz w:val="18"/>
                <w:szCs w:val="18"/>
              </w:rPr>
              <w:t>-60.00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2744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96239AC" w14:textId="77777777" w:rsidTr="00503750">
        <w:tc>
          <w:tcPr>
            <w:tcW w:w="4395" w:type="dxa"/>
            <w:vAlign w:val="center"/>
          </w:tcPr>
          <w:p w14:paraId="29AB0F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279440B" w14:textId="406D02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342AF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31802E8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84B6E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0E676DC" w14:textId="5BD9D0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46A750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7D480F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B34453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F4F9F96" w14:textId="22687B4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CAA2E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E2A0B5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E6381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A6377EE" w14:textId="3FF0BB6F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b/>
                <w:noProof/>
                <w:sz w:val="18"/>
                <w:szCs w:val="18"/>
              </w:rPr>
              <w:t>88141.00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FCB7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E01100C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9D16C3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41346F42" w14:textId="77777777" w:rsidTr="00503750">
        <w:tc>
          <w:tcPr>
            <w:tcW w:w="4395" w:type="dxa"/>
            <w:vAlign w:val="center"/>
          </w:tcPr>
          <w:p w14:paraId="6232056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405FE7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64FFB7A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2F8BF64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39D13A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C082EB0" w14:textId="6465F86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F3C5D1" w14:textId="0354AD6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3D6B8A0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BD318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C59F0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17D0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ADCB081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F75CC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526FC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3BFA9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891B6C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F6C25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52DCC5CF" w14:textId="78A4C450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A9D88B0" w14:textId="595CD5F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EE852A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91CFCD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81C2E60" w14:textId="0B87598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C2BFF26" w14:textId="04A52F7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1B8E36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F8F2D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588BE8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0040232" w14:textId="77777777" w:rsidTr="00503750">
        <w:tc>
          <w:tcPr>
            <w:tcW w:w="1843" w:type="dxa"/>
            <w:vAlign w:val="center"/>
          </w:tcPr>
          <w:p w14:paraId="7A012EA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A66D98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6B4512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E99628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D6706A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477148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75A588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121C1FB" w14:textId="77777777" w:rsidTr="00503750">
        <w:tc>
          <w:tcPr>
            <w:tcW w:w="1843" w:type="dxa"/>
            <w:vAlign w:val="center"/>
          </w:tcPr>
          <w:p w14:paraId="14D524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FE3A2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D32D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8F6F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3B55D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CE66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4514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D7CF0CF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71B70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2A6B9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137A8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376E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C92C0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4EEF3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FF12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9F84912" w14:textId="77777777" w:rsidTr="00503750">
        <w:tc>
          <w:tcPr>
            <w:tcW w:w="1843" w:type="dxa"/>
            <w:vAlign w:val="center"/>
          </w:tcPr>
          <w:p w14:paraId="4D2F0D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11BC7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BDD0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EED1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9F86B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2DF3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E39C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4D3D5B9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5181E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95971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7569B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A37E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B2C96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A347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F785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6918A3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DBAD72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3DBB3F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935C7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50719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21A43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A591F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DDB5B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870648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ACD753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6A24AD16" w14:textId="77777777" w:rsidTr="00503750">
        <w:trPr>
          <w:trHeight w:val="664"/>
        </w:trPr>
        <w:tc>
          <w:tcPr>
            <w:tcW w:w="3372" w:type="dxa"/>
          </w:tcPr>
          <w:p w14:paraId="1717C27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58B004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096897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22A873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C1125C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8E3BFCD" w14:textId="27921E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41FA42" w14:textId="3A978F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500FE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918579" w14:textId="27E2B93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DBA338C" w14:textId="323DDA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584B5D" w14:textId="0A934E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15541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B7E8740" w14:textId="6292C9F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01791E4" w14:textId="54E2DF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44CA65" w14:textId="1D84B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C0AD5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A48CB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5A2AEEE" w14:textId="652AD1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1DA7F1" w14:textId="0F36C9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29F23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BC6551E" w14:textId="559CB42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2BC456D" w14:textId="227812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C04528" w14:textId="6E6854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F453C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63DE3ED" w14:textId="5E5464B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F5DBA90" w14:textId="3D17D9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CAFA62" w14:textId="5D1711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3F9CE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57394C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73250F42" w14:textId="77777777" w:rsidTr="00503750">
        <w:tc>
          <w:tcPr>
            <w:tcW w:w="2835" w:type="dxa"/>
            <w:vAlign w:val="center"/>
          </w:tcPr>
          <w:p w14:paraId="3E1E582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D279D5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3CAF02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B6C368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174A68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3D382F9" w14:textId="77777777" w:rsidTr="00503750">
        <w:tc>
          <w:tcPr>
            <w:tcW w:w="2835" w:type="dxa"/>
          </w:tcPr>
          <w:p w14:paraId="6FC75A1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DD877E1" w14:textId="4E4042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7BC3E4" w14:textId="181BCB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16AA71" w14:textId="04947F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F9575C2" w14:textId="53CE1D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DCC71CB" w14:textId="77777777" w:rsidTr="00503750">
        <w:tc>
          <w:tcPr>
            <w:tcW w:w="2835" w:type="dxa"/>
          </w:tcPr>
          <w:p w14:paraId="545448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076B8E0" w14:textId="4B9BEF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9F30C9" w14:textId="066AA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1F4677" w14:textId="4770C3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DF2CF5" w14:textId="3A2691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315195" w14:textId="77777777" w:rsidTr="00503750">
        <w:tc>
          <w:tcPr>
            <w:tcW w:w="2835" w:type="dxa"/>
          </w:tcPr>
          <w:p w14:paraId="37365AD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4747F0" w14:textId="11AD94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9FA29F" w14:textId="1282DA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2E7ED5" w14:textId="2D242F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C49FC0" w14:textId="57E011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CCF5EE" w14:textId="77777777" w:rsidTr="00503750">
        <w:tc>
          <w:tcPr>
            <w:tcW w:w="2835" w:type="dxa"/>
            <w:vAlign w:val="center"/>
          </w:tcPr>
          <w:p w14:paraId="061389E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69D8B41" w14:textId="24B7B0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F40285" w14:textId="4C6E7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119437" w14:textId="338113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D6FCB09" w14:textId="269C26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3BC078" w14:textId="77777777" w:rsidTr="00503750">
        <w:tc>
          <w:tcPr>
            <w:tcW w:w="2835" w:type="dxa"/>
            <w:vAlign w:val="center"/>
          </w:tcPr>
          <w:p w14:paraId="3603874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0686948" w14:textId="616841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9BD07E" w14:textId="21B4D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9A2360" w14:textId="3AEB0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4BFD28" w14:textId="0FDA06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B62E9C" w14:textId="77777777" w:rsidTr="00503750">
        <w:tc>
          <w:tcPr>
            <w:tcW w:w="2835" w:type="dxa"/>
          </w:tcPr>
          <w:p w14:paraId="6D53ACB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E168CED" w14:textId="708B8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2937D8" w14:textId="4DC9F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50017C" w14:textId="35089A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255A560" w14:textId="0205B4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D608B2" w14:textId="77777777" w:rsidTr="00503750">
        <w:tc>
          <w:tcPr>
            <w:tcW w:w="2835" w:type="dxa"/>
          </w:tcPr>
          <w:p w14:paraId="7A26E79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18F92A7" w14:textId="04BD1A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9E1D1" w14:textId="6475F9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58DDE6" w14:textId="44FD99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45ABA0" w14:textId="7FFE6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A1CC1B" w14:textId="77777777" w:rsidTr="00503750">
        <w:tc>
          <w:tcPr>
            <w:tcW w:w="2835" w:type="dxa"/>
          </w:tcPr>
          <w:p w14:paraId="651859F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2407FF8" w14:textId="4B5A51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7A371E" w14:textId="3E3AF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A154A2" w14:textId="30C91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E38C9C9" w14:textId="3D41E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200877" w14:textId="77777777" w:rsidR="00944C3D" w:rsidRDefault="00944C3D" w:rsidP="00944C3D">
      <w:pPr>
        <w:rPr>
          <w:rFonts w:ascii="Arial" w:hAnsi="Arial"/>
          <w:b/>
        </w:rPr>
      </w:pPr>
    </w:p>
    <w:p w14:paraId="24F1A33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49A50206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50F0A4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0D09764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F0BFFC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A612C2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CE85F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6B34867" w14:textId="77777777" w:rsidTr="00503750">
        <w:trPr>
          <w:trHeight w:val="443"/>
        </w:trPr>
        <w:tc>
          <w:tcPr>
            <w:tcW w:w="2560" w:type="dxa"/>
          </w:tcPr>
          <w:p w14:paraId="5A4B8D6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F7D61FF" w14:textId="3BEE50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8252D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54EAA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5E4D45A" w14:textId="298F25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758A3F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6ED6A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D24ADE6" w14:textId="73E84F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3303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BC2C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956227B" w14:textId="792EEC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B7954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0456A4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20A1182" w14:textId="0FA37D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74E9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CF15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145255F" w14:textId="770A0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FEF933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1E701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62A3434" w14:textId="1F3F2D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C2176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ABB96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9957038" w14:textId="7B8C65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AADFBC" w14:textId="77777777" w:rsidR="00944C3D" w:rsidRDefault="00944C3D" w:rsidP="00944C3D">
      <w:pPr>
        <w:rPr>
          <w:rFonts w:ascii="Arial" w:hAnsi="Arial"/>
          <w:b/>
        </w:rPr>
      </w:pPr>
    </w:p>
    <w:p w14:paraId="0A5610B5" w14:textId="77777777" w:rsidR="00944C3D" w:rsidRDefault="00944C3D" w:rsidP="00944C3D">
      <w:pPr>
        <w:rPr>
          <w:rFonts w:ascii="Arial" w:hAnsi="Arial"/>
          <w:b/>
        </w:rPr>
      </w:pPr>
    </w:p>
    <w:p w14:paraId="22CBA85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A05574F" w14:textId="77777777" w:rsidR="00944C3D" w:rsidRDefault="00944C3D" w:rsidP="00944C3D">
      <w:pPr>
        <w:rPr>
          <w:rFonts w:ascii="Arial" w:hAnsi="Arial"/>
          <w:b/>
        </w:rPr>
      </w:pPr>
    </w:p>
    <w:p w14:paraId="39F365C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CCC43B7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993D1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6DD63D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64B96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AD5906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34E8C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76C81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8B820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918BA8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E109B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E20C1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99B62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9193C8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4B806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2E552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29214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832D04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06DA64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EA38CDC" w14:textId="77777777" w:rsidTr="00503750">
        <w:trPr>
          <w:trHeight w:val="677"/>
        </w:trPr>
        <w:tc>
          <w:tcPr>
            <w:tcW w:w="3358" w:type="dxa"/>
          </w:tcPr>
          <w:p w14:paraId="09902A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AAB6E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DB5484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FE8CA8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35FBA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A7FADA8" w14:textId="2D8005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35D993" w14:textId="7AEE05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A811C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0AF37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CE381EC" w14:textId="5E0C31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FC21C4" w14:textId="04ED88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2FAC1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FBED4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6E1E76D" w14:textId="47200D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783FAE" w14:textId="1CEB1F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9E933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AE992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DA4F490" w14:textId="353EA9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C471287" w14:textId="64DF21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FDB5A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781A9F4" w14:textId="3A288E7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4619F61" w14:textId="218EF5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2C0663" w14:textId="109B17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A0C31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72E3ED4" w14:textId="003F678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42D229C" w14:textId="714C90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957B1C" w14:textId="345584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69A5C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D0A459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B46252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E1BD04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C12E0C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D9CABFC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D0C5A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E0555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A456B0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E7EE1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4A573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6E20F7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427B0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1A736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76EDB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28B5DE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79DB71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88541C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AF6B85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B38212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35D2D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8B536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89CEED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60A9D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059491E" w14:textId="332890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56CA55" w14:textId="4F03E4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9E5835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7830D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29AD13C7" w14:textId="7C6C8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DC7C6D" w14:textId="7CE2A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458CC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DAAD7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E249DC5" w14:textId="1797A6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C57C7C" w14:textId="418AFC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20A89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3372961" w14:textId="28C6165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63B3BB8" w14:textId="127F6E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96EAE46" w14:textId="4B8DB3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3178B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DF19289" w14:textId="70010CB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78F6324" w14:textId="104048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2DB3FF5" w14:textId="0CCC92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F0CEB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537DC5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E43A260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B0D9C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42679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2FDD0E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471D9B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3B93E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4913833" w14:textId="7777C2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225EFEC" w14:textId="118616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941C5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EBA4F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C84C792" w14:textId="7ED44F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E92097" w14:textId="53AB4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0E3A2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B102D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6AE063B" w14:textId="751132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D31B589" w14:textId="235727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937DE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7D923BC" w14:textId="2A23CC3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03CC707" w14:textId="4EFEF3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AC2850" w14:textId="7A2169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9C5554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652A020" w14:textId="652FE82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AD5B9D9" w14:textId="42E4FE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447ABF3" w14:textId="0CAEBF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825F5E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89169B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48EA87E" w14:textId="77777777" w:rsidTr="00503750">
        <w:tc>
          <w:tcPr>
            <w:tcW w:w="3686" w:type="dxa"/>
            <w:vAlign w:val="center"/>
          </w:tcPr>
          <w:p w14:paraId="5D90B5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39454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C6A49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A821E7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FE2CC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AD8BF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842EC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E5604B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CD811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816CF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E11DC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7068E8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5006B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C26FB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E9436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86A274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19735F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0FD81D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B71043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BC7C4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12461F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EF809F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CA2B9E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9C2618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A41F68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BD020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3A8D9FD0" w14:textId="606181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38C09B" w14:textId="0AA3C8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8FF21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F9BEC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BBE0886" w14:textId="387B88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59DD6A" w14:textId="568D57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37459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B473A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69226D9" w14:textId="30C5A7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E95A3A" w14:textId="39977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705EB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175F950" w14:textId="3405FC1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5EA6023" w14:textId="205DA7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B76CBAD" w14:textId="59F84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45CB8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CEEC5DB" w14:textId="2A6312C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F295CEA" w14:textId="12149B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DE6E9A" w14:textId="2FD0B2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9D119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B8D1A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14FE0EA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5A4F3A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074446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77103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62021F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42448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EFA5F20" w14:textId="512399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90BC4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9C31A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CCF30D3" w14:textId="2FB460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9D5E6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29407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3FA124F" w14:textId="7D1620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83416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F3C73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D3586DB" w14:textId="7D853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4369B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7199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00BAEF2" w14:textId="13AB33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5771C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43B1EE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B1CFE60" w14:textId="78D5AA3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FB4D562" w14:textId="77777777" w:rsidR="00944C3D" w:rsidRDefault="00944C3D" w:rsidP="00944C3D">
      <w:pPr>
        <w:rPr>
          <w:sz w:val="22"/>
          <w:szCs w:val="22"/>
        </w:rPr>
      </w:pPr>
    </w:p>
    <w:p w14:paraId="776ACE44" w14:textId="77777777" w:rsidR="00944C3D" w:rsidRDefault="00944C3D" w:rsidP="00944C3D">
      <w:pPr>
        <w:rPr>
          <w:sz w:val="22"/>
          <w:szCs w:val="22"/>
        </w:rPr>
      </w:pPr>
    </w:p>
    <w:p w14:paraId="5777F35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FBF85DC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17F0B4E" w14:textId="7F407E3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1E1AC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B6573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33C31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54D26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6D8A326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C1889D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46BECF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B6DC77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6E214F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9BCF50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1111CBC" w14:textId="13EF8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8881031" w14:textId="747579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19AEC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A4B60E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8D0A26F" w14:textId="4CD842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F4381F" w14:textId="3F535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33C48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E5357B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E58191C" w14:textId="2BD2DE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C83206" w14:textId="6A8E0F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D9BB4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008542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A912A78" w14:textId="685FDD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E171050" w14:textId="4F3630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BDA6D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CF29A7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21D8560" w14:textId="71D3F7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1929727" w14:textId="0CE8E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18E3A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9B70AC8" w14:textId="21FA61C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E2571CC" w14:textId="16A77B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D8B8277" w14:textId="3B5445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7441D3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1E33286" w14:textId="12685C8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4160DE1" w14:textId="57D5D9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D1F4A5B" w14:textId="58E248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0E21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245FE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0255F0C8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67F376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97DE74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E1F503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2A21B1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602DA1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6763985" w14:textId="0682FE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0896987" w14:textId="0348E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515B98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FF5F9E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A81D843" w14:textId="02A763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5229AE" w14:textId="1EF2A5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5AAC6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D7C18A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CCBCFD6" w14:textId="002B72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1F10BB3" w14:textId="021E01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A6D48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C94546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177496A" w14:textId="74A0A1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848385C" w14:textId="110823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CC739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C33EDE0" w14:textId="77422DE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F397202" w14:textId="61BA26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9D78315" w14:textId="748932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0785D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D7CA766" w14:textId="51DBBAC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22EF202" w14:textId="11F535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E071D9B" w14:textId="34185D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2040F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5A694B2" w14:textId="2F30432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2A359B7" w14:textId="375A7D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FB58E49" w14:textId="43F4FE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27AD" w:rsidRPr="007F516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6911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C8D0E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703B870" w14:textId="242EB1A5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4C77E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41386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51CB096" w14:textId="2E61CF7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8AF52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EB4B09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5AA6658" w14:textId="79612833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52522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9BE0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EE2650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540A6A1" w14:textId="77777777" w:rsidR="00944C3D" w:rsidRPr="003607F0" w:rsidRDefault="00944C3D" w:rsidP="00944C3D"/>
    <w:p w14:paraId="6C45209D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73BEB7" w14:textId="77777777" w:rsidR="007227AD" w:rsidRDefault="007227AD">
      <w:r>
        <w:separator/>
      </w:r>
    </w:p>
  </w:endnote>
  <w:endnote w:type="continuationSeparator" w:id="0">
    <w:p w14:paraId="1102F175" w14:textId="77777777" w:rsidR="007227AD" w:rsidRDefault="007227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D072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4E268279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543D35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CBCF896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CEBD4F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A414BFA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9D5875" w14:textId="77777777" w:rsidR="007227AD" w:rsidRDefault="007227AD">
      <w:r>
        <w:separator/>
      </w:r>
    </w:p>
  </w:footnote>
  <w:footnote w:type="continuationSeparator" w:id="0">
    <w:p w14:paraId="7FCF7581" w14:textId="77777777" w:rsidR="007227AD" w:rsidRDefault="007227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63259306">
    <w:abstractNumId w:val="13"/>
  </w:num>
  <w:num w:numId="2" w16cid:durableId="1335034305">
    <w:abstractNumId w:val="17"/>
  </w:num>
  <w:num w:numId="3" w16cid:durableId="1754886788">
    <w:abstractNumId w:val="8"/>
  </w:num>
  <w:num w:numId="4" w16cid:durableId="1094547998">
    <w:abstractNumId w:val="7"/>
  </w:num>
  <w:num w:numId="5" w16cid:durableId="108575901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6635992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56523984">
    <w:abstractNumId w:val="20"/>
  </w:num>
  <w:num w:numId="8" w16cid:durableId="2048288429">
    <w:abstractNumId w:val="10"/>
  </w:num>
  <w:num w:numId="9" w16cid:durableId="1975060708">
    <w:abstractNumId w:val="0"/>
  </w:num>
  <w:num w:numId="10" w16cid:durableId="194856528">
    <w:abstractNumId w:val="19"/>
  </w:num>
  <w:num w:numId="11" w16cid:durableId="971058487">
    <w:abstractNumId w:val="6"/>
  </w:num>
  <w:num w:numId="12" w16cid:durableId="1949849511">
    <w:abstractNumId w:val="9"/>
  </w:num>
  <w:num w:numId="13" w16cid:durableId="1925258278">
    <w:abstractNumId w:val="12"/>
  </w:num>
  <w:num w:numId="14" w16cid:durableId="1932736392">
    <w:abstractNumId w:val="15"/>
  </w:num>
  <w:num w:numId="15" w16cid:durableId="1941178546">
    <w:abstractNumId w:val="14"/>
  </w:num>
  <w:num w:numId="16" w16cid:durableId="2082176135">
    <w:abstractNumId w:val="2"/>
  </w:num>
  <w:num w:numId="17" w16cid:durableId="491411280">
    <w:abstractNumId w:val="4"/>
  </w:num>
  <w:num w:numId="18" w16cid:durableId="966005825">
    <w:abstractNumId w:val="11"/>
  </w:num>
  <w:num w:numId="19" w16cid:durableId="393705157">
    <w:abstractNumId w:val="5"/>
  </w:num>
  <w:num w:numId="20" w16cid:durableId="578246083">
    <w:abstractNumId w:val="18"/>
  </w:num>
  <w:num w:numId="21" w16cid:durableId="7705897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42"/>
    <w:docVar w:name="arg2" w:val="Driver=asa17;DBF=D:\anasoft\data\tebys.db;DBN=tebys;ENG=SQL17;commlinks=TCPIP{ip=192.168.1.241};uid=hromnikova;con=finus(10.15);pwd=488300282956Vaveto1"/>
    <w:docVar w:name="arg3" w:val="66980"/>
    <w:docVar w:name="arg4" w:val="C:\Users\HROMNI~1.TEB\AppData\Local\Temp\1210875.doc"/>
    <w:docVar w:name="arg5" w:val="1"/>
  </w:docVars>
  <w:rsids>
    <w:rsidRoot w:val="007227AD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27AD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863A6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6267C59"/>
  <w15:docId w15:val="{5734510D-C7B0-4D44-8E4F-AA572C455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6</TotalTime>
  <Pages>16</Pages>
  <Words>5339</Words>
  <Characters>30433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2025-03-20T06:04:00Z</dcterms:created>
  <dcterms:modified xsi:type="dcterms:W3CDTF">2025-03-20T06:10:00Z</dcterms:modified>
</cp:coreProperties>
</file>