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07095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5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A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7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6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61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C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D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7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8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2A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3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0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C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0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D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BB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B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4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4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5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58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6D445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35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24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0F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2D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1E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E3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4D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2EA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E1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8A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A7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13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92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16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0D7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0B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66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20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04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0E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8B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2D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62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43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EC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9D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76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AC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FA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D2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13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22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BB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D5EB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C4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A7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4F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32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7E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03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08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BC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22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4E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70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B8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4C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32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A8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A78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9E9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20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9E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2F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E0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6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41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7A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E5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D7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E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07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48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99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B0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39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A4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E019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DC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9A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04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B7C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04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77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43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2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0B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AE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D9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C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B4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3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2C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CB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05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3B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2F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6A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A5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E2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8A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51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8E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8A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60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5F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8A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44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63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11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2C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40C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9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1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2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F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A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3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B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1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7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2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45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7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7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6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3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6A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A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7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2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C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81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47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3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A5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D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0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9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D6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4B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2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6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D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454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5F926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31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E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B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9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F8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4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6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8A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38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D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5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DD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845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AE6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B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C4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E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6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2D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2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08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0E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D9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6C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846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10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20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81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83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B5C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A28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0326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3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1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9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5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1F2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F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F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4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E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2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4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B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3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4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BACF8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8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1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5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A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76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7C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6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8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5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6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C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B2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B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C161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E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B5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C7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2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9B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1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B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F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9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4D8B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E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F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B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2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11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D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3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1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6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5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2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62C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AF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DC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A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D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C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A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8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61D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7C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E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01288C" w14:textId="5071F64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4B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6E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B2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9F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BF1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5B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D0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AC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80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D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8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0A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F7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8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5A4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C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C6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E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18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D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2C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DEC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8A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E91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A5C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267CBE4" wp14:editId="4305E03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A24A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67CB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DAA24A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A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D0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247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A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0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9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A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62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2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C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54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A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EA4D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A6AA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DD8B4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38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3777785" wp14:editId="2931057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F0966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77778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DF0966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8AC0331" wp14:editId="5A0361E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3F5B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C033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903F5B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ECF41AB" wp14:editId="00170E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7526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F41A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567526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F9F5B24" wp14:editId="6F781BF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E53FF" w14:textId="2619BFD7" w:rsidR="000B647F" w:rsidRDefault="000B647F" w:rsidP="00944C3D">
                                  <w:fldSimple w:instr=" MERGEFIELD  aDMOD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9F5B2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E53FF" w14:textId="2619BFD7" w:rsidR="000B647F" w:rsidRDefault="000B647F" w:rsidP="00944C3D">
                            <w:fldSimple w:instr=" MERGEFIELD  aDMOD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DD4C5F5" wp14:editId="16BB34E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1E152E" w14:textId="749BF3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D4C5F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81E152E" w14:textId="749BF3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6E84C5E" wp14:editId="38C6879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39CF0A" w14:textId="7F530F99" w:rsidR="000B647F" w:rsidRDefault="000B647F" w:rsidP="00944C3D">
                                  <w:fldSimple w:instr=" MERGEFIELD  aDRD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84C5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39CF0A" w14:textId="7F530F99" w:rsidR="000B647F" w:rsidRDefault="000B647F" w:rsidP="00944C3D">
                            <w:fldSimple w:instr=" MERGEFIELD  aDRD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4BA237" wp14:editId="779AD7F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73DC1A" w14:textId="511AA15F" w:rsidR="000B647F" w:rsidRDefault="000B647F" w:rsidP="00944C3D">
                                  <w:fldSimple w:instr=" MERGEFIELD  aDMD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4BA23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E73DC1A" w14:textId="511AA15F" w:rsidR="000B647F" w:rsidRDefault="000B647F" w:rsidP="00944C3D">
                            <w:fldSimple w:instr=" MERGEFIELD  aDMD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B5495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CC67C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CB6F6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A5C2395" wp14:editId="0BCDC08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94D09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C239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194D09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F60CE9E" wp14:editId="6FE364B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C133C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60CE9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9C133C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9C31FA" wp14:editId="603607C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859E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9C31F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8C859E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3D553D5" wp14:editId="79FDDEF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71A273" w14:textId="36D18C1F" w:rsidR="000B647F" w:rsidRDefault="000B647F" w:rsidP="00944C3D">
                                  <w:fldSimple w:instr=" MERGEFIELD  aDRDO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553D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71A273" w14:textId="36D18C1F" w:rsidR="000B647F" w:rsidRDefault="000B647F" w:rsidP="00944C3D">
                            <w:fldSimple w:instr=" MERGEFIELD  aDRDO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B5F28E9" wp14:editId="2CB1264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FEEFBF" w14:textId="199EBB9C" w:rsidR="000B647F" w:rsidRDefault="000B647F" w:rsidP="00944C3D">
                                  <w:fldSimple w:instr=" MERGEFIELD  aDMD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5F28E9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DFEEFBF" w14:textId="199EBB9C" w:rsidR="000B647F" w:rsidRDefault="000B647F" w:rsidP="00944C3D">
                            <w:fldSimple w:instr=" MERGEFIELD  aDMD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31604AD" wp14:editId="1EBE31F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661984" w14:textId="4A408E41" w:rsidR="000B647F" w:rsidRDefault="000B647F" w:rsidP="00944C3D">
                                  <w:fldSimple w:instr=" MERGEFIELD  aDROD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1604A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661984" w14:textId="4A408E41" w:rsidR="000B647F" w:rsidRDefault="000B647F" w:rsidP="00944C3D">
                            <w:fldSimple w:instr=" MERGEFIELD  aDROD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190D29E" wp14:editId="2BEC95B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152EC3" w14:textId="1B0A8E47" w:rsidR="000B647F" w:rsidRDefault="000B647F" w:rsidP="00944C3D">
                                  <w:fldSimple w:instr=" MERGEFIELD  aDMOD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90D29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C152EC3" w14:textId="1B0A8E47" w:rsidR="000B647F" w:rsidRDefault="000B647F" w:rsidP="00944C3D">
                            <w:fldSimple w:instr=" MERGEFIELD  aDMOD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1563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9A108D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476E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0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04E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F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D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1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91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A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C2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C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91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CD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59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E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4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0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A4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9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4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F6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3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3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A6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368C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64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F5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512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8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2C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E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E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0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FB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B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D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8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1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4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F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D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6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B0F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73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65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A5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A4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31A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21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8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83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E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D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B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7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A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832E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5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2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E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9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D6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F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0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C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8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3B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9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8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1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8B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E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E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3C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16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97C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AD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A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09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F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BF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E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FBCA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D3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C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B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5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8E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3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9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1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1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7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5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70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D2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F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F4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3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8B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B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9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F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B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A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C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E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188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B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4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4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D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D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6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F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2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9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F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8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90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1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3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0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5B9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3E8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F55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A6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0D8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EE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5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C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1A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D8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E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5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4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E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6B09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0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4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2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A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0D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71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D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C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1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7F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8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0C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A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E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B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A6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08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8C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BF4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4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4E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5E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94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4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52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4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A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E398985" wp14:editId="705D7D1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9BE4F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9898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79BE4F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D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1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1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2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E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B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4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B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D9474F1" wp14:editId="53572FC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5BD14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9474F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75BD14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B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F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1C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FF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C6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4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F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4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8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9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ED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7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E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A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5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4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3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F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4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E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E581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1D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2923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494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1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2D079D3" wp14:editId="22DE64A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FE97F" w14:textId="2A9DC9D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D079D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86FE97F" w14:textId="2A9DC9D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36117561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D8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7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7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C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B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1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0D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7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81BB5" wp14:editId="3FDBBBB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E5B1FB" w14:textId="531B82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2021570595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C81BB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1E5B1FB" w14:textId="531B82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2021570595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5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7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E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1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0A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C6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E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A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84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A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17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A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8536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1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71830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052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F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A8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2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0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2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79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7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3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DD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E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2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A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1A17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9CE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F9A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BBCD722" wp14:editId="46961F0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21135" w14:textId="72C787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2734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CD72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C621135" w14:textId="72C787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2734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E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AB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5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91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A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B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1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6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C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7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0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0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1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C7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E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6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0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1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7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7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F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4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A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E1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3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5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2C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1B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8F80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9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C713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319E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998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0C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D3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A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6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5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E6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6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E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5F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9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7A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4D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0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8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E1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5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1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5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76EE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9E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83103C6" wp14:editId="5B6A673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D4990" w14:textId="305F82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3103C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B3D4990" w14:textId="305F82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18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F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6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1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5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98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0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6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E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D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D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A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7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73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C05BFB5" wp14:editId="239854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5F172D" w14:textId="2F91177F" w:rsidR="000B647F" w:rsidRDefault="000B647F" w:rsidP="00944C3D">
                                  <w:fldSimple w:instr=" MERGEFIELD  aSUB_ULICA_CISLO  \* MERGEFORMAT ">
                                    <w:r w:rsidR="00A960A8" w:rsidRPr="00A960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05BFB5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B5F172D" w14:textId="2F91177F" w:rsidR="000B647F" w:rsidRDefault="000B647F" w:rsidP="00944C3D">
                            <w:fldSimple w:instr=" MERGEFIELD  aSUB_ULICA_CISLO  \* MERGEFORMAT ">
                              <w:r w:rsidR="00A960A8" w:rsidRPr="00A960A8">
                                <w:rPr>
                                  <w:rFonts w:ascii="Arial" w:hAnsi="Arial" w:cs="Arial"/>
                                  <w:noProof/>
                                </w:rPr>
                                <w:t>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FD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C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40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7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B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BEC2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65E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17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77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D938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8573C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5F73279" wp14:editId="175809B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D9196D" w14:textId="7F5A97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F7327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5D9196D" w14:textId="7F5A97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778E548" wp14:editId="6400B90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5BE5B2" w14:textId="14A02DC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8E54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05BE5B2" w14:textId="14A02DC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B48D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938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5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A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E57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F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DB8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AC7DC8D" wp14:editId="3064C2D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40F61" w14:textId="70BD8F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C7DC8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0640F61" w14:textId="70BD8F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18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9A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81F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A7A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D17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81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8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5B63E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B7D34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494C0F3" wp14:editId="79BAFF3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9E136C" w14:textId="3BEC8F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94C0F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A9E136C" w14:textId="3BEC8F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4A2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B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D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B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5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4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6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2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54B6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257F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8769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6F8FF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5DEECFB" wp14:editId="24360B9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DACBA9" w14:textId="7C2C88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60A8" w:rsidRPr="00621E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DEECF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FDACBA9" w14:textId="7C2C88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60A8" w:rsidRPr="00621EB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7171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2ACF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75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7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81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E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6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EA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5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0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3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FA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1A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A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C1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A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8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1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2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5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A5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C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D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F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9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5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F5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FE86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F38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C7F3A74" w14:textId="478CB3A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960A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F24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B4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D05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8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F4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D3E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70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C6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3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65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BD8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1EA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4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BEB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56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07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EA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92A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BF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B3B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3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51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A6A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D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17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4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93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ED8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F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0A19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A09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52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5E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9F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BA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589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A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356E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8CC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A74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E60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55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AF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44B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E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924D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D7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48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52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CDF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DA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6ED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94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C2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B33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4F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A4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F1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45A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9D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0F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298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2F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0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F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A7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4E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543C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9A6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2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7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F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B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9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1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DF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E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F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7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9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5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DC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C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3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5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96A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E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DB3A8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06330C8" w14:textId="77777777" w:rsidR="00944C3D" w:rsidRDefault="00944C3D" w:rsidP="00944C3D">
      <w:pPr>
        <w:rPr>
          <w:rFonts w:ascii="Arial" w:hAnsi="Arial"/>
        </w:rPr>
      </w:pPr>
    </w:p>
    <w:p w14:paraId="38534F7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1C1D6F" w14:textId="6D8C184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4A214AD" w14:textId="328C3D6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8FFF34E" w14:textId="491D4C2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25FBF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23FD35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EEA91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59AF1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43031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D62F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A720E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7EF23A5" w14:textId="6C0C05EC" w:rsidR="00944C3D" w:rsidRPr="008D0433" w:rsidRDefault="00A960A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Marta Gáliková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C376C7F" w14:textId="0C17A38E" w:rsidR="00944C3D" w:rsidRPr="008D0433" w:rsidRDefault="00A960A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4A3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5D9B4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4AAE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C496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28A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F43A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81AF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EBD7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7A06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E26B0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A30C8F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C9B0C10" w14:textId="03FF27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32ABB9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6AB0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CFB23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859E22" w14:textId="6E9DD6B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610466F" w14:textId="1079F3C2" w:rsidR="00944C3D" w:rsidRPr="00C7085F" w:rsidRDefault="00A960A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296AE02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E3A58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424F0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821FC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E0A3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121802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6529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7E5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10A3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0974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3D6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38E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FEB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CC381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8CA1D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CE3E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D84B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269F5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391A1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4FFC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875D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BBE8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CBE3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DFFC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ADDEE10" w14:textId="3844148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F028D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EF5F2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231B3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6D6D21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A47558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DAA438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7EDD0E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973607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F771B31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A47AF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B3538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3BF5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51BA4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75AE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485BB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6AA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1129E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962FF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5F90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A257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C501A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8239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AF2F2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4E3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DC22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32DDB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70965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4542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10D7F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DF38B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33263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F196D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D7C35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127BB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C6077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E814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6398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CCDC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221C0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3D36A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0B628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73C76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58938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C4FEC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135EE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F8461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B55E06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BA60D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C643D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C9444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F181E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F4DAB6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8D8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F096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BC1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E07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A14A5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B63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C180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655D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BC0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02E74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8ACB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C281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F44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1CB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983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6EC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AA4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7BB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AE40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A9E4F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4606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0A5E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D1B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D47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C2D1A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F26E7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984302E" w14:textId="26D4999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F393EF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312C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8D88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7B5BC8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0EE90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10E84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090BA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710F09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A899AEA" w14:textId="77777777" w:rsidTr="00503750">
        <w:tc>
          <w:tcPr>
            <w:tcW w:w="2302" w:type="dxa"/>
            <w:vAlign w:val="center"/>
          </w:tcPr>
          <w:p w14:paraId="3FEAB2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9CB53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3C9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787E5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8DE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71A7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E880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477FF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C57D3A2" w14:textId="77777777" w:rsidTr="00503750">
        <w:tc>
          <w:tcPr>
            <w:tcW w:w="15593" w:type="dxa"/>
            <w:gridSpan w:val="8"/>
            <w:vAlign w:val="center"/>
          </w:tcPr>
          <w:p w14:paraId="6C08E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2DBC59" w14:textId="77777777" w:rsidTr="00503750">
        <w:tc>
          <w:tcPr>
            <w:tcW w:w="2302" w:type="dxa"/>
            <w:vAlign w:val="center"/>
          </w:tcPr>
          <w:p w14:paraId="405EB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08FB08" w14:textId="79983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93142F" w14:textId="4D52F0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A2458" w14:textId="63B533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11291" w14:textId="2D535C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23346" w14:textId="00EA2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5BBCD" w14:textId="2756FB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28A3B" w14:textId="57CFD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7A4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9F5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D98A4A" w14:textId="075B67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9B2DEC" w14:textId="6BB52E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D85F0" w14:textId="67068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7FB70" w14:textId="059100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5DAD1" w14:textId="092C8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869AD" w14:textId="48299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B0550" w14:textId="32B316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012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2CE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AEE546" w14:textId="6E51A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9E91CA" w14:textId="42E52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BA051" w14:textId="48B9E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2042B" w14:textId="7CF28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696B2" w14:textId="1AF78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029E4" w14:textId="572C15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41115" w14:textId="6CE12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55DE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FFB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0E298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00B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1D2C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459D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C4F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7A37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B77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FF9900" w14:textId="77777777" w:rsidTr="00503750">
        <w:tc>
          <w:tcPr>
            <w:tcW w:w="2302" w:type="dxa"/>
            <w:vAlign w:val="center"/>
          </w:tcPr>
          <w:p w14:paraId="49102F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F36249" w14:textId="2C549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E3EAB" w14:textId="086348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71024" w14:textId="2C36D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3362D" w14:textId="17304F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25B5A" w14:textId="039667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7610A" w14:textId="5F9CA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29233" w14:textId="48A99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8B846" w14:textId="77777777" w:rsidTr="00503750">
        <w:tc>
          <w:tcPr>
            <w:tcW w:w="15593" w:type="dxa"/>
            <w:gridSpan w:val="8"/>
            <w:vAlign w:val="center"/>
          </w:tcPr>
          <w:p w14:paraId="3C9D73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C5AD4C" w14:textId="77777777" w:rsidTr="00503750">
        <w:tc>
          <w:tcPr>
            <w:tcW w:w="2302" w:type="dxa"/>
            <w:vAlign w:val="center"/>
          </w:tcPr>
          <w:p w14:paraId="09A24C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5789A3" w14:textId="099106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47F87F" w14:textId="398714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50883" w14:textId="6F9CD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46467" w14:textId="4DE481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CA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C434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2B2F63" w14:textId="7160D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207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962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ADDFFF" w14:textId="69A06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770F95" w14:textId="5FFB27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D87B8" w14:textId="17611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C6759" w14:textId="719864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5A2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F58C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CFDD1" w14:textId="1941A8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BFFA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884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E846A9" w14:textId="75829B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BBE86" w14:textId="443CC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901B5" w14:textId="2E5D2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34D3B" w14:textId="54E03F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687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280D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A98338" w14:textId="1620EE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8EC354" w14:textId="77777777" w:rsidTr="00503750">
        <w:tc>
          <w:tcPr>
            <w:tcW w:w="2302" w:type="dxa"/>
            <w:vAlign w:val="center"/>
          </w:tcPr>
          <w:p w14:paraId="3F2C1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D2D5DE" w14:textId="6F50CF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6373A7" w14:textId="147EE1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88483" w14:textId="5B3621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0944C" w14:textId="1720C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5E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B8A2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37E667" w14:textId="7829F1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B42C8" w14:textId="77777777" w:rsidTr="00503750">
        <w:tc>
          <w:tcPr>
            <w:tcW w:w="15593" w:type="dxa"/>
            <w:gridSpan w:val="8"/>
            <w:vAlign w:val="center"/>
          </w:tcPr>
          <w:p w14:paraId="15E83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050B77F" w14:textId="77777777" w:rsidTr="00503750">
        <w:tc>
          <w:tcPr>
            <w:tcW w:w="2302" w:type="dxa"/>
            <w:vAlign w:val="center"/>
          </w:tcPr>
          <w:p w14:paraId="4D3DA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1ADD16D" w14:textId="6CBFD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482FFF" w14:textId="6E37F6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66049B" w14:textId="620C34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B8646" w14:textId="26036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B0EB6" w14:textId="156307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02972" w14:textId="6E2C6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2BF46" w14:textId="072CA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6788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39C5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097018" w14:textId="1D9614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1E2F71" w14:textId="136B84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F0361" w14:textId="6DEFB2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1677E" w14:textId="69621A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C4304" w14:textId="636176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395B1" w14:textId="71F2B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28BB6" w14:textId="6515FD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5F7B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5A5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E30A68" w14:textId="7C8395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12E63D" w14:textId="10DAEF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77D50" w14:textId="17FE8F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F4705" w14:textId="767C5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46675" w14:textId="3C8939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B4F9A" w14:textId="39628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98A28" w14:textId="26915C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F751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3E4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DECA5E" w14:textId="7BCA0F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06403B" w14:textId="49382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AE73C" w14:textId="64AA3D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5AD6E" w14:textId="194518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B3D7C" w14:textId="729CE1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2A6CB" w14:textId="5DBD3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5B78E" w14:textId="39F643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EAED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A4BB7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FA0468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470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FBAA43" w14:textId="56119B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BF9878" w14:textId="58848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8FC0C" w14:textId="52165E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FA4AFF" w14:textId="1E5BCC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1C1565" w14:textId="5D8337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D87B9" w14:textId="64C1A6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FCC1B7" w14:textId="4B2CB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ACD2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2BF44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A53C3F" w14:textId="21A1D5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04EE57" w14:textId="09A9F7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854F4" w14:textId="48B20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FC3D8" w14:textId="47AE2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91FF2" w14:textId="1A227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B3EA9" w14:textId="626E71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DFB8A1" w14:textId="51CBC5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5D5B1D" w14:textId="77777777" w:rsidR="00944C3D" w:rsidRDefault="00944C3D" w:rsidP="00944C3D">
      <w:pPr>
        <w:rPr>
          <w:rFonts w:ascii="Arial" w:hAnsi="Arial"/>
          <w:b/>
        </w:rPr>
      </w:pPr>
    </w:p>
    <w:p w14:paraId="217D2A6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293A737" w14:textId="77777777" w:rsidTr="00503750">
        <w:tc>
          <w:tcPr>
            <w:tcW w:w="1944" w:type="dxa"/>
            <w:vAlign w:val="center"/>
          </w:tcPr>
          <w:p w14:paraId="59CF59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29FC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64E54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020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6F1D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69C73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B07C7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4767C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845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F1FB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4691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13ED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45085C5" w14:textId="77777777" w:rsidTr="00503750">
        <w:tc>
          <w:tcPr>
            <w:tcW w:w="15685" w:type="dxa"/>
            <w:gridSpan w:val="12"/>
            <w:vAlign w:val="center"/>
          </w:tcPr>
          <w:p w14:paraId="6582C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E57EFB" w14:textId="77777777" w:rsidTr="00503750">
        <w:tc>
          <w:tcPr>
            <w:tcW w:w="1944" w:type="dxa"/>
            <w:vAlign w:val="center"/>
          </w:tcPr>
          <w:p w14:paraId="0028C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D8B6DD" w14:textId="538EF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EC12FB" w14:textId="19ADE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A0EF1E" w14:textId="15D73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0213C3" w14:textId="795C3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BCECB8" w14:textId="1B984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D21041" w14:textId="735FE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C67D69" w14:textId="641BD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C5D8EC" w14:textId="760D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1F9CEB" w14:textId="5D30D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D3AC48" w14:textId="3ACD2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84EF84" w14:textId="4F96A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C8E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C454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146064" w14:textId="17FB3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C2B737" w14:textId="27888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FB9F7B" w14:textId="5D8B6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221E1C" w14:textId="725A6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9C547" w14:textId="64864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421BF9" w14:textId="2CDA9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37EE81" w14:textId="5D362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C5BCE7" w14:textId="72165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ECD571" w14:textId="7D40A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C51CA0" w14:textId="56686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E81864" w14:textId="64B09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1C0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CEC99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BB7BF6B" w14:textId="2571F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373AD8" w14:textId="302D1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D95B8B" w14:textId="67D10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99ACA1" w14:textId="6669B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05AC0" w14:textId="19F93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2675C8" w14:textId="3C8EE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814136" w14:textId="15BFB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AFA05E" w14:textId="1EFC3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A7F144" w14:textId="54904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DFA39B" w14:textId="73935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944C58" w14:textId="3D852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64F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7F3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DF6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F6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0D9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76A2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D8C4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A06C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0A53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CF70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B24F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276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C6C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A9AABC" w14:textId="77777777" w:rsidTr="00503750">
        <w:tc>
          <w:tcPr>
            <w:tcW w:w="1944" w:type="dxa"/>
            <w:vAlign w:val="center"/>
          </w:tcPr>
          <w:p w14:paraId="6FBC10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C9E2AB" w14:textId="4191E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09704C" w14:textId="0A0C8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25D399" w14:textId="6A34C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337311" w14:textId="2C043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D22EF6" w14:textId="466D3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6080C3" w14:textId="204BE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389A2C" w14:textId="4FB2C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7F61F3" w14:textId="1DE83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DD8A8F" w14:textId="73173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195D46" w14:textId="56E56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1C31A7" w14:textId="7126C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773FE" w14:textId="77777777" w:rsidTr="00503750">
        <w:tc>
          <w:tcPr>
            <w:tcW w:w="15685" w:type="dxa"/>
            <w:gridSpan w:val="12"/>
            <w:vAlign w:val="center"/>
          </w:tcPr>
          <w:p w14:paraId="1707C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078DA5C" w14:textId="77777777" w:rsidTr="00503750">
        <w:tc>
          <w:tcPr>
            <w:tcW w:w="1944" w:type="dxa"/>
            <w:vAlign w:val="center"/>
          </w:tcPr>
          <w:p w14:paraId="502997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AB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716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E8D439" w14:textId="318BD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288EA" w14:textId="18704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EB5CBD" w14:textId="2F45B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518F83" w14:textId="5B4F9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B47B1" w14:textId="66D8F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FA267F" w14:textId="04F4C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A39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E8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F4C6BC" w14:textId="4E95F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0829A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75DE0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788C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929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0C4D56" w14:textId="7962A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FFC598" w14:textId="2971A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4C1AAF" w14:textId="63DA8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A86379" w14:textId="3CE41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FCDFC3" w14:textId="08D27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12EA2" w14:textId="03745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06B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39C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70EB86" w14:textId="5A120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B599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331D6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A0F7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BB9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79219B" w14:textId="37E3E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0B14D1" w14:textId="373F4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2A8A24" w14:textId="4886C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02566E" w14:textId="2580E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BA7B27" w14:textId="3C937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133BB1" w14:textId="71D4C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E5D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2E3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89ABA9" w14:textId="781F7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252A3C" w14:textId="77777777" w:rsidTr="00503750">
        <w:tc>
          <w:tcPr>
            <w:tcW w:w="1944" w:type="dxa"/>
            <w:vAlign w:val="center"/>
          </w:tcPr>
          <w:p w14:paraId="3BF814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355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F85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0F6F5D" w14:textId="40AF1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01DE5" w14:textId="0427B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7D599" w14:textId="53376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CA2EB6" w14:textId="785EA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6EFE0B" w14:textId="16F5F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14C4A2" w14:textId="20F6F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C87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764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C7055A" w14:textId="5A8CE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EA081" w14:textId="77777777" w:rsidTr="00503750">
        <w:tc>
          <w:tcPr>
            <w:tcW w:w="15685" w:type="dxa"/>
            <w:gridSpan w:val="12"/>
            <w:vAlign w:val="center"/>
          </w:tcPr>
          <w:p w14:paraId="64D1F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2CCF02F" w14:textId="77777777" w:rsidTr="00503750">
        <w:tc>
          <w:tcPr>
            <w:tcW w:w="1944" w:type="dxa"/>
            <w:vAlign w:val="center"/>
          </w:tcPr>
          <w:p w14:paraId="4E705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CFF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499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AB3A2F" w14:textId="02D88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403E1" w14:textId="2D20A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58A4F" w14:textId="56D47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47BBAF" w14:textId="06E5D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F8113F" w14:textId="342B4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BA94A7" w14:textId="02078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E57A66" w14:textId="06F18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956994" w14:textId="2CF6E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003A65" w14:textId="2F6A2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76B3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B271D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6A1D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E8C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67952E" w14:textId="2216A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D2C002" w14:textId="66865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1CCC57" w14:textId="182FA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D8079D" w14:textId="2C6A9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A8DBFE" w14:textId="42571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0C5D76" w14:textId="57977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6A6EEF" w14:textId="69DDF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2E6BFE" w14:textId="6F845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F1A658" w14:textId="1BF1B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0A6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290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50CE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AEC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C55A84" w14:textId="4AB79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2E3AC4" w14:textId="19BE1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914F9E" w14:textId="4C94B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A80EC8" w14:textId="03362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4BD2D7" w14:textId="54D1C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E472A7" w14:textId="6A349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0F1D66" w14:textId="5D9A7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E7BCC0" w14:textId="527D0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4104C3" w14:textId="62957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387A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D2D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675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2EA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866154" w14:textId="48343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5094A1" w14:textId="2AD43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62B869" w14:textId="3DF10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495869" w14:textId="51436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D15377" w14:textId="09894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7BD33A" w14:textId="5F731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631E22" w14:textId="561B3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87AB75" w14:textId="6AE84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C98EAE" w14:textId="1E0E3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146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326B3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B03C0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7B70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CFD8D2" w14:textId="2FEB4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BDC554" w14:textId="09634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482DF0" w14:textId="55087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1724EE" w14:textId="711BC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F0A903" w14:textId="1D3DD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9096F4" w14:textId="6EE22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FBF7B2" w14:textId="744CA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5A0E41" w14:textId="4C297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E19BFF" w14:textId="7F742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2A61F4" w14:textId="4FA57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FC78BA" w14:textId="73341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88E4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FCBF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521A7B" w14:textId="4AF36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CE90DD" w14:textId="4F73F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984042" w14:textId="598AE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E5F2E1" w14:textId="03867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A35F7C" w14:textId="7BC66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92BEEF" w14:textId="67695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B3BB14" w14:textId="0A372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1CC974" w14:textId="05012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94326" w14:textId="6C0BA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420B1C" w14:textId="5F9E3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B0DFDB" w14:textId="3383F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628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0155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4ACC7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B7C57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5933A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3A82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49CB1D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1F3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B90FF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9BE1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6011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8F07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CC7B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9E7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C620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B5BF7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1A5A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A219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7ECFB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F240C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BDBC27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AC8B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A7F12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F0CC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689EA6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8BFB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509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7594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30CB8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F26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61A9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F87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F3766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2FDF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0F9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A5DB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1337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46CA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53C158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BDA4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E41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6604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AC2F1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AA3E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53D2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EB00CD6" w14:textId="77777777" w:rsidTr="00503750">
        <w:trPr>
          <w:trHeight w:val="1073"/>
        </w:trPr>
        <w:tc>
          <w:tcPr>
            <w:tcW w:w="3614" w:type="dxa"/>
            <w:vMerge/>
          </w:tcPr>
          <w:p w14:paraId="7D13B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84AB5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5337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39FC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D8F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37A3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2F07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8B8D177" w14:textId="77777777" w:rsidTr="00503750">
        <w:trPr>
          <w:trHeight w:val="283"/>
        </w:trPr>
        <w:tc>
          <w:tcPr>
            <w:tcW w:w="3614" w:type="dxa"/>
          </w:tcPr>
          <w:p w14:paraId="12E92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57B29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FBC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4D3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428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67A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82D1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A2D53B" w14:textId="77777777" w:rsidTr="00503750">
        <w:trPr>
          <w:trHeight w:val="283"/>
        </w:trPr>
        <w:tc>
          <w:tcPr>
            <w:tcW w:w="3614" w:type="dxa"/>
          </w:tcPr>
          <w:p w14:paraId="35488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E64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7B1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D127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DD0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8EF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A1A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FC6544" w14:textId="77777777" w:rsidTr="00503750">
        <w:trPr>
          <w:trHeight w:val="283"/>
        </w:trPr>
        <w:tc>
          <w:tcPr>
            <w:tcW w:w="3614" w:type="dxa"/>
          </w:tcPr>
          <w:p w14:paraId="50DAF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145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833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8AE1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7953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7A0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70E4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C5A1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2C4C2B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6774E3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16DD2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D313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3EF4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E7522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EA8C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D0BB2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4BAA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8760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F75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A2379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FFEC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2AFE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E7C3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F49FF5D" w14:textId="0C524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66C07" w14:textId="2DE56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FB08D6" w14:textId="4DF28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EA760" w14:textId="32086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7D91B" w14:textId="0ED1F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0ADD6" w14:textId="7E798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E9BA17" w14:textId="23273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94EBE7" w14:textId="57CCC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C34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659E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472D78E" w14:textId="74C68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431F0" w14:textId="4A5A4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C8560" w14:textId="7A840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58EC3" w14:textId="22537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2B558" w14:textId="48C87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3B706" w14:textId="2DF67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15B03" w14:textId="331AC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5D6945" w14:textId="1F718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BA1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881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0BBB57" w14:textId="414AB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EDDD6" w14:textId="2436D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11D6D" w14:textId="14C86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2D1C3" w14:textId="32D21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61DA7" w14:textId="6321F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C543A" w14:textId="62604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816A1" w14:textId="16A09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28E526" w14:textId="43FA5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B22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97A6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9E78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97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7CA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7E4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87F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F05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01D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4162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2ADB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A482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2B2B85" w14:textId="0C723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14417" w14:textId="24FCB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DF7BB" w14:textId="6AC75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57E73" w14:textId="68C47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0E07D" w14:textId="40226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0E5AA" w14:textId="22DE9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784D3" w14:textId="15782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4F52DE" w14:textId="0A74C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63A4B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33A4B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0210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B2DB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968BA6" w14:textId="69F53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84BBA" w14:textId="1C802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DF21D" w14:textId="05A12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E30AF" w14:textId="00E8C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E5DA5" w14:textId="32D76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B8C5D" w14:textId="7BB22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4845B" w14:textId="7A83B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567638" w14:textId="20CD2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AD1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2E5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5CD5E7E" w14:textId="59507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EBFBE" w14:textId="78480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D02A" w14:textId="11027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4A391" w14:textId="7A1B5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3B005" w14:textId="5D4F0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46817" w14:textId="400BA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9FDA4" w14:textId="5F83C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245AC3" w14:textId="1215D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D46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F263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FE1AF73" w14:textId="0AEC0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4B49B" w14:textId="11E3A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17273" w14:textId="62AED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0A54E" w14:textId="5D1C5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2812C" w14:textId="648DD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234AD" w14:textId="3E13F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B9376" w14:textId="3572D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E4DBB3" w14:textId="7ACD6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A95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27F2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858BDF" w14:textId="47803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39ED6" w14:textId="05844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16220" w14:textId="11FED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E1E59" w14:textId="1D759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F0311" w14:textId="45425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568A2" w14:textId="44C0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BF74D" w14:textId="5EBA3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3B26C1" w14:textId="27514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08B3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5726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7BF7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9A33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B6598A" w14:textId="1EB68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5EB34" w14:textId="61651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D35A2" w14:textId="72F1B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F588D" w14:textId="557A7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4E4C1" w14:textId="018DE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87730" w14:textId="728CA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13353" w14:textId="4102E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CABB2F" w14:textId="2982D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200F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CD5CC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04958F" w14:textId="2C4D2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A4FB0" w14:textId="076E3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FEA62" w14:textId="0B6B8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F641B" w14:textId="11917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0239E" w14:textId="66575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36400" w14:textId="22868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03AA6" w14:textId="6A770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16ECAA" w14:textId="506C1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6CAB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FB185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8E0FA0C" w14:textId="2F51640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9E58C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4AA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27E9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4744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1158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75B6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EBEF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5266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4A6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CE6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944E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95FD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154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80A2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B7F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7FC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A02E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175E6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8DF70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4A9E6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BAB038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5E4A69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AB2F1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D9B4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E191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8608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EF7E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D7AC84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FD77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2BF13B" w14:textId="403AEF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D24C0F" w14:textId="36E705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BCBD4F" w14:textId="4FA927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B73BB7" w14:textId="5A7610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D5E4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A621B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CF1A99" w14:textId="6A714D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3C19A7" w14:textId="464EEE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B0ECBD" w14:textId="36B3D8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6FD08" w14:textId="03D6B8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37D4D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9B4E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519DA8" w14:textId="074395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1A224D" w14:textId="5684A8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A2CFDF" w14:textId="2EC0FB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D6711" w14:textId="4167D3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F0D0E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2ECF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FAB584" w14:textId="1580D7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124AE4" w14:textId="3A0ABC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CFE0AD" w14:textId="7B04E8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EB0A24" w14:textId="3CCEDD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D64E2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48A4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7B1FC8" w14:textId="0968E5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7F2CCD" w14:textId="198764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E67297" w14:textId="428F5B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C6D496" w14:textId="0E2FD1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A9A38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8098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59677B" w14:textId="2C4AA5E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E3C1AF" w14:textId="487266C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8A34E9" w14:textId="5154FA9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1C9C6C" w14:textId="0403D3E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EF3C9D6" w14:textId="77777777" w:rsidR="00944C3D" w:rsidRDefault="00944C3D" w:rsidP="00944C3D">
      <w:pPr>
        <w:rPr>
          <w:rFonts w:ascii="Arial" w:hAnsi="Arial"/>
          <w:b/>
        </w:rPr>
      </w:pPr>
    </w:p>
    <w:p w14:paraId="5992F56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08AF0E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5DC4D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F96EB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BE363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D6F62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52F3E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E491F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47F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CDE80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E52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A35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81C52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EC17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EE11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D480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0D4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29306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9743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B9C3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E35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7BDC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91D68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531F9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2CD6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82E8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39A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DF3ED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579F96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D9A4ABB" w14:textId="77777777" w:rsidTr="00503750">
        <w:tc>
          <w:tcPr>
            <w:tcW w:w="2835" w:type="dxa"/>
            <w:vAlign w:val="center"/>
          </w:tcPr>
          <w:p w14:paraId="23618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ECE4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F65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890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AB5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1791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A2FD53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331D1A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944FF30" w14:textId="74A399C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E9029" w14:textId="46C91F8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D1F7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C859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FD298D" w14:textId="0BEC98F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7CFC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12CA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3E54F5E" w14:textId="11DD2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28E62" w14:textId="28A5E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D1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7A8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CEAC7" w14:textId="0982C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87CE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F3AD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E83C48F" w14:textId="6813C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8A779" w14:textId="2F431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D9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88C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32F0B0" w14:textId="5A4A6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EE34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6EBC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69BEFB" w14:textId="12105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07BFA" w14:textId="23770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0E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745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B1F9F4" w14:textId="09173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52D7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7F2D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B0BEBF3" w14:textId="4E2CD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78B37" w14:textId="1A649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549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4D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44EA82" w14:textId="29AE4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2AC7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50EA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D34E4E8" w14:textId="281CF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E5665" w14:textId="07AFD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55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8F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CEC32F" w14:textId="43EFD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D83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3FAC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1C2A421" w14:textId="45C089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F2D67" w14:textId="7EA6D5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1D90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4604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375AA7" w14:textId="5E1CCC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D4105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85127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D230746" w14:textId="4CB1CAA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DAD54E" w14:textId="77777777" w:rsidR="00944C3D" w:rsidRDefault="00944C3D" w:rsidP="00944C3D">
      <w:pPr>
        <w:rPr>
          <w:rFonts w:ascii="Arial" w:hAnsi="Arial"/>
          <w:b/>
        </w:rPr>
      </w:pPr>
    </w:p>
    <w:p w14:paraId="0D35F91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6B9F33" w14:textId="77777777" w:rsidTr="00503750">
        <w:tc>
          <w:tcPr>
            <w:tcW w:w="2835" w:type="dxa"/>
            <w:vAlign w:val="center"/>
          </w:tcPr>
          <w:p w14:paraId="6AA29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A865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F7F41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FF4E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0E41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92D00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7BC1CC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1C74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42F7F6" w14:textId="20081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F829E" w14:textId="61946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2B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2DE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4B7B0A" w14:textId="09824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2447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A8D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689A13F" w14:textId="54690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BD4EA" w14:textId="1E6D7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3E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277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E695EB" w14:textId="3F0F9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435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DA7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899A477" w14:textId="7E366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7422C" w14:textId="469CF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C25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D8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39D884" w14:textId="25DBD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2FB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072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AB1305" w14:textId="07A52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058AB2" w14:textId="164E9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A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8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7C63F1" w14:textId="19EF8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590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474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875B013" w14:textId="305E6C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08AB1" w14:textId="53C08B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56E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61D3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EE483A" w14:textId="0D7139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9041E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43E5B3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95016B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73E5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D434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98B1FA6" w14:textId="77777777" w:rsidTr="00503750">
        <w:trPr>
          <w:trHeight w:val="699"/>
        </w:trPr>
        <w:tc>
          <w:tcPr>
            <w:tcW w:w="3502" w:type="dxa"/>
            <w:vMerge/>
          </w:tcPr>
          <w:p w14:paraId="00843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ABFAC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63CE7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BF4AC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94A1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B1EB11C" w14:textId="3291932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7D60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F47C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884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A57958B" w14:textId="6C73DDC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10D62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FCD8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4B79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17EFABB" w14:textId="7AFAF62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F65BC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FB75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DF317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5E574A6" w14:textId="77777777" w:rsidTr="00503750">
        <w:trPr>
          <w:trHeight w:val="593"/>
        </w:trPr>
        <w:tc>
          <w:tcPr>
            <w:tcW w:w="3497" w:type="dxa"/>
          </w:tcPr>
          <w:p w14:paraId="2C796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8C25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A79A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642B6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B8F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1CEA7E" w14:textId="0087A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C9EBE" w14:textId="41AC0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91D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72EB31" w14:textId="5E15C42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B58421" w14:textId="6D891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9AAAD9" w14:textId="63C23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E0E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1CDCF1" w14:textId="514507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54E1F8" w14:textId="5F464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DA775" w14:textId="39EE5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83A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3DD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DAF3354" w14:textId="420F2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50F15D" w14:textId="6FC0F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DCDF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E8DB12" w14:textId="59FCF96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291828" w14:textId="22A95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908F79" w14:textId="1CFD7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E3E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8013C8" w14:textId="4ECD4F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838307" w14:textId="37ED5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64CD3" w14:textId="3D25B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D45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A04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122FADC" w14:textId="33426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FEC660" w14:textId="48709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145A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3D1156" w14:textId="7261A2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CEEDFA" w14:textId="18192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8C7293" w14:textId="3EC62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54C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E780A1" w14:textId="34A8245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3E7BE6" w14:textId="735F6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241779" w14:textId="6C823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8FDB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175D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03FA406" w14:textId="7A53B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461CE" w14:textId="5025A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780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1951AE" w14:textId="5CCD91B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5F6D02" w14:textId="37EAA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E5B5AC" w14:textId="57573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8EAF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A86694D" w14:textId="2532C8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82A669" w14:textId="1DB6F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36D226" w14:textId="3D7FF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CC27C2" w14:textId="77777777" w:rsidR="00944C3D" w:rsidRDefault="00944C3D" w:rsidP="00944C3D">
      <w:pPr>
        <w:rPr>
          <w:rFonts w:ascii="Arial" w:hAnsi="Arial"/>
          <w:b/>
        </w:rPr>
      </w:pPr>
    </w:p>
    <w:p w14:paraId="5D1DFF56" w14:textId="77777777" w:rsidR="00944C3D" w:rsidRDefault="00944C3D" w:rsidP="00944C3D">
      <w:pPr>
        <w:rPr>
          <w:rFonts w:ascii="Arial" w:hAnsi="Arial"/>
          <w:b/>
        </w:rPr>
      </w:pPr>
    </w:p>
    <w:p w14:paraId="62D9797B" w14:textId="77777777" w:rsidR="00944C3D" w:rsidRDefault="00944C3D" w:rsidP="00944C3D">
      <w:pPr>
        <w:rPr>
          <w:rFonts w:ascii="Arial" w:hAnsi="Arial"/>
          <w:b/>
        </w:rPr>
      </w:pPr>
    </w:p>
    <w:p w14:paraId="4C164B75" w14:textId="77777777" w:rsidR="00944C3D" w:rsidRDefault="00944C3D" w:rsidP="00944C3D">
      <w:pPr>
        <w:rPr>
          <w:rFonts w:ascii="Arial" w:hAnsi="Arial"/>
          <w:b/>
        </w:rPr>
      </w:pPr>
    </w:p>
    <w:p w14:paraId="0E59B74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6591DEBA" w14:textId="77777777" w:rsidTr="00503750">
        <w:tc>
          <w:tcPr>
            <w:tcW w:w="2622" w:type="dxa"/>
            <w:vAlign w:val="center"/>
          </w:tcPr>
          <w:p w14:paraId="22D9B8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5916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5D9E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81E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7AD87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7233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D057C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767F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B0763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B8DD9F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1A7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00BC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F05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F2AF6A0" w14:textId="72028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4426DF" w14:textId="4199E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94358B" w14:textId="68D3C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D6E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78F29" w14:textId="0A0B0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F03AC" w14:textId="77777777" w:rsidTr="00503750">
        <w:tc>
          <w:tcPr>
            <w:tcW w:w="2622" w:type="dxa"/>
            <w:vAlign w:val="center"/>
          </w:tcPr>
          <w:p w14:paraId="5F8B8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AA3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7301A80" w14:textId="61DC2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756774" w14:textId="0AFB2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0ECDDE" w14:textId="3D122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C9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A863F2" w14:textId="0DABD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F45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0C9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2470656" w14:textId="3257F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CAFD38" w14:textId="392D9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0F701" w14:textId="6AC5E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F0B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3F0C14" w14:textId="64B68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45D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CC4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72E929F" w14:textId="1BEE0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BBB249" w14:textId="01BFB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B35544" w14:textId="077E5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DAD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212C7B" w14:textId="19FC1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09070" w14:textId="77777777" w:rsidTr="00503750">
        <w:tc>
          <w:tcPr>
            <w:tcW w:w="2622" w:type="dxa"/>
            <w:vAlign w:val="center"/>
          </w:tcPr>
          <w:p w14:paraId="7C6FE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409BC8" w14:textId="7B068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48371.00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A5459C" w14:textId="1B6BA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18905.00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C588C" w14:textId="25E17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5569.00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DD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3486B4" w14:textId="3BB9E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61707.00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9DE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520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9A34AD2" w14:textId="0E873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A2691" w14:textId="32806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265F11" w14:textId="6B454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19F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88538B" w14:textId="48C95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B00B3" w14:textId="77777777" w:rsidTr="00503750">
        <w:tc>
          <w:tcPr>
            <w:tcW w:w="2622" w:type="dxa"/>
            <w:vAlign w:val="center"/>
          </w:tcPr>
          <w:p w14:paraId="33E72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5961383" w14:textId="19AB0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776008" w14:textId="65AF5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ABEBC5" w14:textId="39974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0C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881143" w14:textId="0D5E1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3000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5267FD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64F4F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259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BCDC213" w14:textId="4B71E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9B252C" w14:textId="46C18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DF3C1" w14:textId="4481B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D2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A7E6D4" w14:textId="4C97D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30F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AB8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DDAF734" w14:textId="2781D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4A41C2" w14:textId="374BF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C98E55" w14:textId="2D785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665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4EE138" w14:textId="47A8E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9B1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1BC8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7E563EE" w14:textId="03748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3762DF" w14:textId="17021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D8F4CE" w14:textId="3BB54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45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DFAA02" w14:textId="30B87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D1F74" w14:textId="77777777" w:rsidTr="00503750">
        <w:tc>
          <w:tcPr>
            <w:tcW w:w="2622" w:type="dxa"/>
            <w:vAlign w:val="center"/>
          </w:tcPr>
          <w:p w14:paraId="36627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A00F069" w14:textId="53C53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13D8CB" w14:textId="5A018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70A5E8" w14:textId="607EF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99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507033" w14:textId="23F1F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4916C" w14:textId="77777777" w:rsidTr="00503750">
        <w:tc>
          <w:tcPr>
            <w:tcW w:w="2622" w:type="dxa"/>
            <w:vAlign w:val="center"/>
          </w:tcPr>
          <w:p w14:paraId="48DC9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1AF0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303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579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62E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5D9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12C9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CB9B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D23D5F9" w14:textId="232C3E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48371.00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D4592C" w14:textId="7D9A74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18905.00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6DAACE" w14:textId="0510BB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5569.00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E4E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5DBC70" w14:textId="223E75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61707.00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D7E1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043B5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68F680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65348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39DC4B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5CEB8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95E6E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FC8CF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429A7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9737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21C98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2BA4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55D94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3850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0596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76170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72DF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7C1A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32299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30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F355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82DCD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D70A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A1CC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72176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D254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CB59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928F1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234B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F0DC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852CA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76FE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1968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DD1CB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5CE4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16FA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09099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D202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BC43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65B4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32D9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B5FF2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90A46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6A6C7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BBBDF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2E456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D0F0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C9E60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38F7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E505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91C2E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283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7C53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1A4D9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93A1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5B9A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B525B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4B8A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A60C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843F6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D2BA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153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59DF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9AC4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5715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BD968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26F82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E522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61B5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673F5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0C0BC5D" w14:textId="77777777" w:rsidTr="00503750">
        <w:tc>
          <w:tcPr>
            <w:tcW w:w="2835" w:type="dxa"/>
            <w:vAlign w:val="center"/>
          </w:tcPr>
          <w:p w14:paraId="298CD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C1E0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71C7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600CA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7711A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907F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37484C" w14:textId="77777777" w:rsidTr="00503750">
        <w:tc>
          <w:tcPr>
            <w:tcW w:w="2835" w:type="dxa"/>
            <w:vAlign w:val="center"/>
          </w:tcPr>
          <w:p w14:paraId="4D070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1C1A4B9" w14:textId="25CD4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921BB" w14:textId="6AF88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FB236" w14:textId="147DE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4B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A62070" w14:textId="06B65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74E8F" w14:textId="77777777" w:rsidTr="00503750">
        <w:tc>
          <w:tcPr>
            <w:tcW w:w="2835" w:type="dxa"/>
            <w:vAlign w:val="center"/>
          </w:tcPr>
          <w:p w14:paraId="0CDD5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33C4D74" w14:textId="6B750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741FD9" w14:textId="2958F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6B754" w14:textId="3ED86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3C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70353" w14:textId="5A1E8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7B94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BCDA1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AC37932" w14:textId="0BDDCA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D7EAE" w14:textId="1FEB92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1BB70" w14:textId="13833D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0BC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9C0EFC" w14:textId="0F3785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2F3CE74" w14:textId="77777777" w:rsidTr="00503750">
        <w:tc>
          <w:tcPr>
            <w:tcW w:w="2835" w:type="dxa"/>
            <w:vAlign w:val="center"/>
          </w:tcPr>
          <w:p w14:paraId="088CC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B5829F8" w14:textId="71398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ED48E" w14:textId="76206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3D0DAD" w14:textId="789B9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26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9A491D" w14:textId="23E40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0E499" w14:textId="77777777" w:rsidTr="00503750">
        <w:tc>
          <w:tcPr>
            <w:tcW w:w="2835" w:type="dxa"/>
            <w:vAlign w:val="center"/>
          </w:tcPr>
          <w:p w14:paraId="4E440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2E8CD93" w14:textId="478C4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34EED" w14:textId="0E5D5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C1B9" w14:textId="0861E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FB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52033" w14:textId="7A738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0E18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C2E91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91E0FA" w14:textId="1413759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70B71A" w14:textId="7532907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D49F2" w14:textId="63C3907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A9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2A856" w14:textId="57D55C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681E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A9D7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3AFF9D1" w14:textId="649A2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0F8A0F" w14:textId="6F8CF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05810" w14:textId="03A30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AF2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4D91FE" w14:textId="6B437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1289C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3D8C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339A6C4" w14:textId="77777777" w:rsidTr="00503750">
        <w:tc>
          <w:tcPr>
            <w:tcW w:w="2552" w:type="dxa"/>
            <w:shd w:val="clear" w:color="auto" w:fill="auto"/>
            <w:vAlign w:val="center"/>
          </w:tcPr>
          <w:p w14:paraId="11472D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2B442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7930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3FEE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AB3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05F731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5BF9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BD3F5D" w14:textId="48DF38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349FAA" w14:textId="7D22E05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DDFE2B" w14:textId="6ADCA9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6CA76B" w14:textId="33D0AB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13482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8CFD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99F5797" w14:textId="3918A8E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0EFF82D" w14:textId="3CCA3BB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110924A" w14:textId="14A145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C906B6" w14:textId="17BF0B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8C52BA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F27C9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13EED0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4700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933B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FF5CDA" w14:textId="77777777" w:rsidTr="00503750">
        <w:tc>
          <w:tcPr>
            <w:tcW w:w="4395" w:type="dxa"/>
            <w:vMerge/>
          </w:tcPr>
          <w:p w14:paraId="2617E9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5D2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73165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2E8C8D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B99C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671151D" w14:textId="77E48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  <w:lang w:eastAsia="sk-SK"/>
              </w:rPr>
              <w:t>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43CBA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47C398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76EC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00F1798" w14:textId="4418E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08D9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BB22A5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CB76A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377B9AA" w14:textId="562433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1A8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EEAEAC9" w14:textId="77777777" w:rsidTr="00503750">
        <w:tc>
          <w:tcPr>
            <w:tcW w:w="4395" w:type="dxa"/>
            <w:vAlign w:val="center"/>
          </w:tcPr>
          <w:p w14:paraId="2D0FD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35CE9CC" w14:textId="393C9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8211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3FA742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53DF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5ED3A2C" w14:textId="3A12A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DD7C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C1C139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45E1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5E3A2A5" w14:textId="0A5315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E389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6ABB6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C2908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D3A3B7B" w14:textId="0F99AC4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54773.00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089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A4DA2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E52D6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3CB4AEC" w14:textId="77777777" w:rsidTr="00503750">
        <w:tc>
          <w:tcPr>
            <w:tcW w:w="4395" w:type="dxa"/>
            <w:vAlign w:val="center"/>
          </w:tcPr>
          <w:p w14:paraId="0AEF50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9ECEB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02CE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F740C4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90634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E17DFA6" w14:textId="569C07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EBA70A" w14:textId="4E8E3A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D022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2075A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F1B6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AB6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4DD3C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D623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114D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B42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056712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2C296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E0E7D05" w14:textId="6198B4C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DEF47E" w14:textId="310FB60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075653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F3F7D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1BC5290" w14:textId="543636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B8111D" w14:textId="1BD19B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B904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ED0B0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CC84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7CC02C4" w14:textId="77777777" w:rsidTr="00503750">
        <w:tc>
          <w:tcPr>
            <w:tcW w:w="1843" w:type="dxa"/>
            <w:vAlign w:val="center"/>
          </w:tcPr>
          <w:p w14:paraId="6F0C99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15A69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49C21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4AB9F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7158D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0DB17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02BB5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13011F" w14:textId="77777777" w:rsidTr="00503750">
        <w:tc>
          <w:tcPr>
            <w:tcW w:w="1843" w:type="dxa"/>
            <w:vAlign w:val="center"/>
          </w:tcPr>
          <w:p w14:paraId="2892E8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EA91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CAC3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A916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BEB1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A3ED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DCFE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5E061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31EBF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D9BF4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0F4F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653A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7090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7232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FE6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2465A3" w14:textId="77777777" w:rsidTr="00503750">
        <w:tc>
          <w:tcPr>
            <w:tcW w:w="1843" w:type="dxa"/>
            <w:vAlign w:val="center"/>
          </w:tcPr>
          <w:p w14:paraId="3C1BE8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5BD3C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D48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CC95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7D40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1883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88AB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08E14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25BE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A00A8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4DDD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429F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F444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FB8D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78A2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B9F6B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AB7B4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495F8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5C2C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1A8A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446A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A627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53C5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3B3A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396C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EC587B0" w14:textId="77777777" w:rsidTr="00503750">
        <w:trPr>
          <w:trHeight w:val="664"/>
        </w:trPr>
        <w:tc>
          <w:tcPr>
            <w:tcW w:w="3372" w:type="dxa"/>
          </w:tcPr>
          <w:p w14:paraId="4A0634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B13B7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65B4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B29780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F349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2548FF3" w14:textId="03E0E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231D57" w14:textId="78827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49266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EFAF31" w14:textId="6E08954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20B93F" w14:textId="54E15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6FACE8" w14:textId="01F9A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EF13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5353BA" w14:textId="08B964E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BFC848" w14:textId="14699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735776" w14:textId="42DEA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890C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CCCC4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695DE9B" w14:textId="7430E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89AA57" w14:textId="3C5C5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1C0CE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B67BC8" w14:textId="0DC6961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B7738F" w14:textId="2F4EF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D90EDD" w14:textId="28681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6A14B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A28B55F" w14:textId="382790C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C2A5E6" w14:textId="2386B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33EBA" w14:textId="77330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A8FA8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BA015A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06CD79A" w14:textId="77777777" w:rsidTr="00503750">
        <w:tc>
          <w:tcPr>
            <w:tcW w:w="2835" w:type="dxa"/>
            <w:vAlign w:val="center"/>
          </w:tcPr>
          <w:p w14:paraId="576AED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C18A9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93D3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C5E01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7299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42E0C3" w14:textId="77777777" w:rsidTr="00503750">
        <w:tc>
          <w:tcPr>
            <w:tcW w:w="2835" w:type="dxa"/>
          </w:tcPr>
          <w:p w14:paraId="7A981C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87B7753" w14:textId="0C8CC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D8F7A" w14:textId="32F13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9643D6" w14:textId="53723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B56725" w14:textId="50821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85284A" w14:textId="77777777" w:rsidTr="00503750">
        <w:tc>
          <w:tcPr>
            <w:tcW w:w="2835" w:type="dxa"/>
          </w:tcPr>
          <w:p w14:paraId="4FB58F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34A3D81" w14:textId="3C62D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26395B" w14:textId="5E0E3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733A72" w14:textId="4EEC2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95DE7D" w14:textId="6295F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B7EA6A" w14:textId="77777777" w:rsidTr="00503750">
        <w:tc>
          <w:tcPr>
            <w:tcW w:w="2835" w:type="dxa"/>
          </w:tcPr>
          <w:p w14:paraId="116798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E57ABC9" w14:textId="1D71B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66208E" w14:textId="1A6CA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FB9598" w14:textId="40800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A6AFED" w14:textId="14047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D0199D" w14:textId="77777777" w:rsidTr="00503750">
        <w:tc>
          <w:tcPr>
            <w:tcW w:w="2835" w:type="dxa"/>
            <w:vAlign w:val="center"/>
          </w:tcPr>
          <w:p w14:paraId="65A8E4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B43ECE7" w14:textId="3262D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E40E85" w14:textId="0F7F4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0DCB6D" w14:textId="56DB6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41D688" w14:textId="75050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363483" w14:textId="77777777" w:rsidTr="00503750">
        <w:tc>
          <w:tcPr>
            <w:tcW w:w="2835" w:type="dxa"/>
            <w:vAlign w:val="center"/>
          </w:tcPr>
          <w:p w14:paraId="1D737F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2F67341" w14:textId="62688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B0692A" w14:textId="1A211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BF6778" w14:textId="3041C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F14022" w14:textId="6089E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DE03D2" w14:textId="77777777" w:rsidTr="00503750">
        <w:tc>
          <w:tcPr>
            <w:tcW w:w="2835" w:type="dxa"/>
          </w:tcPr>
          <w:p w14:paraId="1A896F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585F4F5" w14:textId="167A9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1334D8" w14:textId="1A201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DF1424" w14:textId="7F29E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148279" w14:textId="1521B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D370A" w14:textId="77777777" w:rsidTr="00503750">
        <w:tc>
          <w:tcPr>
            <w:tcW w:w="2835" w:type="dxa"/>
          </w:tcPr>
          <w:p w14:paraId="00455B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FC280F8" w14:textId="7C28D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AB157" w14:textId="0305F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D23996" w14:textId="43AF2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F8074F" w14:textId="108B7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02EF74" w14:textId="77777777" w:rsidTr="00503750">
        <w:tc>
          <w:tcPr>
            <w:tcW w:w="2835" w:type="dxa"/>
          </w:tcPr>
          <w:p w14:paraId="1B7576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525CCA" w14:textId="5B973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BE6921" w14:textId="1E7EB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3F639" w14:textId="3E172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9BD61" w14:textId="5C04F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91E57" w14:textId="77777777" w:rsidR="00944C3D" w:rsidRDefault="00944C3D" w:rsidP="00944C3D">
      <w:pPr>
        <w:rPr>
          <w:rFonts w:ascii="Arial" w:hAnsi="Arial"/>
          <w:b/>
        </w:rPr>
      </w:pPr>
    </w:p>
    <w:p w14:paraId="55FDCA5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A7B563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4486A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92BD8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0CFD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75CBB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864E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6D2EE0" w14:textId="77777777" w:rsidTr="00503750">
        <w:trPr>
          <w:trHeight w:val="443"/>
        </w:trPr>
        <w:tc>
          <w:tcPr>
            <w:tcW w:w="2560" w:type="dxa"/>
          </w:tcPr>
          <w:p w14:paraId="38A7FC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F9B6AB2" w14:textId="02532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58F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0A4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2C16A3" w14:textId="456DE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E1F8E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3AC22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A2AB3B" w14:textId="155BC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8FC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194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81CEA8" w14:textId="523DC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F3803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21638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7B4E13" w14:textId="5750D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6EE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F21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136AC3" w14:textId="53B54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AF1A1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D8AEC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593D357" w14:textId="2405C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1F8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3D0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4308A2" w14:textId="5E6AE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88220C" w14:textId="77777777" w:rsidR="00944C3D" w:rsidRDefault="00944C3D" w:rsidP="00944C3D">
      <w:pPr>
        <w:rPr>
          <w:rFonts w:ascii="Arial" w:hAnsi="Arial"/>
          <w:b/>
        </w:rPr>
      </w:pPr>
    </w:p>
    <w:p w14:paraId="3B8EE35A" w14:textId="77777777" w:rsidR="00944C3D" w:rsidRDefault="00944C3D" w:rsidP="00944C3D">
      <w:pPr>
        <w:rPr>
          <w:rFonts w:ascii="Arial" w:hAnsi="Arial"/>
          <w:b/>
        </w:rPr>
      </w:pPr>
    </w:p>
    <w:p w14:paraId="73B4C7F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9693303" w14:textId="77777777" w:rsidR="00944C3D" w:rsidRDefault="00944C3D" w:rsidP="00944C3D">
      <w:pPr>
        <w:rPr>
          <w:rFonts w:ascii="Arial" w:hAnsi="Arial"/>
          <w:b/>
        </w:rPr>
      </w:pPr>
    </w:p>
    <w:p w14:paraId="53D6EEE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C3D02C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797F4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B9171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5B282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34371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BA0B1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ED235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579D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75489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311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6B7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00BD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4826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F2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E7D85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70ED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E9865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D460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62D4709" w14:textId="77777777" w:rsidTr="00503750">
        <w:trPr>
          <w:trHeight w:val="677"/>
        </w:trPr>
        <w:tc>
          <w:tcPr>
            <w:tcW w:w="3358" w:type="dxa"/>
          </w:tcPr>
          <w:p w14:paraId="4099ED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C46AE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EA1F4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2FE8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0B06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BF9BBE1" w14:textId="095EA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9690C" w14:textId="7BC97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E9D6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E5E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251FED2" w14:textId="73CE7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A9A9AA" w14:textId="2B2B8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D2F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4926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14B4BB1" w14:textId="23DF6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A3A4FC" w14:textId="39E00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551C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1A5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99FE71E" w14:textId="2A6FC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7255E0" w14:textId="2146D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A58D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243EAE" w14:textId="2BB059A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857140" w14:textId="28CAE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568E80" w14:textId="72C73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67F8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33FDDBB" w14:textId="66BE23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2A1A3D" w14:textId="15829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3D5EB1" w14:textId="7F783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37F02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3040C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B19949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D6A68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63645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14882D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6554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D5AD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BCAEA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5D0EA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BDE3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4EBF2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E8464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03FE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08998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F7BA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BF3E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BB6B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6771B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117F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C4535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1C86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9BBBA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815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848F70" w14:textId="5D649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7F7AED" w14:textId="096A8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BBF3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979C7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FEE6741" w14:textId="1BB85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FC0AEB" w14:textId="33104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FC69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22D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4F4EED" w14:textId="72CB8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93CBD7" w14:textId="3F8E9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CB295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672F770" w14:textId="3375C1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8B2FF8" w14:textId="74517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BC2459" w14:textId="428A3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A5C6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FE0BF4" w14:textId="365E30F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1D7A90" w14:textId="6027A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F3C7F1" w14:textId="6C23E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73B4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39C93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6E5BF6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AE831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8C74B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B33A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70CC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ED6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B91C69F" w14:textId="0E148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7DA005" w14:textId="17AEB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7860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74D2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B61193" w14:textId="5E07A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CCF032" w14:textId="70CA8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9CDF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4EA3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DF5180" w14:textId="5C2F0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468659" w14:textId="33176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65CE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268E1A" w14:textId="6509371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26701D" w14:textId="11038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A7B4F8" w14:textId="52CC3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7B107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4B78082" w14:textId="06723C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C9CCAD" w14:textId="577B1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BDCD56" w14:textId="0C7FA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33963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16DF3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00492C3" w14:textId="77777777" w:rsidTr="00503750">
        <w:tc>
          <w:tcPr>
            <w:tcW w:w="3686" w:type="dxa"/>
            <w:vAlign w:val="center"/>
          </w:tcPr>
          <w:p w14:paraId="5C7F6C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F6795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3E33F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649DF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7F0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54BE1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083E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AC95A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0AEE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60AD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FAA5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41B99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F582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9C70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E98D5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207BD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C7A298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597FF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3C23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354B0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6889EC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8B61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2EC4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827B6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1CF88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4022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68B879" w14:textId="78796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79FE48" w14:textId="269C2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5826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A7754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E6C7E0" w14:textId="3C4CC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8ECCEB" w14:textId="226B4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63A9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3C88D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F9B01D" w14:textId="34D54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E61B69" w14:textId="02B0B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C1F9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F1F26B" w14:textId="51D8A0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EDC49E" w14:textId="1454E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9CC1C2" w14:textId="1E7FA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CD55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B909542" w14:textId="70F869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BACD6F" w14:textId="41762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67E799" w14:textId="121B9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012E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6A00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A5801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D703F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2FC7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9F314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48FE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4A8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4AE7EF3" w14:textId="7248A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D40F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69A5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C0C02CB" w14:textId="25707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065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70B3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393B9EB" w14:textId="30B12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94C9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59A1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1842539" w14:textId="7A5C1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CDE7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10C1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5E40CDA" w14:textId="559E6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F48A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3EBC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CFB236" w14:textId="3A8BE0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8445A1" w14:textId="77777777" w:rsidR="00944C3D" w:rsidRDefault="00944C3D" w:rsidP="00944C3D">
      <w:pPr>
        <w:rPr>
          <w:sz w:val="22"/>
          <w:szCs w:val="22"/>
        </w:rPr>
      </w:pPr>
    </w:p>
    <w:p w14:paraId="1A6FFCCB" w14:textId="77777777" w:rsidR="00944C3D" w:rsidRDefault="00944C3D" w:rsidP="00944C3D">
      <w:pPr>
        <w:rPr>
          <w:sz w:val="22"/>
          <w:szCs w:val="22"/>
        </w:rPr>
      </w:pPr>
    </w:p>
    <w:p w14:paraId="5541C0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67A370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99E4CE8" w14:textId="4421911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8F924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16D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6E2C5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BEFC3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A4E52F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DDE9F7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098C8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04F39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343E1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9D0BF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858ADD8" w14:textId="0D360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121ECC" w14:textId="35EB9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650A4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3EEB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ED2AEA5" w14:textId="364D4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82A79E" w14:textId="25E14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6875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4904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48900C" w14:textId="0D43E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CAE2B8" w14:textId="34072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23CC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7CF6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8036DF5" w14:textId="7B7EE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9DF745" w14:textId="4B7B4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409BD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966AB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2C55419" w14:textId="0FE70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3841CA" w14:textId="6D90A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1D78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A7E040" w14:textId="7D14AAC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C52B9DC" w14:textId="159E2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B1191F" w14:textId="13ABD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A1537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2B12A30" w14:textId="720EE5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AC7717" w14:textId="5F68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616661" w14:textId="787AA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0C71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8B6C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6F769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568510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DFA1D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F37EC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F5C3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257E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365B5AC" w14:textId="4B0F0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F76BF8" w14:textId="07F3D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6F19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5872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8397398" w14:textId="70D46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148CEB" w14:textId="0FFAB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FE85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31D6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EBDF66" w14:textId="0EB5F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E60946" w14:textId="1C48A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4F5F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4B5C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26339D" w14:textId="6303C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9702B3" w14:textId="39502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9AAF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9109B" w14:textId="68E09D5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9EEB91" w14:textId="7FCF8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BFEAAC" w14:textId="0AF63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C0E9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5A646C" w14:textId="1DA1439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CB2553" w14:textId="5498A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63D3CB" w14:textId="5BA46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20CAE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2C28DDC" w14:textId="6FEB36E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C8D975" w14:textId="1E0E5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4B419C" w14:textId="6D4BD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60A8" w:rsidRPr="00621E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15A3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40FC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419E6E9" w14:textId="24780AB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0BC53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4CF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6216909" w14:textId="2C3FAF4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AC735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64973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9098B1E" w14:textId="2234E5E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E2AE7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EDA4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DDDAF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32603A9" w14:textId="77777777" w:rsidR="00944C3D" w:rsidRPr="003607F0" w:rsidRDefault="00944C3D" w:rsidP="00944C3D"/>
    <w:p w14:paraId="64671A4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0F276" w14:textId="77777777" w:rsidR="00A960A8" w:rsidRDefault="00A960A8">
      <w:r>
        <w:separator/>
      </w:r>
    </w:p>
  </w:endnote>
  <w:endnote w:type="continuationSeparator" w:id="0">
    <w:p w14:paraId="5AB011BE" w14:textId="77777777" w:rsidR="00A960A8" w:rsidRDefault="00A96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24BF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7E9707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3EAE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88277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16AD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B0D70A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A7818" w14:textId="77777777" w:rsidR="00A960A8" w:rsidRDefault="00A960A8">
      <w:r>
        <w:separator/>
      </w:r>
    </w:p>
  </w:footnote>
  <w:footnote w:type="continuationSeparator" w:id="0">
    <w:p w14:paraId="5460DC81" w14:textId="77777777" w:rsidR="00A960A8" w:rsidRDefault="00A960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7154184">
    <w:abstractNumId w:val="13"/>
  </w:num>
  <w:num w:numId="2" w16cid:durableId="1617517010">
    <w:abstractNumId w:val="17"/>
  </w:num>
  <w:num w:numId="3" w16cid:durableId="715161179">
    <w:abstractNumId w:val="8"/>
  </w:num>
  <w:num w:numId="4" w16cid:durableId="1419476986">
    <w:abstractNumId w:val="7"/>
  </w:num>
  <w:num w:numId="5" w16cid:durableId="729838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516213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67721754">
    <w:abstractNumId w:val="20"/>
  </w:num>
  <w:num w:numId="8" w16cid:durableId="1614895023">
    <w:abstractNumId w:val="10"/>
  </w:num>
  <w:num w:numId="9" w16cid:durableId="837840814">
    <w:abstractNumId w:val="0"/>
  </w:num>
  <w:num w:numId="10" w16cid:durableId="1336573862">
    <w:abstractNumId w:val="19"/>
  </w:num>
  <w:num w:numId="11" w16cid:durableId="559754317">
    <w:abstractNumId w:val="6"/>
  </w:num>
  <w:num w:numId="12" w16cid:durableId="236017086">
    <w:abstractNumId w:val="9"/>
  </w:num>
  <w:num w:numId="13" w16cid:durableId="1601570778">
    <w:abstractNumId w:val="12"/>
  </w:num>
  <w:num w:numId="14" w16cid:durableId="1182352845">
    <w:abstractNumId w:val="15"/>
  </w:num>
  <w:num w:numId="15" w16cid:durableId="524556621">
    <w:abstractNumId w:val="14"/>
  </w:num>
  <w:num w:numId="16" w16cid:durableId="2031181205">
    <w:abstractNumId w:val="2"/>
  </w:num>
  <w:num w:numId="17" w16cid:durableId="1547839000">
    <w:abstractNumId w:val="4"/>
  </w:num>
  <w:num w:numId="18" w16cid:durableId="396586528">
    <w:abstractNumId w:val="11"/>
  </w:num>
  <w:num w:numId="19" w16cid:durableId="334844360">
    <w:abstractNumId w:val="5"/>
  </w:num>
  <w:num w:numId="20" w16cid:durableId="1625889105">
    <w:abstractNumId w:val="18"/>
  </w:num>
  <w:num w:numId="21" w16cid:durableId="1544752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49"/>
    <w:docVar w:name="arg2" w:val="Driver=asa17;DBF=D:\anasoft\data\tebys.db;DBN=tebys;ENG=SQL17;commlinks=TCPIP{ip=192.168.1.241};uid=hromnikova;con=finus(10.15);pwd=488300282956Vaveto1"/>
    <w:docVar w:name="arg3" w:val="721768"/>
    <w:docVar w:name="arg4" w:val="C:\Users\HROMNI~1.TEB\AppData\Local\Temp\14135093.doc"/>
    <w:docVar w:name="arg5" w:val="3"/>
  </w:docVars>
  <w:rsids>
    <w:rsidRoot w:val="00A960A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D7151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960A8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04E2F3"/>
  <w15:docId w15:val="{1D59D8A8-0D61-4BC5-A3FF-B1ED396D6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2025-03-20T14:00:00Z</dcterms:created>
  <dcterms:modified xsi:type="dcterms:W3CDTF">2025-03-20T14:01:00Z</dcterms:modified>
</cp:coreProperties>
</file>