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07095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5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A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7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6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1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C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D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7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8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A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3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0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C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0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D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B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4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4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5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58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6D445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35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4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0F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2D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1E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E34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4D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2EA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E1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8AB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A7B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13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92C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16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0D7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0B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66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20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04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0E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8B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2D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62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43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EC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9D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76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AC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FA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D2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13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22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BB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D5EBE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C4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A7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4F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32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7E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03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08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BCC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2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4E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70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B8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4C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32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A8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A78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9E9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20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9E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2F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E0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6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41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7A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E5F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D7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EF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07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48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99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B0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39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A4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8E019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DC2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9A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4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B7C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04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77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43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2A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0B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AE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9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C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B4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3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2C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CB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05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3B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2F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6A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A5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E2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8A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51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8E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8A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60E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5F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8A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4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63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11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2C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40C5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9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1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2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F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A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3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B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1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7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2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5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7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7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6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3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A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A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7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2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C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1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7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3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5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D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0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9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D6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B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2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6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D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54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5F926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1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E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B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9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8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4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C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6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A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8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D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5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D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5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AE6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B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4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E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6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D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2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08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0E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D9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6C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46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10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20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81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83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5C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28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0326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3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1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9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5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1F2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F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F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4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E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2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4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B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D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3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4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ACF8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8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1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5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A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6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C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6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8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5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1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1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9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E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2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B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C161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E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5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7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2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B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6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1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B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F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1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9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D8B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A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E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F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B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2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D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1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D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3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1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6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5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2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62C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F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C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A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D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C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A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8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1D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7C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EF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1288C" w14:textId="5071F64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4B2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6E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B2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9F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F1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5B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D0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AC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0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D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A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7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8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65A4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C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6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E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8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D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C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EC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A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91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A5C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267CBE4" wp14:editId="4305E03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A24A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67CB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DAA24A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A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D0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47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A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0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9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A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D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2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2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C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4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A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EA4D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A6AA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DD8B4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38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3777785" wp14:editId="2931057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F0966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7778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DF0966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8AC0331" wp14:editId="5A0361E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3F5B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C0331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903F5B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CF41AB" wp14:editId="00170E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7526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F41A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567526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F9F5B24" wp14:editId="6F781BF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E53FF" w14:textId="2619BFD7" w:rsidR="000B647F" w:rsidRDefault="000B647F" w:rsidP="00944C3D">
                                  <w:fldSimple w:instr=" MERGEFIELD  aDMOD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F5B2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E53FF" w14:textId="2619BFD7" w:rsidR="000B647F" w:rsidRDefault="000B647F" w:rsidP="00944C3D">
                            <w:fldSimple w:instr=" MERGEFIELD  aDMOD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DD4C5F5" wp14:editId="16BB34E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1E152E" w14:textId="749BF3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4C5F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81E152E" w14:textId="749BF3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6E84C5E" wp14:editId="38C6879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9CF0A" w14:textId="7F530F99" w:rsidR="000B647F" w:rsidRDefault="000B647F" w:rsidP="00944C3D">
                                  <w:fldSimple w:instr=" MERGEFIELD  aDRDO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84C5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039CF0A" w14:textId="7F530F99" w:rsidR="000B647F" w:rsidRDefault="000B647F" w:rsidP="00944C3D">
                            <w:fldSimple w:instr=" MERGEFIELD  aDRDO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4BA237" wp14:editId="779AD7F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3DC1A" w14:textId="511AA15F" w:rsidR="000B647F" w:rsidRDefault="000B647F" w:rsidP="00944C3D">
                                  <w:fldSimple w:instr=" MERGEFIELD  aDMDO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BA23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E73DC1A" w14:textId="511AA15F" w:rsidR="000B647F" w:rsidRDefault="000B647F" w:rsidP="00944C3D">
                            <w:fldSimple w:instr=" MERGEFIELD  aDMDO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B5495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CC67C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CB6F6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A5C2395" wp14:editId="0BCDC08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4D09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C239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194D09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F60CE9E" wp14:editId="6FE364B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133C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0CE9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9C133C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9C31FA" wp14:editId="603607C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C859E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C31FA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8C859E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3D553D5" wp14:editId="79FDDEF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1A273" w14:textId="36D18C1F" w:rsidR="000B647F" w:rsidRDefault="000B647F" w:rsidP="00944C3D">
                                  <w:fldSimple w:instr=" MERGEFIELD  aDRDOo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553D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71A273" w14:textId="36D18C1F" w:rsidR="000B647F" w:rsidRDefault="000B647F" w:rsidP="00944C3D">
                            <w:fldSimple w:instr=" MERGEFIELD  aDRDOo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B5F28E9" wp14:editId="2CB1264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EEFBF" w14:textId="199EBB9C" w:rsidR="000B647F" w:rsidRDefault="000B647F" w:rsidP="00944C3D">
                                  <w:fldSimple w:instr=" MERGEFIELD  aDMDO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F28E9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DFEEFBF" w14:textId="199EBB9C" w:rsidR="000B647F" w:rsidRDefault="000B647F" w:rsidP="00944C3D">
                            <w:fldSimple w:instr=" MERGEFIELD  aDMDO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31604AD" wp14:editId="1EBE31F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61984" w14:textId="4A408E41" w:rsidR="000B647F" w:rsidRDefault="000B647F" w:rsidP="00944C3D">
                                  <w:fldSimple w:instr=" MERGEFIELD  aDRODo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604A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661984" w14:textId="4A408E41" w:rsidR="000B647F" w:rsidRDefault="000B647F" w:rsidP="00944C3D">
                            <w:fldSimple w:instr=" MERGEFIELD  aDRODo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190D29E" wp14:editId="2BEC95B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52EC3" w14:textId="1B0A8E47" w:rsidR="000B647F" w:rsidRDefault="000B647F" w:rsidP="00944C3D">
                                  <w:fldSimple w:instr=" MERGEFIELD  aDMOD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0D29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C152EC3" w14:textId="1B0A8E47" w:rsidR="000B647F" w:rsidRDefault="000B647F" w:rsidP="00944C3D">
                            <w:fldSimple w:instr=" MERGEFIELD  aDMOD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1563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9A108D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476E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0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04E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F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D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1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1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A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2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5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C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1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D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9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E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4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0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4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9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4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6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3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3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6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368C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4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F5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12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8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C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D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E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0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B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B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D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8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1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B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F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D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6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0F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73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65B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A5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A4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1A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21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8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3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E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D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B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4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7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A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832E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5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2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E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9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6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F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0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C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5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8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B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96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8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1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B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E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E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C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6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97C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C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D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A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9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F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F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E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FBCA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3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C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B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5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E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3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9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1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1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8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7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0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2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F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4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F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8B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B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9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F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B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A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C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E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188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B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4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4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D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3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D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6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F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2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9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F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9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1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8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0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1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3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0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B9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E8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55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A6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D8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EE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5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0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A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8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E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9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5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4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E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6B09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5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0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4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2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A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D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1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D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C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9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1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F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8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C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A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E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B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6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8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8C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F4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44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4E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5E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94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4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A52E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4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E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398985" wp14:editId="705D7D1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BE4F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9898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79BE4F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D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D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1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1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2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B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4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9474F1" wp14:editId="53572FC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BD14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474F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75BD14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B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A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F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C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F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6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4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F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4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8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9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D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7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5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A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5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4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4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3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4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E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E581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1D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2923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494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1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D079D3" wp14:editId="22DE64A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FE97F" w14:textId="2A9DC9D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079D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86FE97F" w14:textId="2A9DC9D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36117561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8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7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7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B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B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B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D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81BB5" wp14:editId="3FDBBBB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5B1FB" w14:textId="531B82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2021570595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81BB5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1E5B1FB" w14:textId="531B82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2021570595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5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7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E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1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A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6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E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A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4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A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6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3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7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A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8536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9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30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052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F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8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2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1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0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2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9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7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3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D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E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2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A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1A17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CE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F9A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BCD722" wp14:editId="46961F0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21135" w14:textId="72C7872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2734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CD72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C621135" w14:textId="72C7872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2734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B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5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1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7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A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B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1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4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6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C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7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0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0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1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7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E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6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0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1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7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7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F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4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A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1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9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5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C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B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8F80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9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713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319E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C998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3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A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C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3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A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6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5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6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6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E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F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9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A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D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0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8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1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6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5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1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5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76EE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9E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3103C6" wp14:editId="5B6A673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D4990" w14:textId="305F82C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103C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B3D4990" w14:textId="305F82C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186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F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6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1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5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8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0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0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4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6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E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D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4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D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A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7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3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05BFB5" wp14:editId="239854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F172D" w14:textId="2F91177F" w:rsidR="000B647F" w:rsidRDefault="000B647F" w:rsidP="00944C3D">
                                  <w:fldSimple w:instr=" MERGEFIELD  aSUB_ULICA_CISLO  \* MERGEFORMAT ">
                                    <w:r w:rsidR="00A960A8" w:rsidRPr="00A960A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5BFB5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B5F172D" w14:textId="2F91177F" w:rsidR="000B647F" w:rsidRDefault="000B647F" w:rsidP="00944C3D">
                            <w:fldSimple w:instr=" MERGEFIELD  aSUB_ULICA_CISLO  \* MERGEFORMAT ">
                              <w:r w:rsidR="00A960A8" w:rsidRPr="00A960A8">
                                <w:rPr>
                                  <w:rFonts w:ascii="Arial" w:hAnsi="Arial" w:cs="Arial"/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D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C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0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7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6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B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BEC2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5E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17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77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D938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8573C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F73279" wp14:editId="175809B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9196D" w14:textId="7F5A97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7327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5D9196D" w14:textId="7F5A97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78E548" wp14:editId="6400B90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BE5B2" w14:textId="14A02DC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8E54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05BE5B2" w14:textId="14A02DC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B48D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938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A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E57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F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DB80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C7DC8D" wp14:editId="3064C2D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40F61" w14:textId="70BD8F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7DC8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0640F61" w14:textId="70BD8F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8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9A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1F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7A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17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81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8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B63E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B7D34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94C0F3" wp14:editId="79BAFF3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E136C" w14:textId="3BEC8F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4C0F3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A9E136C" w14:textId="3BEC8F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4A2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B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D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B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5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4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6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2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54B6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3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257F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8769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6F8FF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DEECFB" wp14:editId="24360B9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ACBA9" w14:textId="7C2C880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60A8" w:rsidRPr="00621EB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EECF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FDACBA9" w14:textId="7C2C880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60A8" w:rsidRPr="00621EB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7171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2ACF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75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7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1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E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6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A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5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0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3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A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A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A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0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1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A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8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1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2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5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5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C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D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F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9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5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5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FE86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38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7F3A74" w14:textId="478CB3A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960A8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F24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B4F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D05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8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4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D3E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08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C6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3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65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D8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1EA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4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BEB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56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7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EA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2A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F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B3B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3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512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A6A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D1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17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4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93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ED8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F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0A19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09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52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E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9F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BA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589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A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356E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CC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74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60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55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AF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44B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E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924D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7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48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52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DF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DA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6ED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4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EC2F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33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F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A4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F1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5A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9D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F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A298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F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0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F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7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4E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543C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9A6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2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7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F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0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9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1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F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E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F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7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9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5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C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C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3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0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5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96A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3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E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DB3A8E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06330C8" w14:textId="77777777" w:rsidR="00944C3D" w:rsidRDefault="00944C3D" w:rsidP="00944C3D">
      <w:pPr>
        <w:rPr>
          <w:rFonts w:ascii="Arial" w:hAnsi="Arial"/>
        </w:rPr>
      </w:pPr>
    </w:p>
    <w:p w14:paraId="38534F7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1C1D6F" w14:textId="6D8C184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4A214AD" w14:textId="328C3D6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8FFF34E" w14:textId="491D4C2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E25FBF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23FD35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EEA91F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59AF1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3031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D62F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A720EB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7EF23A5" w14:textId="6C0C05EC" w:rsidR="00944C3D" w:rsidRPr="008D0433" w:rsidRDefault="00A960A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Marta Gáliková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376C7F" w14:textId="0C17A38E" w:rsidR="00944C3D" w:rsidRPr="008D0433" w:rsidRDefault="00A960A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4A3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5D9B4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4AAE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496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28AC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4F43A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81AF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BD7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7A06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E26B0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A30C8F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C9B0C10" w14:textId="03FF279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32ABB9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6AB0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CFB23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859E22" w14:textId="6E9DD6B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610466F" w14:textId="1079F3C2" w:rsidR="00944C3D" w:rsidRPr="00C7085F" w:rsidRDefault="00A960A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296AE02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6E3A58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424F0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821FC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AE0A3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121802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6529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7E5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10A3F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09749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3D6A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38E0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8FEB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CC381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8CA1D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CE3E2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D84B2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269F5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391A1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4FFC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875D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BBE8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CBE3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DFFC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ADDEE10" w14:textId="3844148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F028D3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EF5F2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231B3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6D6D21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A47558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DAA438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7EDD0E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973607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F771B31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A47AF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B3538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3BF5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51BA4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75AE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485BB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6AA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1129E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962FF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5F900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CA257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C501A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8239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AF2F2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4E3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DC22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32DDB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70965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94542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10D7F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DF38B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33263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F196D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D7C35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127BB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C6077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BE814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6398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4CCDC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221C0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3D36A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0B628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73C76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58938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C4FEC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135EE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F8461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B55E06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BA60D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C643D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C9444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F181E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F4DAB6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8D8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F096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BC1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E07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A14A5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B63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C180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B655D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BC0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02E74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8ACB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C281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F44C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1CB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E983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6ECC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AA4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7BB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AE40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A9E4F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4606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0A5E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5D1B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D47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C2D1A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F26E7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984302E" w14:textId="26D4999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F393EF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312CB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8D886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7B5BC8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20EE90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10E84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090BA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710F09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A899AEA" w14:textId="77777777" w:rsidTr="00503750">
        <w:tc>
          <w:tcPr>
            <w:tcW w:w="2302" w:type="dxa"/>
            <w:vAlign w:val="center"/>
          </w:tcPr>
          <w:p w14:paraId="3FEAB2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9CB53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83C97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787E5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38DE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71A7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E880D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477FF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C57D3A2" w14:textId="77777777" w:rsidTr="00503750">
        <w:tc>
          <w:tcPr>
            <w:tcW w:w="15593" w:type="dxa"/>
            <w:gridSpan w:val="8"/>
            <w:vAlign w:val="center"/>
          </w:tcPr>
          <w:p w14:paraId="6C08E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2DBC59" w14:textId="77777777" w:rsidTr="00503750">
        <w:tc>
          <w:tcPr>
            <w:tcW w:w="2302" w:type="dxa"/>
            <w:vAlign w:val="center"/>
          </w:tcPr>
          <w:p w14:paraId="405EB9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08FB08" w14:textId="79983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93142F" w14:textId="4D52F0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A2458" w14:textId="63B533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11291" w14:textId="2D535C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23346" w14:textId="00EA23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5BBCD" w14:textId="2756FB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28A3B" w14:textId="57CFD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7A4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9F5D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D98A4A" w14:textId="075B67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9B2DEC" w14:textId="6BB52E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D85F0" w14:textId="67068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7FB70" w14:textId="059100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5DAD1" w14:textId="092C8A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869AD" w14:textId="48299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6B0550" w14:textId="32B316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012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2CE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AEE546" w14:textId="6E51A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9E91CA" w14:textId="42E52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BA051" w14:textId="48B9EE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2042B" w14:textId="7CF28E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696B2" w14:textId="1AF78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029E4" w14:textId="572C15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41115" w14:textId="6CE12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55DE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FFB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0E298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000B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1D2C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459D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C4FF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7A37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B77F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FF9900" w14:textId="77777777" w:rsidTr="00503750">
        <w:tc>
          <w:tcPr>
            <w:tcW w:w="2302" w:type="dxa"/>
            <w:vAlign w:val="center"/>
          </w:tcPr>
          <w:p w14:paraId="49102F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F36249" w14:textId="2C549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0E3EAB" w14:textId="086348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871024" w14:textId="2C36D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3362D" w14:textId="17304F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25B5A" w14:textId="039667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7610A" w14:textId="5F9CA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29233" w14:textId="48A99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8B846" w14:textId="77777777" w:rsidTr="00503750">
        <w:tc>
          <w:tcPr>
            <w:tcW w:w="15593" w:type="dxa"/>
            <w:gridSpan w:val="8"/>
            <w:vAlign w:val="center"/>
          </w:tcPr>
          <w:p w14:paraId="3C9D73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6C5AD4C" w14:textId="77777777" w:rsidTr="00503750">
        <w:tc>
          <w:tcPr>
            <w:tcW w:w="2302" w:type="dxa"/>
            <w:vAlign w:val="center"/>
          </w:tcPr>
          <w:p w14:paraId="09A24C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5789A3" w14:textId="099106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47F87F" w14:textId="398714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50883" w14:textId="6F9CD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46467" w14:textId="4DE481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CA2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C434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2B2F63" w14:textId="7160D0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207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962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ADDFFF" w14:textId="69A06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770F95" w14:textId="5FFB27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D87B8" w14:textId="176113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C6759" w14:textId="719864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5A2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F58C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0CFDD1" w14:textId="1941A8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BFFA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884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E846A9" w14:textId="75829B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BBE86" w14:textId="443CC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F901B5" w14:textId="2E5D2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34D3B" w14:textId="54E03F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687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280D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A98338" w14:textId="1620EE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8EC354" w14:textId="77777777" w:rsidTr="00503750">
        <w:tc>
          <w:tcPr>
            <w:tcW w:w="2302" w:type="dxa"/>
            <w:vAlign w:val="center"/>
          </w:tcPr>
          <w:p w14:paraId="3F2C1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D2D5DE" w14:textId="6F50CF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6373A7" w14:textId="147EE1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588483" w14:textId="5B3621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0944C" w14:textId="1720CF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A5E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B8A2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37E667" w14:textId="7829F1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FB42C8" w14:textId="77777777" w:rsidTr="00503750">
        <w:tc>
          <w:tcPr>
            <w:tcW w:w="15593" w:type="dxa"/>
            <w:gridSpan w:val="8"/>
            <w:vAlign w:val="center"/>
          </w:tcPr>
          <w:p w14:paraId="15E83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050B77F" w14:textId="77777777" w:rsidTr="00503750">
        <w:tc>
          <w:tcPr>
            <w:tcW w:w="2302" w:type="dxa"/>
            <w:vAlign w:val="center"/>
          </w:tcPr>
          <w:p w14:paraId="4D3DA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1ADD16D" w14:textId="6CBFD8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482FFF" w14:textId="6E37F6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66049B" w14:textId="620C34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B8646" w14:textId="260366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B0EB6" w14:textId="156307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02972" w14:textId="6E2C6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2BF46" w14:textId="072CA1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6788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39C5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097018" w14:textId="1D9614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1E2F71" w14:textId="136B84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F0361" w14:textId="6DEFB2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1677E" w14:textId="69621A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C4304" w14:textId="636176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395B1" w14:textId="71F2B6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28BB6" w14:textId="6515FD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5F7B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45A5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E30A68" w14:textId="7C8395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12E63D" w14:textId="10DAEF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77D50" w14:textId="17FE8F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F4705" w14:textId="767C5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46675" w14:textId="3C8939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B4F9A" w14:textId="396288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98A28" w14:textId="26915C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F751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93E4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DECA5E" w14:textId="7BCA0F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06403B" w14:textId="49382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AE73C" w14:textId="64AA3D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5AD6E" w14:textId="194518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B3D7C" w14:textId="729CE1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2A6CB" w14:textId="5DBD35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5B78E" w14:textId="39F643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EAED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A4BB7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FA0468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470E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FBAA43" w14:textId="56119B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BF9878" w14:textId="588486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8FC0C" w14:textId="52165E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FA4AFF" w14:textId="1E5BCC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1C1565" w14:textId="5D8337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D87B9" w14:textId="64C1A6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FCC1B7" w14:textId="4B2CB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ACD2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2BF44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A53C3F" w14:textId="21A1D5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04EE57" w14:textId="09A9F7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854F4" w14:textId="48B20D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FC3D8" w14:textId="47AE2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91FF2" w14:textId="1A2279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B3EA9" w14:textId="626E71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DFB8A1" w14:textId="51CBC5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5D5B1D" w14:textId="77777777" w:rsidR="00944C3D" w:rsidRDefault="00944C3D" w:rsidP="00944C3D">
      <w:pPr>
        <w:rPr>
          <w:rFonts w:ascii="Arial" w:hAnsi="Arial"/>
          <w:b/>
        </w:rPr>
      </w:pPr>
    </w:p>
    <w:p w14:paraId="217D2A6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293A737" w14:textId="77777777" w:rsidTr="00503750">
        <w:tc>
          <w:tcPr>
            <w:tcW w:w="1944" w:type="dxa"/>
            <w:vAlign w:val="center"/>
          </w:tcPr>
          <w:p w14:paraId="59CF59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29FC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64E54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0207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6F1D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69C73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B07C7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4767C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0845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F1FB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F4691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13ED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45085C5" w14:textId="77777777" w:rsidTr="00503750">
        <w:tc>
          <w:tcPr>
            <w:tcW w:w="15685" w:type="dxa"/>
            <w:gridSpan w:val="12"/>
            <w:vAlign w:val="center"/>
          </w:tcPr>
          <w:p w14:paraId="6582C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1E57EFB" w14:textId="77777777" w:rsidTr="00503750">
        <w:tc>
          <w:tcPr>
            <w:tcW w:w="1944" w:type="dxa"/>
            <w:vAlign w:val="center"/>
          </w:tcPr>
          <w:p w14:paraId="0028C3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D8B6DD" w14:textId="538EF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EC12FB" w14:textId="19ADE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A0EF1E" w14:textId="15D73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0213C3" w14:textId="795C3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BCECB8" w14:textId="1B984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D21041" w14:textId="735FE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C67D69" w14:textId="641BD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C5D8EC" w14:textId="760D4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1F9CEB" w14:textId="5D30D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D3AC48" w14:textId="3ACD2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84EF84" w14:textId="4F96A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C8E5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C454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146064" w14:textId="17FB3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C2B737" w14:textId="27888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FB9F7B" w14:textId="5D8B6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221E1C" w14:textId="725A6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E9C547" w14:textId="64864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421BF9" w14:textId="2CDA9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37EE81" w14:textId="5D362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C5BCE7" w14:textId="72165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ECD571" w14:textId="7D40A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C51CA0" w14:textId="56686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E81864" w14:textId="64B09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1C06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CEC99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BB7BF6B" w14:textId="2571F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373AD8" w14:textId="302D1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D95B8B" w14:textId="67D10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99ACA1" w14:textId="6669B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05AC0" w14:textId="19F93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2675C8" w14:textId="3C8EE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814136" w14:textId="15BFB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AFA05E" w14:textId="1EFC3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A7F144" w14:textId="54904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DFA39B" w14:textId="73935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944C58" w14:textId="3D852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64F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57F3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CDF6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6F6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0D9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76A2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D8C4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A06C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0A53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CF70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B24F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276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C6C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BA9AABC" w14:textId="77777777" w:rsidTr="00503750">
        <w:tc>
          <w:tcPr>
            <w:tcW w:w="1944" w:type="dxa"/>
            <w:vAlign w:val="center"/>
          </w:tcPr>
          <w:p w14:paraId="6FBC10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C9E2AB" w14:textId="4191E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09704C" w14:textId="0A0C8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25D399" w14:textId="6A34C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337311" w14:textId="2C043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D22EF6" w14:textId="466D3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6080C3" w14:textId="204BE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389A2C" w14:textId="4FB2C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7F61F3" w14:textId="1DE83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DD8A8F" w14:textId="73173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195D46" w14:textId="56E56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1C31A7" w14:textId="7126C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773FE" w14:textId="77777777" w:rsidTr="00503750">
        <w:tc>
          <w:tcPr>
            <w:tcW w:w="15685" w:type="dxa"/>
            <w:gridSpan w:val="12"/>
            <w:vAlign w:val="center"/>
          </w:tcPr>
          <w:p w14:paraId="1707C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078DA5C" w14:textId="77777777" w:rsidTr="00503750">
        <w:tc>
          <w:tcPr>
            <w:tcW w:w="1944" w:type="dxa"/>
            <w:vAlign w:val="center"/>
          </w:tcPr>
          <w:p w14:paraId="502997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AB2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716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E8D439" w14:textId="318BD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288EA" w14:textId="18704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EB5CBD" w14:textId="2F45B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518F83" w14:textId="5B4F9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B47B1" w14:textId="66D8F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FA267F" w14:textId="04F4C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A39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E8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F4C6BC" w14:textId="4E95F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0829A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75DE0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788C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929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0C4D56" w14:textId="7962A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FFC598" w14:textId="2971A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4C1AAF" w14:textId="63DA8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A86379" w14:textId="3CE41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FCDFC3" w14:textId="08D27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12EA2" w14:textId="03745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06B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39C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70EB86" w14:textId="5A120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B599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331D6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A0F7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BB9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79219B" w14:textId="37E3E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0B14D1" w14:textId="373F4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2A8A24" w14:textId="4886C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02566E" w14:textId="2580E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BA7B27" w14:textId="3C937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133BB1" w14:textId="71D4C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E5D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2E3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89ABA9" w14:textId="781F7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252A3C" w14:textId="77777777" w:rsidTr="00503750">
        <w:tc>
          <w:tcPr>
            <w:tcW w:w="1944" w:type="dxa"/>
            <w:vAlign w:val="center"/>
          </w:tcPr>
          <w:p w14:paraId="3BF814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355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F85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0F6F5D" w14:textId="40AF1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01DE5" w14:textId="0427B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F7D599" w14:textId="53376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CA2EB6" w14:textId="785EA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6EFE0B" w14:textId="16F5F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14C4A2" w14:textId="20F6F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C87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764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C7055A" w14:textId="5A8CE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EA081" w14:textId="77777777" w:rsidTr="00503750">
        <w:tc>
          <w:tcPr>
            <w:tcW w:w="15685" w:type="dxa"/>
            <w:gridSpan w:val="12"/>
            <w:vAlign w:val="center"/>
          </w:tcPr>
          <w:p w14:paraId="64D1F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2CCF02F" w14:textId="77777777" w:rsidTr="00503750">
        <w:tc>
          <w:tcPr>
            <w:tcW w:w="1944" w:type="dxa"/>
            <w:vAlign w:val="center"/>
          </w:tcPr>
          <w:p w14:paraId="4E705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CFF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499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AB3A2F" w14:textId="02D88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403E1" w14:textId="2D20A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58A4F" w14:textId="56D47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47BBAF" w14:textId="06E5D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F8113F" w14:textId="342B4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BA94A7" w14:textId="02078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E57A66" w14:textId="06F18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956994" w14:textId="2CF6E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003A65" w14:textId="2F6A2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876B3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B271D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6A1D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E8C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67952E" w14:textId="2216A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D2C002" w14:textId="66865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1CCC57" w14:textId="182FA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D8079D" w14:textId="2C6A9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A8DBFE" w14:textId="42571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0C5D76" w14:textId="57977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6A6EEF" w14:textId="69DDF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2E6BFE" w14:textId="6F845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F1A658" w14:textId="1BF1B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60A62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290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50CE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AEC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C55A84" w14:textId="4AB79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2E3AC4" w14:textId="19BE1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914F9E" w14:textId="4C94B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A80EC8" w14:textId="03362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4BD2D7" w14:textId="54D1C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E472A7" w14:textId="6A349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0F1D66" w14:textId="5D9A7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E7BCC0" w14:textId="527D0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4104C3" w14:textId="62957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387A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D2D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675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2EA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866154" w14:textId="48343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5094A1" w14:textId="2AD43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62B869" w14:textId="3DF10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495869" w14:textId="51436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D15377" w14:textId="09894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7BD33A" w14:textId="5F731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631E22" w14:textId="561B3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87AB75" w14:textId="6AE84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C98EAE" w14:textId="1E0E3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1466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326B3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B03C0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7B70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4CFD8D2" w14:textId="2FEB4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BDC554" w14:textId="09634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482DF0" w14:textId="55087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1724EE" w14:textId="711BC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F0A903" w14:textId="1D3DD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9096F4" w14:textId="6EE22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FBF7B2" w14:textId="744CA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5A0E41" w14:textId="4C297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E19BFF" w14:textId="7F742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2A61F4" w14:textId="4FA57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FC78BA" w14:textId="73341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88E4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FCBF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521A7B" w14:textId="4AF36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CE90DD" w14:textId="4F73F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984042" w14:textId="598AE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E5F2E1" w14:textId="03867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A35F7C" w14:textId="7BC66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92BEEF" w14:textId="67695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B3BB14" w14:textId="0A372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1CC974" w14:textId="05012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94326" w14:textId="6C0BA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420B1C" w14:textId="5F9E3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B0DFDB" w14:textId="3383F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C628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0155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4ACC7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B7C57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5933A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3A82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49CB1D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41F3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90FF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9BE1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6011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8F07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CC7B5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9E7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C620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B5BF7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1A5A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219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7ECFB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F240C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BDBC27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AC8B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7F12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F0CC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689EA6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8BFB3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5094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594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30CB8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F26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61A9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F87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F3766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2FDF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0F93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A5DB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1337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46CA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53C158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BDA4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EE410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E6604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AC2F1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AA3E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53D2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EB00CD6" w14:textId="77777777" w:rsidTr="00503750">
        <w:trPr>
          <w:trHeight w:val="1073"/>
        </w:trPr>
        <w:tc>
          <w:tcPr>
            <w:tcW w:w="3614" w:type="dxa"/>
            <w:vMerge/>
          </w:tcPr>
          <w:p w14:paraId="7D13B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4AB5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5337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39FC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D8FD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37A3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2F07B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8B8D177" w14:textId="77777777" w:rsidTr="00503750">
        <w:trPr>
          <w:trHeight w:val="283"/>
        </w:trPr>
        <w:tc>
          <w:tcPr>
            <w:tcW w:w="3614" w:type="dxa"/>
          </w:tcPr>
          <w:p w14:paraId="12E92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7B29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FBC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4D30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4287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67A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F82D1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A2D53B" w14:textId="77777777" w:rsidTr="00503750">
        <w:trPr>
          <w:trHeight w:val="283"/>
        </w:trPr>
        <w:tc>
          <w:tcPr>
            <w:tcW w:w="3614" w:type="dxa"/>
          </w:tcPr>
          <w:p w14:paraId="35488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E64F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7B1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D127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DD0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8EF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A1A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FC6544" w14:textId="77777777" w:rsidTr="00503750">
        <w:trPr>
          <w:trHeight w:val="283"/>
        </w:trPr>
        <w:tc>
          <w:tcPr>
            <w:tcW w:w="3614" w:type="dxa"/>
          </w:tcPr>
          <w:p w14:paraId="50DAF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145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8335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8AE1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7953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7A0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70E4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C5A1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2C4C2B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6774E3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16DD2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D3135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3EF4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E7522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EA8CE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D0BB2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4BAA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87607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F75B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A23790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FFEC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2AFE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E7C3A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F49FF5D" w14:textId="0C524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D66C07" w14:textId="2DE56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FB08D6" w14:textId="4DF28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EA760" w14:textId="32086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7D91B" w14:textId="0ED1F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0ADD6" w14:textId="7E798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E9BA17" w14:textId="23273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94EBE7" w14:textId="57CCC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9C34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659E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472D78E" w14:textId="74C68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431F0" w14:textId="4A5A4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C8560" w14:textId="7A840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58EC3" w14:textId="22537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52B558" w14:textId="48C87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3B706" w14:textId="2DF67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15B03" w14:textId="331AC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5D6945" w14:textId="1F718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BA1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8811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0BBB57" w14:textId="414AB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EDDD6" w14:textId="2436D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11D6D" w14:textId="14C86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42D1C3" w14:textId="32D21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61DA7" w14:textId="6321F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C543A" w14:textId="62604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816A1" w14:textId="16A09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28E526" w14:textId="43FA5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3B22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97A6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9E78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97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7CA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7E4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87F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F05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01D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4162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2ADB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A4826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2B2B85" w14:textId="0C723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14417" w14:textId="24FCB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DF7BB" w14:textId="6AC75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57E73" w14:textId="68C47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0E07D" w14:textId="40226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20E5AA" w14:textId="22DE9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784D3" w14:textId="15782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4F52DE" w14:textId="0A74C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63A4B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33A4B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60210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B2DB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968BA6" w14:textId="69F53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84BBA" w14:textId="1C802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DF21D" w14:textId="05A12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E30AF" w14:textId="00E8C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E5DA5" w14:textId="32D76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B8C5D" w14:textId="7BB22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4845B" w14:textId="7A83B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567638" w14:textId="20CD2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AD1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2E5D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5CD5E7E" w14:textId="59507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EBFBE" w14:textId="78480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D02A" w14:textId="11027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4A391" w14:textId="7A1B5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3B005" w14:textId="5D4F0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046817" w14:textId="400BA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9FDA4" w14:textId="5F83C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245AC3" w14:textId="1215D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D46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F263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FE1AF73" w14:textId="0AEC0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4B49B" w14:textId="11E3A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17273" w14:textId="62AED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0A54E" w14:textId="5D1C5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2812C" w14:textId="648DD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A234AD" w14:textId="3E13F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CB9376" w14:textId="3572D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E4DBB3" w14:textId="7ACD6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A95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27F2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7858BDF" w14:textId="47803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39ED6" w14:textId="05844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16220" w14:textId="11FED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E1E59" w14:textId="1D759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F0311" w14:textId="45425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A568A2" w14:textId="44C09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ABF74D" w14:textId="5EBA3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3B26C1" w14:textId="27514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08B3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5726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67BF7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9A33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1B6598A" w14:textId="1EB68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5EB34" w14:textId="61651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D35A2" w14:textId="72F1B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F588D" w14:textId="557A7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4E4C1" w14:textId="018DE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87730" w14:textId="728CA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713353" w14:textId="4102E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CABB2F" w14:textId="2982D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8200F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CD5CC1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04958F" w14:textId="2C4D2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A4FB0" w14:textId="076E3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FEA62" w14:textId="0B6B8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F641B" w14:textId="11917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0239E" w14:textId="66575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36400" w14:textId="22868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03AA6" w14:textId="6A770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16ECAA" w14:textId="506C1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6CAB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FB185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8E0FA0C" w14:textId="2F51640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9E58C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54AA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27E9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4744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1158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75B6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EBEF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5266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34A6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DCE6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944E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95FD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3154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80A2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DB7F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7FC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A02E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175E6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D8DF70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4A9E6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BAB038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5E4A69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AB2F1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D9B4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E191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8608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EF7E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D7AC84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FD77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2BF13B" w14:textId="403AEF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D24C0F" w14:textId="36E705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BCBD4F" w14:textId="4FA927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B73BB7" w14:textId="5A7610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D5E4B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A621B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CF1A99" w14:textId="6A714D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43C19A7" w14:textId="464EEE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B0ECBD" w14:textId="36B3D8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76FD08" w14:textId="03D6B8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37D4D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9B4E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519DA8" w14:textId="074395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1A224D" w14:textId="5684A8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A2CFDF" w14:textId="2EC0FB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D6711" w14:textId="4167D3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F0D0E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2ECF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FAB584" w14:textId="1580D7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124AE4" w14:textId="3A0ABC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CFE0AD" w14:textId="7B04E8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EB0A24" w14:textId="3CCEDD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D64E2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48A4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7B1FC8" w14:textId="0968E5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7F2CCD" w14:textId="198764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E67297" w14:textId="428F5B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C6D496" w14:textId="0E2FD1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A9A38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780982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59677B" w14:textId="2C4AA5E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E3C1AF" w14:textId="487266C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8A34E9" w14:textId="5154FA9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1C9C6C" w14:textId="0403D3E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EF3C9D6" w14:textId="77777777" w:rsidR="00944C3D" w:rsidRDefault="00944C3D" w:rsidP="00944C3D">
      <w:pPr>
        <w:rPr>
          <w:rFonts w:ascii="Arial" w:hAnsi="Arial"/>
          <w:b/>
        </w:rPr>
      </w:pPr>
    </w:p>
    <w:p w14:paraId="5992F56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08AF0E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5DC4D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F96EB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BE363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D6F62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52F3E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FE491F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47F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CDE80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EE52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A35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81C52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EC17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EE11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D4805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0D4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29306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9743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B9C3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E35E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7BDC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91D68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531F91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2CD6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82E81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39A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DF3ED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579F96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D9A4ABB" w14:textId="77777777" w:rsidTr="00503750">
        <w:tc>
          <w:tcPr>
            <w:tcW w:w="2835" w:type="dxa"/>
            <w:vAlign w:val="center"/>
          </w:tcPr>
          <w:p w14:paraId="23618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ECE4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F65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890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AB5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17917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A2FD53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331D1A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944FF30" w14:textId="74A399C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FE9029" w14:textId="46C91F8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D1F7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C859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FD298D" w14:textId="0BEC98F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7CFC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812CA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3E54F5E" w14:textId="11DD2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28E62" w14:textId="28A5E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D1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A8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BCEAC7" w14:textId="0982C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87CE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F3AD1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E83C48F" w14:textId="6813C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8A779" w14:textId="2F431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D9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88C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32F0B0" w14:textId="5A4A6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EE34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6EBC8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69BEFB" w14:textId="12105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07BFA" w14:textId="23770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0E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745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B1F9F4" w14:textId="09173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52D7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7F2D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B0BEBF3" w14:textId="4E2CD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78B37" w14:textId="1A649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549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4D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44EA82" w14:textId="29AE4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22AC7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50EA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D34E4E8" w14:textId="281CF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E5665" w14:textId="07AFD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55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8F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CEC32F" w14:textId="43EFD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D83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3FAC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1C2A421" w14:textId="45C089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F2D67" w14:textId="7EA6D5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1D90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4604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375AA7" w14:textId="5E1CCC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D4105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85127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D230746" w14:textId="4CB1CAA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DAD54E" w14:textId="77777777" w:rsidR="00944C3D" w:rsidRDefault="00944C3D" w:rsidP="00944C3D">
      <w:pPr>
        <w:rPr>
          <w:rFonts w:ascii="Arial" w:hAnsi="Arial"/>
          <w:b/>
        </w:rPr>
      </w:pPr>
    </w:p>
    <w:p w14:paraId="0D35F91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6B9F33" w14:textId="77777777" w:rsidTr="00503750">
        <w:tc>
          <w:tcPr>
            <w:tcW w:w="2835" w:type="dxa"/>
            <w:vAlign w:val="center"/>
          </w:tcPr>
          <w:p w14:paraId="6AA296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A865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F7F41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FF4E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0E41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92D00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7BC1CC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1C74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42F7F6" w14:textId="20081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F829E" w14:textId="61946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B2B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2DE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4B7B0A" w14:textId="09824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2447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A8D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689A13F" w14:textId="54690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FBD4EA" w14:textId="1E6D7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3E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277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E695EB" w14:textId="3F0F9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435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DA7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899A477" w14:textId="7E366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7422C" w14:textId="469CF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C25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D8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39D884" w14:textId="25DBD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2FB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072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5AB1305" w14:textId="07A52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058AB2" w14:textId="164E9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A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58E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7C63F1" w14:textId="19EF8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5905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474D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875B013" w14:textId="305E6C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F08AB1" w14:textId="53C08B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056E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61D3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EE483A" w14:textId="0D7139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9041E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43E5B3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95016B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73E54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D434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98B1FA6" w14:textId="77777777" w:rsidTr="00503750">
        <w:trPr>
          <w:trHeight w:val="699"/>
        </w:trPr>
        <w:tc>
          <w:tcPr>
            <w:tcW w:w="3502" w:type="dxa"/>
            <w:vMerge/>
          </w:tcPr>
          <w:p w14:paraId="00843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ABFAC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63CE7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BF4AC7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94A1B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B1EB11C" w14:textId="3291932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7D60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9F47C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884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A57958B" w14:textId="6C73DDC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D10D62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CFCD81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4B79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17EFABB" w14:textId="7AFAF62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F65BC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FB75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DF317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5E574A6" w14:textId="77777777" w:rsidTr="00503750">
        <w:trPr>
          <w:trHeight w:val="593"/>
        </w:trPr>
        <w:tc>
          <w:tcPr>
            <w:tcW w:w="3497" w:type="dxa"/>
          </w:tcPr>
          <w:p w14:paraId="2C796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8C250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1A79A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642B6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B8FF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1CEA7E" w14:textId="0087A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5C9EBE" w14:textId="41AC0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91D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72EB31" w14:textId="5E15C42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B58421" w14:textId="6D891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9AAAD9" w14:textId="63C23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E0E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1CDCF1" w14:textId="514507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54E1F8" w14:textId="5F464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DA775" w14:textId="39EE5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83A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3DD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DAF3354" w14:textId="420F2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50F15D" w14:textId="6FC0F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DCDF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E8DB12" w14:textId="59FCF96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291828" w14:textId="22A95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908F79" w14:textId="1CFD7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E3E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8013C8" w14:textId="4ECD4F4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838307" w14:textId="37ED5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64CD3" w14:textId="3D25B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D45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A04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122FADC" w14:textId="33426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FEC660" w14:textId="48709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145A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3D1156" w14:textId="7261A2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CEEDFA" w14:textId="18192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8C7293" w14:textId="3EC62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54C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E780A1" w14:textId="34A8245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3E7BE6" w14:textId="735F6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241779" w14:textId="6C823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8FDB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175D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03FA406" w14:textId="7A53B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8461CE" w14:textId="5025A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780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1951AE" w14:textId="5CCD91B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5F6D02" w14:textId="37EAA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E5B5AC" w14:textId="57573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8EAF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A86694D" w14:textId="2532C8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82A669" w14:textId="1DB6F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36D226" w14:textId="3D7FF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CC27C2" w14:textId="77777777" w:rsidR="00944C3D" w:rsidRDefault="00944C3D" w:rsidP="00944C3D">
      <w:pPr>
        <w:rPr>
          <w:rFonts w:ascii="Arial" w:hAnsi="Arial"/>
          <w:b/>
        </w:rPr>
      </w:pPr>
    </w:p>
    <w:p w14:paraId="5D1DFF56" w14:textId="77777777" w:rsidR="00944C3D" w:rsidRDefault="00944C3D" w:rsidP="00944C3D">
      <w:pPr>
        <w:rPr>
          <w:rFonts w:ascii="Arial" w:hAnsi="Arial"/>
          <w:b/>
        </w:rPr>
      </w:pPr>
    </w:p>
    <w:p w14:paraId="62D9797B" w14:textId="77777777" w:rsidR="00944C3D" w:rsidRDefault="00944C3D" w:rsidP="00944C3D">
      <w:pPr>
        <w:rPr>
          <w:rFonts w:ascii="Arial" w:hAnsi="Arial"/>
          <w:b/>
        </w:rPr>
      </w:pPr>
    </w:p>
    <w:p w14:paraId="4C164B75" w14:textId="77777777" w:rsidR="00944C3D" w:rsidRDefault="00944C3D" w:rsidP="00944C3D">
      <w:pPr>
        <w:rPr>
          <w:rFonts w:ascii="Arial" w:hAnsi="Arial"/>
          <w:b/>
        </w:rPr>
      </w:pPr>
    </w:p>
    <w:p w14:paraId="0E59B74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6591DEBA" w14:textId="77777777" w:rsidTr="00503750">
        <w:tc>
          <w:tcPr>
            <w:tcW w:w="2622" w:type="dxa"/>
            <w:vAlign w:val="center"/>
          </w:tcPr>
          <w:p w14:paraId="22D9B8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5916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5D9E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81E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7AD87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7233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D057C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6767F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B0763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B8DD9F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1A7F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00BCB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F05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F2AF6A0" w14:textId="72028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4426DF" w14:textId="4199E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94358B" w14:textId="68D3C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D6E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078F29" w14:textId="0A0B0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F03AC" w14:textId="77777777" w:rsidTr="00503750">
        <w:tc>
          <w:tcPr>
            <w:tcW w:w="2622" w:type="dxa"/>
            <w:vAlign w:val="center"/>
          </w:tcPr>
          <w:p w14:paraId="5F8B8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AA31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7301A80" w14:textId="61DC2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756774" w14:textId="0AFB2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0ECDDE" w14:textId="3D122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FC9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A863F2" w14:textId="0DABD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F45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0C9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2470656" w14:textId="3257F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CAFD38" w14:textId="392D9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60F701" w14:textId="6AC5E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F0B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3F0C14" w14:textId="64B68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45D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CC4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72E929F" w14:textId="1BEE0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BBB249" w14:textId="01BFB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B35544" w14:textId="077E5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DAD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212C7B" w14:textId="19FC1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09070" w14:textId="77777777" w:rsidTr="00503750">
        <w:tc>
          <w:tcPr>
            <w:tcW w:w="2622" w:type="dxa"/>
            <w:vAlign w:val="center"/>
          </w:tcPr>
          <w:p w14:paraId="7C6FE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D409BC8" w14:textId="7B068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48371.00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A5459C" w14:textId="1B6BA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18905.00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C588C" w14:textId="25E17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5569.00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8DD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3486B4" w14:textId="3BB9E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61707.00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9DE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520C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9A34AD2" w14:textId="0E873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7A2691" w14:textId="32806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265F11" w14:textId="6B454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19F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88538B" w14:textId="48C95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B00B3" w14:textId="77777777" w:rsidTr="00503750">
        <w:tc>
          <w:tcPr>
            <w:tcW w:w="2622" w:type="dxa"/>
            <w:vAlign w:val="center"/>
          </w:tcPr>
          <w:p w14:paraId="33E72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5961383" w14:textId="19AB0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776008" w14:textId="65AF5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ABEBC5" w14:textId="39974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80C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881143" w14:textId="0D5E1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3000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5267FD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64F4F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259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BCDC213" w14:textId="4B71E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9B252C" w14:textId="46C18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DF3C1" w14:textId="4481B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AD2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A7E6D4" w14:textId="4C97D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30F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AB8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DDAF734" w14:textId="2781D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4A41C2" w14:textId="374BF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C98E55" w14:textId="2D785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665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4EE138" w14:textId="47A8E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9B1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1BC8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7E563EE" w14:textId="03748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3762DF" w14:textId="17021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D8F4CE" w14:textId="3BB54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45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DFAA02" w14:textId="30B87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D1F74" w14:textId="77777777" w:rsidTr="00503750">
        <w:tc>
          <w:tcPr>
            <w:tcW w:w="2622" w:type="dxa"/>
            <w:vAlign w:val="center"/>
          </w:tcPr>
          <w:p w14:paraId="36627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A00F069" w14:textId="53C53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13D8CB" w14:textId="5A018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70A5E8" w14:textId="607EF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99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507033" w14:textId="23F1F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4916C" w14:textId="77777777" w:rsidTr="00503750">
        <w:tc>
          <w:tcPr>
            <w:tcW w:w="2622" w:type="dxa"/>
            <w:vAlign w:val="center"/>
          </w:tcPr>
          <w:p w14:paraId="48DC97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1AF0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303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579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62E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5D9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12C9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CB9B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D23D5F9" w14:textId="232C3E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48371.00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D4592C" w14:textId="7D9A74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18905.00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6DAACE" w14:textId="0510BB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5569.00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3E4E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5DBC70" w14:textId="223E75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61707.00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D7E1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043B5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68F680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665348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39DC4B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5CEB8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95E6E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FC8CF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429A7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9737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21C98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2BA4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55D94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3850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0596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76170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72DF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7C1A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32299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330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F355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82DCD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D70A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A1CC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72176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D254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CB59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928F1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234B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F0DC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852CA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76FE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1968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DD1CB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5CE4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16FA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09099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D202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BC43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65B4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32D9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B5FF2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90A46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6A6C7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BBBDF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2E456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D0F0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C9E60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38F7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E505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91C2E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283A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7C53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1A4D9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93A1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5B9A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B525B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4B8A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A60C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843F6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D2BA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1533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359DF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9AC4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5715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BD968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26F82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E522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61B5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673F50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0C0BC5D" w14:textId="77777777" w:rsidTr="00503750">
        <w:tc>
          <w:tcPr>
            <w:tcW w:w="2835" w:type="dxa"/>
            <w:vAlign w:val="center"/>
          </w:tcPr>
          <w:p w14:paraId="298CDD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C1E03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71C7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600CA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7711A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907F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37484C" w14:textId="77777777" w:rsidTr="00503750">
        <w:tc>
          <w:tcPr>
            <w:tcW w:w="2835" w:type="dxa"/>
            <w:vAlign w:val="center"/>
          </w:tcPr>
          <w:p w14:paraId="4D0707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1C1A4B9" w14:textId="25CD4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D921BB" w14:textId="6AF88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FB236" w14:textId="147DE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4B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A62070" w14:textId="06B65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74E8F" w14:textId="77777777" w:rsidTr="00503750">
        <w:tc>
          <w:tcPr>
            <w:tcW w:w="2835" w:type="dxa"/>
            <w:vAlign w:val="center"/>
          </w:tcPr>
          <w:p w14:paraId="0CDD5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33C4D74" w14:textId="6B750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741FD9" w14:textId="2958F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F6B754" w14:textId="3ED86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3C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70353" w14:textId="5A1E8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7B94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BCDA1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AC37932" w14:textId="0BDDCA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0D7EAE" w14:textId="1FEB92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1BB70" w14:textId="13833D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40BC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9C0EFC" w14:textId="0F3785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2F3CE74" w14:textId="77777777" w:rsidTr="00503750">
        <w:tc>
          <w:tcPr>
            <w:tcW w:w="2835" w:type="dxa"/>
            <w:vAlign w:val="center"/>
          </w:tcPr>
          <w:p w14:paraId="088CC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B5829F8" w14:textId="71398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ED48E" w14:textId="76206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3D0DAD" w14:textId="789B9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26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9A491D" w14:textId="23E40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60E499" w14:textId="77777777" w:rsidTr="00503750">
        <w:tc>
          <w:tcPr>
            <w:tcW w:w="2835" w:type="dxa"/>
            <w:vAlign w:val="center"/>
          </w:tcPr>
          <w:p w14:paraId="4E440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2E8CD93" w14:textId="478C4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34EED" w14:textId="0E5D5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7C1B9" w14:textId="0861E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EFB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52033" w14:textId="7A738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0E18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C2E91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191E0FA" w14:textId="1413759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70B71A" w14:textId="7532907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D49F2" w14:textId="63C3907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A9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52A856" w14:textId="57D55C2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681E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A9D7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3AFF9D1" w14:textId="649A2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0F8A0F" w14:textId="6F8CF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305810" w14:textId="03A30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AF2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4D91FE" w14:textId="6B437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1289C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3D8C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339A6C4" w14:textId="77777777" w:rsidTr="00503750">
        <w:tc>
          <w:tcPr>
            <w:tcW w:w="2552" w:type="dxa"/>
            <w:shd w:val="clear" w:color="auto" w:fill="auto"/>
            <w:vAlign w:val="center"/>
          </w:tcPr>
          <w:p w14:paraId="11472D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2B442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87930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3FEE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AB3C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05F731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5BF9B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BD3F5D" w14:textId="48DF38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349FAA" w14:textId="7D22E05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DDFE2B" w14:textId="6ADCA9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6CA76B" w14:textId="33D0AB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13482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8CFD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99F5797" w14:textId="3918A8E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0EFF82D" w14:textId="3CCA3BB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110924A" w14:textId="14A145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C906B6" w14:textId="17BF0B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8C52BA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F27C9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13EED0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47009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933B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FF5CDA" w14:textId="77777777" w:rsidTr="00503750">
        <w:tc>
          <w:tcPr>
            <w:tcW w:w="4395" w:type="dxa"/>
            <w:vMerge/>
          </w:tcPr>
          <w:p w14:paraId="2617E9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5D2A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73165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2E8C8D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B99C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671151D" w14:textId="77E48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  <w:lang w:eastAsia="sk-SK"/>
              </w:rPr>
              <w:t>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43CBA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47C398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76EC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00F1798" w14:textId="4418E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08D9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BB22A5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CB76A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377B9AA" w14:textId="562433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1A86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EEAEAC9" w14:textId="77777777" w:rsidTr="00503750">
        <w:tc>
          <w:tcPr>
            <w:tcW w:w="4395" w:type="dxa"/>
            <w:vAlign w:val="center"/>
          </w:tcPr>
          <w:p w14:paraId="2D0FD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35CE9CC" w14:textId="393C9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8211A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3FA742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53DF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5ED3A2C" w14:textId="3A12A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DD7C6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C1C139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45E1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5E3A2A5" w14:textId="0A5315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E389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6ABB6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C2908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D3A3B7B" w14:textId="0F99AC4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54773.00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089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A4DA2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E52D62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3CB4AEC" w14:textId="77777777" w:rsidTr="00503750">
        <w:tc>
          <w:tcPr>
            <w:tcW w:w="4395" w:type="dxa"/>
            <w:vAlign w:val="center"/>
          </w:tcPr>
          <w:p w14:paraId="0AEF50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9ECEB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02CE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F740C4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90634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E17DFA6" w14:textId="569C07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EBA70A" w14:textId="4E8E3A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D022D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2075A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F1B6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AB6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64DD3C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BD623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114D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B42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056712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2C296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E0E7D05" w14:textId="6198B4C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DEF47E" w14:textId="310FB60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075653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F3F7D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1BC5290" w14:textId="543636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B8111D" w14:textId="1BD19B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B904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ED0B0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CC84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7CC02C4" w14:textId="77777777" w:rsidTr="00503750">
        <w:tc>
          <w:tcPr>
            <w:tcW w:w="1843" w:type="dxa"/>
            <w:vAlign w:val="center"/>
          </w:tcPr>
          <w:p w14:paraId="6F0C99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15A69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49C21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4AB9F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7158D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0DB17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02BB5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13011F" w14:textId="77777777" w:rsidTr="00503750">
        <w:tc>
          <w:tcPr>
            <w:tcW w:w="1843" w:type="dxa"/>
            <w:vAlign w:val="center"/>
          </w:tcPr>
          <w:p w14:paraId="2892E8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6EA91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CAC3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A916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BEB1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A3ED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DCFE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5E061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31EBF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D9BF4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0F4F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653A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7090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7232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FE6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2465A3" w14:textId="77777777" w:rsidTr="00503750">
        <w:tc>
          <w:tcPr>
            <w:tcW w:w="1843" w:type="dxa"/>
            <w:vAlign w:val="center"/>
          </w:tcPr>
          <w:p w14:paraId="3C1BE8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5BD3C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D48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CC95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7D40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1883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88AB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08E14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25BE2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A00A8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4DDD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429F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F444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FB8D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78A2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B9F6B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AB7B4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495F8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5C2C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1A8A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446A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A627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53C5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3B3A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396C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EC587B0" w14:textId="77777777" w:rsidTr="00503750">
        <w:trPr>
          <w:trHeight w:val="664"/>
        </w:trPr>
        <w:tc>
          <w:tcPr>
            <w:tcW w:w="3372" w:type="dxa"/>
          </w:tcPr>
          <w:p w14:paraId="4A0634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B13B7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65B4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B29780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F349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2548FF3" w14:textId="03E0E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231D57" w14:textId="78827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49266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EFAF31" w14:textId="6E08954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20B93F" w14:textId="54E15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6FACE8" w14:textId="01F9A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EF138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5353BA" w14:textId="08B964E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BFC848" w14:textId="14699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735776" w14:textId="42DEA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5890C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CCCC4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695DE9B" w14:textId="7430E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89AA57" w14:textId="3C5C5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1C0CE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B67BC8" w14:textId="0DC6961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B7738F" w14:textId="2F4EF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D90EDD" w14:textId="28681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6A14B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A28B55F" w14:textId="382790C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C2A5E6" w14:textId="2386B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633EBA" w14:textId="77330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A8FA8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BA015A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06CD79A" w14:textId="77777777" w:rsidTr="00503750">
        <w:tc>
          <w:tcPr>
            <w:tcW w:w="2835" w:type="dxa"/>
            <w:vAlign w:val="center"/>
          </w:tcPr>
          <w:p w14:paraId="576AED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C18A9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93D36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C5E01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7299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B42E0C3" w14:textId="77777777" w:rsidTr="00503750">
        <w:tc>
          <w:tcPr>
            <w:tcW w:w="2835" w:type="dxa"/>
          </w:tcPr>
          <w:p w14:paraId="7A981C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87B7753" w14:textId="0C8CC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9D8F7A" w14:textId="32F13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9643D6" w14:textId="53723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B56725" w14:textId="50821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85284A" w14:textId="77777777" w:rsidTr="00503750">
        <w:tc>
          <w:tcPr>
            <w:tcW w:w="2835" w:type="dxa"/>
          </w:tcPr>
          <w:p w14:paraId="4FB58F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34A3D81" w14:textId="3C62D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26395B" w14:textId="5E0E3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33A72" w14:textId="4EEC2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95DE7D" w14:textId="6295F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B7EA6A" w14:textId="77777777" w:rsidTr="00503750">
        <w:tc>
          <w:tcPr>
            <w:tcW w:w="2835" w:type="dxa"/>
          </w:tcPr>
          <w:p w14:paraId="116798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E57ABC9" w14:textId="1D71B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66208E" w14:textId="1A6CA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FB9598" w14:textId="40800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A6AFED" w14:textId="14047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D0199D" w14:textId="77777777" w:rsidTr="00503750">
        <w:tc>
          <w:tcPr>
            <w:tcW w:w="2835" w:type="dxa"/>
            <w:vAlign w:val="center"/>
          </w:tcPr>
          <w:p w14:paraId="65A8E4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B43ECE7" w14:textId="3262D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E40E85" w14:textId="0F7F4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0DCB6D" w14:textId="56DB6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41D688" w14:textId="75050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363483" w14:textId="77777777" w:rsidTr="00503750">
        <w:tc>
          <w:tcPr>
            <w:tcW w:w="2835" w:type="dxa"/>
            <w:vAlign w:val="center"/>
          </w:tcPr>
          <w:p w14:paraId="1D737F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2F67341" w14:textId="62688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B0692A" w14:textId="1A211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BF6778" w14:textId="3041C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F14022" w14:textId="6089E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DE03D2" w14:textId="77777777" w:rsidTr="00503750">
        <w:tc>
          <w:tcPr>
            <w:tcW w:w="2835" w:type="dxa"/>
          </w:tcPr>
          <w:p w14:paraId="1A896F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585F4F5" w14:textId="167A9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1334D8" w14:textId="1A201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DF1424" w14:textId="7F29E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148279" w14:textId="1521B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3D370A" w14:textId="77777777" w:rsidTr="00503750">
        <w:tc>
          <w:tcPr>
            <w:tcW w:w="2835" w:type="dxa"/>
          </w:tcPr>
          <w:p w14:paraId="00455B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FC280F8" w14:textId="7C28D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DAB157" w14:textId="0305F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D23996" w14:textId="43AF2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F8074F" w14:textId="108B7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02EF74" w14:textId="77777777" w:rsidTr="00503750">
        <w:tc>
          <w:tcPr>
            <w:tcW w:w="2835" w:type="dxa"/>
          </w:tcPr>
          <w:p w14:paraId="1B7576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4525CCA" w14:textId="5B973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BE6921" w14:textId="1E7EB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3F639" w14:textId="3E172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99BD61" w14:textId="5C04F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91E57" w14:textId="77777777" w:rsidR="00944C3D" w:rsidRDefault="00944C3D" w:rsidP="00944C3D">
      <w:pPr>
        <w:rPr>
          <w:rFonts w:ascii="Arial" w:hAnsi="Arial"/>
          <w:b/>
        </w:rPr>
      </w:pPr>
    </w:p>
    <w:p w14:paraId="55FDCA5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A7B563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4486A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92BD8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20CFD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75CBB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B864E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C6D2EE0" w14:textId="77777777" w:rsidTr="00503750">
        <w:trPr>
          <w:trHeight w:val="443"/>
        </w:trPr>
        <w:tc>
          <w:tcPr>
            <w:tcW w:w="2560" w:type="dxa"/>
          </w:tcPr>
          <w:p w14:paraId="38A7FC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F9B6AB2" w14:textId="02532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858F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0A4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2C16A3" w14:textId="456DE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E1F8E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3AC22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A2AB3B" w14:textId="155BC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8FC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194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81CEA8" w14:textId="523DC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F3803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21638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7B4E13" w14:textId="5750D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6EE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F21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136AC3" w14:textId="53B54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AF1A1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D8AEC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593D357" w14:textId="2405C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1F8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3D0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4308A2" w14:textId="5E6AE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88220C" w14:textId="77777777" w:rsidR="00944C3D" w:rsidRDefault="00944C3D" w:rsidP="00944C3D">
      <w:pPr>
        <w:rPr>
          <w:rFonts w:ascii="Arial" w:hAnsi="Arial"/>
          <w:b/>
        </w:rPr>
      </w:pPr>
    </w:p>
    <w:p w14:paraId="3B8EE35A" w14:textId="77777777" w:rsidR="00944C3D" w:rsidRDefault="00944C3D" w:rsidP="00944C3D">
      <w:pPr>
        <w:rPr>
          <w:rFonts w:ascii="Arial" w:hAnsi="Arial"/>
          <w:b/>
        </w:rPr>
      </w:pPr>
    </w:p>
    <w:p w14:paraId="73B4C7F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9693303" w14:textId="77777777" w:rsidR="00944C3D" w:rsidRDefault="00944C3D" w:rsidP="00944C3D">
      <w:pPr>
        <w:rPr>
          <w:rFonts w:ascii="Arial" w:hAnsi="Arial"/>
          <w:b/>
        </w:rPr>
      </w:pPr>
    </w:p>
    <w:p w14:paraId="53D6EEE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C3D02C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797F4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B9171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5B282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34371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BA0B1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ED235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579D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75489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311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6B71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00BD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48261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6F2F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E7D85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70ED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E9865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D460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62D4709" w14:textId="77777777" w:rsidTr="00503750">
        <w:trPr>
          <w:trHeight w:val="677"/>
        </w:trPr>
        <w:tc>
          <w:tcPr>
            <w:tcW w:w="3358" w:type="dxa"/>
          </w:tcPr>
          <w:p w14:paraId="4099ED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C46AE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EA1F4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2FE8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0B06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BF9BBE1" w14:textId="095EA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A9690C" w14:textId="7BC97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E9D6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E5E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251FED2" w14:textId="73CE7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A9A9AA" w14:textId="2B2B8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FD2F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4926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14B4BB1" w14:textId="23DF6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A3A4FC" w14:textId="39E00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551C1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1A57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99FE71E" w14:textId="2A6FC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7255E0" w14:textId="2146D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A58DD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243EAE" w14:textId="2BB059A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857140" w14:textId="28CAE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568E80" w14:textId="72C73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67F8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33FDDBB" w14:textId="66BE239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2A1A3D" w14:textId="15829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3D5EB1" w14:textId="7F783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37F02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3040C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B19949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D6A68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63645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14882D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6554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D5AD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BCAEA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5D0EA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BDE3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4EBF2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E8464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03FE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08998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F7BA9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BF3E0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DBB6B5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F6771B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A117F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C4535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1C86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9BBBA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815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848F70" w14:textId="5D649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7F7AED" w14:textId="096A8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BBF3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979C7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FEE6741" w14:textId="1BB85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FC0AEB" w14:textId="33104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FFC69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E22D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A4F4EED" w14:textId="72CB8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93CBD7" w14:textId="3F8E9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CB295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672F770" w14:textId="3375C1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8B2FF8" w14:textId="74517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BC2459" w14:textId="428A3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A5C6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FE0BF4" w14:textId="365E30F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1D7A90" w14:textId="6027A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F3C7F1" w14:textId="6C23E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C73B4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39C93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6E5BF6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AE831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8C74B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0B33A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70CC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ED60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B91C69F" w14:textId="0E148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7DA005" w14:textId="17AEB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27860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74D2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B61193" w14:textId="5E07A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CCF032" w14:textId="70CA8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9CDF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4EA3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4DF5180" w14:textId="5C2F0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468659" w14:textId="33176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D65CE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268E1A" w14:textId="6509371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26701D" w14:textId="11038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A7B4F8" w14:textId="52CC3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7B107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4B78082" w14:textId="06723C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C9CCAD" w14:textId="577B1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BDCD56" w14:textId="0C7FA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33963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416DF3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00492C3" w14:textId="77777777" w:rsidTr="00503750">
        <w:tc>
          <w:tcPr>
            <w:tcW w:w="3686" w:type="dxa"/>
            <w:vAlign w:val="center"/>
          </w:tcPr>
          <w:p w14:paraId="5C7F6C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F6795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3E33F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649DF5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A7F0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4BE1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083E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AC95A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B0AEE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60AD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FAA5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41B99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F582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9C70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E98D5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207BD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C7A298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597FF0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3C23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354B0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6889EC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D8B61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72EC4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827B6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1CF88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4022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68B879" w14:textId="78796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79FE48" w14:textId="269C2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58267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A7754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E6C7E0" w14:textId="3C4CC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8ECCEB" w14:textId="226B4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63A9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3C88D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F9B01D" w14:textId="34D54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E61B69" w14:textId="02B0B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C1F9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FF1F26B" w14:textId="51D8A0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EDC49E" w14:textId="1454E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9CC1C2" w14:textId="1E7FA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CD55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B909542" w14:textId="70F869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BACD6F" w14:textId="41762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67E799" w14:textId="121B9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012E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6A009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EA5801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D703F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2FC70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9F314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548FE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4A8A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4AE7EF3" w14:textId="7248A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D40FD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69A5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C0C02CB" w14:textId="25707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5065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70B3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393B9EB" w14:textId="30B12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94C9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59A1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1842539" w14:textId="7A5C1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CDE7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10C1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5E40CDA" w14:textId="559E6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F48A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3EBC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7CFB236" w14:textId="3A8BE0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8445A1" w14:textId="77777777" w:rsidR="00944C3D" w:rsidRDefault="00944C3D" w:rsidP="00944C3D">
      <w:pPr>
        <w:rPr>
          <w:sz w:val="22"/>
          <w:szCs w:val="22"/>
        </w:rPr>
      </w:pPr>
    </w:p>
    <w:p w14:paraId="1A6FFCCB" w14:textId="77777777" w:rsidR="00944C3D" w:rsidRDefault="00944C3D" w:rsidP="00944C3D">
      <w:pPr>
        <w:rPr>
          <w:sz w:val="22"/>
          <w:szCs w:val="22"/>
        </w:rPr>
      </w:pPr>
    </w:p>
    <w:p w14:paraId="5541C0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67A370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99E4CE8" w14:textId="4421911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8F924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16D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6E2C5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BEFC3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A4E52F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DDE9F7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098C8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04F39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343E1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9D0BF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858ADD8" w14:textId="0D360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121ECC" w14:textId="35EB9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650A4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3EEB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ED2AEA5" w14:textId="364D4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82A79E" w14:textId="25E14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6875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4904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48900C" w14:textId="0D43E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CAE2B8" w14:textId="34072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23CC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7CF6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8036DF5" w14:textId="7B7EE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9DF745" w14:textId="4B7B4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409BD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966AB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2C55419" w14:textId="0FE70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3841CA" w14:textId="6D90A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1D78D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A7E040" w14:textId="7D14AAC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C52B9DC" w14:textId="159E2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B1191F" w14:textId="13ABD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A1537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2B12A30" w14:textId="720EE5E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AC7717" w14:textId="5F68F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616661" w14:textId="787AA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0C71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58B6C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F6F769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568510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DFA1D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F37EC4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1F5C3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257E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365B5AC" w14:textId="4B0F0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F76BF8" w14:textId="07F3D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6F19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5872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8397398" w14:textId="70D46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148CEB" w14:textId="0FFAB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FE85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31D6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EBDF66" w14:textId="0EB5F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E60946" w14:textId="1C48A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4F5FC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4B5C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26339D" w14:textId="6303C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9702B3" w14:textId="39502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9AAF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9109B" w14:textId="68E09D5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9EEB91" w14:textId="7FCF8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BFEAAC" w14:textId="0AF63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C0E9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5A646C" w14:textId="1DA1439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CB2553" w14:textId="5498A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63D3CB" w14:textId="5BA46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20CAE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2C28DDC" w14:textId="6FEB36E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C8D975" w14:textId="1E0E5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4B419C" w14:textId="6D4BD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60A8" w:rsidRPr="00621EB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15A3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40FC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419E6E9" w14:textId="24780AB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0BC53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4CF4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6216909" w14:textId="2C3FAF4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AC735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64973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9098B1E" w14:textId="2234E5E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E2AE7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EDA4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DDDAF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32603A9" w14:textId="77777777" w:rsidR="00944C3D" w:rsidRPr="003607F0" w:rsidRDefault="00944C3D" w:rsidP="00944C3D"/>
    <w:p w14:paraId="64671A4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F276" w14:textId="77777777" w:rsidR="00A960A8" w:rsidRDefault="00A960A8">
      <w:r>
        <w:separator/>
      </w:r>
    </w:p>
  </w:endnote>
  <w:endnote w:type="continuationSeparator" w:id="0">
    <w:p w14:paraId="5AB011BE" w14:textId="77777777" w:rsidR="00A960A8" w:rsidRDefault="00A9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4BF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7E9707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EAE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88277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6AD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B0D70A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7818" w14:textId="77777777" w:rsidR="00A960A8" w:rsidRDefault="00A960A8">
      <w:r>
        <w:separator/>
      </w:r>
    </w:p>
  </w:footnote>
  <w:footnote w:type="continuationSeparator" w:id="0">
    <w:p w14:paraId="5460DC81" w14:textId="77777777" w:rsidR="00A960A8" w:rsidRDefault="00A96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154184">
    <w:abstractNumId w:val="13"/>
  </w:num>
  <w:num w:numId="2" w16cid:durableId="1617517010">
    <w:abstractNumId w:val="17"/>
  </w:num>
  <w:num w:numId="3" w16cid:durableId="715161179">
    <w:abstractNumId w:val="8"/>
  </w:num>
  <w:num w:numId="4" w16cid:durableId="1419476986">
    <w:abstractNumId w:val="7"/>
  </w:num>
  <w:num w:numId="5" w16cid:durableId="729838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162133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7721754">
    <w:abstractNumId w:val="20"/>
  </w:num>
  <w:num w:numId="8" w16cid:durableId="1614895023">
    <w:abstractNumId w:val="10"/>
  </w:num>
  <w:num w:numId="9" w16cid:durableId="837840814">
    <w:abstractNumId w:val="0"/>
  </w:num>
  <w:num w:numId="10" w16cid:durableId="1336573862">
    <w:abstractNumId w:val="19"/>
  </w:num>
  <w:num w:numId="11" w16cid:durableId="559754317">
    <w:abstractNumId w:val="6"/>
  </w:num>
  <w:num w:numId="12" w16cid:durableId="236017086">
    <w:abstractNumId w:val="9"/>
  </w:num>
  <w:num w:numId="13" w16cid:durableId="1601570778">
    <w:abstractNumId w:val="12"/>
  </w:num>
  <w:num w:numId="14" w16cid:durableId="1182352845">
    <w:abstractNumId w:val="15"/>
  </w:num>
  <w:num w:numId="15" w16cid:durableId="524556621">
    <w:abstractNumId w:val="14"/>
  </w:num>
  <w:num w:numId="16" w16cid:durableId="2031181205">
    <w:abstractNumId w:val="2"/>
  </w:num>
  <w:num w:numId="17" w16cid:durableId="1547839000">
    <w:abstractNumId w:val="4"/>
  </w:num>
  <w:num w:numId="18" w16cid:durableId="396586528">
    <w:abstractNumId w:val="11"/>
  </w:num>
  <w:num w:numId="19" w16cid:durableId="334844360">
    <w:abstractNumId w:val="5"/>
  </w:num>
  <w:num w:numId="20" w16cid:durableId="1625889105">
    <w:abstractNumId w:val="18"/>
  </w:num>
  <w:num w:numId="21" w16cid:durableId="1544752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49"/>
    <w:docVar w:name="arg2" w:val="Driver=asa17;DBF=D:\anasoft\data\tebys.db;DBN=tebys;ENG=SQL17;commlinks=TCPIP{ip=192.168.1.241};uid=hromnikova;con=finus(10.15);pwd=488300282956Vaveto1"/>
    <w:docVar w:name="arg3" w:val="721768"/>
    <w:docVar w:name="arg4" w:val="C:\Users\HROMNI~1.TEB\AppData\Local\Temp\14135093.doc"/>
    <w:docVar w:name="arg5" w:val="3"/>
  </w:docVars>
  <w:rsids>
    <w:rsidRoot w:val="00A960A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D7151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960A8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4E2F3"/>
  <w15:docId w15:val="{1D59D8A8-0D61-4BC5-A3FF-B1ED396D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30429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2025-03-20T14:00:00Z</dcterms:created>
  <dcterms:modified xsi:type="dcterms:W3CDTF">2025-03-20T14:01:00Z</dcterms:modified>
</cp:coreProperties>
</file>