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147DDF2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032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0DA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67F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739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6E7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C60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EC7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75E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028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E74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7FD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B07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8E6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E2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B63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212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96C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7B6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A3C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257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74C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48A4C50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781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56BE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4B7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5C5D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773B3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772D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C7A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400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5479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573E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0A35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AF69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6FB0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612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BF96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518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335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2B25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3EB3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7622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0DFB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8B6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385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B81E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724CD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FB6F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F680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409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38D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57681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24F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4F4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773E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4343B5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26ACC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F19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42A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3BBF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F31B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A3601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B5D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E3C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7CC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B63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2F3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21E9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A6F4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D31C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4B27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46C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6D6A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7CB0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4D5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DA0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0D3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6C073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5DA4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FED1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7AC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BE66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3CDD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B55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F00E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E56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7DC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33C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1DF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AC4A1E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5D1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C58D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CE5F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DAB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E26D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85A3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446C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7C76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D2FC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EF11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3A7A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41A5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E295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8A73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7FA7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DFF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1B80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3DEE5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D348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041B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AD055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B376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EDB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A0F2E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22F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38F1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86A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B97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EAE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409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C3D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000C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D258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A55470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2EA5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3D40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A10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482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992E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6A54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069F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D1C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559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1BCD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67A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8ED2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FFC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7CE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4BE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7C4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78F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798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0F0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3017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59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314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735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2A4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FC7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48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B65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C604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66D9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725F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8C5C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85A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61F8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3FBDED2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3AD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5BA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98A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95E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986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D2A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E43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004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EFB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4A8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319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F25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C4E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54B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E76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677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391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03BCDC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85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F5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CCE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0D6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312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8ED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2E3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DA4D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DBDE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E255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EB02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D2AA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F4E8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8ED1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03F1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50AA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A9BF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17F0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74047A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C79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E26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13A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363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637428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24D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75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995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8E2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5B9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76B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583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40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772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047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CE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9C881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DDB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320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EBA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6EA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4AB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06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51B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202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98A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88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8F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F46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25F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44A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51D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BBD945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024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261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BBB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46F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D81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FD1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E18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157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980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B61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35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003C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D1D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79F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912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CFA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CB0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1B0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7B4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FC9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F77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AED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56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3C2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671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A1F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5A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B62C7A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077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F25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281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CD8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C16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7BE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662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F2F4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5A5D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7E3E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0FC520" w14:textId="7F9C6228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lang w:eastAsia="sk-SK"/>
              </w:rPr>
              <w:t>31. 12. 2024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A482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A67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4A95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29DA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7822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84A7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D713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D882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F2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BFA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070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B67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BD1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B8D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EC785A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2DC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A1A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5EF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74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72F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21E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0EC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1A3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B81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8706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43FF5B17" wp14:editId="3656641D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59D63F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FF5B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1A59D63F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DB2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44EA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67D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361F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503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D3F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67D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9C7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033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7B1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2A4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DD8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DFD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F760280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75FC0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3583452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AAEC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B4B6F73" wp14:editId="07FF4A20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4C35B1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B6F73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6C4C35B1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7CB5BB4" wp14:editId="7F89FD6D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28CAB3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B5BB4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2A28CAB3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BCC3428" wp14:editId="13F9E296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568BAC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C3428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49568BAC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7476584D" wp14:editId="7B266A92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0E66D2" w14:textId="14AD96B4" w:rsidR="000B647F" w:rsidRDefault="000B647F" w:rsidP="00944C3D">
                                  <w:fldSimple w:instr=" MERGEFIELD  aDMOD  \* MERGEFORMAT ">
                                    <w:r w:rsidR="006D3BE8" w:rsidRPr="006D3BE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6584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650E66D2" w14:textId="14AD96B4" w:rsidR="000B647F" w:rsidRDefault="000B647F" w:rsidP="00944C3D">
                            <w:fldSimple w:instr=" MERGEFIELD  aDMOD  \* MERGEFORMAT ">
                              <w:r w:rsidR="006D3BE8" w:rsidRPr="006D3BE8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0BD352C3" wp14:editId="451AAFB9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555F44" w14:textId="1BD2AF5C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BE8" w:rsidRPr="0004279C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352C3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22555F44" w14:textId="1BD2AF5C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BE8" w:rsidRPr="0004279C">
                              <w:rPr>
                                <w:rFonts w:ascii="Arial" w:hAnsi="Arial" w:cs="Arial"/>
                                <w:noProof/>
                              </w:rPr>
                              <w:t>2024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2BD41E7B" wp14:editId="03A21919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558B24" w14:textId="1B024223" w:rsidR="000B647F" w:rsidRDefault="000B647F" w:rsidP="00944C3D">
                                  <w:fldSimple w:instr=" MERGEFIELD  aDRDO  \* MERGEFORMAT ">
                                    <w:r w:rsidR="006D3BE8" w:rsidRPr="006D3BE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41E7B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37558B24" w14:textId="1B024223" w:rsidR="000B647F" w:rsidRDefault="000B647F" w:rsidP="00944C3D">
                            <w:fldSimple w:instr=" MERGEFIELD  aDRDO  \* MERGEFORMAT ">
                              <w:r w:rsidR="006D3BE8" w:rsidRPr="006D3BE8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CA98156" wp14:editId="0DD3B55C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FF125F" w14:textId="41D04C51" w:rsidR="000B647F" w:rsidRDefault="000B647F" w:rsidP="00944C3D">
                                  <w:fldSimple w:instr=" MERGEFIELD  aDMDO  \* MERGEFORMAT ">
                                    <w:r w:rsidR="006D3BE8" w:rsidRPr="006D3BE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A98156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71FF125F" w14:textId="41D04C51" w:rsidR="000B647F" w:rsidRDefault="000B647F" w:rsidP="00944C3D">
                            <w:fldSimple w:instr=" MERGEFIELD  aDMDO  \* MERGEFORMAT ">
                              <w:r w:rsidR="006D3BE8" w:rsidRPr="006D3BE8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5201707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B2068B8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555E3A60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DE13A4E" wp14:editId="14867870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9E3693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13A4E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3D9E3693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5C719B6" wp14:editId="4232175C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E26ED9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719B6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1BE26ED9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B6FFC3" wp14:editId="057E9F6E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C31F25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B6FFC3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52C31F25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65B6EC4A" wp14:editId="3593CEF7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7DF9ED" w14:textId="654ED9F7" w:rsidR="000B647F" w:rsidRDefault="000B647F" w:rsidP="00944C3D">
                                  <w:fldSimple w:instr=" MERGEFIELD  aDRDOo  \* MERGEFORMAT ">
                                    <w:r w:rsidR="006D3BE8" w:rsidRPr="006D3BE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2023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6EC4A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597DF9ED" w14:textId="654ED9F7" w:rsidR="000B647F" w:rsidRDefault="000B647F" w:rsidP="00944C3D">
                            <w:fldSimple w:instr=" MERGEFIELD  aDRDOo  \* MERGEFORMAT ">
                              <w:r w:rsidR="006D3BE8" w:rsidRPr="006D3BE8">
                                <w:rPr>
                                  <w:rFonts w:ascii="Arial" w:hAnsi="Arial" w:cs="Arial"/>
                                  <w:noProof/>
                                </w:rPr>
                                <w:t>2023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0277ABC8" wp14:editId="4405C729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5C46B4" w14:textId="32F175D6" w:rsidR="000B647F" w:rsidRDefault="000B647F" w:rsidP="00944C3D">
                                  <w:fldSimple w:instr=" MERGEFIELD  aDMDO  \* MERGEFORMAT ">
                                    <w:r w:rsidR="006D3BE8" w:rsidRPr="006D3BE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7ABC8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365C46B4" w14:textId="32F175D6" w:rsidR="000B647F" w:rsidRDefault="000B647F" w:rsidP="00944C3D">
                            <w:fldSimple w:instr=" MERGEFIELD  aDMDO  \* MERGEFORMAT ">
                              <w:r w:rsidR="006D3BE8" w:rsidRPr="006D3BE8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2CB64FE2" wp14:editId="69234F5D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5F4D58" w14:textId="2C20764F" w:rsidR="000B647F" w:rsidRDefault="000B647F" w:rsidP="00944C3D">
                                  <w:fldSimple w:instr=" MERGEFIELD  aDRODo  \* MERGEFORMAT ">
                                    <w:r w:rsidR="006D3BE8" w:rsidRPr="006D3BE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2023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64FE2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695F4D58" w14:textId="2C20764F" w:rsidR="000B647F" w:rsidRDefault="000B647F" w:rsidP="00944C3D">
                            <w:fldSimple w:instr=" MERGEFIELD  aDRODo  \* MERGEFORMAT ">
                              <w:r w:rsidR="006D3BE8" w:rsidRPr="006D3BE8">
                                <w:rPr>
                                  <w:rFonts w:ascii="Arial" w:hAnsi="Arial" w:cs="Arial"/>
                                  <w:noProof/>
                                </w:rPr>
                                <w:t>2023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0AA8A0D1" wp14:editId="022E3956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690E65" w14:textId="1F0BCF65" w:rsidR="000B647F" w:rsidRDefault="000B647F" w:rsidP="00944C3D">
                                  <w:fldSimple w:instr=" MERGEFIELD  aDMOD  \* MERGEFORMAT ">
                                    <w:r w:rsidR="006D3BE8" w:rsidRPr="006D3BE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8A0D1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61690E65" w14:textId="1F0BCF65" w:rsidR="000B647F" w:rsidRDefault="000B647F" w:rsidP="00944C3D">
                            <w:fldSimple w:instr=" MERGEFIELD  aDMOD  \* MERGEFORMAT ">
                              <w:r w:rsidR="006D3BE8" w:rsidRPr="006D3BE8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AF2657F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02C6CD6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6AA4AD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BFA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31F3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EAB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897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874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890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B3C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EFA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6E9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1F0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234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D0F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B2B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5A6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C26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7CC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3C7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5FA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EE8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1F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5D6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039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4AD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95D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130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0CA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4CE56C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712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5C6E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67D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416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7E8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7EE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CC9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BE8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7FA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27B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496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198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69C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88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32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897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CA4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7B7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E270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B7CA7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9CEF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67BD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A4007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6FA40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B3B73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468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F04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C8E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165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7B6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A06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598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37B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1023AF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3B1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E0D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641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E66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32B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0AA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271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CB9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D73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D55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C58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783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FBA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C1F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41F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336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819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D97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E76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0E9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28DAC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78A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AB6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4F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D89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E4B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3E6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2B1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F63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D63789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C6E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F64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1FC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31C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0A0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F70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C03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0E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AAA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E2D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B21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3CF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5D8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E31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41F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FA1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6A7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6C2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155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BCA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2E04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E8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34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BB6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A2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31C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2EA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3BC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88621D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6A0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213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E5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469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717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A22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4F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9E0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427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6E4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4EB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B77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9C7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34C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518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62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5A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7D5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F55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85A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7EC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D407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1E5D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F3F0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64E5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4AC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85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F1F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2E5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BAB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AB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DF0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1B6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E77571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DC3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D4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665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4E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147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3D0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B5C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F4F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B26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B39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5AB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09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EE8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23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E6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E9C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198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E53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55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FD02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3EB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85F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27F1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7519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6001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3653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284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694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25C7B3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589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723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25A4FB0" wp14:editId="1DAFFCAB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F809DE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A4FB0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1CF809DE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970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F85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359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F3C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589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29C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746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C2A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991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37CDB8E" wp14:editId="67FF893C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8DE88D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CDB8E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648DE88D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3F0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CAE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BE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42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32E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28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FE7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B07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D1A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DE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F78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417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8CA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209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5C2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C78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A5A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AE8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FE4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162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451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331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3339C5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FCB8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A604FD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BE2C0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DEA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140BAE8" wp14:editId="3B4F36A4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FA7BDC" w14:textId="5D4684B8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BE8" w:rsidRPr="0004279C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34054464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0BAE8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52FA7BDC" w14:textId="5D4684B8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BE8" w:rsidRPr="0004279C">
                              <w:rPr>
                                <w:rFonts w:ascii="Arial" w:hAnsi="Arial" w:cs="Arial"/>
                                <w:noProof/>
                              </w:rPr>
                              <w:t>34054464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91E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294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3C6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E28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763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2AE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CEB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3ED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ADE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8EFFBAE" wp14:editId="599734B3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4B281D" w14:textId="1B8CBB8E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BE8" w:rsidRPr="0004279C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2021405034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FFBAE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234B281D" w14:textId="1B8CBB8E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BE8" w:rsidRPr="0004279C">
                              <w:rPr>
                                <w:rFonts w:ascii="Arial" w:hAnsi="Arial" w:cs="Arial"/>
                                <w:noProof/>
                              </w:rPr>
                              <w:t>2021405034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6AE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84E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F0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6BF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C28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978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EB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348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A4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125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C02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15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D5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EB4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84E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A2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FB2A9E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22A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541B8EF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048C9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1C5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7B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A45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DAC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B6B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662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823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071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8FF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75F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131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D72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ABE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529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63D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1BEAC4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CB83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2A30F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D40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8CDA5D9" wp14:editId="2460421C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F26D59" w14:textId="13B67846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BE8" w:rsidRPr="0004279C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SPOLOCENSTVO VLASTNIKOV BYTOV 2660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DA5D9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04F26D59" w14:textId="13B67846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BE8" w:rsidRPr="0004279C">
                              <w:rPr>
                                <w:rFonts w:ascii="Arial" w:hAnsi="Arial" w:cs="Arial"/>
                                <w:noProof/>
                              </w:rPr>
                              <w:t>SPOLOCENSTVO VLASTNIKOV BYTOV 2660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238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C0B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F42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EB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C84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13D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187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451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3FE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9B6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889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3AE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C7F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A5C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7C9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635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EB8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199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EC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C64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5D1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D2C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07A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A1D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B83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73B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F33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539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9F6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372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25D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A74218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4A4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C266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BAA119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06709A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31A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970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CE9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818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5E1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A1D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DC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02B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C0E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2D1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699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D7F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EE2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C9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401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8B1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D9C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C3B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7C2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94A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63F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4C5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C61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680317B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819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BD50291" wp14:editId="55D038B6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03E2A6" w14:textId="3A22583D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BE8" w:rsidRPr="0004279C">
                                    <w:rPr>
                                      <w:rFonts w:ascii="Arial" w:hAnsi="Arial" w:cs="Arial"/>
                                      <w:noProof/>
                                    </w:rPr>
                                    <w:t>JANA HALASU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50291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0203E2A6" w14:textId="3A22583D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BE8" w:rsidRPr="0004279C">
                              <w:rPr>
                                <w:rFonts w:ascii="Arial" w:hAnsi="Arial" w:cs="Arial"/>
                                <w:noProof/>
                              </w:rPr>
                              <w:t>JANA HALASU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073BB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E2C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643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231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D3F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5E5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CED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496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146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B09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69A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724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F62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46A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E02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36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1C1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01C7543" wp14:editId="4ECB485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697F4" w14:textId="2CDCD1B2" w:rsidR="000B647F" w:rsidRDefault="000B647F" w:rsidP="00944C3D">
                                  <w:fldSimple w:instr=" MERGEFIELD  aSUB_ULICA_CISLO  \* MERGEFORMAT ">
                                    <w:r w:rsidR="006D3BE8" w:rsidRPr="006D3BE8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2660/9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C7543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1D8697F4" w14:textId="2CDCD1B2" w:rsidR="000B647F" w:rsidRDefault="000B647F" w:rsidP="00944C3D">
                            <w:fldSimple w:instr=" MERGEFIELD  aSUB_ULICA_CISLO  \* MERGEFORMAT ">
                              <w:r w:rsidR="006D3BE8" w:rsidRPr="006D3BE8">
                                <w:rPr>
                                  <w:rFonts w:ascii="Arial" w:hAnsi="Arial" w:cs="Arial"/>
                                  <w:noProof/>
                                </w:rPr>
                                <w:t>2660/9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D0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74D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29F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B53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9FA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50A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9CEF29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70DE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6DC60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BFC8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6F38BA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6842545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7A2B92C" wp14:editId="68A6B41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FCEAA7" w14:textId="0E960369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BE8" w:rsidRPr="0004279C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2B92C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01FCEAA7" w14:textId="0E960369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BE8" w:rsidRPr="0004279C">
                              <w:rPr>
                                <w:rFonts w:ascii="Arial" w:hAnsi="Arial" w:cs="Arial"/>
                                <w:noProof/>
                              </w:rPr>
                              <w:t>91108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E57876F" wp14:editId="5EF38630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48E52D" w14:textId="2F562D00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BE8" w:rsidRPr="0004279C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7876F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6D48E52D" w14:textId="2F562D00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BE8" w:rsidRPr="0004279C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ABA94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B8946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7F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E7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4B47A7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DF4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AE199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F6FC99C" wp14:editId="3E964E46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394CB1" w14:textId="45C39E5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BE8" w:rsidRPr="0004279C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915913076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FC99C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59394CB1" w14:textId="45C39E5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BE8" w:rsidRPr="0004279C">
                              <w:rPr>
                                <w:rFonts w:ascii="Arial" w:hAnsi="Arial" w:cs="Arial"/>
                                <w:noProof/>
                              </w:rPr>
                              <w:t>915913076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508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368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815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337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726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CA4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48F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4A43191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0B259F6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7459CC9" wp14:editId="349C9E3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130B3" w14:textId="0D1C1E40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59CC9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641130B3" w14:textId="0D1C1E40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621B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D1D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05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36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68B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4EA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469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A72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FB94D2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C10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991D3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A03251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25B1E5B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76D891A" wp14:editId="40319957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7286C5" w14:textId="6AF7CD1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D3BE8" w:rsidRPr="0004279C">
                                    <w:rPr>
                                      <w:rFonts w:ascii="Arial" w:hAnsi="Arial" w:cs="Arial"/>
                                      <w:noProof/>
                                    </w:rPr>
                                    <w:t>j.hromnikova@spbtn.sk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D891A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707286C5" w14:textId="6AF7CD1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D3BE8" w:rsidRPr="0004279C">
                              <w:rPr>
                                <w:rFonts w:ascii="Arial" w:hAnsi="Arial" w:cs="Arial"/>
                                <w:noProof/>
                              </w:rPr>
                              <w:t>j.hromnikova@spbtn.sk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C5ECC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819659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15AF6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C59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A2D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E45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7DB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45E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3C9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2B9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1F4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27E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2A2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087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D51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2A6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8CA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781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832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198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2F6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EF4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83B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B68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5FA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026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898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CAF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7E9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B5CC2A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D292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357ED44" w14:textId="60177F22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6D3BE8">
              <w:rPr>
                <w:rFonts w:ascii="Arial" w:hAnsi="Arial"/>
                <w:lang w:eastAsia="sk-SK"/>
              </w:rPr>
              <w:t>11.3.2025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F3615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8D675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79A9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55E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B9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659859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A453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74B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B0D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DC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A0E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7319A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1EF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6F5DE9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6767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D6F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DBD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DCD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024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75E6F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D4E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6AEF03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698D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BA2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E0F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B75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6D8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F7DF3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D3A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A510F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41B2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C16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DE4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108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6E8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51AE4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BA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B0F54B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88AF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6C8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4B8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793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243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9619D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51E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76E8E0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30DC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357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097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986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2EA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41CD4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F43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2F4E44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4C53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7B9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2C3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4D0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964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1EFC7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A1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11F45D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62A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B48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FCF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7BB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3078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185A44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EFB51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D51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79B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A3B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825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A5D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D28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7F5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EDC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A1A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EA6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30B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D0A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261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6F6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24A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944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F0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6B8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D65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05F0D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B4A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301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07C68CA4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670E3303" w14:textId="77777777" w:rsidR="00944C3D" w:rsidRDefault="00944C3D" w:rsidP="00944C3D">
      <w:pPr>
        <w:rPr>
          <w:rFonts w:ascii="Arial" w:hAnsi="Arial"/>
        </w:rPr>
      </w:pPr>
    </w:p>
    <w:p w14:paraId="26C7E637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5DD78393" w14:textId="08AF418F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2FDF9610" w14:textId="4672C8D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2F8CC0BA" w14:textId="3C8FBB4B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45CA5C0A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7F39B582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260"/>
        <w:gridCol w:w="2835"/>
      </w:tblGrid>
      <w:tr w:rsidR="00944C3D" w:rsidRPr="008D0433" w14:paraId="6B056DC6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63F5402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2ABD33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D3C3A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10656E86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4A514728" w14:textId="7B91D610" w:rsidR="00944C3D" w:rsidRPr="008D0433" w:rsidRDefault="006D3BE8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Dušan Marek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B2397AF" w14:textId="57115D29" w:rsidR="00944C3D" w:rsidRPr="008D0433" w:rsidRDefault="006D3BE8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SVB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7ED9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AC1146D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1E4DC4D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2884AAB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495328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8723CD7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0C3985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15B7A2B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0E9E7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194FF97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4C1E0485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36A032CB" w14:textId="71110841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3AC957D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93B6829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5717C84E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66C4941" w14:textId="0513323E" w:rsidR="00944C3D" w:rsidRDefault="006D3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Správa bytového domu</w:t>
      </w:r>
      <w:r w:rsidR="00944C3D">
        <w:rPr>
          <w:rFonts w:ascii="Arial" w:hAnsi="Arial"/>
          <w:sz w:val="22"/>
          <w:szCs w:val="22"/>
        </w:rPr>
        <w:fldChar w:fldCharType="begin"/>
      </w:r>
      <w:r w:rsidR="00944C3D">
        <w:rPr>
          <w:rFonts w:ascii="Arial" w:hAnsi="Arial"/>
          <w:sz w:val="22"/>
          <w:szCs w:val="22"/>
        </w:rPr>
        <w:instrText xml:space="preserve"> MERGEFIELD p05 </w:instrText>
      </w:r>
      <w:r w:rsidR="00944C3D">
        <w:rPr>
          <w:rFonts w:ascii="Arial" w:hAnsi="Arial"/>
          <w:sz w:val="22"/>
          <w:szCs w:val="22"/>
        </w:rPr>
        <w:fldChar w:fldCharType="end"/>
      </w:r>
    </w:p>
    <w:p w14:paraId="43431230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F1D9187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7780AE36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2C64DCE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347C7E1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26FDF3D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1223AC30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1EA83A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36D5C47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41DE8F1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7E94A6B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7D9170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4F9887A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2998D9D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2F7C671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7BD8D1B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47F3754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61E756B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0895B1F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7684837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4B5333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467ACFF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079A208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549EAC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FC13813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629111EF" w14:textId="2414910E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7269E05A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2D0D76D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0E55ED2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7A73592E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36313113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1834728F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nie</w:t>
      </w:r>
    </w:p>
    <w:p w14:paraId="2F1B8475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4DB5524C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582FC69D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402306A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1AC1F9E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E9BC05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56EFD8AF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3BE3678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1E076E8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1E26F0C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012017C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4A589BF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4464769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5D26AEE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1C19B1B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3DCFB2C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640AA07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06BAA7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B68436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9EEDC80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B8DEDAC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1EE3AAC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1F1BCFE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0904174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7CFCEAE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0DCBCAE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5E32C71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5D0BD34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29B45D0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0761850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4339FD5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22B8E69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2A7335F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20E9983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3C81A09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53FAB18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537A28E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107F954A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098EDEE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90ACF90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0"/>
        <w:gridCol w:w="1973"/>
        <w:gridCol w:w="1974"/>
        <w:gridCol w:w="1775"/>
      </w:tblGrid>
      <w:tr w:rsidR="00944C3D" w:rsidRPr="008D0433" w14:paraId="015A2A98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3EC99A4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572FB2B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5BE8D18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0DBC06B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68D2CE08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7B20BEB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24166D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1213554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0ABBFC8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93CD566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7A36FBB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2A62BF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296C558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C1914B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5FA1B2C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DD37BE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554427B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2B3EA6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B3331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B6E4816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56F1450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0F1A91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51F0636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0E22E31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4F0176D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00D05B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544C1ED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7483E4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798B029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9BF9B1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6ACDFA5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610CC289" w14:textId="440D7FC8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418FFCE0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BE507EC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C6DCDD0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0B7D7FAE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6897E4E4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2634DEE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5577F0F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18B23F10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08672246" w14:textId="77777777" w:rsidTr="00503750">
        <w:tc>
          <w:tcPr>
            <w:tcW w:w="2302" w:type="dxa"/>
            <w:vAlign w:val="center"/>
          </w:tcPr>
          <w:p w14:paraId="092A0FC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2DABD2E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33C7D08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13986DC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59B7C90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7AA8D12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396DF3A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4A28558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7EB8B8FC" w14:textId="77777777" w:rsidTr="00503750">
        <w:tc>
          <w:tcPr>
            <w:tcW w:w="15593" w:type="dxa"/>
            <w:gridSpan w:val="8"/>
            <w:vAlign w:val="center"/>
          </w:tcPr>
          <w:p w14:paraId="779A8A4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30CF2C77" w14:textId="77777777" w:rsidTr="00503750">
        <w:tc>
          <w:tcPr>
            <w:tcW w:w="2302" w:type="dxa"/>
            <w:vAlign w:val="center"/>
          </w:tcPr>
          <w:p w14:paraId="0F9D960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B927054" w14:textId="34D71C3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BEC06CE" w14:textId="48EFF71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CDE0D5" w14:textId="0FF1B33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37169C" w14:textId="469C678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6B203C" w14:textId="1F9E04D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C07529" w14:textId="03FFEED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75B9E28" w14:textId="69DD65D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794B71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6E993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9BCCC99" w14:textId="6740571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B01CAFE" w14:textId="5DEC095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D56212" w14:textId="19054EF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200051" w14:textId="761FB81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5B8EA9D" w14:textId="4136AEA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0D2B94" w14:textId="7F38B5B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4D9C7D" w14:textId="127B584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F0F93E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24FF46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0602921" w14:textId="23A31AA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4168779" w14:textId="29BF964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57CE13" w14:textId="432DA00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89A20E" w14:textId="76209BE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1ABD0A" w14:textId="3A51487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D30D30" w14:textId="4D50B42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ADBB23" w14:textId="16B88E9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8F1C05A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6969CF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6B10503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6BE37AA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0E4EC3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947304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B14115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BEB53D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DFC08F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EABD8E4" w14:textId="77777777" w:rsidTr="00503750">
        <w:tc>
          <w:tcPr>
            <w:tcW w:w="2302" w:type="dxa"/>
            <w:vAlign w:val="center"/>
          </w:tcPr>
          <w:p w14:paraId="1D6D32D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144E68F" w14:textId="4F8A4F1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B4DBE1C" w14:textId="6FE0786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08320ED" w14:textId="0018F95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192E07D" w14:textId="73AC810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BB04B0" w14:textId="19AEEA1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3AF9ABF" w14:textId="7EF65A1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2D05DD0" w14:textId="25A554E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796F4F" w14:textId="77777777" w:rsidTr="00503750">
        <w:tc>
          <w:tcPr>
            <w:tcW w:w="15593" w:type="dxa"/>
            <w:gridSpan w:val="8"/>
            <w:vAlign w:val="center"/>
          </w:tcPr>
          <w:p w14:paraId="61AC850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0FB7AEAA" w14:textId="77777777" w:rsidTr="00503750">
        <w:tc>
          <w:tcPr>
            <w:tcW w:w="2302" w:type="dxa"/>
            <w:vAlign w:val="center"/>
          </w:tcPr>
          <w:p w14:paraId="77B001E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64559A7" w14:textId="5A929CF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D8D1CA2" w14:textId="193F661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99038D6" w14:textId="6D7775A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E1363F" w14:textId="7EDBB8C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EAD3D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9CCFD5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81F316A" w14:textId="330CD7F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B66BC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4B46C9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68B7164D" w14:textId="379A7DF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2DF7751" w14:textId="254410C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F1351E" w14:textId="625AB42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8F9FCE" w14:textId="2FE3290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F28ED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95F4C7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8062497" w14:textId="67AD4D3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1C3C34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75190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F253F96" w14:textId="38A2D95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30516AA" w14:textId="16CDF9E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4341F1" w14:textId="56F6011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456748" w14:textId="539EF4A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981FD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40AE13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06EA77E" w14:textId="20D3752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E8E1D9" w14:textId="77777777" w:rsidTr="00503750">
        <w:tc>
          <w:tcPr>
            <w:tcW w:w="2302" w:type="dxa"/>
            <w:vAlign w:val="center"/>
          </w:tcPr>
          <w:p w14:paraId="463E6FE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457F487" w14:textId="19F90C4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D4CCE17" w14:textId="4D13313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8B032D" w14:textId="286AA90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E059F61" w14:textId="7E406D0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8C0116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B6842A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9D10CE7" w14:textId="71BAB53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F6CCDA4" w14:textId="77777777" w:rsidTr="00503750">
        <w:tc>
          <w:tcPr>
            <w:tcW w:w="15593" w:type="dxa"/>
            <w:gridSpan w:val="8"/>
            <w:vAlign w:val="center"/>
          </w:tcPr>
          <w:p w14:paraId="682CF2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6703F1D9" w14:textId="77777777" w:rsidTr="00503750">
        <w:tc>
          <w:tcPr>
            <w:tcW w:w="2302" w:type="dxa"/>
            <w:vAlign w:val="center"/>
          </w:tcPr>
          <w:p w14:paraId="2C19D48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5FA6773" w14:textId="074FBE2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25F9A05" w14:textId="393DBA8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A47361" w14:textId="3CEF892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7EB279A" w14:textId="7F719E1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35B3735" w14:textId="40CC14B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61B430" w14:textId="1EF25AB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4A574D" w14:textId="29C722C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24DFFFB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1D61F99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52B19F1A" w14:textId="687067E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3318297" w14:textId="16D0EF3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6B7BAD" w14:textId="2D2FDFB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F7464C1" w14:textId="6B4636A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F4A26D6" w14:textId="5FD3372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C0E112" w14:textId="617F450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48736CC" w14:textId="25F228D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B0EA18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356232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132AC049" w14:textId="452B2E6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A1F7A3F" w14:textId="1DA58A7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4A1B8E6" w14:textId="6684761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B3F2C9D" w14:textId="03A162A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9F73CE" w14:textId="5382640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2A6778" w14:textId="116C5C4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D06B4A" w14:textId="0B2859D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A1A116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2A11905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EDBD3CA" w14:textId="2CF4C17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258D954" w14:textId="4A8227D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96498D" w14:textId="311A2BC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907E7D" w14:textId="78EC73A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515A32" w14:textId="313A40F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FE39BB" w14:textId="295C285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F9A7A8" w14:textId="6CD18F3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8DF3075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78ADA6A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5EBBE936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6552BF9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28DABF9" w14:textId="2C87F28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00B434E" w14:textId="26323E5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21C4A0" w14:textId="479668B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811E4B" w14:textId="48DEB8D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740781" w14:textId="469F7AA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35094B1" w14:textId="23557EB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64FFF4" w14:textId="1AB0E7E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FEC5BA2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69EEB7F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613BE5F" w14:textId="5AF2E82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E7AF4DD" w14:textId="52EEEB6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109E86" w14:textId="6A3B8D9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9E4529" w14:textId="68CC4C9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CFFE81" w14:textId="6B57648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634EB7" w14:textId="4FBCE6D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2CF90A2" w14:textId="60E9098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9844C51" w14:textId="77777777" w:rsidR="00944C3D" w:rsidRDefault="00944C3D" w:rsidP="00944C3D">
      <w:pPr>
        <w:rPr>
          <w:rFonts w:ascii="Arial" w:hAnsi="Arial"/>
          <w:b/>
        </w:rPr>
      </w:pPr>
    </w:p>
    <w:p w14:paraId="33707992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292555C0" w14:textId="77777777" w:rsidTr="00503750">
        <w:tc>
          <w:tcPr>
            <w:tcW w:w="1944" w:type="dxa"/>
            <w:vAlign w:val="center"/>
          </w:tcPr>
          <w:p w14:paraId="7CF4AE1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51C71F8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5F10D44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23ADADD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58F40F5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25FC5EF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5DD3B03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1D1D598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0A002E1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43F4FBF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2873749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704BDB3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6BA2E3ED" w14:textId="77777777" w:rsidTr="00503750">
        <w:tc>
          <w:tcPr>
            <w:tcW w:w="15685" w:type="dxa"/>
            <w:gridSpan w:val="12"/>
            <w:vAlign w:val="center"/>
          </w:tcPr>
          <w:p w14:paraId="185763F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5E252F3A" w14:textId="77777777" w:rsidTr="00503750">
        <w:tc>
          <w:tcPr>
            <w:tcW w:w="1944" w:type="dxa"/>
            <w:vAlign w:val="center"/>
          </w:tcPr>
          <w:p w14:paraId="630EFC3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50EE092B" w14:textId="48AA79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6E28BE3" w14:textId="795E72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C1D786D" w14:textId="6B6462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1A1DC32" w14:textId="3D8E3F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9892189" w14:textId="237A33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CD86786" w14:textId="4BD55A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50868F5" w14:textId="6E124D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EAF3A6B" w14:textId="0CEBF0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3611CA6" w14:textId="7AC0A5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F94D6DB" w14:textId="004AAE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C03857E" w14:textId="293C54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88850E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5391B90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8745681" w14:textId="41B8E1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2274A3C" w14:textId="35D507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857C28D" w14:textId="407E59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9CF847F" w14:textId="189171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91ADDEC" w14:textId="5B0F05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6C05BC8" w14:textId="44D8CC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C8DF892" w14:textId="746F7E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D85EEF9" w14:textId="09DC18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62DC310" w14:textId="7B2D9A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4A11959" w14:textId="5CE0AE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35651B0" w14:textId="5AACEF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586A1FB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1D656C2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56F34752" w14:textId="7B7F32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E03FA3E" w14:textId="694ED3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9A3F41E" w14:textId="061227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1D8E356" w14:textId="745530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8963C2D" w14:textId="33B790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68F4D69" w14:textId="17B405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2997E6C" w14:textId="192B14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593E7CD" w14:textId="02CFE9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63072E7" w14:textId="5D233B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BB4A9B7" w14:textId="1F011F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CDF81E3" w14:textId="149AB6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6DF9DE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6900DCB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612064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2ABEF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91340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42A44D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344AFE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3C184C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0B46F8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3CC421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4B35A3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3D7F2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E7AA0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3C67267" w14:textId="77777777" w:rsidTr="00503750">
        <w:tc>
          <w:tcPr>
            <w:tcW w:w="1944" w:type="dxa"/>
            <w:vAlign w:val="center"/>
          </w:tcPr>
          <w:p w14:paraId="23179FC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C595EF2" w14:textId="403F1E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B9C58F5" w14:textId="0EB1B5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80D902F" w14:textId="2006CE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B614B8A" w14:textId="560FDA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E9BDFA0" w14:textId="369008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CDEC596" w14:textId="49D2A0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94EB168" w14:textId="2087EB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AF8B92D" w14:textId="7612EB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2E4B761" w14:textId="1078D0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B5C01BE" w14:textId="77F9EE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3BBB975" w14:textId="611CD3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F8B6CF3" w14:textId="77777777" w:rsidTr="00503750">
        <w:tc>
          <w:tcPr>
            <w:tcW w:w="15685" w:type="dxa"/>
            <w:gridSpan w:val="12"/>
            <w:vAlign w:val="center"/>
          </w:tcPr>
          <w:p w14:paraId="1F1FBC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10BB81DD" w14:textId="77777777" w:rsidTr="00503750">
        <w:tc>
          <w:tcPr>
            <w:tcW w:w="1944" w:type="dxa"/>
            <w:vAlign w:val="center"/>
          </w:tcPr>
          <w:p w14:paraId="42DF5C3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DE1EE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F8828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5921B10" w14:textId="521E7D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124FF71" w14:textId="31F4B4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3686898" w14:textId="4D61C0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7816130" w14:textId="1236E4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97A63B3" w14:textId="32554F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74FAE35" w14:textId="50DCD1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6DAFB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9EE31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11DE1AEC" w14:textId="76E5A7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23C337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0471C2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B43FE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A7D58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5A60324" w14:textId="4F62B2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CD361AE" w14:textId="7C0633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45735BD" w14:textId="08069A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0B57239" w14:textId="016FFB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BEBB107" w14:textId="7C1F63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BF3157C" w14:textId="02EE1D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78C1B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51634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FE6CBC2" w14:textId="1F2C6B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642166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4B050AD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B7DCF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491CC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86D218A" w14:textId="5DC7F8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DAC6A25" w14:textId="53CECB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A71046D" w14:textId="22FD0B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CC3B485" w14:textId="3A204B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AF133E0" w14:textId="2F1A45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25FDEE2" w14:textId="2E7345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2F65B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00E9D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BB41A5C" w14:textId="5CFA60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5F77EB2" w14:textId="77777777" w:rsidTr="00503750">
        <w:tc>
          <w:tcPr>
            <w:tcW w:w="1944" w:type="dxa"/>
            <w:vAlign w:val="center"/>
          </w:tcPr>
          <w:p w14:paraId="376235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DB2E0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25106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980EE14" w14:textId="5C9CB7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23A4C08" w14:textId="1D1D43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183B5C8" w14:textId="79DB40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4E1A28E" w14:textId="790D71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F2606D1" w14:textId="1BD57C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0E0429D" w14:textId="71EC7B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6684D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A7EEB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21F4DC7" w14:textId="371539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731CA8" w14:textId="77777777" w:rsidTr="00503750">
        <w:tc>
          <w:tcPr>
            <w:tcW w:w="15685" w:type="dxa"/>
            <w:gridSpan w:val="12"/>
            <w:vAlign w:val="center"/>
          </w:tcPr>
          <w:p w14:paraId="22C43D5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50F984B7" w14:textId="77777777" w:rsidTr="00503750">
        <w:tc>
          <w:tcPr>
            <w:tcW w:w="1944" w:type="dxa"/>
            <w:vAlign w:val="center"/>
          </w:tcPr>
          <w:p w14:paraId="241F4D3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5FE339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B14BA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542B954" w14:textId="28347E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BCCB1A4" w14:textId="574F0F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6C7D085" w14:textId="3E9B9E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A97668A" w14:textId="03EE2A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D45AF72" w14:textId="462269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5689729" w14:textId="5556C2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87BC535" w14:textId="385AFC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F493667" w14:textId="224DAC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6B8F772" w14:textId="51A55F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B664D8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0F6532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383EFB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34A61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782F8E6" w14:textId="7BA498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6935F0E" w14:textId="336916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EB26B36" w14:textId="092BE7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DC7C944" w14:textId="6FBFE6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480F697" w14:textId="610CF4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280E43C" w14:textId="2B92EF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5C0A26B" w14:textId="516C9D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A23CDCC" w14:textId="04700C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A9AC64E" w14:textId="68CAB8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90C69B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164789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516E69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3CEE8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3AD793D" w14:textId="5FFE12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110D4CE" w14:textId="0F237A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DC0ACCA" w14:textId="6D01AF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3B1A5F1" w14:textId="66DFDB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137B90A" w14:textId="4350DC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1C267BB" w14:textId="0C64C5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A126C7D" w14:textId="47AFB2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FD8E57B" w14:textId="4D4BE7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EE87300" w14:textId="02E991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1390C3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6B1FE8A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22DE9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661A8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B783125" w14:textId="2A84F5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D022431" w14:textId="6854E2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6335E25" w14:textId="440F32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BAF6C1B" w14:textId="5E861B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3D350A1" w14:textId="67D15A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CC8FE0A" w14:textId="5C9789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5C69F66" w14:textId="04572A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FDDD6C3" w14:textId="69C4F0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C84ADFD" w14:textId="2D5966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32311E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6EA5581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4FDEE99B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18932A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60E4CC47" w14:textId="0B0EA4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47DAB9D" w14:textId="6C313E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42D8E7D" w14:textId="5262AA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2C00CD5" w14:textId="2FE835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CB8FC6E" w14:textId="270A9B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FB8D283" w14:textId="1D3794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070F887" w14:textId="3050F6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8FB4682" w14:textId="1202CB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ACCBF9F" w14:textId="0630E7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BDFFACC" w14:textId="4CC4AD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AA53B41" w14:textId="1CAA27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CF13FE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35B4B39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05B020B" w14:textId="7D8D28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E6A5DCC" w14:textId="2B5225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19D5A6B" w14:textId="54F25C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CA25F5D" w14:textId="0A0D73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C3137DF" w14:textId="0429A1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7393720" w14:textId="1AD1A1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9047EFA" w14:textId="44EE3C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C87E0B7" w14:textId="723A93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3C4802E" w14:textId="2E1927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4764B4A" w14:textId="2E8A90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93322E9" w14:textId="6FE197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83EDED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EF71FB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9879761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3E265B78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51C7220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F72474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64995E82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608FE62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B7D650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1F5F6C3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6ACB9E6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089CFC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3CF5BFE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4088A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46B1888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133B301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6508D48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ECEDE5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766DE38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0067CE4F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32A2B084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296261F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E556CE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4044F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3C5A585D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265A8A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A78775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A8787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2A96353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70FCC17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B9729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10EDFB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84D15AE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0754139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F80305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3CA709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045BE7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EA846ED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44A4A0FF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28B5C35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6012F6B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52904AE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0495AFF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7D8C9E3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169DF3F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00B7B1E9" w14:textId="77777777" w:rsidTr="00503750">
        <w:trPr>
          <w:trHeight w:val="1073"/>
        </w:trPr>
        <w:tc>
          <w:tcPr>
            <w:tcW w:w="3614" w:type="dxa"/>
            <w:vMerge/>
          </w:tcPr>
          <w:p w14:paraId="7AC129C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5F6DB58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ED8DE7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30DB7BC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6F29825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267A7B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43DFEDE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696F0E13" w14:textId="77777777" w:rsidTr="00503750">
        <w:trPr>
          <w:trHeight w:val="283"/>
        </w:trPr>
        <w:tc>
          <w:tcPr>
            <w:tcW w:w="3614" w:type="dxa"/>
          </w:tcPr>
          <w:p w14:paraId="2230E1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837A74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A18A9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F264C3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B46EE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B40AB5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AF8E4D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5926F37E" w14:textId="77777777" w:rsidTr="00503750">
        <w:trPr>
          <w:trHeight w:val="283"/>
        </w:trPr>
        <w:tc>
          <w:tcPr>
            <w:tcW w:w="3614" w:type="dxa"/>
          </w:tcPr>
          <w:p w14:paraId="647BDB5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E99D29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E3204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FF449A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9BB274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BDE6F7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F66E3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434D4D84" w14:textId="77777777" w:rsidTr="00503750">
        <w:trPr>
          <w:trHeight w:val="283"/>
        </w:trPr>
        <w:tc>
          <w:tcPr>
            <w:tcW w:w="3614" w:type="dxa"/>
          </w:tcPr>
          <w:p w14:paraId="46580C3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AD902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234752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17F0A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1C74B1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599206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E7BED5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7A3A729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2C507A15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01"/>
        <w:gridCol w:w="1519"/>
        <w:gridCol w:w="1519"/>
        <w:gridCol w:w="1519"/>
        <w:gridCol w:w="1519"/>
        <w:gridCol w:w="1519"/>
        <w:gridCol w:w="1519"/>
        <w:gridCol w:w="1519"/>
        <w:gridCol w:w="1350"/>
      </w:tblGrid>
      <w:tr w:rsidR="00944C3D" w:rsidRPr="00050529" w14:paraId="5C2163F8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2668353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06CE8B0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3CB82B5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0062768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5C68EF8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40BAF95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5FFD911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1DB5236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491C421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455A2F1F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805109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4EB4A05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FCE8FEE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227464DF" w14:textId="0BA309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4E7675" w14:textId="29AFF5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23503A" w14:textId="5495F8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C9A639" w14:textId="2C40C0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6FABAF1" w14:textId="4574A7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BE2680C" w14:textId="654B35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BE6C8E" w14:textId="244664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F572F0A" w14:textId="3A9FC8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93119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277563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37332917" w14:textId="73E715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BC182C" w14:textId="509F2B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AF81F0A" w14:textId="1ACAC0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CB67F2" w14:textId="06C9F6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55F9A49" w14:textId="0F46AD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AEC798" w14:textId="27F8A7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2C13C6" w14:textId="5761C7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8FF48A6" w14:textId="6D6FC1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00A60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91605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6CD441C9" w14:textId="3D3166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ECBE8C" w14:textId="7940A6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656C486" w14:textId="51AF80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BDFCFB" w14:textId="0ED73F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9EFAC9" w14:textId="4C68DB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079D14" w14:textId="4FB704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D21DA9E" w14:textId="052F0E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6CC8469" w14:textId="36B1CD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0C686B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6ED69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3D02A2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92DF9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3C3FD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0DE82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339FB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276E4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624C4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B8678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64A928C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B2A552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22125227" w14:textId="2C7E76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3E65BA4" w14:textId="60A4D4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7566245" w14:textId="2930BB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04B3AE" w14:textId="3DA38D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76DE00C" w14:textId="347BAA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D38EAED" w14:textId="02169F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B995346" w14:textId="5D4901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41C81B7" w14:textId="7FADBE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3F70447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488EA90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5FEAD06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66BDB01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02BD8C95" w14:textId="6005CC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CC6F417" w14:textId="285B8C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8EE688" w14:textId="6AF3E9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2EC787" w14:textId="7C5E3E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A92A89" w14:textId="7C3483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D18EDA" w14:textId="23589E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623B8D" w14:textId="7069DF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29381E4" w14:textId="6C52D8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98136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E4B0C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302CD849" w14:textId="6CCE0F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3722D4E" w14:textId="0AC64E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40D970" w14:textId="7509EE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E257D4" w14:textId="5E02FB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505E6B" w14:textId="103FF6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C43191E" w14:textId="7AF336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5278378" w14:textId="4BCD86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7EB57E7" w14:textId="3718DF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0CF437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72E4C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364C3A36" w14:textId="0F9EF3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61FB37" w14:textId="27FC5C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EF3F67" w14:textId="3FC4E3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76024C5" w14:textId="38AE3D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6F3E96" w14:textId="4524FE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C0A9A0" w14:textId="54DBAD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38549C" w14:textId="05D674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A12DDAF" w14:textId="03B77B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D47328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A5BEB40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35CA083" w14:textId="4A323F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868627" w14:textId="2E7A2D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D5415D" w14:textId="23D475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39534B" w14:textId="0BC95F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C3D3B29" w14:textId="6EC10C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1388B5" w14:textId="745520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70687D" w14:textId="44826F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F6549FE" w14:textId="031CF8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02589BE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2052B63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71521AD8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B21FA1D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41851E4D" w14:textId="74C7F2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E83BCD" w14:textId="1DFB1C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4AFA6C" w14:textId="23EB08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975B7A3" w14:textId="47D928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1296BF" w14:textId="1D1814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2DEF82" w14:textId="5B12D8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4A2B10" w14:textId="77CE5F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962E0AD" w14:textId="67F526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3ECF6FA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75DCD40A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33BF8256" w14:textId="3D3E9F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F7FD13" w14:textId="660B1A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8B4A7F4" w14:textId="647C18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59C249D" w14:textId="3E9531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35873B" w14:textId="727715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91C75D" w14:textId="61410D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59A07F7" w14:textId="6138F0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13045A8" w14:textId="1FD6A6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4CBB07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53D6377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0F1D9E18" w14:textId="3CC340B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7E46AFF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8DA2DA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5162C7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EB4D87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AE194D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B17D1B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BD67DD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EA6080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28DEDF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9EF3A9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9A81B4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12B843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D7C948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F5C3CF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09ACCD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DB0D4B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3DCE89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CD4B191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26ACDC0C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50828011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3977DF7F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1963"/>
        <w:gridCol w:w="1341"/>
        <w:gridCol w:w="1319"/>
        <w:gridCol w:w="1963"/>
      </w:tblGrid>
      <w:tr w:rsidR="00944C3D" w:rsidRPr="008D0433" w14:paraId="0F727134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46C5E46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0D71D8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794980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2A9982D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E3E19D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76AB4EF1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346D836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857B487" w14:textId="1AE7BE2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7B58746" w14:textId="6DB2340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A132EF1" w14:textId="767205A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CFCBB54" w14:textId="45C3766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A30BDAD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2500740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D710458" w14:textId="59B755C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3C073D8" w14:textId="6DAD78A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928F112" w14:textId="1B40D92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2B523F2" w14:textId="6E1E984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6C26FAB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4AE9699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785AF15" w14:textId="4DD89EB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5E9AACEB" w14:textId="277B3BB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EE8899C" w14:textId="4A42389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9F4287F" w14:textId="27BF01F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F41DD99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7C42E3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D24C3DB" w14:textId="54A3B49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67A6CF7" w14:textId="4E2F177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1B339B7" w14:textId="58EC956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3B9F03A" w14:textId="76E45B0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950F808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4CDF327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99ED645" w14:textId="5512C42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D8ED7E7" w14:textId="53181E6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BFD93A7" w14:textId="5BB6BDD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A166C99" w14:textId="339EC78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A4E0676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12482B91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5BC1949" w14:textId="6DCEDB9B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C230DE3" w14:textId="1F0A4C92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7D8ADC7" w14:textId="76F314C2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E8FB636" w14:textId="56E72654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1E5ADCB2" w14:textId="77777777" w:rsidR="00944C3D" w:rsidRDefault="00944C3D" w:rsidP="00944C3D">
      <w:pPr>
        <w:rPr>
          <w:rFonts w:ascii="Arial" w:hAnsi="Arial"/>
          <w:b/>
        </w:rPr>
      </w:pPr>
    </w:p>
    <w:p w14:paraId="1ED16E02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790"/>
        <w:gridCol w:w="2556"/>
        <w:gridCol w:w="1913"/>
      </w:tblGrid>
      <w:tr w:rsidR="00944C3D" w:rsidRPr="008D0433" w14:paraId="4B77FD93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6376184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48EDFB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382973F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95236E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5210040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27DBD3F6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5547D99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4073C3A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3426E92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3CAD8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66DA268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375F4C3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5DFC07F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28CA5F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76C749F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136F1D3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46FC5E9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5AC6063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79E98F1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10239C7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1C7BE52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73E80F01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2894940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66FF6AF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6FB870A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6DD140D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5A56FC68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19B844E8" w14:textId="77777777" w:rsidTr="00503750">
        <w:tc>
          <w:tcPr>
            <w:tcW w:w="2835" w:type="dxa"/>
            <w:vAlign w:val="center"/>
          </w:tcPr>
          <w:p w14:paraId="561DF8C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56DD995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0E50C7D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4C10760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2E8BBC7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41CABCC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526E546A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4D38375F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00B10F1B" w14:textId="67A2D3E5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9D3F40" w14:textId="2FC0CFA4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29035D1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16D87C7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1FEAE36" w14:textId="44FD1001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BD1DA2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6DA937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0FC8F702" w14:textId="014638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BB8CC96" w14:textId="4172C7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B8D6D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BB0E3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C0E32BC" w14:textId="2410E5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87E97CB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7D26805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4916045C" w14:textId="753B6B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CB22259" w14:textId="1D6509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DCA3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3877F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03125A9" w14:textId="5D8D5A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846C50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7B92009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2B2D8363" w14:textId="133FD0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C16416A" w14:textId="690DE28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CD827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B7C72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040FF07" w14:textId="40B7D6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3AFCD8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7B3BF8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46B7473E" w14:textId="72F2BE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34EBEC" w14:textId="242C62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94B5A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AD81E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0273577" w14:textId="7C66DA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F88223C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6102CE1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43AA6B6E" w14:textId="66E75E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BE83193" w14:textId="3E7FBB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5C2D3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E4091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E1ED2C2" w14:textId="1E30DF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5F699A9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49635C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719924C5" w14:textId="31C9A39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B249CD8" w14:textId="2ACFB6A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6A1C6EF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759AF1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69DFCC2" w14:textId="2C18F60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071B38D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501E2D2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5467476A" w14:textId="07A56081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192B8A89" w14:textId="77777777" w:rsidR="00944C3D" w:rsidRDefault="00944C3D" w:rsidP="00944C3D">
      <w:pPr>
        <w:rPr>
          <w:rFonts w:ascii="Arial" w:hAnsi="Arial"/>
          <w:b/>
        </w:rPr>
      </w:pPr>
    </w:p>
    <w:p w14:paraId="366E5D79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54001F20" w14:textId="77777777" w:rsidTr="00503750">
        <w:tc>
          <w:tcPr>
            <w:tcW w:w="2835" w:type="dxa"/>
            <w:vAlign w:val="center"/>
          </w:tcPr>
          <w:p w14:paraId="4304AB2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2527840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7800367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3B354E3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0707553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3F5C539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504F2048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23B6E2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3A29589A" w14:textId="0F88B4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F38E782" w14:textId="115549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5163E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170E0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254F531" w14:textId="778017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0F72B3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6964EF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4F5F0C6D" w14:textId="0CEB3B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C6C9721" w14:textId="719182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CEE85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5783E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10C546C" w14:textId="4291AB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B1D808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8B011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458CBE47" w14:textId="67D55E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6C8D99" w14:textId="5574FF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680FE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DA984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B4E08BC" w14:textId="2A84DA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781ED5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0B98C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5951579C" w14:textId="49DAE2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9ACE78" w14:textId="16E233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EFA0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CEA06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8F54C2C" w14:textId="235BBA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FE60116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C43ABF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4B2913B9" w14:textId="6A0679B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1E676C1" w14:textId="6C9A746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16675B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2BF091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5CD4BEA" w14:textId="79F47FC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5C481DC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7EB698BA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2740"/>
        <w:gridCol w:w="2938"/>
      </w:tblGrid>
      <w:tr w:rsidR="00944C3D" w:rsidRPr="00050529" w14:paraId="6D5BE1CB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3E0E268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3FE91F2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75A362D8" w14:textId="77777777" w:rsidTr="00503750">
        <w:trPr>
          <w:trHeight w:val="699"/>
        </w:trPr>
        <w:tc>
          <w:tcPr>
            <w:tcW w:w="3502" w:type="dxa"/>
            <w:vMerge/>
          </w:tcPr>
          <w:p w14:paraId="78F21A6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7AEC1D1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4F25BBD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4D2B55B0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1813E67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4E7D2F95" w14:textId="2A42A49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3397447E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F6F8334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128318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4A4DF9F9" w14:textId="38367BE1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2C7BAB83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7F8ED81C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140927B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3E45C923" w14:textId="5AE476C4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164210E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605AFD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337CD1B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7"/>
        <w:gridCol w:w="2743"/>
        <w:gridCol w:w="2940"/>
      </w:tblGrid>
      <w:tr w:rsidR="00944C3D" w:rsidRPr="00050529" w14:paraId="0C22440E" w14:textId="77777777" w:rsidTr="00503750">
        <w:trPr>
          <w:trHeight w:val="593"/>
        </w:trPr>
        <w:tc>
          <w:tcPr>
            <w:tcW w:w="3497" w:type="dxa"/>
          </w:tcPr>
          <w:p w14:paraId="4EC4644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5F476E4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525E710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4FD8D44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99976E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2F7316AB" w14:textId="38901D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D39720A" w14:textId="58717A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A9A565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C53ADBC" w14:textId="2707ABDA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13CE342" w14:textId="784FE9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7E72C46" w14:textId="4313AE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BB4AE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DEF2A6F" w14:textId="1E0F0CBE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B3BD492" w14:textId="7BE9FD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1569C6A" w14:textId="619A1F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05AE5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63542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6451A0B8" w14:textId="3310AF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A8FADA7" w14:textId="5631CE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46B5D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5FE352B" w14:textId="6A9BDA1F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44A8C3D" w14:textId="5E933C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AF2BCED" w14:textId="7FEAA0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94A5F4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CBB394D" w14:textId="5B1CF70A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591EEEE" w14:textId="04FD81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A87DD87" w14:textId="0CE288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00DE4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537165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7D5FF93D" w14:textId="7EF3B7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5E994DD" w14:textId="13C35B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1E651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55CAE53" w14:textId="7C2D4DCC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F988024" w14:textId="1F0DAE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878C4AF" w14:textId="0181FB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D5685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518CBF8" w14:textId="7AB65053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355ADCE" w14:textId="04EA0F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8F980F7" w14:textId="22D6B2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2E49608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6411691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0AF95EC4" w14:textId="5F6F2C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BB53CA7" w14:textId="7A2DB3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B31102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65C6FB2" w14:textId="23417645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335E1C0" w14:textId="505D34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5222D4F" w14:textId="622D2E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041D515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3444D06E" w14:textId="71B1D74A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EFCCAE6" w14:textId="46730C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300C992" w14:textId="63EB9B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89867CF" w14:textId="77777777" w:rsidR="00944C3D" w:rsidRDefault="00944C3D" w:rsidP="00944C3D">
      <w:pPr>
        <w:rPr>
          <w:rFonts w:ascii="Arial" w:hAnsi="Arial"/>
          <w:b/>
        </w:rPr>
      </w:pPr>
    </w:p>
    <w:p w14:paraId="69D36097" w14:textId="77777777" w:rsidR="00944C3D" w:rsidRDefault="00944C3D" w:rsidP="00944C3D">
      <w:pPr>
        <w:rPr>
          <w:rFonts w:ascii="Arial" w:hAnsi="Arial"/>
          <w:b/>
        </w:rPr>
      </w:pPr>
    </w:p>
    <w:p w14:paraId="6D2D6C60" w14:textId="77777777" w:rsidR="00944C3D" w:rsidRDefault="00944C3D" w:rsidP="00944C3D">
      <w:pPr>
        <w:rPr>
          <w:rFonts w:ascii="Arial" w:hAnsi="Arial"/>
          <w:b/>
        </w:rPr>
      </w:pPr>
    </w:p>
    <w:p w14:paraId="02A391D2" w14:textId="77777777" w:rsidR="00944C3D" w:rsidRDefault="00944C3D" w:rsidP="00944C3D">
      <w:pPr>
        <w:rPr>
          <w:rFonts w:ascii="Arial" w:hAnsi="Arial"/>
          <w:b/>
        </w:rPr>
      </w:pPr>
    </w:p>
    <w:p w14:paraId="581DCAFA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1624"/>
        <w:gridCol w:w="1214"/>
        <w:gridCol w:w="1214"/>
        <w:gridCol w:w="1191"/>
        <w:gridCol w:w="1566"/>
      </w:tblGrid>
      <w:tr w:rsidR="00944C3D" w:rsidRPr="00050529" w14:paraId="308899C6" w14:textId="77777777" w:rsidTr="00503750">
        <w:tc>
          <w:tcPr>
            <w:tcW w:w="2622" w:type="dxa"/>
            <w:vAlign w:val="center"/>
          </w:tcPr>
          <w:p w14:paraId="0A00C0A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59EC6DE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5E406A6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683F534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6069A9E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50A89D3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6FA563E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36F6BC4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32A2F47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62342465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3800B0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657A5C45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56525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145CDEDF" w14:textId="69065D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9DEC10A" w14:textId="387DEF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1A08709" w14:textId="31FB68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66915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85950B8" w14:textId="499116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1BF769" w14:textId="77777777" w:rsidTr="00503750">
        <w:tc>
          <w:tcPr>
            <w:tcW w:w="2622" w:type="dxa"/>
            <w:vAlign w:val="center"/>
          </w:tcPr>
          <w:p w14:paraId="2232B1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0DC486F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477A3CE5" w14:textId="5700E1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77EF981" w14:textId="5FA051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D369B50" w14:textId="664C29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2F110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514A574" w14:textId="7E1E85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DDC3AEC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FEF27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54C46D1F" w14:textId="6C934C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E9B3387" w14:textId="43BCC6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3147FC8" w14:textId="010510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4770F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691AE66" w14:textId="2D2DC3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86ED1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4CD4E9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434CF58F" w14:textId="1E60D6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A754EB4" w14:textId="58559C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15954D8" w14:textId="3963C8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B1882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663176F" w14:textId="6638E3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098630F" w14:textId="77777777" w:rsidTr="00503750">
        <w:tc>
          <w:tcPr>
            <w:tcW w:w="2622" w:type="dxa"/>
            <w:vAlign w:val="center"/>
          </w:tcPr>
          <w:p w14:paraId="7D43720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1F7AB0D1" w14:textId="4A9D74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16898.00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0DE0AFB" w14:textId="300A2C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19110.00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1581CD9" w14:textId="108DAD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21761.00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C5766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FFAB902" w14:textId="6D9248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14247.00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50FB9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11D0E6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62BEDBC9" w14:textId="6BBC53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F02A1B5" w14:textId="1A4446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30287FA" w14:textId="37E65F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32758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789D8DB" w14:textId="0B10AC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1E35006" w14:textId="77777777" w:rsidTr="00503750">
        <w:tc>
          <w:tcPr>
            <w:tcW w:w="2622" w:type="dxa"/>
            <w:vAlign w:val="center"/>
          </w:tcPr>
          <w:p w14:paraId="23D18D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392A7A51" w14:textId="634D3E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DA33D5C" w14:textId="5305B5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A75B448" w14:textId="471634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09221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180778" w14:textId="6BD13E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721A0F9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1881D052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1EF620DB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029395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788A7481" w14:textId="4E6785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2A48341" w14:textId="18F9B0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C4C4156" w14:textId="64E929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47349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5CFC645" w14:textId="35C1C2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41DE7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357389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2422DA30" w14:textId="4A7166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8193B67" w14:textId="7620B7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B08C1B3" w14:textId="62D2D9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9FBBD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9C10EC" w14:textId="4FF914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9352AF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0FF4B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3CEFF051" w14:textId="3CA3DF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BE33A27" w14:textId="7BE193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73AC522" w14:textId="4A2C19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4A970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34C20CE" w14:textId="6F0F1A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D9EA444" w14:textId="77777777" w:rsidTr="00503750">
        <w:tc>
          <w:tcPr>
            <w:tcW w:w="2622" w:type="dxa"/>
            <w:vAlign w:val="center"/>
          </w:tcPr>
          <w:p w14:paraId="70D7C0D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200ECE75" w14:textId="6A7EC2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3130ED4" w14:textId="01EE31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D2CE14A" w14:textId="0EDEEF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DCB9A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6F484FD" w14:textId="02088C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17D4D59" w14:textId="77777777" w:rsidTr="00503750">
        <w:tc>
          <w:tcPr>
            <w:tcW w:w="2622" w:type="dxa"/>
            <w:vAlign w:val="center"/>
          </w:tcPr>
          <w:p w14:paraId="7A10B40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6DD807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3991D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40B8A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C308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A203A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2023A7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F0D3EF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4A35C906" w14:textId="263D9AC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16898.00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C6DBA9B" w14:textId="6F43A7C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19110.00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89C9476" w14:textId="3C0A925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21761.00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9F86FFF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AED7084" w14:textId="030303A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14247.00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A8AB2A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5F40058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4067"/>
      </w:tblGrid>
      <w:tr w:rsidR="00944C3D" w:rsidRPr="00050529" w14:paraId="4F9DCA3D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4CBDDD60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2AE28890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7D50124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3645C66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6C39B7E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64E00B6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03D9D1B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52954E7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97E33A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4990C9A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52C333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4F0A8B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5F853AC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FF0AA5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BB59FC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61C00E4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70F9B3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EC3785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5BEC65F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AFE81D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CC1ECC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46A4CAA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2DB9ED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0C8F36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482E4A0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0EE59D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E68F72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0BDE0EE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AE673E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2F916C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18EB6DF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4EA552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5F8155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69588B7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F9A36F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CD1909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7EA5898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23092B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A3AA43A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46BB156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B2A1467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6C7A4EB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373E734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85D722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03F05D7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3F5970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1D9247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3259A40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9F1A86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FB09BA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6550058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E9D976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6D6110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6D58B17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3FA8C3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EC5E41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08CD386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8456DD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DE29D1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79B10CD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148062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A93A8B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4DBB9B7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33213C3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D10FF3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01B17DA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1A6ED53F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1349"/>
        <w:gridCol w:w="1301"/>
        <w:gridCol w:w="1315"/>
        <w:gridCol w:w="1324"/>
        <w:gridCol w:w="1349"/>
      </w:tblGrid>
      <w:tr w:rsidR="00944C3D" w:rsidRPr="00050529" w14:paraId="78DFCFF5" w14:textId="77777777" w:rsidTr="00503750">
        <w:tc>
          <w:tcPr>
            <w:tcW w:w="2835" w:type="dxa"/>
            <w:vAlign w:val="center"/>
          </w:tcPr>
          <w:p w14:paraId="28F79D9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3E6488A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1DC869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7423AFE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182056D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2BAF230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5B948A72" w14:textId="77777777" w:rsidTr="00503750">
        <w:tc>
          <w:tcPr>
            <w:tcW w:w="2835" w:type="dxa"/>
            <w:vAlign w:val="center"/>
          </w:tcPr>
          <w:p w14:paraId="3D39D2F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6E5FAD17" w14:textId="332D79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7803740" w14:textId="42E17D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CD481AB" w14:textId="47AEA1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7F5A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3CA8672" w14:textId="315C7B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5795FB" w14:textId="77777777" w:rsidTr="00503750">
        <w:tc>
          <w:tcPr>
            <w:tcW w:w="2835" w:type="dxa"/>
            <w:vAlign w:val="center"/>
          </w:tcPr>
          <w:p w14:paraId="6C9018B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6F122F5A" w14:textId="13E481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AF7321" w14:textId="7BF23B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0E06DF7" w14:textId="35B7E6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CE760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366D71F" w14:textId="6957EF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4FB0EB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2A21903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64A6FD4D" w14:textId="2393C30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55052F4" w14:textId="14AC03A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58B4EA2" w14:textId="2253494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C54573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A2EC49" w14:textId="1C7A3F0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7DC90394" w14:textId="77777777" w:rsidTr="00503750">
        <w:tc>
          <w:tcPr>
            <w:tcW w:w="2835" w:type="dxa"/>
            <w:vAlign w:val="center"/>
          </w:tcPr>
          <w:p w14:paraId="2742FF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5058C8E0" w14:textId="272E2D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91F1875" w14:textId="23369B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FA2D9A" w14:textId="282375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B432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BFE81DE" w14:textId="1C9F0B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FF1DB2B" w14:textId="77777777" w:rsidTr="00503750">
        <w:tc>
          <w:tcPr>
            <w:tcW w:w="2835" w:type="dxa"/>
            <w:vAlign w:val="center"/>
          </w:tcPr>
          <w:p w14:paraId="239B2E1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1344F75D" w14:textId="5E6A15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7D262AE" w14:textId="4980E6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209A62" w14:textId="5B129D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6CF6E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EBCE6DE" w14:textId="0626EA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9BBC95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6C71D8A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6691B5A4" w14:textId="120CCA62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EF2444B" w14:textId="7A38F43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F32EAC8" w14:textId="38F4D3F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F65C6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E6DF6A4" w14:textId="1CBEF92A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BDE2369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109E732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29B45C89" w14:textId="3943C2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4EC48C" w14:textId="775905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3D6DAFD" w14:textId="04901F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9C1B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3DB371D" w14:textId="446B40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4013EC0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5ED109CA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766"/>
        <w:gridCol w:w="1646"/>
        <w:gridCol w:w="1591"/>
        <w:gridCol w:w="1873"/>
      </w:tblGrid>
      <w:tr w:rsidR="00944C3D" w:rsidRPr="008D0433" w14:paraId="592AEAB0" w14:textId="77777777" w:rsidTr="00503750">
        <w:tc>
          <w:tcPr>
            <w:tcW w:w="2552" w:type="dxa"/>
            <w:shd w:val="clear" w:color="auto" w:fill="auto"/>
            <w:vAlign w:val="center"/>
          </w:tcPr>
          <w:p w14:paraId="1471738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5F6915F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5D7DB45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A7BA21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405AF8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2E3CC750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5E7A415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328C966" w14:textId="465E357C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101.00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1EC30308" w14:textId="04F68CCF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A580D7E" w14:textId="04183D53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F0A6E77" w14:textId="33911484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101.00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EDB6E12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6CB71A1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7717A0A" w14:textId="503F2325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6763B1C4" w14:textId="2B715D49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6A787C3" w14:textId="261043A0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41042B2" w14:textId="08F4857D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31A8659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3BA0EE0E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175A5D73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27D9743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5C4D2A3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2DAD3A2E" w14:textId="77777777" w:rsidTr="00503750">
        <w:tc>
          <w:tcPr>
            <w:tcW w:w="4395" w:type="dxa"/>
            <w:vMerge/>
          </w:tcPr>
          <w:p w14:paraId="00BFBED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57095BE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1D179B4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608A826D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699DB77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62938E38" w14:textId="3ECF42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  <w:lang w:eastAsia="sk-SK"/>
              </w:rPr>
              <w:t>-2.00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1C3D33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593A82BB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3CBA783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58A205E2" w14:textId="4D55EE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AC8824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46D47572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34B62ED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4C2F4E43" w14:textId="2A098E8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-2.00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DDA329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5C09340A" w14:textId="77777777" w:rsidTr="00503750">
        <w:tc>
          <w:tcPr>
            <w:tcW w:w="4395" w:type="dxa"/>
            <w:vAlign w:val="center"/>
          </w:tcPr>
          <w:p w14:paraId="5FAA6A0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27B2AA05" w14:textId="182FA8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C3157F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7EFA6144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681E472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6C9BEBF2" w14:textId="622778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4B781C6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139834EF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667273D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4FD244E3" w14:textId="3C2D854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0A98D2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4D3DA6AC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513377A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3E826922" w14:textId="02C90A0A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73607.00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C0815E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12FE734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35C5A41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2477"/>
        <w:gridCol w:w="2671"/>
      </w:tblGrid>
      <w:tr w:rsidR="00944C3D" w:rsidRPr="00E05001" w14:paraId="6B3A97AD" w14:textId="77777777" w:rsidTr="00503750">
        <w:tc>
          <w:tcPr>
            <w:tcW w:w="4395" w:type="dxa"/>
            <w:vAlign w:val="center"/>
          </w:tcPr>
          <w:p w14:paraId="7A35A76D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7764F7F5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7789597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30E0EE69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41D9B98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58AEC58F" w14:textId="14A6396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3DDD92A" w14:textId="77FE6371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2A3D4E8C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4026F6E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31DBD8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A0FC6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1FA21DB0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0CFB14B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1757AC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98508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084700A0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2959B0B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70DD5D21" w14:textId="619AF1D4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74AB678" w14:textId="1AF73F2D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0D731678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26EFA45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527F4EA7" w14:textId="3FBB8CC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8F94258" w14:textId="35A0B71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331ADA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3E05C2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13D0923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25EFE73C" w14:textId="77777777" w:rsidTr="00503750">
        <w:tc>
          <w:tcPr>
            <w:tcW w:w="1843" w:type="dxa"/>
            <w:vAlign w:val="center"/>
          </w:tcPr>
          <w:p w14:paraId="1D942EA7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58CE7337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0326F35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08511CA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2AC41AC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4044A119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23E511FD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312A8A08" w14:textId="77777777" w:rsidTr="00503750">
        <w:tc>
          <w:tcPr>
            <w:tcW w:w="1843" w:type="dxa"/>
            <w:vAlign w:val="center"/>
          </w:tcPr>
          <w:p w14:paraId="7F86B7D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6E47CB8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35725B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150036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59F594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D3141A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5B162D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7CBB3CAC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47FE355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7E511BA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89FAA3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051EF3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25439F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440E97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94A26B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2D5489F5" w14:textId="77777777" w:rsidTr="00503750">
        <w:tc>
          <w:tcPr>
            <w:tcW w:w="1843" w:type="dxa"/>
            <w:vAlign w:val="center"/>
          </w:tcPr>
          <w:p w14:paraId="361393A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281499E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96209A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118ABA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A7ED02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E0567B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06928F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0C99D3D0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1F3D3EC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0B9DB8F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CCE052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6A82A5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C6E2E6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9F68EC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2D0BAC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2C5CC4B1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045F878A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5FDF7CB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BC0728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0F6EDDA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C0F963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D039E6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EE0424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DF274A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972B111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2868"/>
        <w:gridCol w:w="2940"/>
      </w:tblGrid>
      <w:tr w:rsidR="00944C3D" w:rsidRPr="00863342" w14:paraId="2F046609" w14:textId="77777777" w:rsidTr="00503750">
        <w:trPr>
          <w:trHeight w:val="664"/>
        </w:trPr>
        <w:tc>
          <w:tcPr>
            <w:tcW w:w="3372" w:type="dxa"/>
          </w:tcPr>
          <w:p w14:paraId="1FFFB73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30246AE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002538E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28655770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6CB2DA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4BA250DB" w14:textId="5EC9ED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D04B375" w14:textId="69E6E7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F58A65A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2D8258C" w14:textId="6CA0D0B0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9255F19" w14:textId="6C1540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9BE29DC" w14:textId="108B4B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F91BB29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6F2A4D6" w14:textId="77A7597C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75AA6CEC" w14:textId="43E562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6218901" w14:textId="5DBF7B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4FD7EDC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44C5FEE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7AD0595A" w14:textId="65D92C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600BA72" w14:textId="6B671C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ED10FF5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BF8706D" w14:textId="5D8A93EF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54FDC968" w14:textId="26A1DF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7248362" w14:textId="7AAAF5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9870CA5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755DFD2C" w14:textId="36243676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1C672A7" w14:textId="55B107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5293947" w14:textId="53F515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CFCE418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5CC73180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922"/>
        <w:gridCol w:w="1445"/>
        <w:gridCol w:w="1419"/>
        <w:gridCol w:w="1819"/>
      </w:tblGrid>
      <w:tr w:rsidR="00944C3D" w:rsidRPr="00863342" w14:paraId="272130CF" w14:textId="77777777" w:rsidTr="00503750">
        <w:tc>
          <w:tcPr>
            <w:tcW w:w="2835" w:type="dxa"/>
            <w:vAlign w:val="center"/>
          </w:tcPr>
          <w:p w14:paraId="60C2F1F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31C94AE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124A4B6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473C0BC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659BDAA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5740851F" w14:textId="77777777" w:rsidTr="00503750">
        <w:tc>
          <w:tcPr>
            <w:tcW w:w="2835" w:type="dxa"/>
          </w:tcPr>
          <w:p w14:paraId="3F5A48B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05A58F2C" w14:textId="4171BC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723EE9" w14:textId="4D898D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8E445C4" w14:textId="14A53C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85530DD" w14:textId="23452D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EB5AF26" w14:textId="77777777" w:rsidTr="00503750">
        <w:tc>
          <w:tcPr>
            <w:tcW w:w="2835" w:type="dxa"/>
          </w:tcPr>
          <w:p w14:paraId="613FD33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689801AF" w14:textId="4AD940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A8582B3" w14:textId="36BA5D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EF3C49F" w14:textId="1E5A8F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8CAFF6C" w14:textId="5C3ECC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7920C70" w14:textId="77777777" w:rsidTr="00503750">
        <w:tc>
          <w:tcPr>
            <w:tcW w:w="2835" w:type="dxa"/>
          </w:tcPr>
          <w:p w14:paraId="0B0D014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0CF6A450" w14:textId="6CFA15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D0A4848" w14:textId="03CDE6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E83ED57" w14:textId="124168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634EDC2" w14:textId="652CF5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92FABE8" w14:textId="77777777" w:rsidTr="00503750">
        <w:tc>
          <w:tcPr>
            <w:tcW w:w="2835" w:type="dxa"/>
            <w:vAlign w:val="center"/>
          </w:tcPr>
          <w:p w14:paraId="58F3D9C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1DF7D216" w14:textId="317BB0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7436172" w14:textId="3C224D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EFE28E1" w14:textId="5F9373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773311A" w14:textId="69B45B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DFB0F75" w14:textId="77777777" w:rsidTr="00503750">
        <w:tc>
          <w:tcPr>
            <w:tcW w:w="2835" w:type="dxa"/>
            <w:vAlign w:val="center"/>
          </w:tcPr>
          <w:p w14:paraId="54E2A7B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164804EC" w14:textId="058A81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3F1A07B" w14:textId="24A7F5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7A68B37" w14:textId="659851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B379279" w14:textId="4ED11F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9AAD864" w14:textId="77777777" w:rsidTr="00503750">
        <w:tc>
          <w:tcPr>
            <w:tcW w:w="2835" w:type="dxa"/>
          </w:tcPr>
          <w:p w14:paraId="238D041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73E31203" w14:textId="3E9EBD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937029C" w14:textId="1EE9D5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E6C0EE2" w14:textId="07001A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283E9BE" w14:textId="041D5E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AAE8C1B" w14:textId="77777777" w:rsidTr="00503750">
        <w:tc>
          <w:tcPr>
            <w:tcW w:w="2835" w:type="dxa"/>
          </w:tcPr>
          <w:p w14:paraId="5A3C614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596C9850" w14:textId="3E22E6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61C25C1" w14:textId="0F6D25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0E13E25" w14:textId="10DABD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C19F3E7" w14:textId="0CFAF7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3729AE0" w14:textId="77777777" w:rsidTr="00503750">
        <w:tc>
          <w:tcPr>
            <w:tcW w:w="2835" w:type="dxa"/>
          </w:tcPr>
          <w:p w14:paraId="7541C19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76ABEF1A" w14:textId="4F02E8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D00BC65" w14:textId="31541F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0484395" w14:textId="56CCF8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F55A39D" w14:textId="3798CB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EAC38DF" w14:textId="77777777" w:rsidR="00944C3D" w:rsidRDefault="00944C3D" w:rsidP="00944C3D">
      <w:pPr>
        <w:rPr>
          <w:rFonts w:ascii="Arial" w:hAnsi="Arial"/>
          <w:b/>
        </w:rPr>
      </w:pPr>
    </w:p>
    <w:p w14:paraId="300EB760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1926"/>
        <w:gridCol w:w="1409"/>
        <w:gridCol w:w="1455"/>
        <w:gridCol w:w="1830"/>
      </w:tblGrid>
      <w:tr w:rsidR="00944C3D" w:rsidRPr="00863342" w14:paraId="6D0B731E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3F9DBB2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2121F33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2E7BED8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6354338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30489F13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6B6E89B4" w14:textId="77777777" w:rsidTr="00503750">
        <w:trPr>
          <w:trHeight w:val="443"/>
        </w:trPr>
        <w:tc>
          <w:tcPr>
            <w:tcW w:w="2560" w:type="dxa"/>
          </w:tcPr>
          <w:p w14:paraId="6B4C303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64E2CAF4" w14:textId="20EB42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B90E1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01AB8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0C2B126D" w14:textId="5345D5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B7CD929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0AA5C1B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14065989" w14:textId="3B8F8A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52A5A9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86446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A03B67D" w14:textId="7CCDDF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63BC221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7FA3EE8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4F03B6BF" w14:textId="54E419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5C868C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0C0B0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B44B760" w14:textId="3D747B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EA924CE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7D93475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1624251B" w14:textId="57F945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3B02A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8533C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C4643F0" w14:textId="3D4F9C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9F5CBC6" w14:textId="77777777" w:rsidR="00944C3D" w:rsidRDefault="00944C3D" w:rsidP="00944C3D">
      <w:pPr>
        <w:rPr>
          <w:rFonts w:ascii="Arial" w:hAnsi="Arial"/>
          <w:b/>
        </w:rPr>
      </w:pPr>
    </w:p>
    <w:p w14:paraId="65975C12" w14:textId="77777777" w:rsidR="00944C3D" w:rsidRDefault="00944C3D" w:rsidP="00944C3D">
      <w:pPr>
        <w:rPr>
          <w:rFonts w:ascii="Arial" w:hAnsi="Arial"/>
          <w:b/>
        </w:rPr>
      </w:pPr>
    </w:p>
    <w:p w14:paraId="7AB4032A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66EA6049" w14:textId="77777777" w:rsidR="00944C3D" w:rsidRDefault="00944C3D" w:rsidP="00944C3D">
      <w:pPr>
        <w:rPr>
          <w:rFonts w:ascii="Arial" w:hAnsi="Arial"/>
          <w:b/>
        </w:rPr>
      </w:pPr>
    </w:p>
    <w:p w14:paraId="487CBE70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2872"/>
        <w:gridCol w:w="2942"/>
      </w:tblGrid>
      <w:tr w:rsidR="00944C3D" w:rsidRPr="008A6A75" w14:paraId="008ABE93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74A2BA6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21D715C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536C65D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D8A2938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65BDB0F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393BE4D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49C6752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6A937D9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185C3C7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2587482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51E844E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67D3459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34D0746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3C0F1EF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2B249BE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C4E0ED9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599C96D6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194CB396" w14:textId="77777777" w:rsidTr="00503750">
        <w:trPr>
          <w:trHeight w:val="677"/>
        </w:trPr>
        <w:tc>
          <w:tcPr>
            <w:tcW w:w="3358" w:type="dxa"/>
          </w:tcPr>
          <w:p w14:paraId="6753814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0992A1F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595B294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0364554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E924CF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3D9EB662" w14:textId="245C95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CC7989C" w14:textId="6B0DE9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1DF3524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D0E8B3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5200C0A9" w14:textId="5884C7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1EBE5E5" w14:textId="5C8039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914E506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B0693B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465D20E7" w14:textId="6C1B6D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DC426E4" w14:textId="085AFB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5E536B5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1A2FC1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44AE8B59" w14:textId="06AC53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724B29D" w14:textId="003A72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93E766F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5709964" w14:textId="2E9F82F0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BB970C9" w14:textId="61C7FE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428B897" w14:textId="678FCE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86CBB07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4C526AA6" w14:textId="516ED876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0D2327B" w14:textId="3E006C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AE759CB" w14:textId="36259AD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E4FE62B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2A3DC54E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4858645C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1EC7185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56FD23E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3A0D3B39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020F03C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510A16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E7CB3D7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28A5D0C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7C47185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49BF214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210C25D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6A14375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DA2AB3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48EBDBD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6311B8F3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9F13272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0A79E906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7529160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443F09D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416994B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B5E9CF1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01ED50C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08412569" w14:textId="0987C6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644E053" w14:textId="224E0C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A5F2DDE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57B7C16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3F84B124" w14:textId="7B8D75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08C888B" w14:textId="15E0E0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0FA5A3E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006F4A4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48827611" w14:textId="2DF851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FF83AF3" w14:textId="6F5560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66230BF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1F64A776" w14:textId="7DADC06D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379106A" w14:textId="123A0B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677A0D8" w14:textId="30C97B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5CCDD3D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FF4E4A7" w14:textId="4929B4EA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20F4CFA2" w14:textId="312C07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ACE4228" w14:textId="5E4C04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F50256F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60B8D69C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5DDC99EB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2E0DFCD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69AA43C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43F6606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2ED32AB1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309B20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560062DB" w14:textId="5D409B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7DD45FF" w14:textId="45703C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8B233AF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619A71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512BC837" w14:textId="19BEE8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7ACBBED" w14:textId="3E3F3E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31E2B49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4775B07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08FEC029" w14:textId="12BE65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01EA7F5" w14:textId="6EA1ED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43D257E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576F5BB8" w14:textId="65732985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61E97A1" w14:textId="694C75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EABEA02" w14:textId="0BBECA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47245F2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18D439A7" w14:textId="042BBBA1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0B47E35" w14:textId="243AD8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75A761E" w14:textId="7F486E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EF24814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0FC40827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03BD074D" w14:textId="77777777" w:rsidTr="00503750">
        <w:tc>
          <w:tcPr>
            <w:tcW w:w="3686" w:type="dxa"/>
            <w:vAlign w:val="center"/>
          </w:tcPr>
          <w:p w14:paraId="6E796E5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438A3BC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2924CC4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1B23E24F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05CDCA1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2CEF29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83DEFC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C85F825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4AADBBB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606BB6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4B508EE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AD90BD7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6A8D9C4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5B20F5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B04310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3CBC721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53A82972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754ADB4B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BA312A2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A0E9BEE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29D52483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2D80D37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423CC26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2FFA211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8559F91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70E67A4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54EEA51A" w14:textId="0FA2DB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240BB12" w14:textId="7A5D9B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8D8671D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37D76B7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5E41D239" w14:textId="39C1A1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E2ABE6F" w14:textId="385B31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6E5C4DB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50F8A59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DF66F52" w14:textId="2DA56B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2197D39" w14:textId="1D473B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E45BB11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77BDD488" w14:textId="51163C31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488F507B" w14:textId="5FDC33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D0F47E4" w14:textId="2388A1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1F94BD5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2426285C" w14:textId="3DBFF17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6E71933" w14:textId="72C578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ABEBA2E" w14:textId="5A8268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3DEEB0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9EBD578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7693995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69C42C4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AD2CC91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53FE9C6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6E660F9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5E3BDD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2CF5D7D7" w14:textId="55068C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7EA1C9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C70444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59F85BE4" w14:textId="7AAE41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F877E1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B57696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43737620" w14:textId="769759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426365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BFC473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2844D82E" w14:textId="617474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DDF63B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8FEF14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677B3CFB" w14:textId="7C379C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BD692F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E005676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6E01F310" w14:textId="40957A1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1CFF134" w14:textId="77777777" w:rsidR="00944C3D" w:rsidRDefault="00944C3D" w:rsidP="00944C3D">
      <w:pPr>
        <w:rPr>
          <w:sz w:val="22"/>
          <w:szCs w:val="22"/>
        </w:rPr>
      </w:pPr>
    </w:p>
    <w:p w14:paraId="316546F0" w14:textId="77777777" w:rsidR="00944C3D" w:rsidRDefault="00944C3D" w:rsidP="00944C3D">
      <w:pPr>
        <w:rPr>
          <w:sz w:val="22"/>
          <w:szCs w:val="22"/>
        </w:rPr>
      </w:pPr>
    </w:p>
    <w:p w14:paraId="155F200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7D5BB6C1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427EF5A3" w14:textId="560914A0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1BA23AD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9B92985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0F7AA91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FB6702F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2843"/>
        <w:gridCol w:w="2922"/>
      </w:tblGrid>
      <w:tr w:rsidR="00944C3D" w:rsidRPr="002F74F8" w14:paraId="4AFBEFFA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44FAB32F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60B8F281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323C364D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35443FB1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3E323904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27C21736" w14:textId="3FCACE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C013467" w14:textId="2FE2BE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301C45A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164C2ED6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03AD90CD" w14:textId="52E1FC7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498BFC5" w14:textId="1EA1EC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751BD33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5D69E1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257BB9B0" w14:textId="303913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68F6CE8" w14:textId="689E9E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5C51E93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35D41AD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2517086B" w14:textId="1F31E5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FAAC7EF" w14:textId="0B9807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58FEC2A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0632C5E6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64DEA985" w14:textId="6F5388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D1A5085" w14:textId="799DED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D7C7EF3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D63C5AB" w14:textId="124230AA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77A33D16" w14:textId="182D49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C6B5A85" w14:textId="21F04E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94FF8F8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3C1F19ED" w14:textId="53A1E40C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10327749" w14:textId="4CB9C1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B16EB5B" w14:textId="196CF2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C0F261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C365FE8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2864"/>
        <w:gridCol w:w="2937"/>
      </w:tblGrid>
      <w:tr w:rsidR="00944C3D" w:rsidRPr="002F74F8" w14:paraId="6FE84A6E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4D0A2FA8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1AD31AEC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2FBC8FE0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0C0014F8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D7C57C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6640EE12" w14:textId="59998D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3FA14E2" w14:textId="7B7503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F2AD29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A313306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4C7F7194" w14:textId="528208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035131B" w14:textId="219FB1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DFEA25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8DCE3C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5D1A7692" w14:textId="04A967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B43AADC" w14:textId="50A9C3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90272D9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CA7F84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12ED30A9" w14:textId="547A91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0708DF3" w14:textId="58ABA5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26044A3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DFCEB4A" w14:textId="1A867F1E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0ADB4469" w14:textId="1CB0F2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8DC3169" w14:textId="235156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9E3CA11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2360398" w14:textId="077E9C19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7D34CB03" w14:textId="4A4767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D5D2866" w14:textId="2F5DB3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CBF406E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22CBAF24" w14:textId="6C17FDD8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7B0ABE0F" w14:textId="675C82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62A3850" w14:textId="79C462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D3BE8" w:rsidRPr="0004279C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017C75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B46B5A9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22B3ED90" w14:textId="2A7FA8A5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6BAD66A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6472CF7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2394F0F3" w14:textId="7E757BB5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23EC5F7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E161844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70ADB49A" w14:textId="7C17D0AD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52F6783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46EFB5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0AD5A9A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5579948B" w14:textId="77777777" w:rsidR="00944C3D" w:rsidRPr="003607F0" w:rsidRDefault="00944C3D" w:rsidP="00944C3D"/>
    <w:p w14:paraId="34448717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E98AC" w14:textId="77777777" w:rsidR="006D3BE8" w:rsidRDefault="006D3BE8">
      <w:r>
        <w:separator/>
      </w:r>
    </w:p>
  </w:endnote>
  <w:endnote w:type="continuationSeparator" w:id="0">
    <w:p w14:paraId="2DC6A2E5" w14:textId="77777777" w:rsidR="006D3BE8" w:rsidRDefault="006D3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4AA8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2635FBFB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F40D4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C86B772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483BE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12</w:t>
    </w:r>
    <w:r w:rsidRPr="00010D38">
      <w:rPr>
        <w:rStyle w:val="slostrany"/>
        <w:sz w:val="16"/>
        <w:szCs w:val="16"/>
      </w:rPr>
      <w:fldChar w:fldCharType="end"/>
    </w:r>
  </w:p>
  <w:p w14:paraId="103F0DD5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08A77" w14:textId="77777777" w:rsidR="006D3BE8" w:rsidRDefault="006D3BE8">
      <w:r>
        <w:separator/>
      </w:r>
    </w:p>
  </w:footnote>
  <w:footnote w:type="continuationSeparator" w:id="0">
    <w:p w14:paraId="4127140F" w14:textId="77777777" w:rsidR="006D3BE8" w:rsidRDefault="006D3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023930">
    <w:abstractNumId w:val="13"/>
  </w:num>
  <w:num w:numId="2" w16cid:durableId="860053303">
    <w:abstractNumId w:val="17"/>
  </w:num>
  <w:num w:numId="3" w16cid:durableId="1429231263">
    <w:abstractNumId w:val="8"/>
  </w:num>
  <w:num w:numId="4" w16cid:durableId="1683705805">
    <w:abstractNumId w:val="7"/>
  </w:num>
  <w:num w:numId="5" w16cid:durableId="8804136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2457964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8247866">
    <w:abstractNumId w:val="20"/>
  </w:num>
  <w:num w:numId="8" w16cid:durableId="935015180">
    <w:abstractNumId w:val="10"/>
  </w:num>
  <w:num w:numId="9" w16cid:durableId="2090997402">
    <w:abstractNumId w:val="0"/>
  </w:num>
  <w:num w:numId="10" w16cid:durableId="1403526310">
    <w:abstractNumId w:val="19"/>
  </w:num>
  <w:num w:numId="11" w16cid:durableId="787744557">
    <w:abstractNumId w:val="6"/>
  </w:num>
  <w:num w:numId="12" w16cid:durableId="1199658659">
    <w:abstractNumId w:val="9"/>
  </w:num>
  <w:num w:numId="13" w16cid:durableId="2068911960">
    <w:abstractNumId w:val="12"/>
  </w:num>
  <w:num w:numId="14" w16cid:durableId="1542741272">
    <w:abstractNumId w:val="15"/>
  </w:num>
  <w:num w:numId="15" w16cid:durableId="639383550">
    <w:abstractNumId w:val="14"/>
  </w:num>
  <w:num w:numId="16" w16cid:durableId="1524049572">
    <w:abstractNumId w:val="2"/>
  </w:num>
  <w:num w:numId="17" w16cid:durableId="441270411">
    <w:abstractNumId w:val="4"/>
  </w:num>
  <w:num w:numId="18" w16cid:durableId="1112818266">
    <w:abstractNumId w:val="11"/>
  </w:num>
  <w:num w:numId="19" w16cid:durableId="1550531085">
    <w:abstractNumId w:val="5"/>
  </w:num>
  <w:num w:numId="20" w16cid:durableId="563833012">
    <w:abstractNumId w:val="18"/>
  </w:num>
  <w:num w:numId="21" w16cid:durableId="347946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arg1" w:val="20242660"/>
    <w:docVar w:name="arg2" w:val="Driver=asa17;DBF=D:\anasoft\data\tebys.db;DBN=tebys;ENG=SQL17;commlinks=TCPIP{ip=192.168.1.241};uid=hromnikova;con=finus(10.15);pwd=488300282956Vaveto1"/>
    <w:docVar w:name="arg3" w:val="66980"/>
    <w:docVar w:name="arg4" w:val="C:\Users\HROMNI~1.TEB\AppData\Local\Temp\7762219.doc"/>
    <w:docVar w:name="arg5" w:val="3"/>
  </w:docVars>
  <w:rsids>
    <w:rsidRoot w:val="006D3BE8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82B39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3BE8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6BA7CC"/>
  <w15:docId w15:val="{B05B9336-CD25-43C2-B44C-DE290E955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3</TotalTime>
  <Pages>16</Pages>
  <Words>5339</Words>
  <Characters>30433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Hromníková</dc:creator>
  <cp:lastModifiedBy>Janka Hromníková</cp:lastModifiedBy>
  <cp:revision>1</cp:revision>
  <cp:lastPrinted>2009-07-30T10:15:00Z</cp:lastPrinted>
  <dcterms:created xsi:type="dcterms:W3CDTF">2025-03-20T07:53:00Z</dcterms:created>
  <dcterms:modified xsi:type="dcterms:W3CDTF">2025-03-20T07:56:00Z</dcterms:modified>
</cp:coreProperties>
</file>