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47DDF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03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0D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67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73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6E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C6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EC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75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02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E7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7F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B0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8E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7E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B6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21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96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7B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A3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25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874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8A4C5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781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56BE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E4B7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C5D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773B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2772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C7A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400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547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73E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0A35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F69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FB0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612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F96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F518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335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2B25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3EB3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7622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0DFB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8B6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2385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B81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724C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B6F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F680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A409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038D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5768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24F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E4F4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773E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4343B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26AC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BF19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42A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F3BB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F31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A360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AB5D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E3C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97CC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B63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B2F3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21E9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0A6F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D31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4B27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46C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6D6A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97CB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54D5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DA0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D3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6C07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DA4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6FED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7AC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BE66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3CD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B55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00E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E56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37DC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33C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1DF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AC4A1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5D1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58D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CE5F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3DAB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E26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5A3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446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C76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2FC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3EF1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3A7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41A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E295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8A73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FA7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4DFF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1B8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3DEE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ED34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041B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AD05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376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DEDB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0F2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22F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38F1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86A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4B97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0EAE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4409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3C3D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00C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D25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A5547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2EA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3D4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A10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482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992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6A5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069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D1C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559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1BC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67A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8ED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FFC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7CE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4BE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27C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78F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798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0F0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301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B59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314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735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2A4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FC7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D48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B65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C60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66D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725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8C5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85A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61F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FBDED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3A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5B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98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95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98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D2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E4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00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EF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4A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31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F2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C4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54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E7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67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C39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3BCD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F8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8F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CC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0D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31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8E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2E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DA4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DBD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E25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EB0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D2A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F4E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8ED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03F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50A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A9B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17F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C74047A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C7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E2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13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36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3742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24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A7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99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8E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5B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76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58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A4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77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04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8C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99C881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DD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32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EB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6E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4A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90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51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20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98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18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18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F4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25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44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51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BD94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02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26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BB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46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D8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FD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E1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15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98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B6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D3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9003C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D1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79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91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CF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CB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1B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7B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FC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F7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AE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75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3C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67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A1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05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62C7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07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F2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28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CD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C1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7B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66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F2F4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5A5D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7E3E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0FC520" w14:textId="7F9C6228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A48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EA67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4A95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29DA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7822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84A7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D713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D882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DF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BF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07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B6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BD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B8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C785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2D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A1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5E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F7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72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21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50E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91A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2B8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08706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3FF5B17" wp14:editId="3656641D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59D63F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3FF5B1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A59D63F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DB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44E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F67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361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50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D3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67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9C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03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7B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2A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DD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DF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760280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75FC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58345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AAE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B4B6F73" wp14:editId="07FF4A20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4C35B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4B6F73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6C4C35B1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7CB5BB4" wp14:editId="7F89FD6D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28CAB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B5BB4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2A28CAB3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BCC3428" wp14:editId="13F9E296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568BA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CC3428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49568BA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476584D" wp14:editId="7B266A9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0E66D2" w14:textId="14AD96B4" w:rsidR="000B647F" w:rsidRDefault="000B647F" w:rsidP="00944C3D">
                                  <w:fldSimple w:instr=" MERGEFIELD  aDMOD  \* MERGEFORMAT ">
                                    <w:r w:rsidR="006D3BE8" w:rsidRPr="006D3BE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76584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650E66D2" w14:textId="14AD96B4" w:rsidR="000B647F" w:rsidRDefault="000B647F" w:rsidP="00944C3D">
                            <w:fldSimple w:instr=" MERGEFIELD  aDMOD  \* MERGEFORMAT ">
                              <w:r w:rsidR="006D3BE8" w:rsidRPr="006D3BE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0BD352C3" wp14:editId="451AAFB9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555F44" w14:textId="1BD2AF5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3BE8" w:rsidRPr="000427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D352C3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2555F44" w14:textId="1BD2AF5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3BE8" w:rsidRPr="0004279C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BD41E7B" wp14:editId="03A21919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558B24" w14:textId="1B024223" w:rsidR="000B647F" w:rsidRDefault="000B647F" w:rsidP="00944C3D">
                                  <w:fldSimple w:instr=" MERGEFIELD  aDRDO  \* MERGEFORMAT ">
                                    <w:r w:rsidR="006D3BE8" w:rsidRPr="006D3BE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D41E7B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7558B24" w14:textId="1B024223" w:rsidR="000B647F" w:rsidRDefault="000B647F" w:rsidP="00944C3D">
                            <w:fldSimple w:instr=" MERGEFIELD  aDRDO  \* MERGEFORMAT ">
                              <w:r w:rsidR="006D3BE8" w:rsidRPr="006D3BE8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CA98156" wp14:editId="0DD3B55C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FF125F" w14:textId="41D04C51" w:rsidR="000B647F" w:rsidRDefault="000B647F" w:rsidP="00944C3D">
                                  <w:fldSimple w:instr=" MERGEFIELD  aDMDO  \* MERGEFORMAT ">
                                    <w:r w:rsidR="006D3BE8" w:rsidRPr="006D3BE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A98156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1FF125F" w14:textId="41D04C51" w:rsidR="000B647F" w:rsidRDefault="000B647F" w:rsidP="00944C3D">
                            <w:fldSimple w:instr=" MERGEFIELD  aDMDO  \* MERGEFORMAT ">
                              <w:r w:rsidR="006D3BE8" w:rsidRPr="006D3BE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520170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B2068B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55E3A6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DE13A4E" wp14:editId="1486787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9E369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E13A4E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D9E369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5C719B6" wp14:editId="4232175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E26ED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C719B6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1BE26ED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6B6FFC3" wp14:editId="057E9F6E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C31F2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B6FFC3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2C31F25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5B6EC4A" wp14:editId="3593CEF7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7DF9ED" w14:textId="654ED9F7" w:rsidR="000B647F" w:rsidRDefault="000B647F" w:rsidP="00944C3D">
                                  <w:fldSimple w:instr=" MERGEFIELD  aDRDOo  \* MERGEFORMAT ">
                                    <w:r w:rsidR="006D3BE8" w:rsidRPr="006D3BE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6EC4A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97DF9ED" w14:textId="654ED9F7" w:rsidR="000B647F" w:rsidRDefault="000B647F" w:rsidP="00944C3D">
                            <w:fldSimple w:instr=" MERGEFIELD  aDRDOo  \* MERGEFORMAT ">
                              <w:r w:rsidR="006D3BE8" w:rsidRPr="006D3BE8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277ABC8" wp14:editId="4405C729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5C46B4" w14:textId="32F175D6" w:rsidR="000B647F" w:rsidRDefault="000B647F" w:rsidP="00944C3D">
                                  <w:fldSimple w:instr=" MERGEFIELD  aDMDO  \* MERGEFORMAT ">
                                    <w:r w:rsidR="006D3BE8" w:rsidRPr="006D3BE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77ABC8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365C46B4" w14:textId="32F175D6" w:rsidR="000B647F" w:rsidRDefault="000B647F" w:rsidP="00944C3D">
                            <w:fldSimple w:instr=" MERGEFIELD  aDMDO  \* MERGEFORMAT ">
                              <w:r w:rsidR="006D3BE8" w:rsidRPr="006D3BE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CB64FE2" wp14:editId="69234F5D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5F4D58" w14:textId="2C20764F" w:rsidR="000B647F" w:rsidRDefault="000B647F" w:rsidP="00944C3D">
                                  <w:fldSimple w:instr=" MERGEFIELD  aDRODo  \* MERGEFORMAT ">
                                    <w:r w:rsidR="006D3BE8" w:rsidRPr="006D3BE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B64FE2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95F4D58" w14:textId="2C20764F" w:rsidR="000B647F" w:rsidRDefault="000B647F" w:rsidP="00944C3D">
                            <w:fldSimple w:instr=" MERGEFIELD  aDRODo  \* MERGEFORMAT ">
                              <w:r w:rsidR="006D3BE8" w:rsidRPr="006D3BE8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AA8A0D1" wp14:editId="022E3956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690E65" w14:textId="1F0BCF65" w:rsidR="000B647F" w:rsidRDefault="000B647F" w:rsidP="00944C3D">
                                  <w:fldSimple w:instr=" MERGEFIELD  aDMOD  \* MERGEFORMAT ">
                                    <w:r w:rsidR="006D3BE8" w:rsidRPr="006D3BE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A8A0D1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61690E65" w14:textId="1F0BCF65" w:rsidR="000B647F" w:rsidRDefault="000B647F" w:rsidP="00944C3D">
                            <w:fldSimple w:instr=" MERGEFIELD  aDMOD  \* MERGEFORMAT ">
                              <w:r w:rsidR="006D3BE8" w:rsidRPr="006D3BE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AF2657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02C6CD6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AA4A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BF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731F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EA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89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87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89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B3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EF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6E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1F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23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D0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B2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5A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C2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7CC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3C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5F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EE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81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5D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03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4A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95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13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0C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CE56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71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5C6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F67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41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7E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7E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CC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BE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7F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27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49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19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69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58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23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89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CA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7B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E270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B7CA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9CEF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67BD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A400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6FA4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B3B7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46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F0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C8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16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7B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A0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59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37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023A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3B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E0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64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E6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32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0A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27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CB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D7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D5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C5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78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FB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C1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41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33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81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D9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4E7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0E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28DA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78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AB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94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D8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E4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3E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2B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F6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6378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C6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F6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1F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31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0A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F7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C0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C0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AA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E2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B2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3C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5D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E3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41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FA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6A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6C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15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BC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2E0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BE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D3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BB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1A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31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2E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3B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8621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6A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21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4E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46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71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A2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64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9E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42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6E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4E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B7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9C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34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51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96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A5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7D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6F5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285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17E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D40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1E5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F3F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64E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4A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D8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F1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2E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BA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7A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DF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1B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7757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DC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FD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66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04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14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3D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B5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F4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B2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B3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5A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E0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EE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C2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AE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E9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19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E5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A5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FD0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43E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B85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27F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751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600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365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28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69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5C7B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58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72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25A4FB0" wp14:editId="1DAFFCAB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F809D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5A4FB0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CF809DE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97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F8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35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F3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58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29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74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C2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99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037CDB8E" wp14:editId="67FF893C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8DE88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7CDB8E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648DE88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3F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CA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FB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B4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32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62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FE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B0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D1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2D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F7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41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8C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20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5C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C7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A5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AE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FE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16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45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33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339C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FCB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604F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E2C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DE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140BAE8" wp14:editId="3B4F36A4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FA7BDC" w14:textId="5D4684B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3BE8" w:rsidRPr="000427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34054464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40BAE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52FA7BDC" w14:textId="5D4684B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3BE8" w:rsidRPr="0004279C">
                              <w:rPr>
                                <w:rFonts w:ascii="Arial" w:hAnsi="Arial" w:cs="Arial"/>
                                <w:noProof/>
                              </w:rPr>
                              <w:t>34054464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91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29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3C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E2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76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2A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CE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3E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AD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8EFFBAE" wp14:editId="599734B3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4B281D" w14:textId="1B8CBB8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3BE8" w:rsidRPr="000427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2021405034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EFFBAE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234B281D" w14:textId="1B8CBB8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3BE8" w:rsidRPr="0004279C">
                              <w:rPr>
                                <w:rFonts w:ascii="Arial" w:hAnsi="Arial" w:cs="Arial"/>
                                <w:noProof/>
                              </w:rPr>
                              <w:t>2021405034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6A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84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2F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6B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C2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97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2E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34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CA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12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C0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61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ED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EB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84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6A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B2A9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22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41B8EF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48C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1C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7B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A4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DA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B6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66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82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07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8F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75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13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D7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AB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52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63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BEAC4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CB83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A30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D4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8CDA5D9" wp14:editId="2460421C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F26D59" w14:textId="13B6784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3BE8" w:rsidRPr="000427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SPOLOCENSTVO VLASTNIKOV BYTOV 2660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CDA5D9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4F26D59" w14:textId="13B6784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3BE8" w:rsidRPr="0004279C">
                              <w:rPr>
                                <w:rFonts w:ascii="Arial" w:hAnsi="Arial" w:cs="Arial"/>
                                <w:noProof/>
                              </w:rPr>
                              <w:t>SPOLOCENSTVO VLASTNIKOV BYTOV 2660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23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C0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F4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DE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C8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13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18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45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3F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9B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88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3A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C7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A5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7C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63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EB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19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BE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C6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5D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D2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07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A1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B8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73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F3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53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9F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37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25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7421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4A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08C266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AA11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6709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31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97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CE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81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5E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A1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0D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02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C0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2D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69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D7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EE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6C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40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8B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D9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C3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7C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94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63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4C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C6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80317B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781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BD50291" wp14:editId="55D038B6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03E2A6" w14:textId="3A22583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3BE8" w:rsidRPr="000427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JANA HALASU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D50291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0203E2A6" w14:textId="3A22583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3BE8" w:rsidRPr="0004279C">
                              <w:rPr>
                                <w:rFonts w:ascii="Arial" w:hAnsi="Arial" w:cs="Arial"/>
                                <w:noProof/>
                              </w:rPr>
                              <w:t>JANA HALASU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073B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E2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64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23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D3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5E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CE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49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14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B0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69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72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F6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46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E0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C3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1C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01C7543" wp14:editId="4ECB485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8697F4" w14:textId="2CDCD1B2" w:rsidR="000B647F" w:rsidRDefault="000B647F" w:rsidP="00944C3D">
                                  <w:fldSimple w:instr=" MERGEFIELD  aSUB_ULICA_CISLO  \* MERGEFORMAT ">
                                    <w:r w:rsidR="006D3BE8" w:rsidRPr="006D3BE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2660/9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1C7543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D8697F4" w14:textId="2CDCD1B2" w:rsidR="000B647F" w:rsidRDefault="000B647F" w:rsidP="00944C3D">
                            <w:fldSimple w:instr=" MERGEFIELD  aSUB_ULICA_CISLO  \* MERGEFORMAT ">
                              <w:r w:rsidR="006D3BE8" w:rsidRPr="006D3BE8">
                                <w:rPr>
                                  <w:rFonts w:ascii="Arial" w:hAnsi="Arial" w:cs="Arial"/>
                                  <w:noProof/>
                                </w:rPr>
                                <w:t>2660/9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0D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74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29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B5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9F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50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CEF2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70D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DC6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BFC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F38BA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684254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7A2B92C" wp14:editId="68A6B41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FCEAA7" w14:textId="0E96036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3BE8" w:rsidRPr="000427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A2B92C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1FCEAA7" w14:textId="0E96036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3BE8" w:rsidRPr="0004279C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E57876F" wp14:editId="5EF38630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48E52D" w14:textId="2F562D0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3BE8" w:rsidRPr="000427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57876F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D48E52D" w14:textId="2F562D0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3BE8" w:rsidRPr="0004279C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3ABA94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894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77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DE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B47A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DF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AE19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F6FC99C" wp14:editId="3E964E46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394CB1" w14:textId="45C39E5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3BE8" w:rsidRPr="000427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6FC99C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59394CB1" w14:textId="45C39E5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3BE8" w:rsidRPr="0004279C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50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B36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C81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E33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E72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BCA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F48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A43191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B259F6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7459CC9" wp14:editId="349C9E3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130B3" w14:textId="0D1C1E4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459CC9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641130B3" w14:textId="0D1C1E4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621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D1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00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536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68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4E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46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A7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B94D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C1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1991D3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03251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5B1E5B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76D891A" wp14:editId="4031995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7286C5" w14:textId="6AF7CD1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3BE8" w:rsidRPr="000427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6D891A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07286C5" w14:textId="6AF7CD1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3BE8" w:rsidRPr="0004279C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4C5EC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19659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5AF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C5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A2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E4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7D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45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3C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2B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1F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27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2A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08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D5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2A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8C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78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83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19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2F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EF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83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B6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5F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02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89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CA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7E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5CC2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D29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357ED44" w14:textId="60177F22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6D3BE8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F361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8D67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679A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55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2B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5985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0A45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174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BB0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07D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9A0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7319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1E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F5DE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676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0D6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7DB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DDC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102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75E6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D4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AEF03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698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6BA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3E0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EB7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16D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F7DF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D3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A510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41B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6C1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ADE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210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56E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51AE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FB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0F54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288A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B6C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44B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579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D24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9619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51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6E8E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30D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935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909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198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42E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41CD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F4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F4E4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4C5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37B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D2C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A4D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D96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1EFC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6A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1F45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62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B4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FC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7B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307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85A44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FB5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D5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79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A3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82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A5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D2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7F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ED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A1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EA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30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D0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26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6F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24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94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CF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6B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D6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05F0D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B4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30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7C68CA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70E3303" w14:textId="77777777" w:rsidR="00944C3D" w:rsidRDefault="00944C3D" w:rsidP="00944C3D">
      <w:pPr>
        <w:rPr>
          <w:rFonts w:ascii="Arial" w:hAnsi="Arial"/>
        </w:rPr>
      </w:pPr>
    </w:p>
    <w:p w14:paraId="26C7E63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DD78393" w14:textId="08AF418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FDF9610" w14:textId="4672C8D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F8CC0BA" w14:textId="3C8FBB4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5CA5C0A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F39B58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6B056DC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3F540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2ABD3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4D3C3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0656E8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A514728" w14:textId="7B91D610" w:rsidR="00944C3D" w:rsidRPr="008D0433" w:rsidRDefault="006D3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Dušan Marek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B2397AF" w14:textId="57115D29" w:rsidR="00944C3D" w:rsidRPr="008D0433" w:rsidRDefault="006D3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F7ED9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C1146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E4DC4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884AA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49532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723CD7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C3985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5B7A2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0E9E7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194FF97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C1E048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6A032CB" w14:textId="7111084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3AC957D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93B682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717C84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66C4941" w14:textId="0513323E" w:rsidR="00944C3D" w:rsidRDefault="006D3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43431230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F1D918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780AE36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C64DC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47C7E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6FDF3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223AC3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EA83A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6D5C4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1DE8F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E94A6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D9170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F9887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998D9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F7C67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BD8D1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7F375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1E756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895B1F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68483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4B533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67ACF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079A20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549EAC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C1381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29111EF" w14:textId="2414910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269E05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2D0D76D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0E55ED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A73592E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6313113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834728F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2F1B8475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DB5524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82FC69D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02306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1AC1F9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E9BC0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6EFD8A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BE367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E076E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E26F0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12017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A589B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46476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D26AE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C19B1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DCFB2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40AA0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6BAA7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B68436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9EEDC8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B8DEDAC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EE3AAC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F1BCFE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904174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CFCEAE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0DCBCA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E32C71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D0BD3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9B45D0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76185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339FD5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2B8E69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A7335F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0E9983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3C81A09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3FAB1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37A28E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107F954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98EDEE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90ACF9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015A2A98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3EC99A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572FB2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5BE8D1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0DBC06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8D2CE0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B20BE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24166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21355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ABBFC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3CD56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A36FB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A62BF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96C55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C1914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FA1B2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DD37B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54427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2B3EA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B3331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6E481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6F145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0F1A9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1F063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E22E3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F0176D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0D05B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44C1E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7483E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98B02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9BF9B1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6ACDFA5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10CC289" w14:textId="440D7FC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18FFCE0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BE507E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C6DCDD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B7D7FA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897E4E4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634DEE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577F0F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8B23F1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8672246" w14:textId="77777777" w:rsidTr="00503750">
        <w:tc>
          <w:tcPr>
            <w:tcW w:w="2302" w:type="dxa"/>
            <w:vAlign w:val="center"/>
          </w:tcPr>
          <w:p w14:paraId="092A0F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DABD2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3C7D0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3986D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9B7C9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AA8D1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396DF3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A2855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EB8B8FC" w14:textId="77777777" w:rsidTr="00503750">
        <w:tc>
          <w:tcPr>
            <w:tcW w:w="15593" w:type="dxa"/>
            <w:gridSpan w:val="8"/>
            <w:vAlign w:val="center"/>
          </w:tcPr>
          <w:p w14:paraId="779A8A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0CF2C77" w14:textId="77777777" w:rsidTr="00503750">
        <w:tc>
          <w:tcPr>
            <w:tcW w:w="2302" w:type="dxa"/>
            <w:vAlign w:val="center"/>
          </w:tcPr>
          <w:p w14:paraId="0F9D96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B927054" w14:textId="34D71C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EC06CE" w14:textId="48EFF7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CDE0D5" w14:textId="0FF1B3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37169C" w14:textId="469C67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6B203C" w14:textId="1F9E04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C07529" w14:textId="03FFEE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5B9E28" w14:textId="69DD65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794B7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E993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9BCCC99" w14:textId="674057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01CAFE" w14:textId="5DEC09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D56212" w14:textId="19054E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200051" w14:textId="761FB8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B8EA9D" w14:textId="4136AE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0D2B94" w14:textId="7F38B5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4D9C7D" w14:textId="127B58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F0F93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4FF4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0602921" w14:textId="23A31A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168779" w14:textId="29BF96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57CE13" w14:textId="432DA0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89A20E" w14:textId="76209B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1ABD0A" w14:textId="3A5148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D30D30" w14:textId="4D50B4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ADBB23" w14:textId="16B88E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F1C05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6969C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B1050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BE37A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E4EC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94730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1411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EB53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DFC08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EABD8E4" w14:textId="77777777" w:rsidTr="00503750">
        <w:tc>
          <w:tcPr>
            <w:tcW w:w="2302" w:type="dxa"/>
            <w:vAlign w:val="center"/>
          </w:tcPr>
          <w:p w14:paraId="1D6D32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144E68F" w14:textId="4F8A4F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B4DBE1C" w14:textId="6FE078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8320ED" w14:textId="0018F9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92E07D" w14:textId="73AC81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BB04B0" w14:textId="19AEEA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AF9ABF" w14:textId="7EF65A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D05DD0" w14:textId="25A554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796F4F" w14:textId="77777777" w:rsidTr="00503750">
        <w:tc>
          <w:tcPr>
            <w:tcW w:w="15593" w:type="dxa"/>
            <w:gridSpan w:val="8"/>
            <w:vAlign w:val="center"/>
          </w:tcPr>
          <w:p w14:paraId="61AC85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FB7AEAA" w14:textId="77777777" w:rsidTr="00503750">
        <w:tc>
          <w:tcPr>
            <w:tcW w:w="2302" w:type="dxa"/>
            <w:vAlign w:val="center"/>
          </w:tcPr>
          <w:p w14:paraId="77B001E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64559A7" w14:textId="5A929C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8D1CA2" w14:textId="193F66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9038D6" w14:textId="6D7775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E1363F" w14:textId="7EDBB8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EAD3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9CCFD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1F316A" w14:textId="330CD7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B66BC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4B46C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8B7164D" w14:textId="379A7D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DF7751" w14:textId="254410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F1351E" w14:textId="625AB4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8F9FCE" w14:textId="2FE329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F28E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95F4C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8062497" w14:textId="67AD4D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1C3C3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75190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F253F96" w14:textId="38A2D9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0516AA" w14:textId="16CDF9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4341F1" w14:textId="56F601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456748" w14:textId="539EF4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981F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0AE1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6EA77E" w14:textId="20D375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E8E1D9" w14:textId="77777777" w:rsidTr="00503750">
        <w:tc>
          <w:tcPr>
            <w:tcW w:w="2302" w:type="dxa"/>
            <w:vAlign w:val="center"/>
          </w:tcPr>
          <w:p w14:paraId="463E6F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457F487" w14:textId="19F90C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4CCE17" w14:textId="4D1331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B032D" w14:textId="286AA9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59F61" w14:textId="7E406D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C011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6842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9D10CE7" w14:textId="71BAB5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6CCDA4" w14:textId="77777777" w:rsidTr="00503750">
        <w:tc>
          <w:tcPr>
            <w:tcW w:w="15593" w:type="dxa"/>
            <w:gridSpan w:val="8"/>
            <w:vAlign w:val="center"/>
          </w:tcPr>
          <w:p w14:paraId="682CF2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703F1D9" w14:textId="77777777" w:rsidTr="00503750">
        <w:tc>
          <w:tcPr>
            <w:tcW w:w="2302" w:type="dxa"/>
            <w:vAlign w:val="center"/>
          </w:tcPr>
          <w:p w14:paraId="2C19D4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5FA6773" w14:textId="074FBE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5F9A05" w14:textId="393DBA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A47361" w14:textId="3CEF89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EB279A" w14:textId="7F719E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5B3735" w14:textId="40CC14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61B430" w14:textId="1EF25A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4A574D" w14:textId="29C722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4DFFFB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D61F9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2B19F1A" w14:textId="687067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318297" w14:textId="16D0EF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6B7BAD" w14:textId="2D2FDF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7464C1" w14:textId="6B4636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4A26D6" w14:textId="5FD337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C0E112" w14:textId="617F45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8736CC" w14:textId="25F228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B0EA1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56232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32AC049" w14:textId="452B2E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1F7A3F" w14:textId="1DA58A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A1B8E6" w14:textId="668476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3F2C9D" w14:textId="03A162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9F73CE" w14:textId="538264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2A6778" w14:textId="116C5C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D06B4A" w14:textId="0B2859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A1A11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A1190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EDBD3CA" w14:textId="2CF4C1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58D954" w14:textId="4A8227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96498D" w14:textId="311A2B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907E7D" w14:textId="78EC73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515A32" w14:textId="313A40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FE39BB" w14:textId="295C28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F9A7A8" w14:textId="6CD18F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DF3075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8ADA6A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EBBE93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552BF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28DABF9" w14:textId="2C87F2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0B434E" w14:textId="26323E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21C4A0" w14:textId="479668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811E4B" w14:textId="48DEB8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740781" w14:textId="469F7A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5094B1" w14:textId="23557E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64FFF4" w14:textId="1AB0E7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EC5BA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9EEB7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613BE5F" w14:textId="5AF2E8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7AF4DD" w14:textId="52EEEB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109E86" w14:textId="6A3B8D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9E4529" w14:textId="68CC4C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CFFE81" w14:textId="6B5764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634EB7" w14:textId="4FBCE6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CF90A2" w14:textId="60E909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9844C51" w14:textId="77777777" w:rsidR="00944C3D" w:rsidRDefault="00944C3D" w:rsidP="00944C3D">
      <w:pPr>
        <w:rPr>
          <w:rFonts w:ascii="Arial" w:hAnsi="Arial"/>
          <w:b/>
        </w:rPr>
      </w:pPr>
    </w:p>
    <w:p w14:paraId="3370799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92555C0" w14:textId="77777777" w:rsidTr="00503750">
        <w:tc>
          <w:tcPr>
            <w:tcW w:w="1944" w:type="dxa"/>
            <w:vAlign w:val="center"/>
          </w:tcPr>
          <w:p w14:paraId="7CF4AE1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1C71F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F10D4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3ADAD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8F40F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5FC5E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DD3B0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D1D59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A002E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3F4FB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87374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04BDB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BA2E3ED" w14:textId="77777777" w:rsidTr="00503750">
        <w:tc>
          <w:tcPr>
            <w:tcW w:w="15685" w:type="dxa"/>
            <w:gridSpan w:val="12"/>
            <w:vAlign w:val="center"/>
          </w:tcPr>
          <w:p w14:paraId="185763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E252F3A" w14:textId="77777777" w:rsidTr="00503750">
        <w:tc>
          <w:tcPr>
            <w:tcW w:w="1944" w:type="dxa"/>
            <w:vAlign w:val="center"/>
          </w:tcPr>
          <w:p w14:paraId="630EFC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0EE092B" w14:textId="48AA7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6E28BE3" w14:textId="795E72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C1D786D" w14:textId="6B6462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A1DC32" w14:textId="3D8E3F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892189" w14:textId="237A33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D86786" w14:textId="4BD55A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0868F5" w14:textId="6E124D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AF3A6B" w14:textId="0CEBF0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611CA6" w14:textId="7AC0A5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94D6DB" w14:textId="004AAE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C03857E" w14:textId="293C54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88850E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391B9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8745681" w14:textId="41B8E1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2274A3C" w14:textId="35D507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857C28D" w14:textId="407E59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CF847F" w14:textId="18917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1ADDEC" w14:textId="5B0F05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C05BC8" w14:textId="44D8CC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C8DF892" w14:textId="746F7E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D85EEF9" w14:textId="09DC18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2DC310" w14:textId="7B2D9A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4A11959" w14:textId="5CE0AE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5651B0" w14:textId="5AACEF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86A1F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D656C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6F34752" w14:textId="7B7F32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E03FA3E" w14:textId="694ED3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9A3F41E" w14:textId="061227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D8E356" w14:textId="745530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8963C2D" w14:textId="33B790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8F4D69" w14:textId="17B405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997E6C" w14:textId="192B14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593E7CD" w14:textId="02CFE9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3072E7" w14:textId="5D233B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B4A9B7" w14:textId="1F011F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DF81E3" w14:textId="149AB6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6DF9DE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900DC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12064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2ABEF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91340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2A44D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344AFE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C184C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B46F8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CC421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B35A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3D7F2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E7AA0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3C67267" w14:textId="77777777" w:rsidTr="00503750">
        <w:tc>
          <w:tcPr>
            <w:tcW w:w="1944" w:type="dxa"/>
            <w:vAlign w:val="center"/>
          </w:tcPr>
          <w:p w14:paraId="23179F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C595EF2" w14:textId="403F1E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B9C58F5" w14:textId="0EB1B5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80D902F" w14:textId="2006CE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614B8A" w14:textId="560FDA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9BDFA0" w14:textId="36900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DEC596" w14:textId="49D2A0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4EB168" w14:textId="2087EB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F8B92D" w14:textId="7612EB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2E4B761" w14:textId="1078D0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B5C01BE" w14:textId="77F9E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3BBB975" w14:textId="611CD3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8B6CF3" w14:textId="77777777" w:rsidTr="00503750">
        <w:tc>
          <w:tcPr>
            <w:tcW w:w="15685" w:type="dxa"/>
            <w:gridSpan w:val="12"/>
            <w:vAlign w:val="center"/>
          </w:tcPr>
          <w:p w14:paraId="1F1FBC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0BB81DD" w14:textId="77777777" w:rsidTr="00503750">
        <w:tc>
          <w:tcPr>
            <w:tcW w:w="1944" w:type="dxa"/>
            <w:vAlign w:val="center"/>
          </w:tcPr>
          <w:p w14:paraId="42DF5C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DE1EE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8828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921B10" w14:textId="521E7D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24FF71" w14:textId="31F4B4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686898" w14:textId="4D61C0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816130" w14:textId="1236E4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7A63B3" w14:textId="32554F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74FAE35" w14:textId="50DCD1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DAFB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9EE31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DE1AEC" w14:textId="76E5A7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23C337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1C2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B43FE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7D5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A60324" w14:textId="4F62B2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D361AE" w14:textId="7C0633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5735BD" w14:textId="08069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B57239" w14:textId="016FFB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EBB107" w14:textId="7C1F63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F3157C" w14:textId="02EE1D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8C1B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51634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FE6CBC2" w14:textId="1F2C6B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642166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B050A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B7DCF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91CC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6D218A" w14:textId="5DC7F8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AC6A25" w14:textId="53CECB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71046D" w14:textId="22FD0B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C3B485" w14:textId="3A204B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F133E0" w14:textId="2F1A45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25FDEE2" w14:textId="2E7345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F65B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0E9D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BB41A5C" w14:textId="5CFA60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F77EB2" w14:textId="77777777" w:rsidTr="00503750">
        <w:tc>
          <w:tcPr>
            <w:tcW w:w="1944" w:type="dxa"/>
            <w:vAlign w:val="center"/>
          </w:tcPr>
          <w:p w14:paraId="376235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DB2E0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25106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980EE14" w14:textId="5C9CB7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3A4C08" w14:textId="1D1D43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83B5C8" w14:textId="79DB40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E1A28E" w14:textId="790D71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2606D1" w14:textId="1BD57C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0E0429D" w14:textId="71EC7B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684D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7EEB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21F4DC7" w14:textId="371539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731CA8" w14:textId="77777777" w:rsidTr="00503750">
        <w:tc>
          <w:tcPr>
            <w:tcW w:w="15685" w:type="dxa"/>
            <w:gridSpan w:val="12"/>
            <w:vAlign w:val="center"/>
          </w:tcPr>
          <w:p w14:paraId="22C43D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0F984B7" w14:textId="77777777" w:rsidTr="00503750">
        <w:tc>
          <w:tcPr>
            <w:tcW w:w="1944" w:type="dxa"/>
            <w:vAlign w:val="center"/>
          </w:tcPr>
          <w:p w14:paraId="241F4D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FE339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B14B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42B954" w14:textId="28347E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CCB1A4" w14:textId="574F0F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C7D085" w14:textId="3E9B9E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A97668A" w14:textId="03EE2A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45AF72" w14:textId="462269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5689729" w14:textId="5556C2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7BC535" w14:textId="385AFC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493667" w14:textId="224DAC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6B8F772" w14:textId="51A55F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B664D8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F6532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83EF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34A61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82F8E6" w14:textId="7BA498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935F0E" w14:textId="336916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B26B36" w14:textId="092BE7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C7C944" w14:textId="6FBFE6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80F697" w14:textId="610CF4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80E43C" w14:textId="2B92EF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C0A26B" w14:textId="516C9D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A23CDCC" w14:textId="04700C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9AC64E" w14:textId="68CAB8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90C69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64789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16E69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3CEE8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3AD793D" w14:textId="5FFE12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10D4CE" w14:textId="0F237A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C0ACCA" w14:textId="6D01AF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3B1A5F1" w14:textId="66DFDB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37B90A" w14:textId="4350DC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C267BB" w14:textId="0C64C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126C7D" w14:textId="47AFB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D8E57B" w14:textId="4D4BE7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E87300" w14:textId="02E991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1390C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B1FE8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22DE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661A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B783125" w14:textId="2A84F5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022431" w14:textId="6854E2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335E25" w14:textId="440F32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AF6C1B" w14:textId="5E861B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D350A1" w14:textId="67D15A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C8FE0A" w14:textId="5C9789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C69F66" w14:textId="04572A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DDD6C3" w14:textId="69C4F0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C84ADFD" w14:textId="2D5966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32311E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EA5581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FDEE99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8932A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0E4CC47" w14:textId="0B0EA4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47DAB9D" w14:textId="6C313E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42D8E7D" w14:textId="5262AA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C00CD5" w14:textId="2FE835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B8FC6E" w14:textId="270A9B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B8D283" w14:textId="1D3794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70F887" w14:textId="3050F6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FB4682" w14:textId="1202CB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CCBF9F" w14:textId="0630E7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BDFFACC" w14:textId="4CC4AD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A53B41" w14:textId="1CAA27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CF13F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5B4B3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5B020B" w14:textId="7D8D28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E6A5DCC" w14:textId="2B5225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9D5A6B" w14:textId="54F25C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A25F5D" w14:textId="0A0D73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3137DF" w14:textId="0429A1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393720" w14:textId="1AD1A1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047EFA" w14:textId="44EE3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87E0B7" w14:textId="723A93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C4802E" w14:textId="2E1927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4764B4A" w14:textId="2E8A90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3322E9" w14:textId="6FE197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3EDED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EF71FB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9879761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E265B7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1C722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F7247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64995E8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08FE6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B7D65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F5F6C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ACB9E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089CF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CF5BF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4088A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6B188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33B301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508D4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ECEDE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766DE38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067CE4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2A2B08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96261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E556C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E4044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C5A585D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65A8A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A7877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A8787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A9635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0FCC1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B9729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10EDF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4D15A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75413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F8030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3CA70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045BE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A846E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4A4A0FF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8B5C3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012F6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2904A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495AF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D8C9E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69DF3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0B7B1E9" w14:textId="77777777" w:rsidTr="00503750">
        <w:trPr>
          <w:trHeight w:val="1073"/>
        </w:trPr>
        <w:tc>
          <w:tcPr>
            <w:tcW w:w="3614" w:type="dxa"/>
            <w:vMerge/>
          </w:tcPr>
          <w:p w14:paraId="7AC129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F6DB5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ED8DE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0DB7B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F2982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67A7B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3DFED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96F0E13" w14:textId="77777777" w:rsidTr="00503750">
        <w:trPr>
          <w:trHeight w:val="283"/>
        </w:trPr>
        <w:tc>
          <w:tcPr>
            <w:tcW w:w="3614" w:type="dxa"/>
          </w:tcPr>
          <w:p w14:paraId="2230E1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837A7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A18A9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F264C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B46EE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B40AB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AF8E4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926F37E" w14:textId="77777777" w:rsidTr="00503750">
        <w:trPr>
          <w:trHeight w:val="283"/>
        </w:trPr>
        <w:tc>
          <w:tcPr>
            <w:tcW w:w="3614" w:type="dxa"/>
          </w:tcPr>
          <w:p w14:paraId="647BDB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E99D2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E3204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FF449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9BB27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BDE6F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F66E3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34D4D84" w14:textId="77777777" w:rsidTr="00503750">
        <w:trPr>
          <w:trHeight w:val="283"/>
        </w:trPr>
        <w:tc>
          <w:tcPr>
            <w:tcW w:w="3614" w:type="dxa"/>
          </w:tcPr>
          <w:p w14:paraId="46580C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AD902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23475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17F0A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1C74B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59920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E7BED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7A3A72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C507A1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5C2163F8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66835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6CE8B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CB82B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006276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C68EF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0BAF9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FFD91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DB523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91C42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55A2F1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805109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EB4A05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FCE8FE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27464DF" w14:textId="0BA309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4E7675" w14:textId="29AFF5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23503A" w14:textId="5495F8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C9A639" w14:textId="2C40C0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FABAF1" w14:textId="4574A7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E2680C" w14:textId="654B35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BE6C8E" w14:textId="244664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572F0A" w14:textId="3A9FC8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93119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27756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7332917" w14:textId="73E715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C182C" w14:textId="509F2B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F81F0A" w14:textId="1ACAC0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B67F2" w14:textId="06C9F6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5F9A49" w14:textId="0F46AD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AEC798" w14:textId="27F8A7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2C13C6" w14:textId="5761C7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8FF48A6" w14:textId="6D6FC1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00A60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1605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CD441C9" w14:textId="3D3166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ECBE8C" w14:textId="7940A6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56C486" w14:textId="51AF80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BDFCFB" w14:textId="0ED73F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9EFAC9" w14:textId="4C68DB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079D14" w14:textId="4FB704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21DA9E" w14:textId="052F0E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C8469" w14:textId="36B1C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C686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6ED69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D02A2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92DF9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3C3F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0DE82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339F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76E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4C4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B8678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4A928C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B2A552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2125227" w14:textId="2C7E76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E65BA4" w14:textId="60A4D4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566245" w14:textId="2930BB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04B3AE" w14:textId="3DA38D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6DE00C" w14:textId="347BAA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38EAED" w14:textId="02169F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995346" w14:textId="5D4901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1C81B7" w14:textId="7FADBE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F704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88EA90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FEAD06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66BDB0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2BD8C95" w14:textId="6005CC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C6F417" w14:textId="285B8C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8EE688" w14:textId="6AF3E9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2EC787" w14:textId="7C5E3E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A92A89" w14:textId="7C3483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D18EDA" w14:textId="23589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623B8D" w14:textId="7069DF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29381E4" w14:textId="6C52D8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98136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4B0C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02CD849" w14:textId="6CCE0F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722D4E" w14:textId="0AC64E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40D970" w14:textId="7509E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E257D4" w14:textId="5E02FB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505E6B" w14:textId="103FF6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43191E" w14:textId="7AF336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278378" w14:textId="4BCD86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EB57E7" w14:textId="3718DF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CF437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72E4C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64C3A36" w14:textId="0F9EF3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61FB37" w14:textId="27FC5C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EF3F67" w14:textId="3FC4E3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6024C5" w14:textId="38AE3D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6F3E96" w14:textId="4524FE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C0A9A0" w14:textId="54DBAD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38549C" w14:textId="05D674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A12DDAF" w14:textId="03B77B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D4732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5BEB4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35CA083" w14:textId="4A323F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868627" w14:textId="2E7A2D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D5415D" w14:textId="23D475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39534B" w14:textId="0BC95F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3D3B29" w14:textId="6EC10C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1388B5" w14:textId="745520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0687D" w14:textId="44826F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F6549FE" w14:textId="031CF8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2589B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52B6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1521AD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B21FA1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1851E4D" w14:textId="74C7F2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E83BCD" w14:textId="1DFB1C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4AFA6C" w14:textId="23EB08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75B7A3" w14:textId="47D928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1296BF" w14:textId="1D1814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2DEF82" w14:textId="5B12D8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4A2B10" w14:textId="77CE5F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62E0AD" w14:textId="67F526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ECF6FA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5DCD40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3BF8256" w14:textId="3D3E9F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F7FD13" w14:textId="660B1A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B4A7F4" w14:textId="647C18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9C249D" w14:textId="3E9531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35873B" w14:textId="727715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91C75D" w14:textId="61410D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9A07F7" w14:textId="6138F0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13045A8" w14:textId="1FD6A6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CBB07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53D637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F1D9E18" w14:textId="3CC340B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E46AF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DA2D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162C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B4D8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E194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17D1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D67D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A608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8DED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EF3A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A81B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2B84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7C94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5C3C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9ACC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B0D4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DCE8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D4B191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6ACDC0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0828011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977DF7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0F727134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46C5E4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0D71D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79498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A9982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E3E19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6AB4EF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46D83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857B487" w14:textId="1AE7BE2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7B58746" w14:textId="6DB2340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A132EF1" w14:textId="767205A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FCBB54" w14:textId="45C3766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A30BDA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50074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D710458" w14:textId="59B755C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3C073D8" w14:textId="6DAD78A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928F112" w14:textId="1B40D92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B523F2" w14:textId="6E1E984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6C26FAB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4AE969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785AF15" w14:textId="4DD89EB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E9AACEB" w14:textId="277B3BB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EE8899C" w14:textId="4A42389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F4287F" w14:textId="27BF01F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F41DD9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C42E3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D24C3DB" w14:textId="54A3B49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67A6CF7" w14:textId="4E2F177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1B339B7" w14:textId="58EC956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3B9F03A" w14:textId="76E45B0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950F80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CDF32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9ED645" w14:textId="5512C42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D8ED7E7" w14:textId="53181E6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BFD93A7" w14:textId="5BB6BDD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A166C99" w14:textId="339EC78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A4E067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2482B9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5BC1949" w14:textId="6DCEDB9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C230DE3" w14:textId="1F0A4C9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7D8ADC7" w14:textId="76F314C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8FB636" w14:textId="56E7265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E5ADCB2" w14:textId="77777777" w:rsidR="00944C3D" w:rsidRDefault="00944C3D" w:rsidP="00944C3D">
      <w:pPr>
        <w:rPr>
          <w:rFonts w:ascii="Arial" w:hAnsi="Arial"/>
          <w:b/>
        </w:rPr>
      </w:pPr>
    </w:p>
    <w:p w14:paraId="1ED16E0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4B77FD93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637618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48EDF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82973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95236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521004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7DBD3F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547D9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073C3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426E9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3CAD8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6DA268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75F4C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DFC07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8CA5F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6C749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36F1D3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46FC5E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AC606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9E98F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0239C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C7BE52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73E80F0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289494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6FF6A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FB870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6DD140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A56FC68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9B844E8" w14:textId="77777777" w:rsidTr="00503750">
        <w:tc>
          <w:tcPr>
            <w:tcW w:w="2835" w:type="dxa"/>
            <w:vAlign w:val="center"/>
          </w:tcPr>
          <w:p w14:paraId="561DF8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6DD99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E50C7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C1076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8BBC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1CABC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526E546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D38375F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0B10F1B" w14:textId="67A2D3E5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9D3F40" w14:textId="2FC0CFA4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9035D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6D87C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FEAE36" w14:textId="44FD1001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BD1DA2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DA937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FC8F702" w14:textId="014638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B8CC96" w14:textId="4172C7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8D6D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B0E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0E32BC" w14:textId="2410E5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7E97CB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D2680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916045C" w14:textId="753B6B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B22259" w14:textId="1D6509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CA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877F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3125A9" w14:textId="5D8D5A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846C50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B9200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B2D8363" w14:textId="133FD0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16416A" w14:textId="690DE2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D827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7C72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40FF07" w14:textId="40B7D6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3AFCD8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B3BF8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6B7473E" w14:textId="72F2BE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34EBEC" w14:textId="242C62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4B5A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D81E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0273577" w14:textId="7C66DA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88223C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102CE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3AA6B6E" w14:textId="66E75E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E83193" w14:textId="3E7FBB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C2D3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409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1ED2C2" w14:textId="1E30DF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F699A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49635C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19924C5" w14:textId="31C9A39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249CD8" w14:textId="2ACFB6A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A1C6E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59AF1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69DFCC2" w14:textId="2C18F60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071B38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501E2D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467476A" w14:textId="07A56081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92B8A89" w14:textId="77777777" w:rsidR="00944C3D" w:rsidRDefault="00944C3D" w:rsidP="00944C3D">
      <w:pPr>
        <w:rPr>
          <w:rFonts w:ascii="Arial" w:hAnsi="Arial"/>
          <w:b/>
        </w:rPr>
      </w:pPr>
    </w:p>
    <w:p w14:paraId="366E5D79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4001F20" w14:textId="77777777" w:rsidTr="00503750">
        <w:tc>
          <w:tcPr>
            <w:tcW w:w="2835" w:type="dxa"/>
            <w:vAlign w:val="center"/>
          </w:tcPr>
          <w:p w14:paraId="4304AB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252784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80036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3B354E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070755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3F5C53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504F2048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3B6E2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3A29589A" w14:textId="0F88B4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38E782" w14:textId="115549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163E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70E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54F531" w14:textId="778017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0F72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6964E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F5F0C6D" w14:textId="0CEB3B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6C9721" w14:textId="719182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EE85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783E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0C546C" w14:textId="4291AB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B1D80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8B011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58CBE47" w14:textId="67D55E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C8D99" w14:textId="5574FF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80F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A984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4E08BC" w14:textId="2A84DA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781ED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0B98C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951579C" w14:textId="49DAE2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ACE78" w14:textId="16E233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EFA0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EA06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F54C2C" w14:textId="235BBA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E6011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C43AB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B2913B9" w14:textId="6A0679B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E676C1" w14:textId="6C9A746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6675B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BF091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CD4BEA" w14:textId="79F47FC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5C481D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EB698B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6D5BE1CB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E0E26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FE91F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5A362D8" w14:textId="77777777" w:rsidTr="00503750">
        <w:trPr>
          <w:trHeight w:val="699"/>
        </w:trPr>
        <w:tc>
          <w:tcPr>
            <w:tcW w:w="3502" w:type="dxa"/>
            <w:vMerge/>
          </w:tcPr>
          <w:p w14:paraId="78F21A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AEC1D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F25BB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D2B55B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813E6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E7D2F95" w14:textId="2A42A49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397447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F6F833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28318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A4DF9F9" w14:textId="38367BE1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C7BAB8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F8ED81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40927B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E45C923" w14:textId="5AE476C4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64210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605AF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37CD1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0C22440E" w14:textId="77777777" w:rsidTr="00503750">
        <w:trPr>
          <w:trHeight w:val="593"/>
        </w:trPr>
        <w:tc>
          <w:tcPr>
            <w:tcW w:w="3497" w:type="dxa"/>
          </w:tcPr>
          <w:p w14:paraId="4EC464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F476E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25E71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FD8D44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99976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F7316AB" w14:textId="38901D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39720A" w14:textId="58717A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9A565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53ADBC" w14:textId="2707ABD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13CE342" w14:textId="784FE9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E72C46" w14:textId="4313AE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BB4AE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EF2A6F" w14:textId="1E0F0CB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B3BD492" w14:textId="7BE9FD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569C6A" w14:textId="619A1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05AE5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63542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451A0B8" w14:textId="3310AF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8FADA7" w14:textId="5631CE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46B5D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FE352B" w14:textId="6A9BDA1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44A8C3D" w14:textId="5E933C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F2BCED" w14:textId="7FEAA0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4A5F4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BB394D" w14:textId="5B1CF70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591EEEE" w14:textId="04FD81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87DD87" w14:textId="0CE288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00DE4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53716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D5FF93D" w14:textId="7EF3B7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E994DD" w14:textId="13C35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1E651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55CAE53" w14:textId="7C2D4DC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988024" w14:textId="1F0DAE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78C4AF" w14:textId="0181FB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D5685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18CBF8" w14:textId="7AB6505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55ADCE" w14:textId="04EA0F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F980F7" w14:textId="22D6B2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E49608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41169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AF95EC4" w14:textId="5F6F2C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B53CA7" w14:textId="7A2DB3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31102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5C6FB2" w14:textId="2341764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335E1C0" w14:textId="505D34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222D4F" w14:textId="622D2E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41D51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444D06E" w14:textId="71B1D74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EFCCAE6" w14:textId="46730C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00C992" w14:textId="63EB9B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9867CF" w14:textId="77777777" w:rsidR="00944C3D" w:rsidRDefault="00944C3D" w:rsidP="00944C3D">
      <w:pPr>
        <w:rPr>
          <w:rFonts w:ascii="Arial" w:hAnsi="Arial"/>
          <w:b/>
        </w:rPr>
      </w:pPr>
    </w:p>
    <w:p w14:paraId="69D36097" w14:textId="77777777" w:rsidR="00944C3D" w:rsidRDefault="00944C3D" w:rsidP="00944C3D">
      <w:pPr>
        <w:rPr>
          <w:rFonts w:ascii="Arial" w:hAnsi="Arial"/>
          <w:b/>
        </w:rPr>
      </w:pPr>
    </w:p>
    <w:p w14:paraId="6D2D6C60" w14:textId="77777777" w:rsidR="00944C3D" w:rsidRDefault="00944C3D" w:rsidP="00944C3D">
      <w:pPr>
        <w:rPr>
          <w:rFonts w:ascii="Arial" w:hAnsi="Arial"/>
          <w:b/>
        </w:rPr>
      </w:pPr>
    </w:p>
    <w:p w14:paraId="02A391D2" w14:textId="77777777" w:rsidR="00944C3D" w:rsidRDefault="00944C3D" w:rsidP="00944C3D">
      <w:pPr>
        <w:rPr>
          <w:rFonts w:ascii="Arial" w:hAnsi="Arial"/>
          <w:b/>
        </w:rPr>
      </w:pPr>
    </w:p>
    <w:p w14:paraId="581DCAF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308899C6" w14:textId="77777777" w:rsidTr="00503750">
        <w:tc>
          <w:tcPr>
            <w:tcW w:w="2622" w:type="dxa"/>
            <w:vAlign w:val="center"/>
          </w:tcPr>
          <w:p w14:paraId="0A00C0A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9EC6D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E406A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83F53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069A9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0A89D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FA563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6F6BC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2A2F4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234246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3800B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657A5C4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56525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145CDEDF" w14:textId="69065D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9DEC10A" w14:textId="387DEF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A08709" w14:textId="31FB68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6915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5950B8" w14:textId="499116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1BF769" w14:textId="77777777" w:rsidTr="00503750">
        <w:tc>
          <w:tcPr>
            <w:tcW w:w="2622" w:type="dxa"/>
            <w:vAlign w:val="center"/>
          </w:tcPr>
          <w:p w14:paraId="2232B1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DC486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77A3CE5" w14:textId="5700E1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77EF981" w14:textId="5FA051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369B50" w14:textId="664C29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F110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14A574" w14:textId="7E1E85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DC3AE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FEF27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4C46D1F" w14:textId="6C934C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E9B3387" w14:textId="43BCC6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147FC8" w14:textId="010510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770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91AE66" w14:textId="2D2DC3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86ED1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4CD4E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34CF58F" w14:textId="1E60D6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754EB4" w14:textId="58559C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5954D8" w14:textId="3963C8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1882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63176F" w14:textId="6638E3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98630F" w14:textId="77777777" w:rsidTr="00503750">
        <w:tc>
          <w:tcPr>
            <w:tcW w:w="2622" w:type="dxa"/>
            <w:vAlign w:val="center"/>
          </w:tcPr>
          <w:p w14:paraId="7D4372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F7AB0D1" w14:textId="4A9D74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16898.00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DE0AFB" w14:textId="300A2C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19110.00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581CD9" w14:textId="108DAD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21761.00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576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FAB902" w14:textId="6D9248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14247.00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50FB9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11D0E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2BEDBC9" w14:textId="6BBC53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02A1B5" w14:textId="1A4446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0287FA" w14:textId="37E65F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2758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89D8DB" w14:textId="0B10AC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E35006" w14:textId="77777777" w:rsidTr="00503750">
        <w:tc>
          <w:tcPr>
            <w:tcW w:w="2622" w:type="dxa"/>
            <w:vAlign w:val="center"/>
          </w:tcPr>
          <w:p w14:paraId="23D18D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92A7A51" w14:textId="634D3E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A33D5C" w14:textId="5305B5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75B448" w14:textId="471634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9221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180778" w14:textId="6BD13E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21A0F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881D052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1EF620D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2939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88A7481" w14:textId="4E6785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2A48341" w14:textId="18F9B0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4C4156" w14:textId="64E929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734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CFC645" w14:textId="35C1C2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41DE7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35738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422DA30" w14:textId="4A7166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193B67" w14:textId="7620B7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08C1B3" w14:textId="62D2D9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FBBD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9C10EC" w14:textId="4FF914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9352A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0FF4B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CEFF051" w14:textId="3CA3DF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BE33A27" w14:textId="7BE193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3AC522" w14:textId="4A2C19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A97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4C20CE" w14:textId="6F0F1A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9EA444" w14:textId="77777777" w:rsidTr="00503750">
        <w:tc>
          <w:tcPr>
            <w:tcW w:w="2622" w:type="dxa"/>
            <w:vAlign w:val="center"/>
          </w:tcPr>
          <w:p w14:paraId="70D7C0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200ECE75" w14:textId="6A7EC2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3130ED4" w14:textId="01EE31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2CE14A" w14:textId="0EDEEF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CB9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F484FD" w14:textId="02088C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7D4D59" w14:textId="77777777" w:rsidTr="00503750">
        <w:tc>
          <w:tcPr>
            <w:tcW w:w="2622" w:type="dxa"/>
            <w:vAlign w:val="center"/>
          </w:tcPr>
          <w:p w14:paraId="7A10B4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DD807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3991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40B8A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9C308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203A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2023A7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F0D3EF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A35C906" w14:textId="263D9AC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b/>
                <w:noProof/>
                <w:sz w:val="18"/>
                <w:szCs w:val="18"/>
              </w:rPr>
              <w:t>16898.00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C6DBA9B" w14:textId="6F43A7C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b/>
                <w:noProof/>
                <w:sz w:val="18"/>
                <w:szCs w:val="18"/>
              </w:rPr>
              <w:t>19110.00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9C9476" w14:textId="3C0A925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b/>
                <w:noProof/>
                <w:sz w:val="18"/>
                <w:szCs w:val="18"/>
              </w:rPr>
              <w:t>21761.00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F86FF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ED7084" w14:textId="030303A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b/>
                <w:noProof/>
                <w:sz w:val="18"/>
                <w:szCs w:val="18"/>
              </w:rPr>
              <w:t>14247.00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A8AB2A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F4005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4F9DCA3D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CBDDD60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AE28890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D50124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645C6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C39B7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4E00B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3D9D1B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2954E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7E33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990C9A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2C333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F0A8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F853A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F0AA5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B59FC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1C00E4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0F9B3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C3785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BEC65F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FE81D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C1ECC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6A4CAA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DB9ED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C8F36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82E4A0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EE59D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68F72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BDE0E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E673E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F916C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8EB6D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EA552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F815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9588B7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9A36F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D1909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EA589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3092B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3AA43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6BB15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2A146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C7A4EB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73E734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5D722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3F05D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F5970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D924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3259A4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F1A86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B09B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550058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9D976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D611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D58B1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FA8C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C5E41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8CD386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456D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E29D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9B10C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4806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93A8B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DBB9B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3213C3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10FF3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1B17D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A6ED53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78DFCFF5" w14:textId="77777777" w:rsidTr="00503750">
        <w:tc>
          <w:tcPr>
            <w:tcW w:w="2835" w:type="dxa"/>
            <w:vAlign w:val="center"/>
          </w:tcPr>
          <w:p w14:paraId="28F79D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E6488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1DC86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423AF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82056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BAF23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B948A72" w14:textId="77777777" w:rsidTr="00503750">
        <w:tc>
          <w:tcPr>
            <w:tcW w:w="2835" w:type="dxa"/>
            <w:vAlign w:val="center"/>
          </w:tcPr>
          <w:p w14:paraId="3D39D2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E5FAD17" w14:textId="332D79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803740" w14:textId="42E17D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D481AB" w14:textId="47AEA1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7F5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CA8672" w14:textId="315C7B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5795FB" w14:textId="77777777" w:rsidTr="00503750">
        <w:tc>
          <w:tcPr>
            <w:tcW w:w="2835" w:type="dxa"/>
            <w:vAlign w:val="center"/>
          </w:tcPr>
          <w:p w14:paraId="6C9018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F122F5A" w14:textId="13E481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F7321" w14:textId="7BF23B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E06DF7" w14:textId="35B7E6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E760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66D71F" w14:textId="6957EF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4FB0EB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A2190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4A6FD4D" w14:textId="2393C30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5052F4" w14:textId="14AC03A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8B4EA2" w14:textId="2253494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4573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A2EC49" w14:textId="1C7A3F0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DC90394" w14:textId="77777777" w:rsidTr="00503750">
        <w:tc>
          <w:tcPr>
            <w:tcW w:w="2835" w:type="dxa"/>
            <w:vAlign w:val="center"/>
          </w:tcPr>
          <w:p w14:paraId="2742FF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058C8E0" w14:textId="272E2D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1F1875" w14:textId="23369B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FA2D9A" w14:textId="282375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B43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FE81DE" w14:textId="1C9F0B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F1DB2B" w14:textId="77777777" w:rsidTr="00503750">
        <w:tc>
          <w:tcPr>
            <w:tcW w:w="2835" w:type="dxa"/>
            <w:vAlign w:val="center"/>
          </w:tcPr>
          <w:p w14:paraId="239B2E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344F75D" w14:textId="5E6A15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D262AE" w14:textId="4980E6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209A62" w14:textId="5B129D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CF6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BCE6DE" w14:textId="0626EA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9BBC95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C71D8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691B5A4" w14:textId="120CCA6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F2444B" w14:textId="7A38F43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32EAC8" w14:textId="38F4D3F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65C6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6DF6A4" w14:textId="1CBEF92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DE2369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09E732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9B45C89" w14:textId="3943C2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4EC48C" w14:textId="775905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D6DAFD" w14:textId="04901F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9C1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DB371D" w14:textId="446B40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013EC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ED109C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592AEAB0" w14:textId="77777777" w:rsidTr="00503750">
        <w:tc>
          <w:tcPr>
            <w:tcW w:w="2552" w:type="dxa"/>
            <w:shd w:val="clear" w:color="auto" w:fill="auto"/>
            <w:vAlign w:val="center"/>
          </w:tcPr>
          <w:p w14:paraId="147173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F6915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D7DB4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A7BA2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405AF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E3CC750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E7A41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328C966" w14:textId="465E357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101.00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EC30308" w14:textId="04F68CC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A580D7E" w14:textId="04183D5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F0A6E77" w14:textId="3391148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101.00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EDB6E12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CB71A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7717A0A" w14:textId="503F232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763B1C4" w14:textId="2B715D4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6A787C3" w14:textId="261043A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41042B2" w14:textId="08F4857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31A865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BA0EE0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75A5D73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7D974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C4D2A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DAD3A2E" w14:textId="77777777" w:rsidTr="00503750">
        <w:tc>
          <w:tcPr>
            <w:tcW w:w="4395" w:type="dxa"/>
            <w:vMerge/>
          </w:tcPr>
          <w:p w14:paraId="00BFBED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7095B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D179B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08A826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99DB7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2938E38" w14:textId="3ECF42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  <w:lang w:eastAsia="sk-SK"/>
              </w:rPr>
              <w:t>-2.00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1C3D33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93A82B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CBA78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8A205E2" w14:textId="4D55EE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AC8824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6D4757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4B62E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C2F4E43" w14:textId="2A098E8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b/>
                <w:noProof/>
                <w:sz w:val="18"/>
                <w:szCs w:val="18"/>
              </w:rPr>
              <w:t>-2.00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DDA32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C09340A" w14:textId="77777777" w:rsidTr="00503750">
        <w:tc>
          <w:tcPr>
            <w:tcW w:w="4395" w:type="dxa"/>
            <w:vAlign w:val="center"/>
          </w:tcPr>
          <w:p w14:paraId="5FAA6A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7B2AA05" w14:textId="182FA8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C3157F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EFA6144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681E47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C9BEBF2" w14:textId="622778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B781C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39834E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67273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FD244E3" w14:textId="3C2D854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0A98D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D3DA6A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13377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E826922" w14:textId="02C90A0A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b/>
                <w:noProof/>
                <w:sz w:val="18"/>
                <w:szCs w:val="18"/>
              </w:rPr>
              <w:t>73607.00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C0815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12FE734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5C5A41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6B3A97AD" w14:textId="77777777" w:rsidTr="00503750">
        <w:tc>
          <w:tcPr>
            <w:tcW w:w="4395" w:type="dxa"/>
            <w:vAlign w:val="center"/>
          </w:tcPr>
          <w:p w14:paraId="7A35A76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764F7F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789597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0E0EE6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1D9B98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8AEC58F" w14:textId="14A6396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3DDD92A" w14:textId="77FE637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A3D4E8C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4026F6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1DBD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A0FC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FA21DB0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CFB14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1757AC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98508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84700A0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959B0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70DD5D21" w14:textId="619AF1D4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74AB678" w14:textId="1AF73F2D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D73167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6EFA45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27F4EA7" w14:textId="3FBB8CC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8F94258" w14:textId="35A0B71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331ADA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E05C2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13D092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5EFE73C" w14:textId="77777777" w:rsidTr="00503750">
        <w:tc>
          <w:tcPr>
            <w:tcW w:w="1843" w:type="dxa"/>
            <w:vAlign w:val="center"/>
          </w:tcPr>
          <w:p w14:paraId="1D942EA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8CE733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326F35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8511CA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C41AC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044A11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3E511F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12A8A08" w14:textId="77777777" w:rsidTr="00503750">
        <w:tc>
          <w:tcPr>
            <w:tcW w:w="1843" w:type="dxa"/>
            <w:vAlign w:val="center"/>
          </w:tcPr>
          <w:p w14:paraId="7F86B7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E47CB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35725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15003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59F59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3141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5B162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CBB3CAC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FE35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7E511B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89FAA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51EF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25439F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440E9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4A26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D5489F5" w14:textId="77777777" w:rsidTr="00503750">
        <w:tc>
          <w:tcPr>
            <w:tcW w:w="1843" w:type="dxa"/>
            <w:vAlign w:val="center"/>
          </w:tcPr>
          <w:p w14:paraId="361393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81499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6209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118AB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A7ED0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0567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6928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C99D3D0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F3D3E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B9DB8F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CE052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A82A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C6E2E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F68E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D0BA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C5CC4B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45F878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FDF7CB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BC0728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0F6EDD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C0F963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039E6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EE0424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DF274A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72B11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2F046609" w14:textId="77777777" w:rsidTr="00503750">
        <w:trPr>
          <w:trHeight w:val="664"/>
        </w:trPr>
        <w:tc>
          <w:tcPr>
            <w:tcW w:w="3372" w:type="dxa"/>
          </w:tcPr>
          <w:p w14:paraId="1FFFB73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0246AE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02538E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865577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6CB2DA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BA250DB" w14:textId="5EC9ED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04B375" w14:textId="69E6E7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58A65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2D8258C" w14:textId="6CA0D0B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9255F19" w14:textId="6C1540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BE29DC" w14:textId="108B4B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91BB2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6F2A4D6" w14:textId="77A7597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5AA6CEC" w14:textId="43E562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218901" w14:textId="5DBF7B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FD7ED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4C5FEE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AD0595A" w14:textId="65D92C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00BA72" w14:textId="6B671C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D10FF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BF8706D" w14:textId="5D8A93E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FDC968" w14:textId="26A1DF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248362" w14:textId="7AAAF5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870CA5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55DFD2C" w14:textId="3624367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672A7" w14:textId="55B107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293947" w14:textId="53F515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FCE41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CC73180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272130CF" w14:textId="77777777" w:rsidTr="00503750">
        <w:tc>
          <w:tcPr>
            <w:tcW w:w="2835" w:type="dxa"/>
            <w:vAlign w:val="center"/>
          </w:tcPr>
          <w:p w14:paraId="60C2F1F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31C94AE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24A4B6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73C0BC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59BDAA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740851F" w14:textId="77777777" w:rsidTr="00503750">
        <w:tc>
          <w:tcPr>
            <w:tcW w:w="2835" w:type="dxa"/>
          </w:tcPr>
          <w:p w14:paraId="3F5A48B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5A58F2C" w14:textId="4171BC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723EE9" w14:textId="4D898D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E445C4" w14:textId="14A53C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5530DD" w14:textId="23452D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B5AF26" w14:textId="77777777" w:rsidTr="00503750">
        <w:tc>
          <w:tcPr>
            <w:tcW w:w="2835" w:type="dxa"/>
          </w:tcPr>
          <w:p w14:paraId="613FD33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89801AF" w14:textId="4AD940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8582B3" w14:textId="36BA5D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F3C49F" w14:textId="1E5A8F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CAFF6C" w14:textId="5C3EC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920C70" w14:textId="77777777" w:rsidTr="00503750">
        <w:tc>
          <w:tcPr>
            <w:tcW w:w="2835" w:type="dxa"/>
          </w:tcPr>
          <w:p w14:paraId="0B0D014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0CF6A450" w14:textId="6CFA15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0A4848" w14:textId="03CDE6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83ED57" w14:textId="124168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634EDC2" w14:textId="652CF5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2FABE8" w14:textId="77777777" w:rsidTr="00503750">
        <w:tc>
          <w:tcPr>
            <w:tcW w:w="2835" w:type="dxa"/>
            <w:vAlign w:val="center"/>
          </w:tcPr>
          <w:p w14:paraId="58F3D9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DF7D216" w14:textId="317BB0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436172" w14:textId="3C224D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FE28E1" w14:textId="5F9373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773311A" w14:textId="69B45B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FB0F75" w14:textId="77777777" w:rsidTr="00503750">
        <w:tc>
          <w:tcPr>
            <w:tcW w:w="2835" w:type="dxa"/>
            <w:vAlign w:val="center"/>
          </w:tcPr>
          <w:p w14:paraId="54E2A7B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64804EC" w14:textId="058A81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F1A07B" w14:textId="24A7F5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A68B37" w14:textId="659851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B379279" w14:textId="4ED11F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AAD864" w14:textId="77777777" w:rsidTr="00503750">
        <w:tc>
          <w:tcPr>
            <w:tcW w:w="2835" w:type="dxa"/>
          </w:tcPr>
          <w:p w14:paraId="238D041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3E31203" w14:textId="3E9EB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37029C" w14:textId="1EE9D5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6C0EE2" w14:textId="07001A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283E9BE" w14:textId="041D5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AE8C1B" w14:textId="77777777" w:rsidTr="00503750">
        <w:tc>
          <w:tcPr>
            <w:tcW w:w="2835" w:type="dxa"/>
          </w:tcPr>
          <w:p w14:paraId="5A3C614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96C9850" w14:textId="3E22E6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1C25C1" w14:textId="0F6D25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E13E25" w14:textId="10DABD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19F3E7" w14:textId="0CFAF7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729AE0" w14:textId="77777777" w:rsidTr="00503750">
        <w:tc>
          <w:tcPr>
            <w:tcW w:w="2835" w:type="dxa"/>
          </w:tcPr>
          <w:p w14:paraId="7541C19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6ABEF1A" w14:textId="4F02E8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00BC65" w14:textId="31541F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484395" w14:textId="56CCF8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F55A39D" w14:textId="3798CB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AC38DF" w14:textId="77777777" w:rsidR="00944C3D" w:rsidRDefault="00944C3D" w:rsidP="00944C3D">
      <w:pPr>
        <w:rPr>
          <w:rFonts w:ascii="Arial" w:hAnsi="Arial"/>
          <w:b/>
        </w:rPr>
      </w:pPr>
    </w:p>
    <w:p w14:paraId="300EB760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6D0B731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9DBB2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2121F33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E7BED8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354338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0489F1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B6E89B4" w14:textId="77777777" w:rsidTr="00503750">
        <w:trPr>
          <w:trHeight w:val="443"/>
        </w:trPr>
        <w:tc>
          <w:tcPr>
            <w:tcW w:w="2560" w:type="dxa"/>
          </w:tcPr>
          <w:p w14:paraId="6B4C303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4E2CAF4" w14:textId="20EB42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B90E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01AB8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C2B126D" w14:textId="5345D5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7CD929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AA5C1B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4065989" w14:textId="3B8F8A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2A5A9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86446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A03B67D" w14:textId="7CCDDF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3BC221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FA3EE8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F03B6BF" w14:textId="54E419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C868C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0C0B0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B44B760" w14:textId="3D747B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A924CE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D93475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624251B" w14:textId="57F945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3B02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8533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C4643F0" w14:textId="3D4F9C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F5CBC6" w14:textId="77777777" w:rsidR="00944C3D" w:rsidRDefault="00944C3D" w:rsidP="00944C3D">
      <w:pPr>
        <w:rPr>
          <w:rFonts w:ascii="Arial" w:hAnsi="Arial"/>
          <w:b/>
        </w:rPr>
      </w:pPr>
    </w:p>
    <w:p w14:paraId="65975C12" w14:textId="77777777" w:rsidR="00944C3D" w:rsidRDefault="00944C3D" w:rsidP="00944C3D">
      <w:pPr>
        <w:rPr>
          <w:rFonts w:ascii="Arial" w:hAnsi="Arial"/>
          <w:b/>
        </w:rPr>
      </w:pPr>
    </w:p>
    <w:p w14:paraId="7AB4032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6EA6049" w14:textId="77777777" w:rsidR="00944C3D" w:rsidRDefault="00944C3D" w:rsidP="00944C3D">
      <w:pPr>
        <w:rPr>
          <w:rFonts w:ascii="Arial" w:hAnsi="Arial"/>
          <w:b/>
        </w:rPr>
      </w:pPr>
    </w:p>
    <w:p w14:paraId="487CBE7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008ABE93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4A2BA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1D715C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36C65D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D8A293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5BDB0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93BE4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9C675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6A937D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85C3C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58748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1E844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67D345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4D074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C0F1E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B249B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C4E0ED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99C96D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94CB396" w14:textId="77777777" w:rsidTr="00503750">
        <w:trPr>
          <w:trHeight w:val="677"/>
        </w:trPr>
        <w:tc>
          <w:tcPr>
            <w:tcW w:w="3358" w:type="dxa"/>
          </w:tcPr>
          <w:p w14:paraId="675381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992A1F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95B29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036455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E924C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D9EB662" w14:textId="245C95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CC7989C" w14:textId="6B0DE9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DF352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D0E8B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200C0A9" w14:textId="5884C7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1EBE5E5" w14:textId="5C8039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14E50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B0693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65D20E7" w14:textId="6C1B6D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DC426E4" w14:textId="085AFB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E536B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1A2FC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4AE8B59" w14:textId="06AC53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724B29D" w14:textId="003A72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3E766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5709964" w14:textId="2E9F82F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BB970C9" w14:textId="61C7FE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28B897" w14:textId="678FCE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6CBB07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C526AA6" w14:textId="516ED87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0D2327B" w14:textId="3E006C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AE759CB" w14:textId="36259A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4FE62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A3DC54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858645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EC718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6FD23E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A0D3B39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20F03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510A1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E7CB3D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8A5D0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C4718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49BF214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10C25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A1437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DA2AB3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48EBDB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311B8F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9F1327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A79E90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52916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43F09D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16994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B5E9CF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1ED50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8412569" w14:textId="0987C6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44E053" w14:textId="224E0C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5F2DDE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7B7C1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3F84B124" w14:textId="7B8D75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8C888B" w14:textId="15E0E0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FA5A3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06F4A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8827611" w14:textId="2DF851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FF83AF3" w14:textId="6F5560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6230B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F64A776" w14:textId="7DADC06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79106A" w14:textId="123A0B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677A0D8" w14:textId="30C97B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CCDD3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FF4E4A7" w14:textId="4929B4E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0F4CFA2" w14:textId="312C07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ACE4228" w14:textId="5E4C04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50256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0B8D69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DDC99EB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E0DFC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9AA43C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3F6606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ED32AB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309B2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60062DB" w14:textId="5D409B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7DD45FF" w14:textId="45703C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B233A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619A7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12BC837" w14:textId="19BEE8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ACBBED" w14:textId="3E3F3E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1E2B4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775B0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8FEC029" w14:textId="12BE65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01EA7F5" w14:textId="6EA1ED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3D257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76F5BB8" w14:textId="6573298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61E97A1" w14:textId="694C75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EABEA02" w14:textId="0BBECA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7245F2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8D439A7" w14:textId="042BBBA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0B47E35" w14:textId="243AD8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5A761E" w14:textId="7F486E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F24814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FC4082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3BD074D" w14:textId="77777777" w:rsidTr="00503750">
        <w:tc>
          <w:tcPr>
            <w:tcW w:w="3686" w:type="dxa"/>
            <w:vAlign w:val="center"/>
          </w:tcPr>
          <w:p w14:paraId="6E796E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38A3BC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924CC4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B23E24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5CDCA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2CEF2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83DEF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C85F82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AADBB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606BB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B508E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AD90BD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A8D9C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5B20F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B0431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3CBC721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3A8297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54ADB4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BA312A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0E9BE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29D5248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D80D37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23CC26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FFA211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8559F9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0E67A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4EEA51A" w14:textId="0FA2DB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240BB12" w14:textId="7A5D9B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D8671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7D76B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E41D239" w14:textId="39C1A1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2ABE6F" w14:textId="385B31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E5C4D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0F8A5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DF66F52" w14:textId="2DA56B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197D39" w14:textId="1D473B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45BB1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7BDD488" w14:textId="51163C3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88F507B" w14:textId="5FDC33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0F47E4" w14:textId="2388A1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F94BD5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26285C" w14:textId="3DBFF17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6E71933" w14:textId="72C578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BEBA2E" w14:textId="5A8268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DEEB0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9EBD57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7693995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9C42C4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D2CC9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3FE9C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E660F9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5E3BD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CF5D7D7" w14:textId="55068C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EA1C9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C7044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9F85BE4" w14:textId="7AAE41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877E1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B5769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3737620" w14:textId="769759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26365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FC47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844D82E" w14:textId="617474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DF63B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8FEF1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77B3CFB" w14:textId="7C379C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D692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E00567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01F310" w14:textId="40957A1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1CFF134" w14:textId="77777777" w:rsidR="00944C3D" w:rsidRDefault="00944C3D" w:rsidP="00944C3D">
      <w:pPr>
        <w:rPr>
          <w:sz w:val="22"/>
          <w:szCs w:val="22"/>
        </w:rPr>
      </w:pPr>
    </w:p>
    <w:p w14:paraId="316546F0" w14:textId="77777777" w:rsidR="00944C3D" w:rsidRDefault="00944C3D" w:rsidP="00944C3D">
      <w:pPr>
        <w:rPr>
          <w:sz w:val="22"/>
          <w:szCs w:val="22"/>
        </w:rPr>
      </w:pPr>
    </w:p>
    <w:p w14:paraId="155F200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D5BB6C1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27EF5A3" w14:textId="560914A0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BA23A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B9298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F7AA9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B6702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4AFBEFF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4FAB32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0B8F28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23C364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5443FB1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E32390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7C21736" w14:textId="3FCACE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C013467" w14:textId="2FE2BE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01C45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64C2ED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3AD90CD" w14:textId="52E1FC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498BFC5" w14:textId="1EA1EC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751BD3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5D69E1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257BB9B0" w14:textId="303913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8F6CE8" w14:textId="689E9E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5C51E9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5D41AD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517086B" w14:textId="1F31E5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FAAC7EF" w14:textId="0B9807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8FEC2A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632C5E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4DEA985" w14:textId="6F5388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D1A5085" w14:textId="799DED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7C7EF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D63C5AB" w14:textId="124230A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7A33D16" w14:textId="182D49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C6B5A85" w14:textId="21F04E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4FF8F8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C1F19ED" w14:textId="53A1E40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0327749" w14:textId="4CB9C1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B16EB5B" w14:textId="196CF2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0F26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365FE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6FE84A6E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D0A2FA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AD31AE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FBC8FE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C0014F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D7C57C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640EE12" w14:textId="59998D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3FA14E2" w14:textId="7B7503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2AD29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A31330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C7F7194" w14:textId="528208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035131B" w14:textId="219FB1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FEA25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8DCE3C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D1A7692" w14:textId="04A967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43AADC" w14:textId="50A9C3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0272D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CA7F84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2ED30A9" w14:textId="547A91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0708DF3" w14:textId="58ABA5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6044A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DFCEB4A" w14:textId="1A867F1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ADB4469" w14:textId="1CB0F2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8DC3169" w14:textId="235156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9E3CA1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2360398" w14:textId="077E9C1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D34CB03" w14:textId="4A4767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D5D2866" w14:textId="2F5DB3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CBF406E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2CBAF24" w14:textId="6C17FDD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B0ABE0F" w14:textId="675C82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62A3850" w14:textId="79C46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3BE8" w:rsidRPr="000427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017C7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46B5A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2B3ED90" w14:textId="2A7FA8A5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BAD66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472CF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394F0F3" w14:textId="7E757BB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3EC5F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161844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70ADB49A" w14:textId="7C17D0AD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2F678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6EFB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AD5A9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579948B" w14:textId="77777777" w:rsidR="00944C3D" w:rsidRPr="003607F0" w:rsidRDefault="00944C3D" w:rsidP="00944C3D"/>
    <w:p w14:paraId="34448717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1E98AC" w14:textId="77777777" w:rsidR="006D3BE8" w:rsidRDefault="006D3BE8">
      <w:r>
        <w:separator/>
      </w:r>
    </w:p>
  </w:endnote>
  <w:endnote w:type="continuationSeparator" w:id="0">
    <w:p w14:paraId="2DC6A2E5" w14:textId="77777777" w:rsidR="006D3BE8" w:rsidRDefault="006D3B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4D4AA8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2635FBFB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9F40D4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C86B772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0483BE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103F0DD5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208A77" w14:textId="77777777" w:rsidR="006D3BE8" w:rsidRDefault="006D3BE8">
      <w:r>
        <w:separator/>
      </w:r>
    </w:p>
  </w:footnote>
  <w:footnote w:type="continuationSeparator" w:id="0">
    <w:p w14:paraId="4127140F" w14:textId="77777777" w:rsidR="006D3BE8" w:rsidRDefault="006D3BE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26023930">
    <w:abstractNumId w:val="13"/>
  </w:num>
  <w:num w:numId="2" w16cid:durableId="860053303">
    <w:abstractNumId w:val="17"/>
  </w:num>
  <w:num w:numId="3" w16cid:durableId="1429231263">
    <w:abstractNumId w:val="8"/>
  </w:num>
  <w:num w:numId="4" w16cid:durableId="1683705805">
    <w:abstractNumId w:val="7"/>
  </w:num>
  <w:num w:numId="5" w16cid:durableId="8804136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1245796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38247866">
    <w:abstractNumId w:val="20"/>
  </w:num>
  <w:num w:numId="8" w16cid:durableId="935015180">
    <w:abstractNumId w:val="10"/>
  </w:num>
  <w:num w:numId="9" w16cid:durableId="2090997402">
    <w:abstractNumId w:val="0"/>
  </w:num>
  <w:num w:numId="10" w16cid:durableId="1403526310">
    <w:abstractNumId w:val="19"/>
  </w:num>
  <w:num w:numId="11" w16cid:durableId="787744557">
    <w:abstractNumId w:val="6"/>
  </w:num>
  <w:num w:numId="12" w16cid:durableId="1199658659">
    <w:abstractNumId w:val="9"/>
  </w:num>
  <w:num w:numId="13" w16cid:durableId="2068911960">
    <w:abstractNumId w:val="12"/>
  </w:num>
  <w:num w:numId="14" w16cid:durableId="1542741272">
    <w:abstractNumId w:val="15"/>
  </w:num>
  <w:num w:numId="15" w16cid:durableId="639383550">
    <w:abstractNumId w:val="14"/>
  </w:num>
  <w:num w:numId="16" w16cid:durableId="1524049572">
    <w:abstractNumId w:val="2"/>
  </w:num>
  <w:num w:numId="17" w16cid:durableId="441270411">
    <w:abstractNumId w:val="4"/>
  </w:num>
  <w:num w:numId="18" w16cid:durableId="1112818266">
    <w:abstractNumId w:val="11"/>
  </w:num>
  <w:num w:numId="19" w16cid:durableId="1550531085">
    <w:abstractNumId w:val="5"/>
  </w:num>
  <w:num w:numId="20" w16cid:durableId="563833012">
    <w:abstractNumId w:val="18"/>
  </w:num>
  <w:num w:numId="21" w16cid:durableId="3479469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2660"/>
    <w:docVar w:name="arg2" w:val="Driver=asa17;DBF=D:\anasoft\data\tebys.db;DBN=tebys;ENG=SQL17;commlinks=TCPIP{ip=192.168.1.241};uid=hromnikova;con=finus(10.15);pwd=488300282956Vaveto1"/>
    <w:docVar w:name="arg3" w:val="66980"/>
    <w:docVar w:name="arg4" w:val="C:\Users\HROMNI~1.TEB\AppData\Local\Temp\7762219.doc"/>
    <w:docVar w:name="arg5" w:val="3"/>
  </w:docVars>
  <w:rsids>
    <w:rsidRoot w:val="006D3BE8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82B39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3BE8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76BA7CC"/>
  <w15:docId w15:val="{B05B9336-CD25-43C2-B44C-DE290E955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5339</Words>
  <Characters>30433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2025-03-20T07:53:00Z</dcterms:created>
  <dcterms:modified xsi:type="dcterms:W3CDTF">2025-03-20T07:56:00Z</dcterms:modified>
</cp:coreProperties>
</file>