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B71EA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66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96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8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C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A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F4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0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A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54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0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6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B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D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F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D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1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B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1B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F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C7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6F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F402B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173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3F8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4A9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6DF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506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69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149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068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706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2F0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D7F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FC1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0AD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C2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D95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FD2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608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C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85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380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68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FFD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0DC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CE4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AD9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9E5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026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4CB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ADD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082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D5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04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B5C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26717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9EE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FBA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A39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8E2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E4D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07B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EE4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88A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485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C93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749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A8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3BE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211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DB7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006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94D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F60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CB6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0C5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628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236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5AB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9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C2F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7A3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81D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6F6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AFF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058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C97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E00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566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91C78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526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ECB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175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616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ECA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BEF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254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B48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62E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299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F40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AF5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EB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B51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A42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E43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554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9EE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C58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2ED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EC6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CBA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443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89A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916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FC7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74E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63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C25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0DD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C3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D0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04D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52D76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95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C05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1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86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4F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FB8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E2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B32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8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43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219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F1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39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A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F1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73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15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A20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95A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C32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7A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E4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ADD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76A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F45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80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77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756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C4B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1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CC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44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7C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DCAC9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82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8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FD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D2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C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1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9C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A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3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2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52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A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5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1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0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16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01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6835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02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C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2D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4A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3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E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2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0BE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15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5D6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0A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A95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FD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5C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5D5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BD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FC5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ACE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025C4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1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3A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9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9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82A2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5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C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E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B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7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2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A0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D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F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28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3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8708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25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A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E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4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F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4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5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16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D8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0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1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E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A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C9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4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E1B5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D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6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24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B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97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7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A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8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FA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E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93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0521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5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C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4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2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3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C4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D0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42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C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AC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1D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F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7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84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C6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F8BC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B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C5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95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A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A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72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D5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85F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FF38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4E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4DD58A" w14:textId="0BD63019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BE9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73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12F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FDB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862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92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412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CE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14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1D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4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98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2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6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A5F3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4A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5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8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06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B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B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529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21B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E2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BA7A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CB2E23D" wp14:editId="259E385F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E2A216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B2E2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DE2A216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A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3D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FC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E4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6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9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4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4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4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1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1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76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0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E5003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281D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5EBC3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668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1E551E1" wp14:editId="1582F58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6EADF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551E1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06EADF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C117516" wp14:editId="24C5A64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C27B3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1751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8C27B3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D89EBF5" wp14:editId="3F2DE5E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89C87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9EBF5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089C87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ED8B457" wp14:editId="3A8B520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E4FE2D" w14:textId="7E0FE735" w:rsidR="000B647F" w:rsidRDefault="000B647F" w:rsidP="00944C3D">
                                  <w:fldSimple w:instr=" MERGEFIELD  aDMOD  \* MERGEFORMAT ">
                                    <w:r w:rsidR="00C844C8" w:rsidRPr="00C844C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8B45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2E4FE2D" w14:textId="7E0FE735" w:rsidR="000B647F" w:rsidRDefault="000B647F" w:rsidP="00944C3D">
                            <w:fldSimple w:instr=" MERGEFIELD  aDMOD  \* MERGEFORMAT ">
                              <w:r w:rsidR="00C844C8" w:rsidRPr="00C844C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DD5FFDB" wp14:editId="65C521F7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F07CA0" w14:textId="3D119C6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44C8" w:rsidRPr="00BD17B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5FFDB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F07CA0" w14:textId="3D119C6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44C8" w:rsidRPr="00BD17B9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6B4DD6A" wp14:editId="739F1FC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5D84A" w14:textId="796EE2C6" w:rsidR="000B647F" w:rsidRDefault="000B647F" w:rsidP="00944C3D">
                                  <w:fldSimple w:instr=" MERGEFIELD  aDRDO  \* MERGEFORMAT ">
                                    <w:r w:rsidR="00C844C8" w:rsidRPr="00C844C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4DD6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9B5D84A" w14:textId="796EE2C6" w:rsidR="000B647F" w:rsidRDefault="000B647F" w:rsidP="00944C3D">
                            <w:fldSimple w:instr=" MERGEFIELD  aDRDO  \* MERGEFORMAT ">
                              <w:r w:rsidR="00C844C8" w:rsidRPr="00C844C8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A93AB5A" wp14:editId="4E21783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9CF42" w14:textId="0E67AF65" w:rsidR="000B647F" w:rsidRDefault="000B647F" w:rsidP="00944C3D">
                                  <w:fldSimple w:instr=" MERGEFIELD  aDMDO  \* MERGEFORMAT ">
                                    <w:r w:rsidR="00C844C8" w:rsidRPr="00C844C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3AB5A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909CF42" w14:textId="0E67AF65" w:rsidR="000B647F" w:rsidRDefault="000B647F" w:rsidP="00944C3D">
                            <w:fldSimple w:instr=" MERGEFIELD  aDMDO  \* MERGEFORMAT ">
                              <w:r w:rsidR="00C844C8" w:rsidRPr="00C844C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2199E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A193D0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54826A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0E55C8" wp14:editId="41FDDE8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E694E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E55C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9E694E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34DD6A7" wp14:editId="1C308BB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7D15A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DD6A7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37D15A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6C335D" wp14:editId="0AFB286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03C56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C335D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B03C56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049413E" wp14:editId="7558DB3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7AC52" w14:textId="21850379" w:rsidR="000B647F" w:rsidRDefault="000B647F" w:rsidP="00944C3D">
                                  <w:fldSimple w:instr=" MERGEFIELD  aDRDOo  \* MERGEFORMAT ">
                                    <w:r w:rsidR="00C844C8" w:rsidRPr="00C844C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9413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717AC52" w14:textId="21850379" w:rsidR="000B647F" w:rsidRDefault="000B647F" w:rsidP="00944C3D">
                            <w:fldSimple w:instr=" MERGEFIELD  aDRDOo  \* MERGEFORMAT ">
                              <w:r w:rsidR="00C844C8" w:rsidRPr="00C844C8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CDE91D6" wp14:editId="318DBC4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9AC5B7" w14:textId="67CE0269" w:rsidR="000B647F" w:rsidRDefault="000B647F" w:rsidP="00944C3D">
                                  <w:fldSimple w:instr=" MERGEFIELD  aDMDO  \* MERGEFORMAT ">
                                    <w:r w:rsidR="00C844C8" w:rsidRPr="00C844C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E91D6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C9AC5B7" w14:textId="67CE0269" w:rsidR="000B647F" w:rsidRDefault="000B647F" w:rsidP="00944C3D">
                            <w:fldSimple w:instr=" MERGEFIELD  aDMDO  \* MERGEFORMAT ">
                              <w:r w:rsidR="00C844C8" w:rsidRPr="00C844C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57BA052" wp14:editId="12C21EB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98C788" w14:textId="24DF9422" w:rsidR="000B647F" w:rsidRDefault="000B647F" w:rsidP="00944C3D">
                                  <w:fldSimple w:instr=" MERGEFIELD  aDRODo  \* MERGEFORMAT ">
                                    <w:r w:rsidR="00C844C8" w:rsidRPr="00C844C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BA05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598C788" w14:textId="24DF9422" w:rsidR="000B647F" w:rsidRDefault="000B647F" w:rsidP="00944C3D">
                            <w:fldSimple w:instr=" MERGEFIELD  aDRODo  \* MERGEFORMAT ">
                              <w:r w:rsidR="00C844C8" w:rsidRPr="00C844C8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C2028EB" wp14:editId="38CE9730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1256F" w14:textId="2D92B07A" w:rsidR="000B647F" w:rsidRDefault="000B647F" w:rsidP="00944C3D">
                                  <w:fldSimple w:instr=" MERGEFIELD  aDMOD  \* MERGEFORMAT ">
                                    <w:r w:rsidR="00C844C8" w:rsidRPr="00C844C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028EB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5EC1256F" w14:textId="2D92B07A" w:rsidR="000B647F" w:rsidRDefault="000B647F" w:rsidP="00944C3D">
                            <w:fldSimple w:instr=" MERGEFIELD  aDMOD  \* MERGEFORMAT ">
                              <w:r w:rsidR="00C844C8" w:rsidRPr="00C844C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FF324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838995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9728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C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D53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6A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3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DA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EE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F6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C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6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8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2A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0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E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D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3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C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61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9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C2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4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1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7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6A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1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F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2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E320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1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70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A9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E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46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6D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F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34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D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E3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B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7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8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3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1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8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1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D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377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5BA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D3B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AFE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1E8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3D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07E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3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9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95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0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0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E5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A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67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2246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3E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A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B3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5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20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D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A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F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3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C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4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3C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6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4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4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A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1A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4F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17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E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C790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E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1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F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8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B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DD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3B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5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7C03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AE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5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E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8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53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62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F5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7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C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F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0C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B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36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2F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88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1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5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9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21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9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ABD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B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E8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FD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F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1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4A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4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788B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3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5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6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0A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C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8F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AB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E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1B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D7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CE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A9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34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F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1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1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1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C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B5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38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D7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AC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A9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AE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A80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5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0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F5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4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E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FA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D7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1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235F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98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50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E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7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7B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A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A0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B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8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6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B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6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12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2A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C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9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33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3F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6F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AF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15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65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D1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7C4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B4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FB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2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F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1BCD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3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C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8AE1C7" wp14:editId="33048B3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78044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AE1C7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278044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3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DD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73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98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FC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7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5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9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D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05DF42E" wp14:editId="3F6D66D2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69FB5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DF42E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969FB5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F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1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5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9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2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8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2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6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2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4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8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0F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9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53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DD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C6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7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1C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E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9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2F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0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5A8D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DC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195D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313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E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0E6585" wp14:editId="3A599A5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FA2E51" w14:textId="6E4EB6B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44C8" w:rsidRPr="00BD17B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36120774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E6585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CFA2E51" w14:textId="6E4EB6B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44C8" w:rsidRPr="00BD17B9">
                              <w:rPr>
                                <w:rFonts w:ascii="Arial" w:hAnsi="Arial" w:cs="Arial"/>
                                <w:noProof/>
                              </w:rPr>
                              <w:t>36120774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1B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D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F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1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31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1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D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1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1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832BEA" wp14:editId="353872D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961AF6" w14:textId="1ECFC47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44C8" w:rsidRPr="00BD17B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2021542798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32BEA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D961AF6" w14:textId="1ECFC47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44C8" w:rsidRPr="00BD17B9">
                              <w:rPr>
                                <w:rFonts w:ascii="Arial" w:hAnsi="Arial" w:cs="Arial"/>
                                <w:noProof/>
                              </w:rPr>
                              <w:t>2021542798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3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0C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4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E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4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D7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26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D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7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4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C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0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3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16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6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5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7DA2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9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A00AA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A66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4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7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CA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6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59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B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9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2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54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2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08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0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04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16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3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C54E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76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54C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3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9AA335" wp14:editId="347400D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CA406E" w14:textId="24214ED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44C8" w:rsidRPr="00BD17B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č.2635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9AA335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2CA406E" w14:textId="24214ED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44C8" w:rsidRPr="00BD17B9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č.2635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C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5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9F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9C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D5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F1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5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0F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1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A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E6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D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64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1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6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DA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B4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9F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4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0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F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16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5B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31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FF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4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0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0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65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7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6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FACD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3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BE6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5DE6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55AB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1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6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CB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A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27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9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6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5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64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7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0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9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D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3F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A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4C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7E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5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1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B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7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F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54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C6EAE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192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504696" wp14:editId="5FB0E19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75B993" w14:textId="2C0F48C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44C8" w:rsidRPr="00BD17B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J.Halašu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04696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D75B993" w14:textId="2C0F48C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44C8" w:rsidRPr="00BD17B9">
                              <w:rPr>
                                <w:rFonts w:ascii="Arial" w:hAnsi="Arial" w:cs="Arial"/>
                                <w:noProof/>
                              </w:rPr>
                              <w:t>J.Halašu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5EA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C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D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6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3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B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A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F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91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5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07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6D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00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C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6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7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ED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FCAB2A0" wp14:editId="3E335F0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98D7D0" w14:textId="3FE8E555" w:rsidR="000B647F" w:rsidRDefault="000B647F" w:rsidP="00944C3D">
                                  <w:fldSimple w:instr=" MERGEFIELD  aSUB_ULICA_CISLO  \* MERGEFORMAT ">
                                    <w:r w:rsidR="00C844C8" w:rsidRPr="00C844C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14/2635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AB2A0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398D7D0" w14:textId="3FE8E555" w:rsidR="000B647F" w:rsidRDefault="000B647F" w:rsidP="00944C3D">
                            <w:fldSimple w:instr=" MERGEFIELD  aSUB_ULICA_CISLO  \* MERGEFORMAT ">
                              <w:r w:rsidR="00C844C8" w:rsidRPr="00C844C8">
                                <w:rPr>
                                  <w:rFonts w:ascii="Arial" w:hAnsi="Arial" w:cs="Arial"/>
                                  <w:noProof/>
                                </w:rPr>
                                <w:t>14/2635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9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7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9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D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2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A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96D2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97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68A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85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F5FB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FCF6C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D113D0" wp14:editId="16F1F9F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355C60" w14:textId="372652C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44C8" w:rsidRPr="00BD17B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113D0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3355C60" w14:textId="372652C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44C8" w:rsidRPr="00BD17B9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C0F45AE" wp14:editId="50F112F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893AD4" w14:textId="29BEA46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44C8" w:rsidRPr="00BD17B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F45AE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0893AD4" w14:textId="29BEA46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44C8" w:rsidRPr="00BD17B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8602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271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4A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2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91BF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66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8999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B710650" wp14:editId="4A0C059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A7319" w14:textId="0DF60B0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44C8" w:rsidRPr="00BD17B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10650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B6A7319" w14:textId="0DF60B0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44C8" w:rsidRPr="00BD17B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05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F0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E0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1A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45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8D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9FF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3B77F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1A4E6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A3EC26D" wp14:editId="64B5AA4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53183B" w14:textId="418DDF9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EC26D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653183B" w14:textId="418DDF9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2A3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6E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94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65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7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4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81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DC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13B9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A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D283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0244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1B43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8519DF0" wp14:editId="5E24D29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A79A71" w14:textId="6093AF4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44C8" w:rsidRPr="00BD17B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19DF0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1A79A71" w14:textId="6093AF4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44C8" w:rsidRPr="00BD17B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E6C1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8CC0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C94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8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F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6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2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8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CC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53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10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B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5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C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E4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4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3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4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2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B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B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78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8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D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EB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B4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4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E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D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3E0B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BF2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F6C858" w14:textId="6CB458C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844C8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70B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C6B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A77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4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9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02F5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4EB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88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06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9B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DC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AEE9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A6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1025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98F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43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0A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36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CF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C70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7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62A8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6F1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44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1F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F2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0C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E1C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2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B3AF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D4E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90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3F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EC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98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FA88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D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B3E2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643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BF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81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FF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24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F15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5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9E9E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018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66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75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00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F5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4AA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5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EBD8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3F9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6A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A3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5B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78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BF8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D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2BE2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3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9B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C7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55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46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E0EE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1AC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0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7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7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E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A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8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19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B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B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2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BE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1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8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C6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5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1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D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F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1B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BA14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7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7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58BCF3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F981C56" w14:textId="77777777" w:rsidR="00944C3D" w:rsidRDefault="00944C3D" w:rsidP="00944C3D">
      <w:pPr>
        <w:rPr>
          <w:rFonts w:ascii="Arial" w:hAnsi="Arial"/>
        </w:rPr>
      </w:pPr>
    </w:p>
    <w:p w14:paraId="7983D60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1B77D26" w14:textId="1DBD387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748FF23" w14:textId="7F2BBB2A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6709D83" w14:textId="4BB8323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9575C1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775C73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2837AF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C6834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4A234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CB12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136F3C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912378B" w14:textId="3EE1C2CB" w:rsidR="00944C3D" w:rsidRPr="008D0433" w:rsidRDefault="00C844C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Gabriela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Šteflovičová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5AE99E18" w14:textId="23DADFDA" w:rsidR="00944C3D" w:rsidRPr="008D0433" w:rsidRDefault="00C844C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2ED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BFDA7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433BB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FBAF6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91AD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303A2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02D48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4562D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2944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35293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A7A0A0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6E0790E" w14:textId="746B60D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C90C9E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99D94A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D5BC0C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40049EB" w14:textId="54BA44B1" w:rsidR="00944C3D" w:rsidRDefault="00C844C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7A20A737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1BBE9E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084510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10A40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15A58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2040D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9A0914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F25AD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38A2C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6CDA0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A390A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FF13E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4E792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2F7C7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F83C7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BF05B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EE42D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2A794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BDBE20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B34EF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8D80A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308AC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33A31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03D46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5F7B48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AD67636" w14:textId="7930837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081F28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41D0B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F1457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201B9AD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73CC91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1FC17E9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F2DFCD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24AA57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22FD61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4BAB7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A27FB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AE51A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0E7799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03424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B567F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05AA7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691DE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B2FA2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D6D14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CA80F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B7BD2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9AC77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88210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0B812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DFCB7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B8CA53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A9F4F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C264E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49082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6E4ED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76963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11B09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557CC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43B95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CF03C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757CEA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E9F66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43134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EC1E3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F41641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AA8AD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40F32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23A6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0B70B6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93D9A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B60EF8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21E9602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0D198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3D583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12B6D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A058C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86E42B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11BA7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CE60A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0204A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1C833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07741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9037E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6230C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9B002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06B07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28AD1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9FEBF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083D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01ADC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18E32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B3532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E8507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08433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AC3B2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09895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947AC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28923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2168D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63684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491AC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3705E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EB229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E9A3433" w14:textId="553148A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CD16E5B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836D2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1FE5D2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649B7E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5200A7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93EDF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001C4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B4A148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57C0322" w14:textId="77777777" w:rsidTr="00503750">
        <w:tc>
          <w:tcPr>
            <w:tcW w:w="2302" w:type="dxa"/>
            <w:vAlign w:val="center"/>
          </w:tcPr>
          <w:p w14:paraId="040364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14599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60D2D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887D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943EB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DAD55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DB4FE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3A614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564FF99" w14:textId="77777777" w:rsidTr="00503750">
        <w:tc>
          <w:tcPr>
            <w:tcW w:w="15593" w:type="dxa"/>
            <w:gridSpan w:val="8"/>
            <w:vAlign w:val="center"/>
          </w:tcPr>
          <w:p w14:paraId="719111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AA1232D" w14:textId="77777777" w:rsidTr="00503750">
        <w:tc>
          <w:tcPr>
            <w:tcW w:w="2302" w:type="dxa"/>
            <w:vAlign w:val="center"/>
          </w:tcPr>
          <w:p w14:paraId="6EAE82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7DE98BF" w14:textId="21FCA9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96B006" w14:textId="7A01F0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EBD1D0" w14:textId="28B47A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DCE750" w14:textId="4CFBB8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A2BE3A" w14:textId="2D9EFA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68B2EE" w14:textId="38CBED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A5119A" w14:textId="7BD92A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E3B07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CF54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6DE4D73" w14:textId="22AE7C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4DE04F" w14:textId="66FFC6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324FE" w14:textId="22A645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CF0C7F" w14:textId="05832B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1F5773" w14:textId="0FC449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6AC598" w14:textId="47A62C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2B4ADB" w14:textId="4F2283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CFE58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F597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6B674CB" w14:textId="088386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AB4D7C" w14:textId="05A215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C881A9" w14:textId="12D060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2314BA" w14:textId="4E133D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DEDF71" w14:textId="6CEC1B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2EAA8C" w14:textId="2EC922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51950D" w14:textId="4CB8C5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045D1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9A5EC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D7B20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79FD9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702C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72AC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9EA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C0D3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7C9F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B1BD46C" w14:textId="77777777" w:rsidTr="00503750">
        <w:tc>
          <w:tcPr>
            <w:tcW w:w="2302" w:type="dxa"/>
            <w:vAlign w:val="center"/>
          </w:tcPr>
          <w:p w14:paraId="767537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D51C38" w14:textId="7CA746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A849F7" w14:textId="774D65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2A565C" w14:textId="58AD56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3FC1CB" w14:textId="6A9C4C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FA4F55" w14:textId="02F6DA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C22767" w14:textId="2B00CD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E64BF" w14:textId="1FCEA0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DA36EA" w14:textId="77777777" w:rsidTr="00503750">
        <w:tc>
          <w:tcPr>
            <w:tcW w:w="15593" w:type="dxa"/>
            <w:gridSpan w:val="8"/>
            <w:vAlign w:val="center"/>
          </w:tcPr>
          <w:p w14:paraId="65B0EF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A48EF6E" w14:textId="77777777" w:rsidTr="00503750">
        <w:tc>
          <w:tcPr>
            <w:tcW w:w="2302" w:type="dxa"/>
            <w:vAlign w:val="center"/>
          </w:tcPr>
          <w:p w14:paraId="0179A1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229F479" w14:textId="313C01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94A2B9" w14:textId="5B56E1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334D3C" w14:textId="03C7F5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26FDEF" w14:textId="519C5B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870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3A2E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1E3E4E" w14:textId="5295BC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AF806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B1638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E83B6FC" w14:textId="687BE6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0FCBDE" w14:textId="554686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0CFA2F" w14:textId="675CF4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E6C4B3" w14:textId="072EA8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4E8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3708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530339" w14:textId="6D2725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FBB2E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4DE53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027CCB0" w14:textId="44832C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E46284" w14:textId="57B312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42EFB" w14:textId="52C677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B2289" w14:textId="5ADBD5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58A2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706B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E7F054" w14:textId="331084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E99662" w14:textId="77777777" w:rsidTr="00503750">
        <w:tc>
          <w:tcPr>
            <w:tcW w:w="2302" w:type="dxa"/>
            <w:vAlign w:val="center"/>
          </w:tcPr>
          <w:p w14:paraId="330C74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FE43834" w14:textId="59F999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4D27A9" w14:textId="4DB38B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F77981" w14:textId="4AEFC5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FD0E20" w14:textId="107B45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13A7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0658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8553B9" w14:textId="27565A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B99857" w14:textId="77777777" w:rsidTr="00503750">
        <w:tc>
          <w:tcPr>
            <w:tcW w:w="15593" w:type="dxa"/>
            <w:gridSpan w:val="8"/>
            <w:vAlign w:val="center"/>
          </w:tcPr>
          <w:p w14:paraId="023AED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9014A5C" w14:textId="77777777" w:rsidTr="00503750">
        <w:tc>
          <w:tcPr>
            <w:tcW w:w="2302" w:type="dxa"/>
            <w:vAlign w:val="center"/>
          </w:tcPr>
          <w:p w14:paraId="50161D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B6FA9DA" w14:textId="7C7D70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D412F3" w14:textId="722783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E7A668" w14:textId="5BE74B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E7AB1D" w14:textId="1381CE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9C4E60" w14:textId="2218CB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77A6B8" w14:textId="05CEE0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43C5A0" w14:textId="017456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AFE7F6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18EB7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B1B56B3" w14:textId="4EB8A0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D9D451" w14:textId="2FA3F5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B2DF3F" w14:textId="3F265B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2B5A17" w14:textId="2580F1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2C0BFB" w14:textId="7BBB85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47E09" w14:textId="431B7A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F42804" w14:textId="4F96D8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357DA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A629F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48581F9" w14:textId="2ED8C9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D7E7C1" w14:textId="739257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E296BA" w14:textId="57B180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BD3F94" w14:textId="6187ED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3CDAB9" w14:textId="6853F6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9FA967" w14:textId="2D36CD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27EC1" w14:textId="4BAE18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6FEA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721DA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8B59255" w14:textId="0F61EE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BBC0A3" w14:textId="76C109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DA0D80" w14:textId="128182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44AAA3" w14:textId="00F072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52FF76" w14:textId="6B147E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1F404F" w14:textId="025311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F30D04" w14:textId="495B8F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DCCB5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BA479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D81E97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471E5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0814D36" w14:textId="50A2B7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7BE092" w14:textId="2D6F5E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2ED40" w14:textId="15FED7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346A2C" w14:textId="70E5D2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9DD1E" w14:textId="10197A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04BE82" w14:textId="5C0D3B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0D6FAC" w14:textId="149558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CD675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BE519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F1F467A" w14:textId="16D5A1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DF7974" w14:textId="7EED7D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434DC0" w14:textId="090D50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0AAD31" w14:textId="1282A0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326F7" w14:textId="3054E8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1A9670" w14:textId="7AE23C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0A362F" w14:textId="31C39F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024C45" w14:textId="77777777" w:rsidR="00944C3D" w:rsidRDefault="00944C3D" w:rsidP="00944C3D">
      <w:pPr>
        <w:rPr>
          <w:rFonts w:ascii="Arial" w:hAnsi="Arial"/>
          <w:b/>
        </w:rPr>
      </w:pPr>
    </w:p>
    <w:p w14:paraId="5F34E0D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2AA57D3" w14:textId="77777777" w:rsidTr="00503750">
        <w:tc>
          <w:tcPr>
            <w:tcW w:w="1944" w:type="dxa"/>
            <w:vAlign w:val="center"/>
          </w:tcPr>
          <w:p w14:paraId="0AA24F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FD2BD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2CDD2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D00B8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FA98C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68F33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ECA41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05228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AEA98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4E609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80C35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7765B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3E31F0C" w14:textId="77777777" w:rsidTr="00503750">
        <w:tc>
          <w:tcPr>
            <w:tcW w:w="15685" w:type="dxa"/>
            <w:gridSpan w:val="12"/>
            <w:vAlign w:val="center"/>
          </w:tcPr>
          <w:p w14:paraId="4BF7FE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8925B17" w14:textId="77777777" w:rsidTr="00503750">
        <w:tc>
          <w:tcPr>
            <w:tcW w:w="1944" w:type="dxa"/>
            <w:vAlign w:val="center"/>
          </w:tcPr>
          <w:p w14:paraId="3B2AD1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BD63AD" w14:textId="6E06E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0A5D524" w14:textId="15561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EE9222" w14:textId="3E2B1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68E3D7" w14:textId="22E05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F97F82" w14:textId="2E112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9D4DE2" w14:textId="51E5B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C19EA8" w14:textId="2CDB3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F07EC7" w14:textId="38D03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3C79EC" w14:textId="4C40A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1E4692" w14:textId="15BBC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864859" w14:textId="4739A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73495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1BD7C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D62653A" w14:textId="7A828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D26C3D" w14:textId="3ED08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D8F37E7" w14:textId="5E8B41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60674C" w14:textId="42910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6781EF" w14:textId="3E26F5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F097EC" w14:textId="26139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011A5D" w14:textId="54B83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5D559F" w14:textId="4441CF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AAADEC" w14:textId="46FBB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DF058F" w14:textId="3755A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E51C15" w14:textId="529EC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2F510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6D258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EA05078" w14:textId="57267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3BD5DA" w14:textId="70DF7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D87BFE6" w14:textId="044A52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D99AC4" w14:textId="35256F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134497" w14:textId="27784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3B4A92" w14:textId="6328E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A8843A" w14:textId="66C2C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E57FF6" w14:textId="0B938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6AC081" w14:textId="0A274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680148" w14:textId="708D5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062110" w14:textId="61E336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2B49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A448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11BF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361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93B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D114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9D31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3504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91BF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1C9E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AF48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2B8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7F32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124A185" w14:textId="77777777" w:rsidTr="00503750">
        <w:tc>
          <w:tcPr>
            <w:tcW w:w="1944" w:type="dxa"/>
            <w:vAlign w:val="center"/>
          </w:tcPr>
          <w:p w14:paraId="42BCA5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A2DDA1C" w14:textId="5812D1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153758" w14:textId="6A8AD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8F646" w14:textId="3AF1A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0CA3F6" w14:textId="38A3E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FAE79C" w14:textId="67BC9A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94444E" w14:textId="3A238F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0D4F1D" w14:textId="7B9D1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A0B8CC" w14:textId="56508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DE127E" w14:textId="50B0D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78684F" w14:textId="35C2BB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464DD5" w14:textId="028053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8CD2CB" w14:textId="77777777" w:rsidTr="00503750">
        <w:tc>
          <w:tcPr>
            <w:tcW w:w="15685" w:type="dxa"/>
            <w:gridSpan w:val="12"/>
            <w:vAlign w:val="center"/>
          </w:tcPr>
          <w:p w14:paraId="25554D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887696F" w14:textId="77777777" w:rsidTr="00503750">
        <w:tc>
          <w:tcPr>
            <w:tcW w:w="1944" w:type="dxa"/>
            <w:vAlign w:val="center"/>
          </w:tcPr>
          <w:p w14:paraId="397F94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E805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6F6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477ED" w14:textId="0351F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999D5C" w14:textId="56CBC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36993C" w14:textId="13166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A138DD" w14:textId="5634B3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0F3441" w14:textId="42FE58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545D69" w14:textId="7B1A4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903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18E4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58A38F" w14:textId="3E005E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25254F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DE4A1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7245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693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265373" w14:textId="3E5AA6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5C31AD" w14:textId="62811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8EA9DF4" w14:textId="0A785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BA66E4" w14:textId="2D409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0A1D15" w14:textId="0CC31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0A89D2" w14:textId="2BD87A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55F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355B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B454999" w14:textId="7C74D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CABA7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81520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D895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048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100068" w14:textId="60F4C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EC5791" w14:textId="78CB3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E841F3" w14:textId="6F9BA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36CCE3" w14:textId="4E541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5EF07D" w14:textId="7F1BB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3CC4F4" w14:textId="55365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5C7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CD20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05D50B" w14:textId="235FA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257252" w14:textId="77777777" w:rsidTr="00503750">
        <w:tc>
          <w:tcPr>
            <w:tcW w:w="1944" w:type="dxa"/>
            <w:vAlign w:val="center"/>
          </w:tcPr>
          <w:p w14:paraId="4E6085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7F35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A30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A62A25" w14:textId="7A64C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ABB8D0" w14:textId="21D68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DDE8A3" w14:textId="6967F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32B6B1" w14:textId="48B27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977959" w14:textId="69D9A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170506" w14:textId="5AB69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28B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E46C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C0CEE7A" w14:textId="546BE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5F6747" w14:textId="77777777" w:rsidTr="00503750">
        <w:tc>
          <w:tcPr>
            <w:tcW w:w="15685" w:type="dxa"/>
            <w:gridSpan w:val="12"/>
            <w:vAlign w:val="center"/>
          </w:tcPr>
          <w:p w14:paraId="229F8F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692C696" w14:textId="77777777" w:rsidTr="00503750">
        <w:tc>
          <w:tcPr>
            <w:tcW w:w="1944" w:type="dxa"/>
            <w:vAlign w:val="center"/>
          </w:tcPr>
          <w:p w14:paraId="0D0A06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4952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0BF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7E2640" w14:textId="56CD9D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8E3199" w14:textId="77A52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11BE4E" w14:textId="4312A3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BE9CC3" w14:textId="0ED01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90CA4B" w14:textId="3BF07A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AD76D7" w14:textId="6F74A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B4D68B" w14:textId="27630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97746E" w14:textId="16AB5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5A62F3" w14:textId="4B082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A3D20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7D95F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9253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B2A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146D33" w14:textId="6FCE8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ADF80C" w14:textId="6E9A3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11B8E0" w14:textId="484EC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EE6562" w14:textId="7AD22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B42BC2" w14:textId="6FBD3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FF6C13" w14:textId="07C92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E1CA06" w14:textId="0365C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104010" w14:textId="19765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7697A1" w14:textId="32790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C0ED1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5BD4E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A87D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283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7C5400B" w14:textId="08C23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36A3F7" w14:textId="75471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3CF687" w14:textId="24CA2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CA4A91" w14:textId="005C0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9B9F5B" w14:textId="5D812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3D1125" w14:textId="1CF7B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C77CEC" w14:textId="24408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106AB1" w14:textId="08529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D9ACA4" w14:textId="26584A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05B68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35470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9618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8AB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EA5363" w14:textId="6A488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8DB5C2" w14:textId="3B48B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82C78B" w14:textId="3213A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2DE0D5" w14:textId="27FA2A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173433" w14:textId="1D4F4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3A8D3A" w14:textId="6EC7A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48B7EB" w14:textId="12DCE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C4A802" w14:textId="644DD7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6E3576" w14:textId="728E51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BA8F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63817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8DD9B9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BBE60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17E7002" w14:textId="5785D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9BB587" w14:textId="5F3A9D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28FA362" w14:textId="0BB8BE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7BA7F1" w14:textId="5459C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E68B03" w14:textId="4738E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6FD05A" w14:textId="7F9331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98D381" w14:textId="2D5A2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F6C84A" w14:textId="45F43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6EA337" w14:textId="5165C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7830C6" w14:textId="0A709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BF3F3D3" w14:textId="42E67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831A3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8A734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191CB2E" w14:textId="766E9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12C57EF" w14:textId="13F85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365CD1" w14:textId="14C3F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939478" w14:textId="6AA75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B39190" w14:textId="75C87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E43694" w14:textId="44936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0E8994" w14:textId="32D7D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C0ED5A" w14:textId="33C22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5E4F76" w14:textId="3ED021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1B63CC" w14:textId="4BEAB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D03B64" w14:textId="6E120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923E6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70974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68A94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1BCA10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C3205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04D0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2B5467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C79F1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409C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13FB7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F5D19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A153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726F6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AA332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E417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3D3E3E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F2807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AA02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899587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F3A676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35D9AD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E9DFB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DBE1F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BCCE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407B2F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90B4A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13538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D7E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44E9B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66A37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3DA65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C6DA4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39262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FC750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C69E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685AC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78FE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BB1E8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848561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98EB3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2995C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074AB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6F201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D435C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C4AAF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D71DD9C" w14:textId="77777777" w:rsidTr="00503750">
        <w:trPr>
          <w:trHeight w:val="1073"/>
        </w:trPr>
        <w:tc>
          <w:tcPr>
            <w:tcW w:w="3614" w:type="dxa"/>
            <w:vMerge/>
          </w:tcPr>
          <w:p w14:paraId="0A1CB1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9D794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E57AE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4D821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2980F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EA5D0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A2E4D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87DDE55" w14:textId="77777777" w:rsidTr="00503750">
        <w:trPr>
          <w:trHeight w:val="283"/>
        </w:trPr>
        <w:tc>
          <w:tcPr>
            <w:tcW w:w="3614" w:type="dxa"/>
          </w:tcPr>
          <w:p w14:paraId="744FA4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6B91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AA59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5349E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BC3A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2C2D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7E3C8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E67CA57" w14:textId="77777777" w:rsidTr="00503750">
        <w:trPr>
          <w:trHeight w:val="283"/>
        </w:trPr>
        <w:tc>
          <w:tcPr>
            <w:tcW w:w="3614" w:type="dxa"/>
          </w:tcPr>
          <w:p w14:paraId="4FC72D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210B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9B5DB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0C0A1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FD9A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2C74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82D6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F6F1B08" w14:textId="77777777" w:rsidTr="00503750">
        <w:trPr>
          <w:trHeight w:val="283"/>
        </w:trPr>
        <w:tc>
          <w:tcPr>
            <w:tcW w:w="3614" w:type="dxa"/>
          </w:tcPr>
          <w:p w14:paraId="7ECA49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370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A790E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14032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6E72C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DAA46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5928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46CDD2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F6D9D9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1FA28C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B43F4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91492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533F4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538F0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468A8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E04A7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3973E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C34BA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DA7C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05CD0B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4FAB0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ADBB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C0923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DB7151C" w14:textId="04684B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B1C30A" w14:textId="7FF30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437BD" w14:textId="44019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2B3717" w14:textId="75704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ED1045" w14:textId="2440E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9619A2" w14:textId="521ED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624247" w14:textId="36C48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958352" w14:textId="72BC1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177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489C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B960179" w14:textId="28B8FD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C34565" w14:textId="3DDCF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49DD47" w14:textId="14183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BABF5E" w14:textId="734E9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4C3311" w14:textId="45CB5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FFCAD" w14:textId="49229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9D4918" w14:textId="7D5E7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0A0C2A" w14:textId="5D87C4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63DFE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C6FE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2AC516" w14:textId="121ED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D7AE11" w14:textId="0000A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3D8A2F" w14:textId="31107D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AF5E7" w14:textId="60706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E88E0A" w14:textId="01A537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9DD76C" w14:textId="3F8774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5E1025" w14:textId="2BFCB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59E20F9" w14:textId="1A6E2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EFF6A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9072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8767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F03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EFA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A22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29F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448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9811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768F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D383C2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D6777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7B170AF" w14:textId="31636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3CD7B7" w14:textId="64615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2C8822" w14:textId="406FF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6F558C" w14:textId="47E74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31A37E" w14:textId="2D9683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59E520" w14:textId="35E71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B7D9FC" w14:textId="6B1ACD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327ED4" w14:textId="62D6D1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BD13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1691D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7C059D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B52DC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A9FC97" w14:textId="40D3E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4C09C4" w14:textId="51770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1F8709" w14:textId="34A88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8C2E26" w14:textId="08B6F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D34563" w14:textId="69801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19E225" w14:textId="04ABC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596F5" w14:textId="60E200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7D15F7" w14:textId="13BF4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757DA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43F8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F910916" w14:textId="4466E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164119" w14:textId="383A9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CC2716" w14:textId="360B39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044A02" w14:textId="1912F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9838D2" w14:textId="79FF5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C8A122" w14:textId="1DA96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DA952F" w14:textId="0D628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D99DB0D" w14:textId="12EB4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7FE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25A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82EB4EF" w14:textId="052E5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DFE574" w14:textId="7B3BC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72688E" w14:textId="2357E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2127D" w14:textId="4A5B1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2C0579" w14:textId="304B0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DAD869" w14:textId="5B108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AD0BE3" w14:textId="4333D6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ADD1D6" w14:textId="0CB00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3C92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D69BE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7286F0C" w14:textId="5A0C1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38EFAE" w14:textId="7E708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4FDBA1" w14:textId="7FA24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A954CE" w14:textId="4679A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2727D9" w14:textId="613CA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306E78" w14:textId="3E322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0AEC1B" w14:textId="6D9BB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107A9C" w14:textId="5406B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BF529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2C79C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714427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CF9E4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3F7F191" w14:textId="44EDF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FB3778" w14:textId="0A22A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8BD0BB" w14:textId="141AD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D3837B" w14:textId="00414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67CEBD" w14:textId="5653F6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730651" w14:textId="039EF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C65393" w14:textId="4E040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811BCC" w14:textId="79787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F4B1B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F45C10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0A99E3" w14:textId="615483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BE4E5D" w14:textId="6EF39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D128C5" w14:textId="4EB966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15BF06" w14:textId="15B1F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4DF829" w14:textId="6658C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361277" w14:textId="3378E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6F2357" w14:textId="06897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AB9EB7" w14:textId="61823F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528E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242B6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FA137CD" w14:textId="5DC096B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6E68E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EA86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2A87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9840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F2F5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BEAA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B0D6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3190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6FE9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566A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3E5C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780B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51EC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DAAB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F557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31A5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A3F9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AF1D3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A00DB6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DEE44D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8D3524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02ABD22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E076E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1DFA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F2D2F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9729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1906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B00B71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2A6AC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3FFA3B" w14:textId="33335A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46F8766" w14:textId="3A1BE73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A9FEFE" w14:textId="6EE55AC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A80CD2" w14:textId="652104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3DEC0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57DEA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8C44AA" w14:textId="507DED6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2330294" w14:textId="2EACE6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9F6B2EB" w14:textId="522923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3AC254" w14:textId="503F1A7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5A4AEBC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F93B3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68D6EA" w14:textId="3F04507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109CBEA" w14:textId="53648C6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FE0A1FA" w14:textId="7532538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B2E915" w14:textId="21AD16E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FB6D2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9D02F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BCF21E" w14:textId="09FF5B1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5A11DB8" w14:textId="614284C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0FE1E38" w14:textId="03B518F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DA2647" w14:textId="14FC97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D0315E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E963D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D02DF0" w14:textId="2917C2D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7F242E" w14:textId="6084544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9BEA4E" w14:textId="27E2346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7873E7" w14:textId="59BD5F9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E051EE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A6CD0A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8C9EC8" w14:textId="5D27113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B446E1" w14:textId="625EEE0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10190E" w14:textId="774B09C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9DF678" w14:textId="63EF040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57F5E6F" w14:textId="77777777" w:rsidR="00944C3D" w:rsidRDefault="00944C3D" w:rsidP="00944C3D">
      <w:pPr>
        <w:rPr>
          <w:rFonts w:ascii="Arial" w:hAnsi="Arial"/>
          <w:b/>
        </w:rPr>
      </w:pPr>
    </w:p>
    <w:p w14:paraId="02568BF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4A968C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D451D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F7E72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0F091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8070C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1696D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961FC5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22516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3CD90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026B8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88BE1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1720D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F1B70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AC6FD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F0357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E435B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11C6A6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753B3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117E0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BF933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24109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B5E16C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8FEA42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BED0B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FF0F6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A35D1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95D11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F83258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595BC8D" w14:textId="77777777" w:rsidTr="00503750">
        <w:tc>
          <w:tcPr>
            <w:tcW w:w="2835" w:type="dxa"/>
            <w:vAlign w:val="center"/>
          </w:tcPr>
          <w:p w14:paraId="6544E6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F53FF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48854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D1CB3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12C26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5DC75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70EC34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C6F0E0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B7A84E7" w14:textId="4AE425E0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4961A5" w14:textId="6869DC4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33B49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A48AF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739B04" w14:textId="5232716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67160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C65E7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C64D957" w14:textId="48356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F2B1B4" w14:textId="0EA6D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980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E04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25B395" w14:textId="3553A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6148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1C4B5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26766C0" w14:textId="6F45E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DDA0B4" w14:textId="6951C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6AE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642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4EB4AC" w14:textId="7A2DE4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F4767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BFD99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B05916E" w14:textId="3B425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A8D504" w14:textId="16D5B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00F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7D5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80E596" w14:textId="55DD3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1D3A0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672B9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A361742" w14:textId="72943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27361E" w14:textId="3F595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53C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59D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B252BF" w14:textId="10BE0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8D819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04749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9E146DD" w14:textId="31F4A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6852CC" w14:textId="2C602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3D0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1BA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7765EA" w14:textId="64B380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B7822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5B292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B55985" w14:textId="3061B27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3827DF" w14:textId="2055ABF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5E66B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971F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A5DA62" w14:textId="1911214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707B2A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D5DB73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F4B81B2" w14:textId="534494B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EBB37BE" w14:textId="77777777" w:rsidR="00944C3D" w:rsidRDefault="00944C3D" w:rsidP="00944C3D">
      <w:pPr>
        <w:rPr>
          <w:rFonts w:ascii="Arial" w:hAnsi="Arial"/>
          <w:b/>
        </w:rPr>
      </w:pPr>
    </w:p>
    <w:p w14:paraId="4F56691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0C5F69F" w14:textId="77777777" w:rsidTr="00503750">
        <w:tc>
          <w:tcPr>
            <w:tcW w:w="2835" w:type="dxa"/>
            <w:vAlign w:val="center"/>
          </w:tcPr>
          <w:p w14:paraId="41095A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ECEFE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60E22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74F2E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3A735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0C1AA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2288D3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5930D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5678228" w14:textId="0B927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F936B6" w14:textId="6B8B4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B4B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3BB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45C1CC" w14:textId="134B77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0372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8BE7C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EBE0E6E" w14:textId="40F36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3C9BE7" w14:textId="7B63D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35D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66F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320AAD" w14:textId="391D2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C8182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9E0EF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54150F3" w14:textId="00067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CB3CF8" w14:textId="678EA4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EE9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F7E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7A8189" w14:textId="04BD6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23ED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3541A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C90AF72" w14:textId="42338A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A79CA0" w14:textId="138E2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309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D74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FD4022" w14:textId="0680F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44926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9821D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FB709DF" w14:textId="669792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0270D3" w14:textId="259B70E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AF2D1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6093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099922" w14:textId="7CE83EE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FB2611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942EAF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5E4E4D5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73C25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98996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D83FEA8" w14:textId="77777777" w:rsidTr="00503750">
        <w:trPr>
          <w:trHeight w:val="699"/>
        </w:trPr>
        <w:tc>
          <w:tcPr>
            <w:tcW w:w="3502" w:type="dxa"/>
            <w:vMerge/>
          </w:tcPr>
          <w:p w14:paraId="7CF9A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FF6B5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6ACC8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E7AE55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CD3B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B75B66E" w14:textId="380D048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DE4681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98390C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BBC4B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19786B7" w14:textId="572711E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D17EA4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02A577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7567D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C291608" w14:textId="1A94CA58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F3F08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369EF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18027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06142FB3" w14:textId="77777777" w:rsidTr="00503750">
        <w:trPr>
          <w:trHeight w:val="593"/>
        </w:trPr>
        <w:tc>
          <w:tcPr>
            <w:tcW w:w="3497" w:type="dxa"/>
          </w:tcPr>
          <w:p w14:paraId="2E2261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80230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6FF2A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07AD9C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7690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2846BB4" w14:textId="54983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249BD3" w14:textId="0CB40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E782F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015EF8" w14:textId="0B90620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A501FF" w14:textId="13E551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4A77ED" w14:textId="6B9E6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DA3B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98C6C1" w14:textId="1217DCE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0D9F5A" w14:textId="4D594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A6ECE1" w14:textId="711F6C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1FDA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2A37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BA40A80" w14:textId="07955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33BE7F" w14:textId="4811C2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DED96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0DCAC6" w14:textId="0167A51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028CDD7" w14:textId="53B3A2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6DAEFC" w14:textId="32F7B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6F05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46444A" w14:textId="0BC3F4C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B6B3DC" w14:textId="0F7D7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1EC4C1" w14:textId="06FB9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485D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2144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C440923" w14:textId="3796B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1F8544" w14:textId="1C778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F535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42F149" w14:textId="16CAEF7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B2F74BC" w14:textId="209FB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9E0367" w14:textId="65B714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FF8CC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089FE2" w14:textId="72250F9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EA6D74" w14:textId="0D019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75D880" w14:textId="4C3EA3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3ABDF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AC885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9C23608" w14:textId="7C891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9FB6F6" w14:textId="67B036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7FE59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970C05" w14:textId="0ECD2C3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1B4DA63" w14:textId="046A3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2AAEC8" w14:textId="2EB70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627BA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7975513" w14:textId="73C6B6D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A7B2D6" w14:textId="684805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849C06" w14:textId="6E910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2F9275" w14:textId="77777777" w:rsidR="00944C3D" w:rsidRDefault="00944C3D" w:rsidP="00944C3D">
      <w:pPr>
        <w:rPr>
          <w:rFonts w:ascii="Arial" w:hAnsi="Arial"/>
          <w:b/>
        </w:rPr>
      </w:pPr>
    </w:p>
    <w:p w14:paraId="1E1280F3" w14:textId="77777777" w:rsidR="00944C3D" w:rsidRDefault="00944C3D" w:rsidP="00944C3D">
      <w:pPr>
        <w:rPr>
          <w:rFonts w:ascii="Arial" w:hAnsi="Arial"/>
          <w:b/>
        </w:rPr>
      </w:pPr>
    </w:p>
    <w:p w14:paraId="46E9BA13" w14:textId="77777777" w:rsidR="00944C3D" w:rsidRDefault="00944C3D" w:rsidP="00944C3D">
      <w:pPr>
        <w:rPr>
          <w:rFonts w:ascii="Arial" w:hAnsi="Arial"/>
          <w:b/>
        </w:rPr>
      </w:pPr>
    </w:p>
    <w:p w14:paraId="0F9455E7" w14:textId="77777777" w:rsidR="00944C3D" w:rsidRDefault="00944C3D" w:rsidP="00944C3D">
      <w:pPr>
        <w:rPr>
          <w:rFonts w:ascii="Arial" w:hAnsi="Arial"/>
          <w:b/>
        </w:rPr>
      </w:pPr>
    </w:p>
    <w:p w14:paraId="48B0411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0F05FA78" w14:textId="77777777" w:rsidTr="00503750">
        <w:tc>
          <w:tcPr>
            <w:tcW w:w="2622" w:type="dxa"/>
            <w:vAlign w:val="center"/>
          </w:tcPr>
          <w:p w14:paraId="2CBD85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DA4C1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4A987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6B8FA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16E02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45622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771DF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69C9E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17275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0412C6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3668D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C78B68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50C6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8DB2177" w14:textId="7BFDC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9FC8B2" w14:textId="642B7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E30EE2" w14:textId="67B516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BED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B5BF4D" w14:textId="168F3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0831C" w14:textId="77777777" w:rsidTr="00503750">
        <w:tc>
          <w:tcPr>
            <w:tcW w:w="2622" w:type="dxa"/>
            <w:vAlign w:val="center"/>
          </w:tcPr>
          <w:p w14:paraId="1E0027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6F073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19BA1A9" w14:textId="1EB35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95BF70" w14:textId="77CDA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DE0CDF" w14:textId="5055A7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A09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E91828" w14:textId="41921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0F170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CC295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FDDD3D0" w14:textId="14D303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13D191" w14:textId="714698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5B7D06" w14:textId="70925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D7FE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46E013" w14:textId="0AA24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2D99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F2AD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BF01DD2" w14:textId="446BE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B4E4DF" w14:textId="40B32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BD01D9" w14:textId="3FA15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FCB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DB059B" w14:textId="176E6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E4DC5" w14:textId="77777777" w:rsidTr="00503750">
        <w:tc>
          <w:tcPr>
            <w:tcW w:w="2622" w:type="dxa"/>
            <w:vAlign w:val="center"/>
          </w:tcPr>
          <w:p w14:paraId="2C1308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135D28C" w14:textId="60159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40751.00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DB261E" w14:textId="2A434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22346.00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521E0C" w14:textId="54F91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18717.00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578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0984F3" w14:textId="7DB4F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44380.00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84FCD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3A6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2FC4CD6" w14:textId="19416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1C4ECA" w14:textId="23B0D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0752D4" w14:textId="36AB6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018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F44842" w14:textId="6D7E6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11C5D0" w14:textId="77777777" w:rsidTr="00503750">
        <w:tc>
          <w:tcPr>
            <w:tcW w:w="2622" w:type="dxa"/>
            <w:vAlign w:val="center"/>
          </w:tcPr>
          <w:p w14:paraId="2DE3CC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7384768" w14:textId="61533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182EEE" w14:textId="5A419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CD4B9B" w14:textId="42AC2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DA6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FEB925" w14:textId="60C25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1429E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6DEA2B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9CD4DD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9784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5CF04DF" w14:textId="51FAF2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FA824D" w14:textId="6A03DA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65B304" w14:textId="27600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918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CD3FD" w14:textId="62524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FDC22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2FA2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273EC20" w14:textId="40C00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365F84" w14:textId="3E26A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FB2743" w14:textId="4911D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1E2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B6F5BA" w14:textId="0BECB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A82C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0D32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E57090D" w14:textId="5E26BC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032C89" w14:textId="066450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D06480" w14:textId="7F5AD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AC6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3F262C" w14:textId="70C741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1B483" w14:textId="77777777" w:rsidTr="00503750">
        <w:tc>
          <w:tcPr>
            <w:tcW w:w="2622" w:type="dxa"/>
            <w:vAlign w:val="center"/>
          </w:tcPr>
          <w:p w14:paraId="76B435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A6A112F" w14:textId="5A9C8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223DAC" w14:textId="4B04C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A4C43B" w14:textId="7465BB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08C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11C57A" w14:textId="23A79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07AF63" w14:textId="77777777" w:rsidTr="00503750">
        <w:tc>
          <w:tcPr>
            <w:tcW w:w="2622" w:type="dxa"/>
            <w:vAlign w:val="center"/>
          </w:tcPr>
          <w:p w14:paraId="3306BB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449E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666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8C3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1FA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A15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DF2687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E03F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C026F6C" w14:textId="27CF8F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40751.00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795EC5" w14:textId="7CDD0C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22346.00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3591EC" w14:textId="2BBB8F8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18717.00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2BC2D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DF2745" w14:textId="5BDE98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44380.00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79F8F3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467BA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505531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E02E93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0B9051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9A11F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509BD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777CA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BA9E0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53D24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82FB9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4D31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364AC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9EC4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EC8F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59B5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72A5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ECA5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D9F7C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82F5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1DF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9396F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E3AB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0B24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8760D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81BA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350E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E70A5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664D1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EC4A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503F8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6ED6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A78C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D13F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DF8B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1CA29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79583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33BC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FEED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5F3C0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CD9E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D5A2A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8CCA4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4147F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4530D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E12A8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72DA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14563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F8DD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C51E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13803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4B80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5166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7C965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3D1B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90EAC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58CEB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FB5B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60C6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C9C3D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B531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F702E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03678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93F5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2C629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FCE18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739BE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4BC8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69BCB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679A49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C014D5F" w14:textId="77777777" w:rsidTr="00503750">
        <w:tc>
          <w:tcPr>
            <w:tcW w:w="2835" w:type="dxa"/>
            <w:vAlign w:val="center"/>
          </w:tcPr>
          <w:p w14:paraId="63AC85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C99E6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72F98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80107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A9068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0F617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CA03880" w14:textId="77777777" w:rsidTr="00503750">
        <w:tc>
          <w:tcPr>
            <w:tcW w:w="2835" w:type="dxa"/>
            <w:vAlign w:val="center"/>
          </w:tcPr>
          <w:p w14:paraId="790200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CE05AB7" w14:textId="4BE9D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04FA1F" w14:textId="0CA8A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FC305C" w14:textId="5CA49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D7F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03AA11" w14:textId="6FF08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E54CD2" w14:textId="77777777" w:rsidTr="00503750">
        <w:tc>
          <w:tcPr>
            <w:tcW w:w="2835" w:type="dxa"/>
            <w:vAlign w:val="center"/>
          </w:tcPr>
          <w:p w14:paraId="19A456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09DEBF6" w14:textId="1DA3E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721049" w14:textId="7207C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E7AB25" w14:textId="576DC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9D7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E3529D" w14:textId="0C557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C5E9B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5C0CA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23F739" w14:textId="1A293E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FFDFA" w14:textId="4EBF33D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4F4979" w14:textId="75C7B5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C26D2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E2C5AA" w14:textId="5A47FE0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C6113BA" w14:textId="77777777" w:rsidTr="00503750">
        <w:tc>
          <w:tcPr>
            <w:tcW w:w="2835" w:type="dxa"/>
            <w:vAlign w:val="center"/>
          </w:tcPr>
          <w:p w14:paraId="5EA30A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FD51E92" w14:textId="7E3A3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028861" w14:textId="17654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36B3B3" w14:textId="6F4D5A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98B8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E2B5B0" w14:textId="5F0D9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2C1820" w14:textId="77777777" w:rsidTr="00503750">
        <w:tc>
          <w:tcPr>
            <w:tcW w:w="2835" w:type="dxa"/>
            <w:vAlign w:val="center"/>
          </w:tcPr>
          <w:p w14:paraId="133EAA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62F1BB5" w14:textId="26D12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46ED02" w14:textId="6D6EF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FF420B" w14:textId="61DC2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954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6E291C" w14:textId="19CA3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79198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3A64E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E17CA07" w14:textId="7E71EFA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AE3C64" w14:textId="0E8A751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4FBDF6" w14:textId="609361B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378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351526" w14:textId="0B346A0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8A90F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BD588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9E5F14F" w14:textId="64E92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71F1F" w14:textId="3530E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219D51" w14:textId="7709A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9CD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FC0CFA" w14:textId="1DCB0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E710E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780D70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694B8AE" w14:textId="77777777" w:rsidTr="00503750">
        <w:tc>
          <w:tcPr>
            <w:tcW w:w="2552" w:type="dxa"/>
            <w:shd w:val="clear" w:color="auto" w:fill="auto"/>
            <w:vAlign w:val="center"/>
          </w:tcPr>
          <w:p w14:paraId="14C5B7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02BFD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29B36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7767B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7709F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64151B7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27DDE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1C609CF" w14:textId="477CFBD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5734250" w14:textId="08AF532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1C3B10F" w14:textId="5346A4B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B6C568E" w14:textId="02B5B7E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9898DA1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2E8A1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1994077" w14:textId="72DECE9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F4AEBA0" w14:textId="23D411C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83E1D28" w14:textId="144DB74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1F1850A" w14:textId="5FA515D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D0B076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B287AF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073040B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B0279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90B45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4F2E6BA" w14:textId="77777777" w:rsidTr="00503750">
        <w:tc>
          <w:tcPr>
            <w:tcW w:w="4395" w:type="dxa"/>
            <w:vMerge/>
          </w:tcPr>
          <w:p w14:paraId="676F02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8C370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CD07A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AA59A0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58A36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24D368F" w14:textId="6132B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  <w:lang w:eastAsia="sk-SK"/>
              </w:rPr>
              <w:t>-865.94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733007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FBC13C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E125B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14F10BA" w14:textId="05A12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41ADF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7FAB20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D4FAF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5194AF4" w14:textId="648FF75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-865.94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5D6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626A78F" w14:textId="77777777" w:rsidTr="00503750">
        <w:tc>
          <w:tcPr>
            <w:tcW w:w="4395" w:type="dxa"/>
            <w:vAlign w:val="center"/>
          </w:tcPr>
          <w:p w14:paraId="578BF4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F2DFE67" w14:textId="33F04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857D5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199967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3F6E5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1DBB76E" w14:textId="534AA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18C06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786924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C2E40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577DB33" w14:textId="6BE534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2103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1BD14A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0A69A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27FA30F" w14:textId="56829F79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49883.00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9F77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DCE6192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18217A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6C2A2F1" w14:textId="77777777" w:rsidTr="00503750">
        <w:tc>
          <w:tcPr>
            <w:tcW w:w="4395" w:type="dxa"/>
            <w:vAlign w:val="center"/>
          </w:tcPr>
          <w:p w14:paraId="26D20DA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3628B1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67FFAB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62A682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3F1A43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83568FC" w14:textId="606E2F4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095C65" w14:textId="331FC41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CDE28F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3EA9B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A64F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45F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3019C5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1D62C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06C6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9AAA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393A5F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FD763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251545E5" w14:textId="50870C6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271D16" w14:textId="2F5DC34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63A780D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253C2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2524404" w14:textId="7BAA02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0815D6" w14:textId="07EEEF3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C1C653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86498D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478B0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66840C1" w14:textId="77777777" w:rsidTr="00503750">
        <w:tc>
          <w:tcPr>
            <w:tcW w:w="1843" w:type="dxa"/>
            <w:vAlign w:val="center"/>
          </w:tcPr>
          <w:p w14:paraId="61AD641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3E6547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64378A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579731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F4034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D28575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FAACC3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2BF9357" w14:textId="77777777" w:rsidTr="00503750">
        <w:tc>
          <w:tcPr>
            <w:tcW w:w="1843" w:type="dxa"/>
            <w:vAlign w:val="center"/>
          </w:tcPr>
          <w:p w14:paraId="2888F4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91871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C4FC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FA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B351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5AC2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EBF9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9CE4B5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A843C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E00E1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E7BF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AB58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7440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E30A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267E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FFE66A0" w14:textId="77777777" w:rsidTr="00503750">
        <w:tc>
          <w:tcPr>
            <w:tcW w:w="1843" w:type="dxa"/>
            <w:vAlign w:val="center"/>
          </w:tcPr>
          <w:p w14:paraId="7A2CED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8965C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79F3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90D1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EC6B5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3C28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EC3D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58A7AC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DB400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D741E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BF9A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A48E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0C5C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4C9B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E587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AE8850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C9423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A2269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32329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CC929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2097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69917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FF36D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544B8C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71BCE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6AB6E06" w14:textId="77777777" w:rsidTr="00503750">
        <w:trPr>
          <w:trHeight w:val="664"/>
        </w:trPr>
        <w:tc>
          <w:tcPr>
            <w:tcW w:w="3372" w:type="dxa"/>
          </w:tcPr>
          <w:p w14:paraId="7E69BBF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95DEEB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39ADA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E343B7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9A8C5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AABD4DA" w14:textId="275C8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115D47" w14:textId="5D34C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0FCCF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4DA39CC" w14:textId="2D63FAE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E7FA5C" w14:textId="414BD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7C7E8D" w14:textId="2260A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5CC0D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8376013" w14:textId="4BEFC87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F6D76CB" w14:textId="39B79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7324EF" w14:textId="0F3DE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3AC34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A5EADA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D39C12D" w14:textId="3D589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B4DACD" w14:textId="36AE54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7EFCD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D61C48C" w14:textId="20062DE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BDF537" w14:textId="6468F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752E52" w14:textId="30B1B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AB79C6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8B6CA73" w14:textId="3485AEA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78191C5" w14:textId="638D1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C1ECEF" w14:textId="3829A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6B587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42D247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4FD1E7F8" w14:textId="77777777" w:rsidTr="00503750">
        <w:tc>
          <w:tcPr>
            <w:tcW w:w="2835" w:type="dxa"/>
            <w:vAlign w:val="center"/>
          </w:tcPr>
          <w:p w14:paraId="52DCF0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1080C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CD77D8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1F7963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24B5A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CA6716F" w14:textId="77777777" w:rsidTr="00503750">
        <w:tc>
          <w:tcPr>
            <w:tcW w:w="2835" w:type="dxa"/>
          </w:tcPr>
          <w:p w14:paraId="42BD013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7E478F0" w14:textId="5A2FF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0086D9" w14:textId="4A4A7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420FBF" w14:textId="04F85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62CEDB" w14:textId="07A180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9381AD" w14:textId="77777777" w:rsidTr="00503750">
        <w:tc>
          <w:tcPr>
            <w:tcW w:w="2835" w:type="dxa"/>
          </w:tcPr>
          <w:p w14:paraId="185AB3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A9C5952" w14:textId="7C9637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1B9747" w14:textId="02D1B0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873544" w14:textId="4CB075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34D91" w14:textId="25A05C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FC81BC" w14:textId="77777777" w:rsidTr="00503750">
        <w:tc>
          <w:tcPr>
            <w:tcW w:w="2835" w:type="dxa"/>
          </w:tcPr>
          <w:p w14:paraId="52E2A7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C2FC2CA" w14:textId="3BB89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509F24" w14:textId="7881DD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F6072A" w14:textId="02471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7D9CFD" w14:textId="0D829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E059F9" w14:textId="77777777" w:rsidTr="00503750">
        <w:tc>
          <w:tcPr>
            <w:tcW w:w="2835" w:type="dxa"/>
            <w:vAlign w:val="center"/>
          </w:tcPr>
          <w:p w14:paraId="5609CB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0CF3041" w14:textId="349486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7B04E8" w14:textId="171E1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780337" w14:textId="06561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1FFAAB" w14:textId="3D603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AF1A0B" w14:textId="77777777" w:rsidTr="00503750">
        <w:tc>
          <w:tcPr>
            <w:tcW w:w="2835" w:type="dxa"/>
            <w:vAlign w:val="center"/>
          </w:tcPr>
          <w:p w14:paraId="12E875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AFE2893" w14:textId="7414CC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677D54" w14:textId="4D500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3F9E9D" w14:textId="4FCBA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B4AF20" w14:textId="58728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BA7D29" w14:textId="77777777" w:rsidTr="00503750">
        <w:tc>
          <w:tcPr>
            <w:tcW w:w="2835" w:type="dxa"/>
          </w:tcPr>
          <w:p w14:paraId="0D86F36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D34CDB4" w14:textId="686AE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C41B9A" w14:textId="11558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63B90A" w14:textId="6571A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7BE8329" w14:textId="451DD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CA34F2" w14:textId="77777777" w:rsidTr="00503750">
        <w:tc>
          <w:tcPr>
            <w:tcW w:w="2835" w:type="dxa"/>
          </w:tcPr>
          <w:p w14:paraId="6760496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3EC3D58" w14:textId="110D6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FA45C4" w14:textId="334A3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534027" w14:textId="3E8724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D0EABD" w14:textId="4A2724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D22008" w14:textId="77777777" w:rsidTr="00503750">
        <w:tc>
          <w:tcPr>
            <w:tcW w:w="2835" w:type="dxa"/>
          </w:tcPr>
          <w:p w14:paraId="155DEB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F0F21F8" w14:textId="48F06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97158B" w14:textId="3431E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221EEE" w14:textId="12F7C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097B76" w14:textId="505AC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23954B" w14:textId="77777777" w:rsidR="00944C3D" w:rsidRDefault="00944C3D" w:rsidP="00944C3D">
      <w:pPr>
        <w:rPr>
          <w:rFonts w:ascii="Arial" w:hAnsi="Arial"/>
          <w:b/>
        </w:rPr>
      </w:pPr>
    </w:p>
    <w:p w14:paraId="0F23358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684BD0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4C9BA0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9F3C3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7ADDD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0958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58626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28E2188" w14:textId="77777777" w:rsidTr="00503750">
        <w:trPr>
          <w:trHeight w:val="443"/>
        </w:trPr>
        <w:tc>
          <w:tcPr>
            <w:tcW w:w="2560" w:type="dxa"/>
          </w:tcPr>
          <w:p w14:paraId="7D5403B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B1F6557" w14:textId="421191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E7F7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AFC5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EBA77AD" w14:textId="232CD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F3341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1A937A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3C89B98" w14:textId="36CE6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05E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7F70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B75D82D" w14:textId="6F32D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33D44D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721B5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3359401" w14:textId="78677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97BD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E1CB9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F10CA75" w14:textId="16272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056D1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9647A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EACC8C1" w14:textId="77B467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59E6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9B09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7AB55C0" w14:textId="05D76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379427" w14:textId="77777777" w:rsidR="00944C3D" w:rsidRDefault="00944C3D" w:rsidP="00944C3D">
      <w:pPr>
        <w:rPr>
          <w:rFonts w:ascii="Arial" w:hAnsi="Arial"/>
          <w:b/>
        </w:rPr>
      </w:pPr>
    </w:p>
    <w:p w14:paraId="193B7303" w14:textId="77777777" w:rsidR="00944C3D" w:rsidRDefault="00944C3D" w:rsidP="00944C3D">
      <w:pPr>
        <w:rPr>
          <w:rFonts w:ascii="Arial" w:hAnsi="Arial"/>
          <w:b/>
        </w:rPr>
      </w:pPr>
    </w:p>
    <w:p w14:paraId="18B8019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62122D1" w14:textId="77777777" w:rsidR="00944C3D" w:rsidRDefault="00944C3D" w:rsidP="00944C3D">
      <w:pPr>
        <w:rPr>
          <w:rFonts w:ascii="Arial" w:hAnsi="Arial"/>
          <w:b/>
        </w:rPr>
      </w:pPr>
    </w:p>
    <w:p w14:paraId="2041918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DC874A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E78CD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B73389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E4F28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E3FF2B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E2FC3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97630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634AF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29925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64E3F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2F26A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8F042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CA26F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9DF39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3A0F7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139F0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445E4F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86DAEA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D133580" w14:textId="77777777" w:rsidTr="00503750">
        <w:trPr>
          <w:trHeight w:val="677"/>
        </w:trPr>
        <w:tc>
          <w:tcPr>
            <w:tcW w:w="3358" w:type="dxa"/>
          </w:tcPr>
          <w:p w14:paraId="42D1E4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941A0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5C18B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C759F2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4F85F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780B97C" w14:textId="45649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587461" w14:textId="1C51D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CEAF7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6692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50C267B" w14:textId="19914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E2D1014" w14:textId="7DB8B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5DBD1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2E97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766AC7" w14:textId="37BF0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EB425E" w14:textId="12C4E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027C7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32C8E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F52547A" w14:textId="7764F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7F984D" w14:textId="2EE44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868B4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06EC24B" w14:textId="54289CB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4208CE4" w14:textId="6C435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C9D1E9" w14:textId="55D37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C70AB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099B5AC" w14:textId="522C48A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3DB7F00" w14:textId="0DC9F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A3CB9D" w14:textId="37533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F40A8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7444E9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229BC0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28781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38B4D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39DB355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62075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65B9C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45E096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3F5B7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47C01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ECD89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69AF4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E54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43EF3B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E17ECB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6E2499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22EA09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FF0EA4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1D2AB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A10CC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190ED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2B4036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85784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0932C3F" w14:textId="1AC9A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1556E9" w14:textId="65EC9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57324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EF29F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CD102EB" w14:textId="1F3C5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69EA88" w14:textId="7293A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D6D44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F31BE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263C24E" w14:textId="63F140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21E839" w14:textId="028602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81629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799C3FE" w14:textId="66C58D0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1009CD9" w14:textId="2D929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8E05CC" w14:textId="280CF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EF798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CAF071B" w14:textId="714B0F6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1B053A6" w14:textId="7AD6C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85F406" w14:textId="35FE5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15E08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533C2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3B96F4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137D5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612CC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A48BE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A298B2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BEEF8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9CB6334" w14:textId="136B9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A9AB9E" w14:textId="507D6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CE472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6CD92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77AC951" w14:textId="0B1AB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89E976" w14:textId="6F749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1B8BD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18D9E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10793AE" w14:textId="2C995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B9771D" w14:textId="3C38E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0941B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3D1B910" w14:textId="7054787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FB5667D" w14:textId="162D0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29B4C9" w14:textId="57A93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6516E1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22BA469" w14:textId="5331F56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F4F2530" w14:textId="65B0D6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52827F" w14:textId="699B5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2BA04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BB0F59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762731F" w14:textId="77777777" w:rsidTr="00503750">
        <w:tc>
          <w:tcPr>
            <w:tcW w:w="3686" w:type="dxa"/>
            <w:vAlign w:val="center"/>
          </w:tcPr>
          <w:p w14:paraId="7ECAC9C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4AB66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E8DF7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1011E0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6E741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0CCAC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710F7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CBAAB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2E965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EF08E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D95B1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C1C72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A6181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B3F2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762C2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36352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F029AE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1FC96E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4A1B7B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12ABB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F258AB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651A3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50ABA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7980C8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58634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E4813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E13BC99" w14:textId="0AA51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37161E" w14:textId="48A324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65A8A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BE46C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52C4402" w14:textId="47CEA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39E727" w14:textId="55626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17B18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D02B3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BA76A80" w14:textId="5DA6CA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AD6C11" w14:textId="25C233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5D555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0024A5B" w14:textId="2F8F762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2EB5561" w14:textId="52C6F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375FA6" w14:textId="31FC79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B5798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39FFC7F" w14:textId="7B20E08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BA63A5A" w14:textId="51481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195A9A" w14:textId="2A28B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02D5C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D0089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DE54AE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E6463F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077BB3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C56F0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5528AE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5B24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F882725" w14:textId="10402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63BE6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AA6F5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2173547" w14:textId="3AD5D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AF94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8C7E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8ED9666" w14:textId="2D92C7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60059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3D398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9BA043" w14:textId="66840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E5345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6C3C7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FD9A6E9" w14:textId="37D898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4F7D9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316365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62F72B0" w14:textId="7FE1CD4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590F3EA" w14:textId="77777777" w:rsidR="00944C3D" w:rsidRDefault="00944C3D" w:rsidP="00944C3D">
      <w:pPr>
        <w:rPr>
          <w:sz w:val="22"/>
          <w:szCs w:val="22"/>
        </w:rPr>
      </w:pPr>
    </w:p>
    <w:p w14:paraId="14EA372B" w14:textId="77777777" w:rsidR="00944C3D" w:rsidRDefault="00944C3D" w:rsidP="00944C3D">
      <w:pPr>
        <w:rPr>
          <w:sz w:val="22"/>
          <w:szCs w:val="22"/>
        </w:rPr>
      </w:pPr>
    </w:p>
    <w:p w14:paraId="78533A5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BF1437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1B6FB3C" w14:textId="329662ED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3D10B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A2054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3B081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6130B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278B3072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C97F19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C1D194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35ED12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13ADC8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1CE466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16EBD3A" w14:textId="39141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5E0036" w14:textId="080BCA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6A1D8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A2BF6C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3A65765" w14:textId="57BAB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737C07" w14:textId="0F0E9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C9837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DFC20D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C8556B6" w14:textId="332D43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25C6634" w14:textId="73306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C698F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6C4B33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31C06B1" w14:textId="1D5E2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39999B" w14:textId="41E136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9CF90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6E7046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7A11153" w14:textId="1E1F9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9228D8B" w14:textId="08B606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D3A14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A0A0178" w14:textId="5B2660A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CE72B76" w14:textId="70979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B7B4A06" w14:textId="57D7CA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260DF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8DEACC7" w14:textId="6EC6D27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19750E5" w14:textId="1B425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072BBE" w14:textId="06ED2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F26C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3D792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3B0E369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D5CECB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0F2CAE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D5EDB4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DD77EF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B50118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9BDFC87" w14:textId="7A39E1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8DAA9F" w14:textId="33988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7041F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2E7E1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5A8AA73" w14:textId="673531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29FD30B" w14:textId="0E502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47631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9F42A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9CDA543" w14:textId="63E486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49E0F1" w14:textId="45C4D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8B711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FB0D4E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DE46535" w14:textId="31BF9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E0B5A13" w14:textId="41A7AF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5B399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47EE95C" w14:textId="4B0A85C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3CB2C17" w14:textId="305F1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46734A4" w14:textId="244A6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B84CB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4BD30AC" w14:textId="6407B39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900EFA7" w14:textId="0F2BF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3F6CA35" w14:textId="5E08A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FBACF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263CCD0" w14:textId="637DFD1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9B53A93" w14:textId="05D5A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9512B6" w14:textId="1E4BE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44C8" w:rsidRPr="00BD17B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26E8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B26AD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9BA7D7E" w14:textId="43E9C0C3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26D49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A8AD2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307973A" w14:textId="7994D1E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5413F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270FEB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C9A9032" w14:textId="5D46702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09AC8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0E67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B5E0D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87F7312" w14:textId="77777777" w:rsidR="00944C3D" w:rsidRPr="003607F0" w:rsidRDefault="00944C3D" w:rsidP="00944C3D"/>
    <w:p w14:paraId="3C6E40A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EB3A4" w14:textId="77777777" w:rsidR="00C844C8" w:rsidRDefault="00C844C8">
      <w:r>
        <w:separator/>
      </w:r>
    </w:p>
  </w:endnote>
  <w:endnote w:type="continuationSeparator" w:id="0">
    <w:p w14:paraId="74AFECD7" w14:textId="77777777" w:rsidR="00C844C8" w:rsidRDefault="00C8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F12D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28E18D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1EF9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61DB1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B7F5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1BFFFEB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8F432" w14:textId="77777777" w:rsidR="00C844C8" w:rsidRDefault="00C844C8">
      <w:r>
        <w:separator/>
      </w:r>
    </w:p>
  </w:footnote>
  <w:footnote w:type="continuationSeparator" w:id="0">
    <w:p w14:paraId="2C4FD5E2" w14:textId="77777777" w:rsidR="00C844C8" w:rsidRDefault="00C84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345753">
    <w:abstractNumId w:val="13"/>
  </w:num>
  <w:num w:numId="2" w16cid:durableId="1144274674">
    <w:abstractNumId w:val="17"/>
  </w:num>
  <w:num w:numId="3" w16cid:durableId="408188808">
    <w:abstractNumId w:val="8"/>
  </w:num>
  <w:num w:numId="4" w16cid:durableId="166941568">
    <w:abstractNumId w:val="7"/>
  </w:num>
  <w:num w:numId="5" w16cid:durableId="211655460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18303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929322">
    <w:abstractNumId w:val="20"/>
  </w:num>
  <w:num w:numId="8" w16cid:durableId="2089382210">
    <w:abstractNumId w:val="10"/>
  </w:num>
  <w:num w:numId="9" w16cid:durableId="1616213419">
    <w:abstractNumId w:val="0"/>
  </w:num>
  <w:num w:numId="10" w16cid:durableId="1874341410">
    <w:abstractNumId w:val="19"/>
  </w:num>
  <w:num w:numId="11" w16cid:durableId="1208449306">
    <w:abstractNumId w:val="6"/>
  </w:num>
  <w:num w:numId="12" w16cid:durableId="2130975999">
    <w:abstractNumId w:val="9"/>
  </w:num>
  <w:num w:numId="13" w16cid:durableId="770705559">
    <w:abstractNumId w:val="12"/>
  </w:num>
  <w:num w:numId="14" w16cid:durableId="403183080">
    <w:abstractNumId w:val="15"/>
  </w:num>
  <w:num w:numId="15" w16cid:durableId="1370107103">
    <w:abstractNumId w:val="14"/>
  </w:num>
  <w:num w:numId="16" w16cid:durableId="302203418">
    <w:abstractNumId w:val="2"/>
  </w:num>
  <w:num w:numId="17" w16cid:durableId="324938879">
    <w:abstractNumId w:val="4"/>
  </w:num>
  <w:num w:numId="18" w16cid:durableId="1149134259">
    <w:abstractNumId w:val="11"/>
  </w:num>
  <w:num w:numId="19" w16cid:durableId="494692261">
    <w:abstractNumId w:val="5"/>
  </w:num>
  <w:num w:numId="20" w16cid:durableId="613367423">
    <w:abstractNumId w:val="18"/>
  </w:num>
  <w:num w:numId="21" w16cid:durableId="1024091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45"/>
    <w:docVar w:name="arg2" w:val="Driver=asa17;DBF=D:\anasoft\data\tebys.db;DBN=tebys;ENG=SQL17;commlinks=TCPIP{ip=192.168.1.241};uid=hromnikova;con=finus(10.15);pwd=488300282956Vaveto1"/>
    <w:docVar w:name="arg3" w:val="66980"/>
    <w:docVar w:name="arg4" w:val="C:\Users\HROMNI~1.TEB\AppData\Local\Temp\5014438.doc"/>
    <w:docVar w:name="arg5" w:val="2"/>
  </w:docVars>
  <w:rsids>
    <w:rsidRoot w:val="00C844C8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15C7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844C8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3F0466"/>
  <w15:docId w15:val="{0E8AC3FB-7280-4E92-9F4A-B3BC5A6C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5340</Words>
  <Characters>30442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2025-03-20T07:07:00Z</dcterms:created>
  <dcterms:modified xsi:type="dcterms:W3CDTF">2025-03-20T07:09:00Z</dcterms:modified>
</cp:coreProperties>
</file>