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36F939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F3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9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7D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F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5B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6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6F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4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FC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16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84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C7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F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64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CB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84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90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8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77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D0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69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30A055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D4C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B5D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084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677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C23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4E0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843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27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D18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E5A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0DB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F48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00F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3B6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1BD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067B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B4E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642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01C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F7B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331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48C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97C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523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749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BB9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D66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75A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920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800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5B6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FC4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507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1FEB6D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D3D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3E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542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DA5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F0D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295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82E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B4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749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380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9FB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E55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9EA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487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8D6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3E9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E88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A7E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5A4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368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FBB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2FF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583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35E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B52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947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019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0D2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8EF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496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648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6E2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02E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99300F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849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456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DDA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30F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ACF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E8F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A41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FB6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7C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DD6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64B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BE7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A32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740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638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E55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1D6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238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D53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FED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FEB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10A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0CF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2F6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8F2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E3D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670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9A3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967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E41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896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8E2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ECC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380C79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2D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F1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11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F7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42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0D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9F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58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7D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9A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DF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67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B1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39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4E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A5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C10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DB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A5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3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B4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91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D0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82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62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241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4F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DE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30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3F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E7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AB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BC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175CA6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5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E7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C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B7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7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4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5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C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2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5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E5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96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8C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1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2F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BC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BB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A4E5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7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13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EF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F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C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B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06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CA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74D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FDE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542B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1488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5F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61C5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EB30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45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3B8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D1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15DA45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8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B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6D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3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3B8F1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EF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14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1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A1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8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9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C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A2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2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B4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52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56D09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D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4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D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98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2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C6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2F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B3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E6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A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C8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17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4F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0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0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87E80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E4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0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F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45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5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C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36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51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7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96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1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6716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8D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E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27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E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EC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B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42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C9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5B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9D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4D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4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8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70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8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066D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51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8C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8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3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F9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4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0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4E9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AFA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675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C68D9" w14:textId="4562FAE8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2C2954">
              <w:rPr>
                <w:rFonts w:ascii="Arial" w:hAnsi="Arial"/>
                <w:lang w:eastAsia="sk-SK"/>
              </w:rPr>
              <w:t>2</w:t>
            </w:r>
            <w:r w:rsidR="003A61F4">
              <w:rPr>
                <w:rFonts w:ascii="Arial" w:hAnsi="Arial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35A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4C4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A00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058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56E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579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8DE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CFE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7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3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0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F8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B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5B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C559E5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C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E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C9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A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46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A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A5F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5EA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4B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C8F0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A959D29" wp14:editId="78BAEC62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7ED9C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91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F5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62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388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D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9B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09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A5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1E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1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85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4B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0A9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CA4F9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BA8EE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D9129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60D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60B582C" wp14:editId="6C427177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1AB44D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C07C822" wp14:editId="61959B63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1AB2DC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771967" wp14:editId="4B166899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9DDA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5B789CD" wp14:editId="5D2E5D9B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EC36C" w14:textId="77777777" w:rsidR="000B647F" w:rsidRDefault="00646867" w:rsidP="00944C3D">
                                  <w:fldSimple w:instr=" MERGEFIELD  aDMOD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6C9DEDF" wp14:editId="1977E981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60510B" w14:textId="1D9643E8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3A61F4"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C9DE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3A60510B" w14:textId="1D9643E8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3A61F4"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845C132" wp14:editId="17117202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8C9D5" w14:textId="2ECE824A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</w:t>
                                  </w:r>
                                  <w:r w:rsidR="003A61F4"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5C132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7308C9D5" w14:textId="2ECE824A" w:rsidR="000B647F" w:rsidRDefault="0099716A" w:rsidP="00944C3D">
                            <w:r>
                              <w:t>20</w:t>
                            </w:r>
                            <w:r w:rsidR="002C2954">
                              <w:t>2</w:t>
                            </w:r>
                            <w:r w:rsidR="003A61F4"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34F7E36" wp14:editId="6BA99C08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294958" w14:textId="77777777" w:rsidR="000B647F" w:rsidRDefault="00646867" w:rsidP="00944C3D">
                                  <w:fldSimple w:instr=" MERGEFIELD  aDMDO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9EF8FD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7C2D68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8ABEF7A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4D3C482" wp14:editId="2B2694C2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60FB2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2258EAD" wp14:editId="75DF3F29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09EDB4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871092" wp14:editId="28936138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33A12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9057351" wp14:editId="2125B954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0F4C0" w14:textId="290B5562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</w:t>
                                  </w:r>
                                  <w:r w:rsidR="003A61F4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7351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E60F4C0" w14:textId="290B5562" w:rsidR="000B647F" w:rsidRDefault="0099716A" w:rsidP="00944C3D">
                            <w:r>
                              <w:t>20</w:t>
                            </w:r>
                            <w:r w:rsidR="002C2954">
                              <w:t>2</w:t>
                            </w:r>
                            <w:r w:rsidR="003A61F4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F438942" wp14:editId="1CF5763B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4D44ED" w14:textId="77777777" w:rsidR="000B647F" w:rsidRDefault="00646867" w:rsidP="00944C3D">
                                  <w:fldSimple w:instr=" MERGEFIELD  aDMDO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FC57354" wp14:editId="24E61258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D02EEF" w14:textId="322A78E1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</w:t>
                                  </w:r>
                                  <w:r w:rsidR="003A61F4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57354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34D02EEF" w14:textId="322A78E1" w:rsidR="000B647F" w:rsidRDefault="0099716A" w:rsidP="00944C3D">
                            <w:r>
                              <w:t>20</w:t>
                            </w:r>
                            <w:r w:rsidR="002C2954">
                              <w:t>2</w:t>
                            </w:r>
                            <w:r w:rsidR="003A61F4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295A6F9E" wp14:editId="0D78DC57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7D6252" w14:textId="77777777" w:rsidR="000B647F" w:rsidRDefault="00646867" w:rsidP="00944C3D">
                                  <w:fldSimple w:instr=" MERGEFIELD  aDMOD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0EE24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10B982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03E5F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1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79F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2B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22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B8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56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19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2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AB1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9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5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B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A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1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2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3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F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B9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0E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D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31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38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1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35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2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29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C8C965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A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7B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3EC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8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1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F02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C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BD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75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5D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48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22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4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0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93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8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AD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57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0A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36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331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E9DD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52E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C6F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5B3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D9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1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DA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FD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A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71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D3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C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91057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E0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22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25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0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E0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19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6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F0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BB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6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9B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7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8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52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B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8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DF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6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D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1E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61E1F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0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E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3D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9D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8D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25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12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31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DD3B50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45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C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D8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A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A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05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CC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8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0D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E0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5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5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14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E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D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95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52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9C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0C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DD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C6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2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44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0CF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3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D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95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7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77285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E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66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A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5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85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91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1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8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25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BC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966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1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C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1F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1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9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9F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A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90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DC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F7E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D5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04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88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2A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A9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A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4C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07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CC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B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8D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D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7350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4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18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2A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E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1A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AC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9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E4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AF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9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A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B0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90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F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2C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E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D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40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A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470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DF7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BA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934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D69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B9A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25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68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D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6EBEC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A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9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A9A435" wp14:editId="370D84B5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77B07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86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77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37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B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78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8A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2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E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D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9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3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36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B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A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4F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B8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9F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0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15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F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1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C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73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18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B8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6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9B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0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66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AA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4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4FBE1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D6A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702ED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C0F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A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A8EC8C" wp14:editId="178773B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4B07F3" w14:textId="66C9B7D2" w:rsidR="000B647F" w:rsidRPr="00391121" w:rsidRDefault="002C295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36131318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8EC8C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V0kn4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154B07F3" w14:textId="66C9B7D2" w:rsidR="000B647F" w:rsidRPr="00391121" w:rsidRDefault="002C295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36131318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4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5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8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C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4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0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4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5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8B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6E86C0" wp14:editId="25343CBB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1E1D6" w14:textId="45F9B63A" w:rsidR="000B647F" w:rsidRPr="00391121" w:rsidRDefault="00B3456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>1702837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E86C0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NPbvpx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1E81E1D6" w14:textId="45F9B63A" w:rsidR="000B647F" w:rsidRPr="00391121" w:rsidRDefault="00B3456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>1702837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F7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9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9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2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5B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2A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9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4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6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8E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5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4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31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B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5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144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5EEC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DD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5EF26A4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4E35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DC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A1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8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50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8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00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9E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C6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94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51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4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F9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7F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74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2A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E1D4F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E8D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9D61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3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00AA8A0" wp14:editId="13F3E20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567BD" w14:textId="7313140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 xml:space="preserve">Súdna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AA8A0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1y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l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C/o/XI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66567BD" w14:textId="73131407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 xml:space="preserve">Súdna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7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1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ED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15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B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5E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9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BC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0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0D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E7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53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39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0C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D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A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7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F4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1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1D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2A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EC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15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E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B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63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0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5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D2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6A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4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6169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73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46E5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819BFA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7EDAE8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2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C5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2B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7D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FF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8B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97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7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9A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7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2D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8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7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CB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A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0F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24F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24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0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6C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9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2E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44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6A0B87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C07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3339EE" wp14:editId="5E421DF3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2536A" w14:textId="0E4C3883" w:rsidR="000B647F" w:rsidRPr="00391121" w:rsidRDefault="002C295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Súdna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339EE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">
                      <v:textbox>
                        <w:txbxContent>
                          <w:p w14:paraId="21F2536A" w14:textId="0E4C3883" w:rsidR="000B647F" w:rsidRPr="00391121" w:rsidRDefault="002C295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Súdna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FA92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1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0EF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9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AE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6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A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A9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D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9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88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4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F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D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E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7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24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83DFDA" wp14:editId="432F693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BFD44" w14:textId="4ABAF2D0" w:rsidR="000B647F" w:rsidRDefault="002C2954" w:rsidP="00944C3D">
                                  <w:r>
                                    <w:t>319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3DFDA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Cj9RPl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315BFD44" w14:textId="4ABAF2D0" w:rsidR="000B647F" w:rsidRDefault="002C2954" w:rsidP="00944C3D">
                            <w:r>
                              <w:t>319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38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1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0A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6E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D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AB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7E939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029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8F4AB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92E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6355B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07FE936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E52819" wp14:editId="4E3FFFE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6E4E4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8482871" wp14:editId="53443863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6A24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6AAB3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33654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E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7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89F74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DF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21AA3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3416C9" wp14:editId="185B21A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53AB3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30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686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089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69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41E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FE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C63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757E75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3251EC9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B267DE5" wp14:editId="0EB8BAE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25381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EF0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1B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1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15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D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5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0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F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F75B1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C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4776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A8672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2D90EF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FE7A59B" wp14:editId="54C91C26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53E2E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20B3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D8BCEC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8829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3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9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1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D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D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DE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07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B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74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7A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8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BD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87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3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C8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F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2C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8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BF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28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4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D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1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B0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B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2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F35CA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E6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821544" w14:textId="07B4A0EF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2C2954">
              <w:rPr>
                <w:rFonts w:ascii="Arial" w:hAnsi="Arial"/>
                <w:lang w:eastAsia="sk-SK"/>
              </w:rPr>
              <w:t>27.2.202</w:t>
            </w:r>
            <w:r w:rsidR="003A61F4">
              <w:rPr>
                <w:rFonts w:ascii="Arial" w:hAnsi="Arial"/>
                <w:lang w:eastAsia="sk-SK"/>
              </w:rPr>
              <w:t>5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76A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D94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DC21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7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FB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A8017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65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93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24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B7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3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1AE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F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7740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CC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7B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A8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D5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DE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4161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07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81962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00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8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9B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072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53E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D43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B3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D508C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A1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2E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37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E8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F21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36A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E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8D33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BDF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107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3EF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AC0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E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4BA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5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3D64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1D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3C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765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526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57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12CE2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4B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2FE8F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FC2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E7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41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C28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A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551D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F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2D3E8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5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6CA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00161AA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00CA18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F9DB20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FC3854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D916FF6" w14:textId="77777777" w:rsidR="002C2954" w:rsidRDefault="002C2954" w:rsidP="00503750">
            <w:pPr>
              <w:rPr>
                <w:rFonts w:ascii="Arial" w:hAnsi="Arial"/>
                <w:lang w:eastAsia="sk-SK"/>
              </w:rPr>
            </w:pPr>
          </w:p>
          <w:p w14:paraId="5ADD647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7A64EBD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CB9A96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9A46A5F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A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57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5B2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5E8EC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3BCF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8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44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1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C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A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3F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B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C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CC9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4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D9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DE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C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19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62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1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D3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21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E9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5936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3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8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68C423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7DD4C9CF" w14:textId="77777777" w:rsidR="00944C3D" w:rsidRDefault="00944C3D" w:rsidP="00944C3D">
      <w:pPr>
        <w:rPr>
          <w:rFonts w:ascii="Arial" w:hAnsi="Arial"/>
        </w:rPr>
      </w:pPr>
    </w:p>
    <w:p w14:paraId="674F1364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5FA7D3A5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446F457F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BC9E9D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0C1C8246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3CBE6E8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23F82FB0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0A211B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8F9F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19BF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8793089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34A4331" w14:textId="582013C0" w:rsidR="00944C3D" w:rsidRPr="008D0433" w:rsidRDefault="002C2954" w:rsidP="005037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Samáková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Marta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005085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1DCE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A45B2D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C47D7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B18B5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FD52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D1B2C6F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EEB4B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3C52C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E458C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848A73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45C01560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500D52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3BFED5E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A60950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2641D11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5FE0A0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3DD3D017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1E2CD83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0AFC57E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74F2D52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22E9479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A6B47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4E65BBC6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2384A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47E391B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9618CDD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439DF1F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FE16B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5DF4B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2618E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E1479F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D58C5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AD37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D263C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1B862A6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038594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6A66D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9B50C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9AD35C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4F5B57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1406935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3F10E634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065C2B7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8FC2E27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D83514E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1D2ED95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23F15B9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D52E633" w14:textId="61A293ED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2C2954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70561D86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32B78635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1AC499CF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5A461B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4E4587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C754AD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3AB1DB5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34D582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93C25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3742B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534C71E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43993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FEB7D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83A72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6D20B4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4C77E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4413C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5AC6A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8C8B2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DC266D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5F08851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27AA84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53A77DA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5B8C35A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2CF3142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0459A0E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7D7F356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1430AF0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AB8384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854AC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6374263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9EB6F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58174DC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110FA4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01C5C9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7B1857E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6FF042D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F40B50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06DAAA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A39A6A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6E2286AA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00BB65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04043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2C63B82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89C45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59A2D7F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D951D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C96FC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75ABD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F18CDC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C2887B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6D026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A5FBD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60617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2B1DA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9A2F4C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9EA8A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5C057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EE66D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8F63D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6AB228D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B945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4DA48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50A3B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48AAA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6933EEE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6E591C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BAF79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5DE18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46A8C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E1F59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C98A15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672528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AD41F37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BE609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08C520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1232BF57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3FE33151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9E7B98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C66138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D35AAC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6A8C52A5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4AAA3F93" w14:textId="77777777" w:rsidTr="00503750">
        <w:tc>
          <w:tcPr>
            <w:tcW w:w="2302" w:type="dxa"/>
            <w:vAlign w:val="center"/>
          </w:tcPr>
          <w:p w14:paraId="244B71B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7D5630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E9FDD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060DA6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4B9FF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E7B76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16C13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0A466C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751CD2C7" w14:textId="77777777" w:rsidTr="00503750">
        <w:tc>
          <w:tcPr>
            <w:tcW w:w="15593" w:type="dxa"/>
            <w:gridSpan w:val="8"/>
            <w:vAlign w:val="center"/>
          </w:tcPr>
          <w:p w14:paraId="0055C2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1CACC75" w14:textId="77777777" w:rsidTr="00503750">
        <w:tc>
          <w:tcPr>
            <w:tcW w:w="2302" w:type="dxa"/>
            <w:vAlign w:val="center"/>
          </w:tcPr>
          <w:p w14:paraId="6DCF21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E4E4B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CA86B0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1FA5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0B70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DD94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94D3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8D1E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41C03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C127B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C29CB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A7B7B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3C6CD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27F0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4B2F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68D9E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7C15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A398D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A78B6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3FB84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31FF3E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DD4D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E474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5375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CDC6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4A8A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AA30F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02B6E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3D46DB0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24DA7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8314A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61645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F628F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3236F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86E2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7822F46" w14:textId="77777777" w:rsidTr="00503750">
        <w:tc>
          <w:tcPr>
            <w:tcW w:w="2302" w:type="dxa"/>
            <w:vAlign w:val="center"/>
          </w:tcPr>
          <w:p w14:paraId="22254F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C7107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74B3D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7CE5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76C6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AD91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B2000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B90F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B39E45" w14:textId="77777777" w:rsidTr="00503750">
        <w:tc>
          <w:tcPr>
            <w:tcW w:w="15593" w:type="dxa"/>
            <w:gridSpan w:val="8"/>
            <w:vAlign w:val="center"/>
          </w:tcPr>
          <w:p w14:paraId="185C5E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6018E035" w14:textId="77777777" w:rsidTr="00503750">
        <w:tc>
          <w:tcPr>
            <w:tcW w:w="2302" w:type="dxa"/>
            <w:vAlign w:val="center"/>
          </w:tcPr>
          <w:p w14:paraId="47CB78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3DCE8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CC9CB5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898C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CD21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9130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80546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68949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437C9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55E47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CEC58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20249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BDE03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4EB5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9134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E9A487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FDBA48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C3C1D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00FE4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CB28A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888F0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72EA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8CD0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288B0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26A90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D37E7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3397DD" w14:textId="77777777" w:rsidTr="00503750">
        <w:tc>
          <w:tcPr>
            <w:tcW w:w="2302" w:type="dxa"/>
            <w:vAlign w:val="center"/>
          </w:tcPr>
          <w:p w14:paraId="14F052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2928E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B762F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FB7FE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6766A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D956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FCEC9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1C49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86C9E0" w14:textId="77777777" w:rsidTr="00503750">
        <w:tc>
          <w:tcPr>
            <w:tcW w:w="15593" w:type="dxa"/>
            <w:gridSpan w:val="8"/>
            <w:vAlign w:val="center"/>
          </w:tcPr>
          <w:p w14:paraId="3155AA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85C4FEF" w14:textId="77777777" w:rsidTr="00503750">
        <w:tc>
          <w:tcPr>
            <w:tcW w:w="2302" w:type="dxa"/>
            <w:vAlign w:val="center"/>
          </w:tcPr>
          <w:p w14:paraId="53FB67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ECACE2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552EF4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B34E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C5B3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794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9F56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C2DB1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CF5E95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487355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BA0E2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24196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EE69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56A1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8DC3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98BCD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9204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CED1D9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56C24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0BCD4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3FEA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01AE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976C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37DC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0019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DAAA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E8D25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15542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EF1A6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78A23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8D1E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C8E4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F0E6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BAEA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B098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6AB6E1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7ADAFEB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2EC5F73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1EF6AE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88115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B1066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3005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503F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8E60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23BA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C295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87219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116B6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F6783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267B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50F7D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41DD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CE3BB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D6DD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027D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31FBC13" w14:textId="77777777" w:rsidR="00944C3D" w:rsidRDefault="00944C3D" w:rsidP="00944C3D">
      <w:pPr>
        <w:rPr>
          <w:rFonts w:ascii="Arial" w:hAnsi="Arial"/>
          <w:b/>
        </w:rPr>
      </w:pPr>
    </w:p>
    <w:p w14:paraId="037EFD2C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22779B2C" w14:textId="77777777" w:rsidTr="00503750">
        <w:tc>
          <w:tcPr>
            <w:tcW w:w="1944" w:type="dxa"/>
            <w:vAlign w:val="center"/>
          </w:tcPr>
          <w:p w14:paraId="39C3336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109826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804110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F0F0F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FC1D5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5A3685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78AE85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A4870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803C1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32793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04DC6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2D578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240FF87" w14:textId="77777777" w:rsidTr="00503750">
        <w:tc>
          <w:tcPr>
            <w:tcW w:w="15685" w:type="dxa"/>
            <w:gridSpan w:val="12"/>
            <w:vAlign w:val="center"/>
          </w:tcPr>
          <w:p w14:paraId="6188A5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E4384A8" w14:textId="77777777" w:rsidTr="00503750">
        <w:tc>
          <w:tcPr>
            <w:tcW w:w="1944" w:type="dxa"/>
            <w:vAlign w:val="center"/>
          </w:tcPr>
          <w:p w14:paraId="2297BF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2987D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F1B8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F2E07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E254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CCF8E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A56C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2503A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D4C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F4F05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5932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33AB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19D5AB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4F44EC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236E7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F529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DADD3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094F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F2051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5D91A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E13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FAD25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07479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F5BC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FFFD8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AEE46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B26D6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5C0CC8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16756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45C77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57C6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45FD2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B256B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A037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6B81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58A3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C8A1C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97139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D14B5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B7D49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07B12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C76B5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11065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6D165C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DE949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9A301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0D8C1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5242D0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684FC7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792E0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8AE5A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037D453" w14:textId="77777777" w:rsidTr="00503750">
        <w:tc>
          <w:tcPr>
            <w:tcW w:w="1944" w:type="dxa"/>
            <w:vAlign w:val="center"/>
          </w:tcPr>
          <w:p w14:paraId="5F4426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48E19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7D56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55ED3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1E03F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2FC76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A4FCE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A5C6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CB840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9E59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CEAA1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36C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9511D6" w14:textId="77777777" w:rsidTr="00503750">
        <w:tc>
          <w:tcPr>
            <w:tcW w:w="15685" w:type="dxa"/>
            <w:gridSpan w:val="12"/>
            <w:vAlign w:val="center"/>
          </w:tcPr>
          <w:p w14:paraId="18D940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8D09AE3" w14:textId="77777777" w:rsidTr="00503750">
        <w:tc>
          <w:tcPr>
            <w:tcW w:w="1944" w:type="dxa"/>
            <w:vAlign w:val="center"/>
          </w:tcPr>
          <w:p w14:paraId="2EDA18A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FF0BD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1A944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5BF6E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C0CEA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68B3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2EDF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F3E68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82EC7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5AD6A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8DB39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D2829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E0F414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55D2DB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52EDF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237AA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C8BAA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519BC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76FFA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DEF96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B6447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1DBE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180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E8098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66B77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92DB55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28008A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7E00E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99B3B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353BA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E2BF2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6EFF4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E8B0C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6C9C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CB694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78D0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CEE1F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63BA7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C0F29A" w14:textId="77777777" w:rsidTr="00503750">
        <w:tc>
          <w:tcPr>
            <w:tcW w:w="1944" w:type="dxa"/>
            <w:vAlign w:val="center"/>
          </w:tcPr>
          <w:p w14:paraId="41F54A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A469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0DD2C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FF21C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6494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47B17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39A0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AC538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B022A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D30AE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FA0C4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59037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944DF6" w14:textId="77777777" w:rsidTr="00503750">
        <w:tc>
          <w:tcPr>
            <w:tcW w:w="15685" w:type="dxa"/>
            <w:gridSpan w:val="12"/>
            <w:vAlign w:val="center"/>
          </w:tcPr>
          <w:p w14:paraId="0D27C3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015CEDF" w14:textId="77777777" w:rsidTr="00503750">
        <w:tc>
          <w:tcPr>
            <w:tcW w:w="1944" w:type="dxa"/>
            <w:vAlign w:val="center"/>
          </w:tcPr>
          <w:p w14:paraId="597FC1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53574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ECE68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F7913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2FC8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C11E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5E231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8E5F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DFF74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C2DD1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BF57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B8749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FC0C57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FAE1E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5CD28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AA79B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AF27B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6CA3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CEEE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2A14E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152B9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ACE2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C6F9F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1361A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39FC9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5D65F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77211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E085A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71E6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9B5EB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31BEE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9D4F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AF64B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5ACF4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325E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27221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F8355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C7C6C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B98715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61DA1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9CA87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9CFED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8E457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B074A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BB29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2EE5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62623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01E90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F98F9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9B11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9F86E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8B7ED8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7A8013F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E77450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688DE5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6A1D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A2464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12D47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119B8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2D91D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E495A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F1CCE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2D8B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52A2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A2F76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D5E9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72EB78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09FD2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E4ABC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43525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5E39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7D2BD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ACDCB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400E3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12EBC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9075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8DF62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CC4E5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8B3CA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7C0434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5E17E6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6BA916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1257C33F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E6801E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71E59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D9A2234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4BE9F5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9827A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6C1936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D1EFD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8DD009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30BF92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B1018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38C28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FC2091F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7D61FE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37A8E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1E4FA20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85C6DD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9D9E87C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CEFF2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35424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3D6F0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E9714F0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37B8E80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BAA9F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B0F4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DD9D2D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50B25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A523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4046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4D0E54E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87A01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B8761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3B86A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F9A2D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E8490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04BCB76F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0D474D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037E39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1C73CE8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1C659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153ED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BC8E3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26DCC89D" w14:textId="77777777" w:rsidTr="00503750">
        <w:trPr>
          <w:trHeight w:val="1073"/>
        </w:trPr>
        <w:tc>
          <w:tcPr>
            <w:tcW w:w="3614" w:type="dxa"/>
            <w:vMerge/>
          </w:tcPr>
          <w:p w14:paraId="56D5DB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544C8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AC4EB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F94B3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6BA59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61ADF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00B91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7D4837D0" w14:textId="77777777" w:rsidTr="00503750">
        <w:trPr>
          <w:trHeight w:val="283"/>
        </w:trPr>
        <w:tc>
          <w:tcPr>
            <w:tcW w:w="3614" w:type="dxa"/>
          </w:tcPr>
          <w:p w14:paraId="7F08ED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8A3A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EE80C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9CEBD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B52C4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4A04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FA30D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266C1A9" w14:textId="77777777" w:rsidTr="00503750">
        <w:trPr>
          <w:trHeight w:val="283"/>
        </w:trPr>
        <w:tc>
          <w:tcPr>
            <w:tcW w:w="3614" w:type="dxa"/>
          </w:tcPr>
          <w:p w14:paraId="56922A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8867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FB7F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A5805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E481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3BF8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B39B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91DD0FD" w14:textId="77777777" w:rsidTr="00503750">
        <w:trPr>
          <w:trHeight w:val="283"/>
        </w:trPr>
        <w:tc>
          <w:tcPr>
            <w:tcW w:w="3614" w:type="dxa"/>
          </w:tcPr>
          <w:p w14:paraId="1B205D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AF87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E3E8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54F0F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0B71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3182F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1EE2C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7E73C9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D0C866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1097036C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348C3E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3430F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3EBDF9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916BBA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182A5D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2C490B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09400D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94298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0AEBBB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7D87BD7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C6AF0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4C3D2B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B7C9EE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56E7E1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D5DF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F313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4277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DFB0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7993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2E49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CBB9E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1624A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7780F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3E530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8CDC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EEE4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B0BC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40BB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6E05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D38F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25A4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C4E42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883F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B0688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B73A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4E39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F7E4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F9A9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F8D4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01A4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0D49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26429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A729F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A6406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A5119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44A13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8E7E8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3CAEA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A8643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BC6EB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945FD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DBE8C0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FD57FA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C8E4F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8AFA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BF50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8705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F9D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CBA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1E1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AB1B0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F1A41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20E983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0C17BE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530A56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64535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1CC9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7CBD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7B0C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A91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1A53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10BE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9774C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A214F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9BAC7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D8536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897A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205B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69BB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B2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5B6C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6CB0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7B0AB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0CC0F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80A10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517C7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56ED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E56F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EDC4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8750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311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FCE4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E7F7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EAC46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3534A3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D544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E4F7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0967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E27E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2924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6AEC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C80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9CCB2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D5DCB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57CB2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13D9D8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681E9A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0EE28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A7C3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0EC7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014B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B6E5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7CBD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8057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1A34F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D84CBE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3D1E00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58C09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5C98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43FE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7DD1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CE12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963A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5DCD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A5CD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204DAB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F486AA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6831412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49D8D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4E756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FA17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524D1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4638A1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9B5C3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23F22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0D5B4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6733A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D8A22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76A28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9E9B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C10BB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9EA5F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50B9C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F2D44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CC6F7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004AD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D35AAC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2E4519D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BFC215F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2990711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1BC08AD9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43B0CA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0585A7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893A2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2BED1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D65F6F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89B9CEC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49B58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6ADBCD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231EBF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036C34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FEED62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4E047B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4DFC7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7E6013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DC993D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939786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CCD8E7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3EB5C0F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0B2C56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F09F09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B5F20E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B7E0E2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DF24FC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8851BEF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737927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9FB22C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272A2B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2D9C9C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1FD6E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B35C2D5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58D97D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407AC5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56A474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93DADA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E3B123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083AA1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688047D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C50AA2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D9C194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8823F0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7B832D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621067A" w14:textId="77777777" w:rsidR="00944C3D" w:rsidRDefault="00944C3D" w:rsidP="00944C3D">
      <w:pPr>
        <w:rPr>
          <w:rFonts w:ascii="Arial" w:hAnsi="Arial"/>
          <w:b/>
        </w:rPr>
      </w:pPr>
    </w:p>
    <w:p w14:paraId="4C025328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4AD72F1D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103D0CD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12319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0AA5A5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FD5D4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195772A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0591CAE9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3C3744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2F4507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6381A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16833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6705E5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452206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45544C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E0609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8A1D4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EB7E51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325A01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41EA07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A3977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9B2B5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1061564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2059EE0D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350E2F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C4800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14AE3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16F753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BF0C1A7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39AEAA2" w14:textId="77777777" w:rsidTr="00503750">
        <w:tc>
          <w:tcPr>
            <w:tcW w:w="2835" w:type="dxa"/>
            <w:vAlign w:val="center"/>
          </w:tcPr>
          <w:p w14:paraId="0E421B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192502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BD3E6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B2E7A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11067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D6480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1EAE05C8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928089E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FDF5EFA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4B84E5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362A7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0913CB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B491B6D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BACF0E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152093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1DCE8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E167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528A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905F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AD70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C206F3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60A641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51A58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AFE9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93F4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187B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65891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E55263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749186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0DF2D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2329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0E48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F925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2E72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115B0B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6F9697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F43B2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11E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B53D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0156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2646F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2E937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0EDE6C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05E4B5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10C3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2DD7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B8AA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4661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0BC4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4DC82A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7A8CA6D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E8869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7FAFE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8C56D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EB2E6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524B25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BDB4BD6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06F93779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1D1D18F" w14:textId="77777777" w:rsidR="00944C3D" w:rsidRDefault="00944C3D" w:rsidP="00944C3D">
      <w:pPr>
        <w:rPr>
          <w:rFonts w:ascii="Arial" w:hAnsi="Arial"/>
          <w:b/>
        </w:rPr>
      </w:pPr>
    </w:p>
    <w:p w14:paraId="0961220F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685D092" w14:textId="77777777" w:rsidTr="00503750">
        <w:tc>
          <w:tcPr>
            <w:tcW w:w="2835" w:type="dxa"/>
            <w:vAlign w:val="center"/>
          </w:tcPr>
          <w:p w14:paraId="6E645B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1B12B8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848C0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5A1E3B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4D33F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72FF9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F5553AE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69F40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468A1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7871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96CF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9113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9EC0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1CDD2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777EA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3E5C67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07B9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6852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E3AF7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48DB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F0AAA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B5E50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5C35E0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F563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5FC1D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41168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ADDBE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7C8A9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6D0D9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75334E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4E95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B98B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29EE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AA54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B3CC3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6DD72E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88D329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DA0F8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91F3D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543BA6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529F3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AAF1B46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AB6217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4D6CD5F8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082EFF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0DFA11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C456110" w14:textId="77777777" w:rsidTr="00503750">
        <w:trPr>
          <w:trHeight w:val="699"/>
        </w:trPr>
        <w:tc>
          <w:tcPr>
            <w:tcW w:w="3502" w:type="dxa"/>
            <w:vMerge/>
          </w:tcPr>
          <w:p w14:paraId="635978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7A6D54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4F5DCB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77A8D4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CA97A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CD247D5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A1A8C0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18DF62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389F6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6ED44156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DB77C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763E8F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E2974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5777E032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CE0CE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EEDADA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2B38DB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17259345" w14:textId="77777777" w:rsidTr="00503750">
        <w:trPr>
          <w:trHeight w:val="593"/>
        </w:trPr>
        <w:tc>
          <w:tcPr>
            <w:tcW w:w="3497" w:type="dxa"/>
          </w:tcPr>
          <w:p w14:paraId="1830FF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2AD7F7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A457E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230DC6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78F6C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742EFC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9A2B6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C9B63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7838CBF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BB39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599EA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51A93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161270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7228A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33416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B5458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7D476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6CCCF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C5A0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BAB1B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B3A6E4C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A609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D81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B2A8E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41848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98582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DF4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5DA44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06AB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3EBDB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5FFC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C0B81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6732CA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B84D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48ED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0FA28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63EA4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D208D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F368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3F669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17DAEF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513C5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8833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CC8AB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150C95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347DC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F43C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A8B3F8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BF261F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A48E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F9D6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0CF547" w14:textId="77777777" w:rsidR="00944C3D" w:rsidRDefault="00944C3D" w:rsidP="00944C3D">
      <w:pPr>
        <w:rPr>
          <w:rFonts w:ascii="Arial" w:hAnsi="Arial"/>
          <w:b/>
        </w:rPr>
      </w:pPr>
    </w:p>
    <w:p w14:paraId="312A89DF" w14:textId="77777777" w:rsidR="00944C3D" w:rsidRDefault="00944C3D" w:rsidP="00944C3D">
      <w:pPr>
        <w:rPr>
          <w:rFonts w:ascii="Arial" w:hAnsi="Arial"/>
          <w:b/>
        </w:rPr>
      </w:pPr>
    </w:p>
    <w:p w14:paraId="47F80B20" w14:textId="77777777" w:rsidR="00944C3D" w:rsidRDefault="00944C3D" w:rsidP="00944C3D">
      <w:pPr>
        <w:rPr>
          <w:rFonts w:ascii="Arial" w:hAnsi="Arial"/>
          <w:b/>
        </w:rPr>
      </w:pPr>
    </w:p>
    <w:p w14:paraId="11CF9FAC" w14:textId="77777777" w:rsidR="00944C3D" w:rsidRDefault="00944C3D" w:rsidP="00944C3D">
      <w:pPr>
        <w:rPr>
          <w:rFonts w:ascii="Arial" w:hAnsi="Arial"/>
          <w:b/>
        </w:rPr>
      </w:pPr>
    </w:p>
    <w:p w14:paraId="652D432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07663018" w14:textId="77777777" w:rsidTr="00503750">
        <w:tc>
          <w:tcPr>
            <w:tcW w:w="2622" w:type="dxa"/>
            <w:vAlign w:val="center"/>
          </w:tcPr>
          <w:p w14:paraId="1477104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36B95CF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002F9D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3DAFE1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1F5DBD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6A4E37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55B30F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16197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27F89B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EF5F92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64FD0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5ECD7C4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D6514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59E2AE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563C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4DDC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90C9B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B0C0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D25BD1C" w14:textId="77777777" w:rsidTr="00503750">
        <w:tc>
          <w:tcPr>
            <w:tcW w:w="2622" w:type="dxa"/>
            <w:vAlign w:val="center"/>
          </w:tcPr>
          <w:p w14:paraId="0C2555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0F4D37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05853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77B6E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505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4571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138D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B11510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BD490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24ADA5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4A9C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DD28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79A2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69BA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5398C9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5DD7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4510DE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34126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63AC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BCF1E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D388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0012D3D" w14:textId="77777777" w:rsidTr="00503750">
        <w:tc>
          <w:tcPr>
            <w:tcW w:w="2622" w:type="dxa"/>
            <w:vAlign w:val="center"/>
          </w:tcPr>
          <w:p w14:paraId="7BD2A3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5AC4B275" w14:textId="29B0424B" w:rsidR="00944C3D" w:rsidRPr="008C56AB" w:rsidRDefault="003A61F4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67751</w:t>
            </w:r>
          </w:p>
        </w:tc>
        <w:tc>
          <w:tcPr>
            <w:tcW w:w="1275" w:type="dxa"/>
            <w:vAlign w:val="center"/>
          </w:tcPr>
          <w:p w14:paraId="46FF22D2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44E7B6D8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85E4D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C33627" w14:textId="5501EBBF" w:rsidR="00944C3D" w:rsidRPr="008C56AB" w:rsidRDefault="002C6F04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67681</w:t>
            </w:r>
          </w:p>
        </w:tc>
      </w:tr>
      <w:tr w:rsidR="0099716A" w:rsidRPr="00050529" w14:paraId="4FC04C6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8316A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1ACBEB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0FBD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E0C6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43644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F12F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CBFA05C" w14:textId="77777777" w:rsidTr="00503750">
        <w:tc>
          <w:tcPr>
            <w:tcW w:w="2622" w:type="dxa"/>
            <w:vAlign w:val="center"/>
          </w:tcPr>
          <w:p w14:paraId="1F4106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CAB13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A0727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7C85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0DEA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D74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6B3FF2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E77BBC4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028984D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780F6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297FCF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74360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D72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ADFC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CA7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019975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B974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5B781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BF41B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C0C8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C794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79812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7A3F60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D078C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08B6CB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A802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36834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B0A0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084D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564493E" w14:textId="77777777" w:rsidTr="00503750">
        <w:tc>
          <w:tcPr>
            <w:tcW w:w="2622" w:type="dxa"/>
            <w:vAlign w:val="center"/>
          </w:tcPr>
          <w:p w14:paraId="2822BA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57586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D27B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D8E1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3F6E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7520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73524D5" w14:textId="77777777" w:rsidTr="00503750">
        <w:tc>
          <w:tcPr>
            <w:tcW w:w="2622" w:type="dxa"/>
            <w:vAlign w:val="center"/>
          </w:tcPr>
          <w:p w14:paraId="335A96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54327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4CB5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E64E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6677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0746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645FB78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CD2D5D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F62B0D6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826D4C4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4BD2091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69751D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2A6B35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470FB53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0A8DC2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5EA6D57A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2912625E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41546B5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905AB5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158803D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B3C729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81D28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98A9BA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4A0AED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76206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0EC581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15CC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0465CE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667117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47B5D0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49EB8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44DC5A2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A49CC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AD1E6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5B7514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3A19E1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71F850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5F3EB48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7C117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A3A2DB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54F8DE7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E4D92B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B5E01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062832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31DFB5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101FE0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647BF97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29DA8A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03EDE9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6ED247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1F893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55BCF0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5E2240D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C8D4F9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BDF295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B42CB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471336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3434461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77CB51C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CDAA7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0E1286D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5E81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E0DF6B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08BDE0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42E3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F91B0D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133A2FA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F45C28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328EF0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4467DAE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BACF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245BE5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18A3FA0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12CAF5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B76B3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99917A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BF4D5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A4E8DD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2A5568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AA6629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C21049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9B9BE24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5C0482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7F68B593" w14:textId="77777777" w:rsidTr="00503750">
        <w:tc>
          <w:tcPr>
            <w:tcW w:w="2835" w:type="dxa"/>
            <w:vAlign w:val="center"/>
          </w:tcPr>
          <w:p w14:paraId="5C9C57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4D4F1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848A4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05EB4C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2EE273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407263B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BB7C2FE" w14:textId="77777777" w:rsidTr="00503750">
        <w:tc>
          <w:tcPr>
            <w:tcW w:w="2835" w:type="dxa"/>
            <w:vAlign w:val="center"/>
          </w:tcPr>
          <w:p w14:paraId="6F0AD4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0D961E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2A33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09E9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5524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57384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A757E0" w14:textId="77777777" w:rsidTr="00503750">
        <w:tc>
          <w:tcPr>
            <w:tcW w:w="2835" w:type="dxa"/>
            <w:vAlign w:val="center"/>
          </w:tcPr>
          <w:p w14:paraId="43C041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41A059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A2E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A06A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29E0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8D73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EC2884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4FE2F13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04D61D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B037A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5499E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A0F34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A1EC1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62A4F1A6" w14:textId="77777777" w:rsidTr="00503750">
        <w:tc>
          <w:tcPr>
            <w:tcW w:w="2835" w:type="dxa"/>
            <w:vAlign w:val="center"/>
          </w:tcPr>
          <w:p w14:paraId="47DB46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422091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7700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6761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10F3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54A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CDCFD6" w14:textId="77777777" w:rsidTr="00503750">
        <w:tc>
          <w:tcPr>
            <w:tcW w:w="2835" w:type="dxa"/>
            <w:vAlign w:val="center"/>
          </w:tcPr>
          <w:p w14:paraId="6CD751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1B6F15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984A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6864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DB3F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2C41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FEE8D0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FAB392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6BD7E0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9927DE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9B2825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5FEB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DF77AC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0C5E60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1E36398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14A7C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91C0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9B30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AF00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9FFF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8D4F3C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692579C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2E941F69" w14:textId="77777777" w:rsidTr="00503750">
        <w:tc>
          <w:tcPr>
            <w:tcW w:w="2552" w:type="dxa"/>
            <w:shd w:val="clear" w:color="auto" w:fill="auto"/>
            <w:vAlign w:val="center"/>
          </w:tcPr>
          <w:p w14:paraId="5DBD9DF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4E62AC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A7ECB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D44C8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2D633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E10ABF1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0385DE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1A5846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5D6174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148A65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B210D86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2A4034E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00A10E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DC2791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8AB2E6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A21328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69CA64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91F976F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C015DD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3372A178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B798C6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110CCF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47656802" w14:textId="77777777" w:rsidTr="00503750">
        <w:tc>
          <w:tcPr>
            <w:tcW w:w="4395" w:type="dxa"/>
            <w:vMerge/>
          </w:tcPr>
          <w:p w14:paraId="4FA93DD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AB5C1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9CF79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FED6FA8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853E9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663EEA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16B6DA9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815F025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52E169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2CA5D6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114DAA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EFF8E86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0CAA98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07A67766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183F49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4920329" w14:textId="77777777" w:rsidTr="00503750">
        <w:tc>
          <w:tcPr>
            <w:tcW w:w="4395" w:type="dxa"/>
            <w:vAlign w:val="center"/>
          </w:tcPr>
          <w:p w14:paraId="3D0B7B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7CA002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195A2C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2EFCD53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708FFA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E79EE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C6C7E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D44FC1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4A4ABE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0C6403C8" w14:textId="734A32A0" w:rsidR="00944C3D" w:rsidRPr="008C56AB" w:rsidRDefault="00944C3D" w:rsidP="009946B7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3F1C5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64F6B" w:rsidRPr="00871039" w14:paraId="30107F6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729D2CD" w14:textId="77777777" w:rsidR="00E64F6B" w:rsidRPr="00050529" w:rsidRDefault="00E64F6B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A88A709" w14:textId="77777777" w:rsidR="00E64F6B" w:rsidRPr="008C56AB" w:rsidRDefault="00E64F6B" w:rsidP="009946B7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77CF6B0" w14:textId="77777777" w:rsidR="00E64F6B" w:rsidRPr="00050529" w:rsidRDefault="00E64F6B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1CA41A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A889469" w14:textId="26A9CD04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4B282F8" w14:textId="73EE1A90" w:rsidR="00944C3D" w:rsidRPr="008C56AB" w:rsidRDefault="009946B7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718</w:t>
            </w:r>
            <w:r w:rsidR="00E64F6B">
              <w:rPr>
                <w:rFonts w:ascii="Arial" w:hAnsi="Arial"/>
                <w:b/>
                <w:sz w:val="18"/>
                <w:szCs w:val="18"/>
              </w:rPr>
              <w:t>9</w:t>
            </w:r>
          </w:p>
        </w:tc>
        <w:tc>
          <w:tcPr>
            <w:tcW w:w="2835" w:type="dxa"/>
            <w:vAlign w:val="center"/>
          </w:tcPr>
          <w:p w14:paraId="2F5743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7461038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25E8F8A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2F6218E9" w14:textId="77777777" w:rsidTr="00503750">
        <w:tc>
          <w:tcPr>
            <w:tcW w:w="4395" w:type="dxa"/>
            <w:vAlign w:val="center"/>
          </w:tcPr>
          <w:p w14:paraId="7598F7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869AC2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58FE507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49923DD2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1626C2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17DBCEE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69DAA1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6A156657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A5A6D7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na ťarchu nákladov</w:t>
            </w:r>
          </w:p>
        </w:tc>
        <w:tc>
          <w:tcPr>
            <w:tcW w:w="2693" w:type="dxa"/>
            <w:vAlign w:val="center"/>
          </w:tcPr>
          <w:p w14:paraId="4A274A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0564E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BB6862F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5203FE7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7E469D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184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559D9F3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44468CE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6198F706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4499159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3530267F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730B183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0BACE72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2B74E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3419D8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45D24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CA2015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244D74D1" w14:textId="77777777" w:rsidTr="00503750">
        <w:tc>
          <w:tcPr>
            <w:tcW w:w="1843" w:type="dxa"/>
            <w:vAlign w:val="center"/>
          </w:tcPr>
          <w:p w14:paraId="5E1AE60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48F7C94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4F172B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DCBEDF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3374074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546EDC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D1CC8B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7631D19" w14:textId="77777777" w:rsidTr="00503750">
        <w:tc>
          <w:tcPr>
            <w:tcW w:w="1843" w:type="dxa"/>
            <w:vAlign w:val="center"/>
          </w:tcPr>
          <w:p w14:paraId="4A87495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4314AEF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8A4F2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40BF8F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A5BEF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41243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BB485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F8419D7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0601C1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221F67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FA27B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D1D56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AF4559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A8449C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00F8C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779ED15" w14:textId="77777777" w:rsidTr="00503750">
        <w:tc>
          <w:tcPr>
            <w:tcW w:w="1843" w:type="dxa"/>
            <w:vAlign w:val="center"/>
          </w:tcPr>
          <w:p w14:paraId="79E0157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4A521B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0B6A6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FEEE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D21DD2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72F26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D369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C72BC2B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5B890B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3999AF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6DBDD7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CBD3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58C3AA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FB3D3D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D1D20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88CA1A0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38A999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5D80576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A5D30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9D676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945BD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294324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58B7B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6214F2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6E6E88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6F507EC" w14:textId="77777777" w:rsidTr="00503750">
        <w:trPr>
          <w:trHeight w:val="664"/>
        </w:trPr>
        <w:tc>
          <w:tcPr>
            <w:tcW w:w="3372" w:type="dxa"/>
          </w:tcPr>
          <w:p w14:paraId="43728C6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1C82438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C66987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6AB759D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13D9CA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43AFD4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788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90B56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6FF9D00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736C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4DAA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4F4710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C8AF52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9EC75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73B5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C5D554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0A22A2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8392F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ECC1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009CD4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595EA14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341F7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4AF9C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BD0C162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431576C2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979D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297FC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297C023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2B3025D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26EB1119" w14:textId="77777777" w:rsidTr="00503750">
        <w:tc>
          <w:tcPr>
            <w:tcW w:w="2835" w:type="dxa"/>
            <w:vAlign w:val="center"/>
          </w:tcPr>
          <w:p w14:paraId="686E892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391193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2081A16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2819FCC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0804458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8A7A0C1" w14:textId="77777777" w:rsidTr="00503750">
        <w:tc>
          <w:tcPr>
            <w:tcW w:w="2835" w:type="dxa"/>
          </w:tcPr>
          <w:p w14:paraId="22FBBE8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2EC82D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7B3B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2B975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FCF8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E55041" w14:textId="77777777" w:rsidTr="00503750">
        <w:tc>
          <w:tcPr>
            <w:tcW w:w="2835" w:type="dxa"/>
          </w:tcPr>
          <w:p w14:paraId="71CECD0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59B5E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807F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B8E5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517A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261B184" w14:textId="77777777" w:rsidTr="00503750">
        <w:tc>
          <w:tcPr>
            <w:tcW w:w="2835" w:type="dxa"/>
          </w:tcPr>
          <w:p w14:paraId="3844A10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BE1A9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4118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502F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E385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71194E5" w14:textId="77777777" w:rsidTr="00503750">
        <w:tc>
          <w:tcPr>
            <w:tcW w:w="2835" w:type="dxa"/>
            <w:vAlign w:val="center"/>
          </w:tcPr>
          <w:p w14:paraId="08E3F53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C43E8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337B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6236F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86649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1CD890E" w14:textId="77777777" w:rsidTr="00503750">
        <w:tc>
          <w:tcPr>
            <w:tcW w:w="2835" w:type="dxa"/>
            <w:vAlign w:val="center"/>
          </w:tcPr>
          <w:p w14:paraId="6889D75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B1780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FA76C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50226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E92D3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C31A50" w14:textId="77777777" w:rsidTr="00503750">
        <w:tc>
          <w:tcPr>
            <w:tcW w:w="2835" w:type="dxa"/>
          </w:tcPr>
          <w:p w14:paraId="150F8F2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10F417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27EA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9598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B802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3DD6303" w14:textId="77777777" w:rsidTr="00503750">
        <w:tc>
          <w:tcPr>
            <w:tcW w:w="2835" w:type="dxa"/>
          </w:tcPr>
          <w:p w14:paraId="5DD53A5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82CF0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1A16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6DC58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468E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8255C14" w14:textId="77777777" w:rsidTr="00503750">
        <w:tc>
          <w:tcPr>
            <w:tcW w:w="2835" w:type="dxa"/>
          </w:tcPr>
          <w:p w14:paraId="4F2C38D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6E8D66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9960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42821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292E3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C4A43D6" w14:textId="77777777" w:rsidR="00944C3D" w:rsidRDefault="00944C3D" w:rsidP="00944C3D">
      <w:pPr>
        <w:rPr>
          <w:rFonts w:ascii="Arial" w:hAnsi="Arial"/>
          <w:b/>
        </w:rPr>
      </w:pPr>
    </w:p>
    <w:p w14:paraId="381927AF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53F98B3C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8142E3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793E561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677A77B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04F97F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885116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6415FF1" w14:textId="77777777" w:rsidTr="00503750">
        <w:trPr>
          <w:trHeight w:val="443"/>
        </w:trPr>
        <w:tc>
          <w:tcPr>
            <w:tcW w:w="2560" w:type="dxa"/>
          </w:tcPr>
          <w:p w14:paraId="275F6F7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1342F2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A4DD3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6BDF7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0DC15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CA6D993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050A614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7A432B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DE1E8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E8ECB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72C61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76ED68E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57F5D2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0C9BC9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F89A4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E6911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FCB5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D334C0F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0229F15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E1C2B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9B84E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EA1B8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241B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3F9DCED" w14:textId="77777777" w:rsidR="00944C3D" w:rsidRDefault="00944C3D" w:rsidP="00944C3D">
      <w:pPr>
        <w:rPr>
          <w:rFonts w:ascii="Arial" w:hAnsi="Arial"/>
          <w:b/>
        </w:rPr>
      </w:pPr>
    </w:p>
    <w:p w14:paraId="139D4525" w14:textId="77777777" w:rsidR="00944C3D" w:rsidRDefault="00944C3D" w:rsidP="00944C3D">
      <w:pPr>
        <w:rPr>
          <w:rFonts w:ascii="Arial" w:hAnsi="Arial"/>
          <w:b/>
        </w:rPr>
      </w:pPr>
    </w:p>
    <w:p w14:paraId="1372562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245F5150" w14:textId="77777777" w:rsidR="00944C3D" w:rsidRDefault="00944C3D" w:rsidP="00944C3D">
      <w:pPr>
        <w:rPr>
          <w:rFonts w:ascii="Arial" w:hAnsi="Arial"/>
          <w:b/>
        </w:rPr>
      </w:pPr>
    </w:p>
    <w:p w14:paraId="77BF204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2065CC7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A4764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FD4EE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46C516B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20B01CB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9220B6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A1BF8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E0648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9C5D14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B50AB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0D8D6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9A569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032365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4FA08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71884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29E5B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15B1819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EB839EA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5C4176FA" w14:textId="77777777" w:rsidTr="00503750">
        <w:trPr>
          <w:trHeight w:val="677"/>
        </w:trPr>
        <w:tc>
          <w:tcPr>
            <w:tcW w:w="3358" w:type="dxa"/>
          </w:tcPr>
          <w:p w14:paraId="2C92C7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5ED55D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D01E1D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DF5F51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67E436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4ED17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6A188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2643F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FC76E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0F5A8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4FD1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ABB0D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70A5A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4346B4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A9636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9DC8B4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8AB99B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2A3506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F465F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7C4C1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CD808F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6DDEF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B2DC2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96505CF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C7FF6B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4293E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5BE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39C834E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6662E8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6F3DCD92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091336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410B72B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23925102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31043F1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AF63D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AD343A4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F3A6F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FCCB1F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72C8F87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05D6C3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B0EF07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38AF6A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525188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B2A747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6C2E46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549D509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DC02D7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209DDC7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63209D9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023D1C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C7EA2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11382E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5F75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1C1CCA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933B2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3F43B3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35BA0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DD12A9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A8927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AB6B9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EF090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09841C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C5BAD7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41B44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52326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4259EE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C209C2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A135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4C6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980D64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EAA35D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4895391B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2DF77B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720019F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8F20AC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4660BA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FBCAA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23E428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2F9CE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D7E9A3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9D8DD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2FA644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8AFDB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7A54B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CEFAC6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1B636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64EE3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7394D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F1067DD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36D67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7246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EE366A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7C21E6A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B9A79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03D6F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0AA5C72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2A95663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721846C7" w14:textId="77777777" w:rsidTr="00503750">
        <w:tc>
          <w:tcPr>
            <w:tcW w:w="3686" w:type="dxa"/>
            <w:vAlign w:val="center"/>
          </w:tcPr>
          <w:p w14:paraId="0563C6B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FCA4D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6EF96EB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6D6DB1BD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8602F6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07B76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C1284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6EE209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4488F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EB70F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FCFEE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078DC6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865A6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EC01E5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B59D62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072CC30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57AC0D2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7E821BD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F10398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C7D00E9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6E251E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298BB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386EE97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1FF36B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501D4C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36D2C2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7E441C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1595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A1339C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24C9D7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10421A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2F4F2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58CC49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E9C4D9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D58E8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6E6F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9C9708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AA1FFE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3E35C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47363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2FCDBA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3FEF44A3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928E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13D3B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5F45D5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ADCDB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8B9A9AB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EB57D9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5AEC3D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2C9BC3D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C9C2A5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3A05D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A1CC4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1C1CD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E11CA4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B8A3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F0651B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E8B44E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FDF92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64545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079A42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59C7C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C264D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704833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32BC2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16734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CA28C0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42E3BEA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65207E6" w14:textId="77777777" w:rsidR="00944C3D" w:rsidRDefault="00944C3D" w:rsidP="00944C3D">
      <w:pPr>
        <w:rPr>
          <w:sz w:val="22"/>
          <w:szCs w:val="22"/>
        </w:rPr>
      </w:pPr>
    </w:p>
    <w:p w14:paraId="6405BB80" w14:textId="77777777" w:rsidR="00944C3D" w:rsidRDefault="00944C3D" w:rsidP="00944C3D">
      <w:pPr>
        <w:rPr>
          <w:sz w:val="22"/>
          <w:szCs w:val="22"/>
        </w:rPr>
      </w:pPr>
    </w:p>
    <w:p w14:paraId="4AF6F92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FC0932B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9DAE890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7E188D3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EF4E7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DA184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85933A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0D3E5798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611F5E1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B68883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43DADB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3BDACC3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BB31D5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17952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5130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D2A699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E9972C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FD62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3C2A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00FB62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F20D77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9F79A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B00FD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04CCB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5CCB35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908E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57030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EB5046C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3F2EB41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7DBEC8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B198F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7E37F3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177693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D0C55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D462A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CE89C8B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D951F8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CE651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AC83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2CA6C5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AA47F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6E6D4C0B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61971E0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7D67E0D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152959F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C41130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20B30B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3259AE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5878D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015B8B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782E4A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538ACB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EBF68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2F1394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C5C619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F194D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8B857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D68D1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2F870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95AF0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0D8A8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F61EA2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BEF1C7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F2315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01C7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B9ED3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A61EC8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9BC06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D64A2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D7EAAA2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0FCF7C4E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5E07D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4AB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F64D0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AA70E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AB95AFB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73E4109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5D870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1211583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3E72969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08F44E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6B91240F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3A21377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5A30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F1DEF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5F03F383" w14:textId="77777777" w:rsidR="00944C3D" w:rsidRPr="003607F0" w:rsidRDefault="00944C3D" w:rsidP="00944C3D"/>
    <w:p w14:paraId="35A1C880" w14:textId="77777777" w:rsidR="00F47675" w:rsidRPr="00944C3D" w:rsidRDefault="00F47675" w:rsidP="00944C3D"/>
    <w:sectPr w:rsidR="00F47675" w:rsidRPr="00944C3D" w:rsidSect="00D35AAC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5FABB" w14:textId="77777777" w:rsidR="00D35AAC" w:rsidRDefault="00D35AAC">
      <w:r>
        <w:separator/>
      </w:r>
    </w:p>
  </w:endnote>
  <w:endnote w:type="continuationSeparator" w:id="0">
    <w:p w14:paraId="172A07B4" w14:textId="77777777" w:rsidR="00D35AAC" w:rsidRDefault="00D3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5DE1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00C062AC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9B44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CE0820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B6D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61542AD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43330" w14:textId="77777777" w:rsidR="00D35AAC" w:rsidRDefault="00D35AAC">
      <w:r>
        <w:separator/>
      </w:r>
    </w:p>
  </w:footnote>
  <w:footnote w:type="continuationSeparator" w:id="0">
    <w:p w14:paraId="46F8222E" w14:textId="77777777" w:rsidR="00D35AAC" w:rsidRDefault="00D35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158187">
    <w:abstractNumId w:val="13"/>
  </w:num>
  <w:num w:numId="2" w16cid:durableId="987125243">
    <w:abstractNumId w:val="17"/>
  </w:num>
  <w:num w:numId="3" w16cid:durableId="392003353">
    <w:abstractNumId w:val="8"/>
  </w:num>
  <w:num w:numId="4" w16cid:durableId="479271007">
    <w:abstractNumId w:val="7"/>
  </w:num>
  <w:num w:numId="5" w16cid:durableId="73747864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218763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6182016">
    <w:abstractNumId w:val="20"/>
  </w:num>
  <w:num w:numId="8" w16cid:durableId="1761487347">
    <w:abstractNumId w:val="10"/>
  </w:num>
  <w:num w:numId="9" w16cid:durableId="1966738739">
    <w:abstractNumId w:val="0"/>
  </w:num>
  <w:num w:numId="10" w16cid:durableId="1911889935">
    <w:abstractNumId w:val="19"/>
  </w:num>
  <w:num w:numId="11" w16cid:durableId="1000936694">
    <w:abstractNumId w:val="6"/>
  </w:num>
  <w:num w:numId="12" w16cid:durableId="1325011545">
    <w:abstractNumId w:val="9"/>
  </w:num>
  <w:num w:numId="13" w16cid:durableId="1211839452">
    <w:abstractNumId w:val="12"/>
  </w:num>
  <w:num w:numId="14" w16cid:durableId="1172256593">
    <w:abstractNumId w:val="15"/>
  </w:num>
  <w:num w:numId="15" w16cid:durableId="519121883">
    <w:abstractNumId w:val="14"/>
  </w:num>
  <w:num w:numId="16" w16cid:durableId="1203596140">
    <w:abstractNumId w:val="2"/>
  </w:num>
  <w:num w:numId="17" w16cid:durableId="2002930730">
    <w:abstractNumId w:val="4"/>
  </w:num>
  <w:num w:numId="18" w16cid:durableId="1360426765">
    <w:abstractNumId w:val="11"/>
  </w:num>
  <w:num w:numId="19" w16cid:durableId="857077">
    <w:abstractNumId w:val="5"/>
  </w:num>
  <w:num w:numId="20" w16cid:durableId="88433671">
    <w:abstractNumId w:val="18"/>
  </w:num>
  <w:num w:numId="21" w16cid:durableId="1527671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2954"/>
    <w:rsid w:val="002C5CE4"/>
    <w:rsid w:val="002C6F0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A61F4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0D99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46B7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35AAC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41400"/>
    <w:rsid w:val="00E51C26"/>
    <w:rsid w:val="00E56EB4"/>
    <w:rsid w:val="00E61EAC"/>
    <w:rsid w:val="00E62CA8"/>
    <w:rsid w:val="00E64F6B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6AC51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596FF-C8E0-47BE-8097-7BEA52F90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2727</Words>
  <Characters>32550</Characters>
  <Application>Microsoft Office Word</Application>
  <DocSecurity>0</DocSecurity>
  <Lines>271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Marcela KOSTELNA</cp:lastModifiedBy>
  <cp:revision>2</cp:revision>
  <cp:lastPrinted>2009-07-30T10:15:00Z</cp:lastPrinted>
  <dcterms:created xsi:type="dcterms:W3CDTF">2025-03-17T07:46:00Z</dcterms:created>
  <dcterms:modified xsi:type="dcterms:W3CDTF">2025-03-17T07:46:00Z</dcterms:modified>
</cp:coreProperties>
</file>