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9823F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7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4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E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2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6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FB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9B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7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36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E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9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89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C3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0C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1F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F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BA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3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58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F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2F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A1EB7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CCA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21D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6E5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04F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890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CA1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19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7D0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53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6B9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91A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00A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CF0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A14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079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00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491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D7B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817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F10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940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63C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474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67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3D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3F2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963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113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41D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854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0D7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6C3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CD3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83654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EB8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9DD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6E9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D52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A0D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2A7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67B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7A5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256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E9C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959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990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D42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EEF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C0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B82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C15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231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432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36A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387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A5F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530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EDF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12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52B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A12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535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4CA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60F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94A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E26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C1F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CE914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A07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87F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13F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1B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DE2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627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583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794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C6D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714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80E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A12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78C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904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5E7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0B9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592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478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381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B29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0ED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A03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9D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E45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3D6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44C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902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232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B36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A4E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0DA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1DC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FD7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EBEBD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D9F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7F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13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9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C6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EE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A4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BA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DC0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DF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B49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0E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411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05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70A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A73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FE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4B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AE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DBA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696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24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5B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5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74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E5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7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61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DE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55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86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B9B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4C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1DB73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E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2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0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F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99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FE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C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3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D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5A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C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0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D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C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A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5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32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B2C1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B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F2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CA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9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B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8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6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137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D0D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9C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A2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09C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C29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BE0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8FF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E2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6E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8A7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71126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2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B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75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76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7F42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C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FB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A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B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FB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F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88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0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A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2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C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70EC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5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3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1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7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8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7D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8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C0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D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E3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EB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A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D3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3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D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62E1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32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7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E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4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B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65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64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8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E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C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6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2016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4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12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F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A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B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8C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8B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EE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60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4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26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1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F9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11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A2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7B6B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E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B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D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5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4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6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2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491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9CC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0653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18D43E" w14:textId="39B88BBF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C2D33">
              <w:rPr>
                <w:rFonts w:ascii="Arial" w:hAnsi="Arial"/>
                <w:lang w:eastAsia="sk-SK"/>
              </w:rPr>
              <w:t>2</w:t>
            </w:r>
            <w:r w:rsidR="007D0ED4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046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87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5B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4C2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4BC6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95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8F6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CC7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C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17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88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0D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4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A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DD64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E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D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7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05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0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7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48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60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45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FC45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1E5B1AE" wp14:editId="63DE233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852AB2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F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B1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04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6E9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E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BB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6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2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C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F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9F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92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7DC76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45B9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852A0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7CA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BF91DD7" wp14:editId="7EFAA86E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6D6F4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11C704E" wp14:editId="6B0D535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BD214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4376A3" wp14:editId="2C2B4E6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F1DA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46C1473" wp14:editId="11592E6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0BE62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E4140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5553EB1" wp14:editId="5252E50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EB4802" w14:textId="65D1A40D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C2D33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D0ED4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553E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6EB4802" w14:textId="65D1A40D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C2D3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D0ED4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128A6B0" wp14:editId="1F8F9EC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593558" w14:textId="39A595E0" w:rsidR="000B647F" w:rsidRDefault="0099716A" w:rsidP="00944C3D">
                                  <w:r>
                                    <w:t>20</w:t>
                                  </w:r>
                                  <w:r w:rsidR="002C2D33">
                                    <w:t>2</w:t>
                                  </w:r>
                                  <w:r w:rsidR="007D0ED4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8A6B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1593558" w14:textId="39A595E0" w:rsidR="000B647F" w:rsidRDefault="0099716A" w:rsidP="00944C3D">
                            <w:r>
                              <w:t>20</w:t>
                            </w:r>
                            <w:r w:rsidR="002C2D33">
                              <w:t>2</w:t>
                            </w:r>
                            <w:r w:rsidR="007D0ED4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3CB2743" wp14:editId="03AE0F8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E3D2BC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E4140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037BE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B4918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13EB3C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79788BC" wp14:editId="1B657F72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8480D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FD70884" wp14:editId="176E6A1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D795C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E91920" wp14:editId="6675A48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F99E9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A34FECC" wp14:editId="6E1FB45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1A5E84" w14:textId="117B5384" w:rsidR="000B647F" w:rsidRDefault="0099716A" w:rsidP="00944C3D">
                                  <w:r>
                                    <w:t>20</w:t>
                                  </w:r>
                                  <w:r w:rsidR="002C2D33">
                                    <w:t>2</w:t>
                                  </w:r>
                                  <w:r w:rsidR="007D0ED4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4FECC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31A5E84" w14:textId="117B5384" w:rsidR="000B647F" w:rsidRDefault="0099716A" w:rsidP="00944C3D">
                            <w:r>
                              <w:t>20</w:t>
                            </w:r>
                            <w:r w:rsidR="002C2D33">
                              <w:t>2</w:t>
                            </w:r>
                            <w:r w:rsidR="007D0ED4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15684CF" wp14:editId="7F31E85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D221C3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E4140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8AA5394" wp14:editId="79551AD2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352E6" w14:textId="0BFF29D8" w:rsidR="000B647F" w:rsidRDefault="0099716A" w:rsidP="00944C3D">
                                  <w:r>
                                    <w:t>20</w:t>
                                  </w:r>
                                  <w:r w:rsidR="002C2D33">
                                    <w:t>2</w:t>
                                  </w:r>
                                  <w:r w:rsidR="007D0ED4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A5394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87352E6" w14:textId="0BFF29D8" w:rsidR="000B647F" w:rsidRDefault="0099716A" w:rsidP="00944C3D">
                            <w:r>
                              <w:t>20</w:t>
                            </w:r>
                            <w:r w:rsidR="002C2D33">
                              <w:t>2</w:t>
                            </w:r>
                            <w:r w:rsidR="007D0ED4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0F2E41F" wp14:editId="1126609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4B302B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E4140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833EF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F14797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4359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B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543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8A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1B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5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A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55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7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C1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9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7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4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F3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AA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1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8B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F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8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5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0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0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9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A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5B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23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C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9510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D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46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30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D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9A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C7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C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2E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1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8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4C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B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9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2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0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68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C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9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5B6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561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177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1F84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F3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130B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992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5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5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D3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CB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F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9F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66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CA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F391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1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71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C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7E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50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4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81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3E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C3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6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6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8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6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E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D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02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3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00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DC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07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DEE6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82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3E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8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61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7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1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8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1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710C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7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D3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8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3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5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B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7F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B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B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56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6B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72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A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15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8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3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F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A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C5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F7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44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4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D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C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0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C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32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8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2355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B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3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8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3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5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2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98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7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D7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D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B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1D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69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B1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8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F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78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6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C9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3B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F5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DB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6C0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A1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E8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A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0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FA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B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6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17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0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41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48BF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3F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6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B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06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2F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38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F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1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AB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6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C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D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A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59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C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48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D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D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E8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75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18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DF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D0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F70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B54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8E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E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1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ED15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44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1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5446D8" wp14:editId="242E729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90A88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4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06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6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8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9C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1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E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24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3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9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0E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D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73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0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D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3D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7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13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99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5F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66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0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3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6F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E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B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3B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D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1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F2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98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892C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AB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A8F4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C47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1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EF8F9C" wp14:editId="15650B5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F07DA5" w14:textId="77777777" w:rsidR="000B647F" w:rsidRPr="00391121" w:rsidRDefault="00B3456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42147867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B3456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42147867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6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B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3F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2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2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2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C0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1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4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71073C" wp14:editId="6B2F6196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630881" w14:textId="77777777" w:rsidR="000B647F" w:rsidRPr="00391121" w:rsidRDefault="00B3456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2022986075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B3456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2022986075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FD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6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D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7D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B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7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33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A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F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C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51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1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E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91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9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0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BE6A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B7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DAFC7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80D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8E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0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B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A0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59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A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A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96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A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7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4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BC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D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D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A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EC3D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816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5F8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9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3BF9AB3" wp14:editId="389E8B6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2CDCD5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34B80">
                                    <w:rPr>
                                      <w:rFonts w:ascii="Arial" w:hAnsi="Arial" w:cs="Arial"/>
                                    </w:rPr>
                                    <w:t xml:space="preserve">Štefánikova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34B80">
                              <w:rPr>
                                <w:rFonts w:ascii="Arial" w:hAnsi="Arial" w:cs="Arial"/>
                              </w:rPr>
                              <w:t xml:space="preserve">Štefánikova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5C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F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CA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8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D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FF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64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4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8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8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4C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8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A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8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67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0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3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9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D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F8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6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4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3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6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92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A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D6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A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5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4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E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1A55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8A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AA1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B5EF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4BE6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C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1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2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0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2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AA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5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6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4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9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B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7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C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2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8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D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0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7A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1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9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A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9E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F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D1940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B1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5561DF2" wp14:editId="43C7A39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AB7275" w14:textId="77777777" w:rsidR="000B647F" w:rsidRPr="00391121" w:rsidRDefault="00034B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Štefánikova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034B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Štefánikova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7E1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AF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E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3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A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E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B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10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E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A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96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26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4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6C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27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4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A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CDC5137" wp14:editId="0B24980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48BB9" w14:textId="77777777" w:rsidR="000B647F" w:rsidRDefault="00034B80" w:rsidP="00944C3D">
                                  <w:r>
                                    <w:t>38</w:t>
                                  </w:r>
                                  <w:r w:rsidR="00B34564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034B80" w:rsidP="00944C3D">
                            <w:r>
                              <w:t>38</w:t>
                            </w:r>
                            <w:r w:rsidR="00B34564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CE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2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0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1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86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A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13C2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1D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67F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AD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ED97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8E46A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5E81CDB" wp14:editId="04A7C3C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3FE3A3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0E179C" wp14:editId="3EAC9A9B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129CB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E825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F93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6A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F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BE42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8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CA33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EB40B77" wp14:editId="5C28C84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1D1CA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3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30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CF8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31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B3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E8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C9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36013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7D2DC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398CD06" wp14:editId="37FE289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05F44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734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D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BA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3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8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1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68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2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C29F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86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810E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0D4C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B37DA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C68C2D0" wp14:editId="4A066CB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35C6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C6B3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CFBC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8FF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0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4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E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A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0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7F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93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AE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FC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DA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9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C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C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F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CF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C9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DE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D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5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6D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A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86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E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46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7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0B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5EF2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66D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F593D1" w14:textId="2C1C9BE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C2D33">
              <w:rPr>
                <w:rFonts w:ascii="Arial" w:hAnsi="Arial"/>
                <w:lang w:eastAsia="sk-SK"/>
              </w:rPr>
              <w:t>27.2.202</w:t>
            </w:r>
            <w:r w:rsidR="007D0ED4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349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C0E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445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A6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9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611D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907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AE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D8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EA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DA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808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30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FDC9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C6B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A8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9F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C7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C5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8A4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9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81A6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2D0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18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29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F5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A3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B659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5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4FA0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D3D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55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50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D9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46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AEDB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36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C2DA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C2A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03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1E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6B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DF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73E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F8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AF20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4ED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F1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00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7E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05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119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8B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E56C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7B2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DB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DD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61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24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79E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24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BE23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3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352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95589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B74162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F82E80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BFA96B1" w14:textId="77777777" w:rsidR="002C2D33" w:rsidRDefault="002C2D33" w:rsidP="00503750">
            <w:pPr>
              <w:rPr>
                <w:rFonts w:ascii="Arial" w:hAnsi="Arial"/>
                <w:lang w:eastAsia="sk-SK"/>
              </w:rPr>
            </w:pPr>
          </w:p>
          <w:p w14:paraId="4C0D2DB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0A07E8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822FD3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158668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762B43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8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3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E43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9EAE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A9A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8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C0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D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A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E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5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5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8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9D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8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4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A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2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5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4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F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68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B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1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E8BC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F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D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B61985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2A1EEF1E" w14:textId="77777777" w:rsidR="00944C3D" w:rsidRDefault="00944C3D" w:rsidP="00944C3D">
      <w:pPr>
        <w:rPr>
          <w:rFonts w:ascii="Arial" w:hAnsi="Arial"/>
        </w:rPr>
      </w:pPr>
    </w:p>
    <w:p w14:paraId="7FC828B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CCFC88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A4BE1CC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C21F5E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DE43C0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7DF6B21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2C800E8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11D86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B497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3056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89A208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7BA59A3" w14:textId="6BA61FD7" w:rsidR="00944C3D" w:rsidRPr="008D0433" w:rsidRDefault="002C2D3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Ďuržová Alena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30DA113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E92E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A6F00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BDF35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12B5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D738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BAB95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7536E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6BA47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358AB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65D68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EE436F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41E4CF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97C983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E978E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6D05C2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26D533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71F0EA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D82A94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9F42B42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8A536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52202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4B61F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7CC45C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72C3A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6BEAB7B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BC53698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015E8A2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29EA8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BB25C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49F61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4C1AD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2E6DF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E17EE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729D1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A1CF0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4AD68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B7D36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DA48C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90C42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C18F8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EAC81B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AF9287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393298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AD5CB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8CA9A3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F8A2F1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33DE87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90BE5FD" w14:textId="5C5C26F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2C2D33">
        <w:rPr>
          <w:rFonts w:ascii="Arial" w:hAnsi="Arial"/>
          <w:sz w:val="22"/>
          <w:szCs w:val="22"/>
        </w:rPr>
        <w:t xml:space="preserve">x        </w:t>
      </w:r>
      <w:r>
        <w:rPr>
          <w:rFonts w:ascii="Arial" w:hAnsi="Arial"/>
          <w:sz w:val="22"/>
          <w:szCs w:val="22"/>
        </w:rPr>
        <w:tab/>
        <w:t>nie</w:t>
      </w:r>
    </w:p>
    <w:p w14:paraId="7882DCB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F5984E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FE7F5F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84DB0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78452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A4FBB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E5C88A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0D4D4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FF3EF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C442C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972F0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EF288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972BF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23B8C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89C2B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FF51E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9947C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08731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900C76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EE358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891D1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52ED8E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143B0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1CDA84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60D54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86A6A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59622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BA98F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2F8F7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42F36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2447BE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8520D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EE59D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9D20D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A64E9B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C67E3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89A4D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2A077B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11CC4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7AE1E3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F32842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DCAAD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375A3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30BAE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2248C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015940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0058D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01F1C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48C28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FED5D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4A447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6DBBD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6FD3C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C0059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47F0E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1BBF8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13150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BF7FA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3571C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FF019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E4C77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89016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AADD9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A8320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37ECF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D2F99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DC52D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06B5D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1F39D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9DF41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BDE4D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008417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AD82F7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2A28CA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0FBA08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049AF5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5D93A4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99EB30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84702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49750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1C3C02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81B697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F43D837" w14:textId="77777777" w:rsidTr="00503750">
        <w:tc>
          <w:tcPr>
            <w:tcW w:w="2302" w:type="dxa"/>
            <w:vAlign w:val="center"/>
          </w:tcPr>
          <w:p w14:paraId="0EAA68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A7DA7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19996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C23B2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071F4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EAED0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3887C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6185A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BCD261D" w14:textId="77777777" w:rsidTr="00503750">
        <w:tc>
          <w:tcPr>
            <w:tcW w:w="15593" w:type="dxa"/>
            <w:gridSpan w:val="8"/>
            <w:vAlign w:val="center"/>
          </w:tcPr>
          <w:p w14:paraId="38CA81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AAC07CF" w14:textId="77777777" w:rsidTr="00503750">
        <w:tc>
          <w:tcPr>
            <w:tcW w:w="2302" w:type="dxa"/>
            <w:vAlign w:val="center"/>
          </w:tcPr>
          <w:p w14:paraId="183C0E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317BB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7A60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E555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FB4A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53C4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AB86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5D05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7553D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B472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999A4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4FEE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7884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7F7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3100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454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614A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3F604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D1F4D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4E490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8D75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D410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8151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18EB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036B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3375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ABD10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5E89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BCD9C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9E7E9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F0D5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2D10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D62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F8FA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A2BF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BFE6914" w14:textId="77777777" w:rsidTr="00503750">
        <w:tc>
          <w:tcPr>
            <w:tcW w:w="2302" w:type="dxa"/>
            <w:vAlign w:val="center"/>
          </w:tcPr>
          <w:p w14:paraId="107EF9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23466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4FFF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0113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98F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D0CD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58EB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4EBE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515A60" w14:textId="77777777" w:rsidTr="00503750">
        <w:tc>
          <w:tcPr>
            <w:tcW w:w="15593" w:type="dxa"/>
            <w:gridSpan w:val="8"/>
            <w:vAlign w:val="center"/>
          </w:tcPr>
          <w:p w14:paraId="7A11F0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D1C809F" w14:textId="77777777" w:rsidTr="00503750">
        <w:tc>
          <w:tcPr>
            <w:tcW w:w="2302" w:type="dxa"/>
            <w:vAlign w:val="center"/>
          </w:tcPr>
          <w:p w14:paraId="5504C8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38CB6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3321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9215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59C4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E40E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FF39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47BC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A2DB8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7F31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FA077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1A62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05A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AEED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D461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AE24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BFEA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5BE3B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7CBEA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E7C7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CE80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16F8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522B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5325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DFD4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EC82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FA5226" w14:textId="77777777" w:rsidTr="00503750">
        <w:tc>
          <w:tcPr>
            <w:tcW w:w="2302" w:type="dxa"/>
            <w:vAlign w:val="center"/>
          </w:tcPr>
          <w:p w14:paraId="573B57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A9294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56C7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1F9A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6CDF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C4BE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C393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ECAE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8C962F" w14:textId="77777777" w:rsidTr="00503750">
        <w:tc>
          <w:tcPr>
            <w:tcW w:w="15593" w:type="dxa"/>
            <w:gridSpan w:val="8"/>
            <w:vAlign w:val="center"/>
          </w:tcPr>
          <w:p w14:paraId="7D2E62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B27D0FC" w14:textId="77777777" w:rsidTr="00503750">
        <w:tc>
          <w:tcPr>
            <w:tcW w:w="2302" w:type="dxa"/>
            <w:vAlign w:val="center"/>
          </w:tcPr>
          <w:p w14:paraId="676A75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249C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A599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0175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167A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E81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7DBA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5579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FFD70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1890F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226F4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6FA6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44C5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93C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4412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9179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F473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3F03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4EA20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FF2D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9465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F5A6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0608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74FE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348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E17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D4229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172E2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F75D4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5BD2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98BE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C9CE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0FF3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0CC5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12DD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592CB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53F02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82BA50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114F4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C079A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D229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0AF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8C4C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6D66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04AF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DDFC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616D6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D667C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FBFF9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CADB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55AA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7821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E74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ACC5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21E5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AEC689" w14:textId="77777777" w:rsidR="00944C3D" w:rsidRDefault="00944C3D" w:rsidP="00944C3D">
      <w:pPr>
        <w:rPr>
          <w:rFonts w:ascii="Arial" w:hAnsi="Arial"/>
          <w:b/>
        </w:rPr>
      </w:pPr>
    </w:p>
    <w:p w14:paraId="10033F8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03C8AB5" w14:textId="77777777" w:rsidTr="00503750">
        <w:tc>
          <w:tcPr>
            <w:tcW w:w="1944" w:type="dxa"/>
            <w:vAlign w:val="center"/>
          </w:tcPr>
          <w:p w14:paraId="67A7E1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E754B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4EC4E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7B30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90907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A732D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F9C9E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68277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61C19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F1045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E471D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94AA8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5AF1B68" w14:textId="77777777" w:rsidTr="00503750">
        <w:tc>
          <w:tcPr>
            <w:tcW w:w="15685" w:type="dxa"/>
            <w:gridSpan w:val="12"/>
            <w:vAlign w:val="center"/>
          </w:tcPr>
          <w:p w14:paraId="5DA247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647C735" w14:textId="77777777" w:rsidTr="00503750">
        <w:tc>
          <w:tcPr>
            <w:tcW w:w="1944" w:type="dxa"/>
            <w:vAlign w:val="center"/>
          </w:tcPr>
          <w:p w14:paraId="19BB2E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CEE6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10558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51EB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6DD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14F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017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D5C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2B8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7EF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C27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076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0B6500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AB20B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B659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3FDA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7BD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C86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2473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82B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E2B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7D8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CA3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2E9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86C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31B65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E2EB5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0EF0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439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7556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65C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4D2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E8C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47B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B5A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B6B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B2C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86A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0948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12C73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1561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100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3FA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84D1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198B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C046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00D5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9D03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49F7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B3F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D25B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5A4293" w14:textId="77777777" w:rsidTr="00503750">
        <w:tc>
          <w:tcPr>
            <w:tcW w:w="1944" w:type="dxa"/>
            <w:vAlign w:val="center"/>
          </w:tcPr>
          <w:p w14:paraId="2D3E68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E2EC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3994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AEB7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CB8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242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F02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899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AA8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1D6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7D7D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375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3B1A33" w14:textId="77777777" w:rsidTr="00503750">
        <w:tc>
          <w:tcPr>
            <w:tcW w:w="15685" w:type="dxa"/>
            <w:gridSpan w:val="12"/>
            <w:vAlign w:val="center"/>
          </w:tcPr>
          <w:p w14:paraId="51B8E5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A05139D" w14:textId="77777777" w:rsidTr="00503750">
        <w:tc>
          <w:tcPr>
            <w:tcW w:w="1944" w:type="dxa"/>
            <w:vAlign w:val="center"/>
          </w:tcPr>
          <w:p w14:paraId="1F68EF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7CBB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709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FFC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522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EF1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138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B6D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5799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B8C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BBB1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8E8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05EE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FCE57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A00F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77C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491D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F7F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D99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AEED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D93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6BD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291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E513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CD074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E76884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29178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1D10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00A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6C5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C77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D58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768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479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774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FAC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845F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92C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006C38" w14:textId="77777777" w:rsidTr="00503750">
        <w:tc>
          <w:tcPr>
            <w:tcW w:w="1944" w:type="dxa"/>
            <w:vAlign w:val="center"/>
          </w:tcPr>
          <w:p w14:paraId="3BA15C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8703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4483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6D6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39F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F48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E7B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ABF7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406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538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E7C0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2E30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8F829B" w14:textId="77777777" w:rsidTr="00503750">
        <w:tc>
          <w:tcPr>
            <w:tcW w:w="15685" w:type="dxa"/>
            <w:gridSpan w:val="12"/>
            <w:vAlign w:val="center"/>
          </w:tcPr>
          <w:p w14:paraId="1D445C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7ED9DC7" w14:textId="77777777" w:rsidTr="00503750">
        <w:tc>
          <w:tcPr>
            <w:tcW w:w="1944" w:type="dxa"/>
            <w:vAlign w:val="center"/>
          </w:tcPr>
          <w:p w14:paraId="369250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2BB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D39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23EC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B32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37B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4CB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5FE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D15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1915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62F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36D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E2612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1CAC2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A935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0D5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046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5B5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2E4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E90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D7C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E99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DBB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D37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89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8F1F7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BC75B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0E2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935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197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7EB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35C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55E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99A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D6E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EB2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3E1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388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86BBF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AB650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F308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3835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15B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885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879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0A4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774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D6F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42D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C07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FF4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90AC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0E70A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1E4F41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09E88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CDDB5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8B9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615C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0B5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A85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18A8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13C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01B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F68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F72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799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8A05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77596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50E8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8864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19CED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57F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CBF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EBB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488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6A4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417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962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974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FC05B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733A3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8CD41B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4AAB4B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5B1C2E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8F39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8F60D0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3E483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82E7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2CB05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25FA9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AFA58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E4115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A7608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41F1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70C87D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9791D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6717A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C8107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D2B9F4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D575F3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D8989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06D14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BBF9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99298A2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BEC27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DA603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4E67E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94BD5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7F640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D11F9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ABD8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2D434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1315A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D6F5F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A34F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7BD9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523A5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97C4E70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294F7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7E684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17998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0D98C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4E845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DCAD5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803B7A4" w14:textId="77777777" w:rsidTr="00503750">
        <w:trPr>
          <w:trHeight w:val="1073"/>
        </w:trPr>
        <w:tc>
          <w:tcPr>
            <w:tcW w:w="3614" w:type="dxa"/>
            <w:vMerge/>
          </w:tcPr>
          <w:p w14:paraId="10DA0A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7E065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690B1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7E64F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994A3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64A36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808E3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646C039" w14:textId="77777777" w:rsidTr="00503750">
        <w:trPr>
          <w:trHeight w:val="283"/>
        </w:trPr>
        <w:tc>
          <w:tcPr>
            <w:tcW w:w="3614" w:type="dxa"/>
          </w:tcPr>
          <w:p w14:paraId="01A8E5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78487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23E8D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4CF72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5775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3DD7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8834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F566F0A" w14:textId="77777777" w:rsidTr="00503750">
        <w:trPr>
          <w:trHeight w:val="283"/>
        </w:trPr>
        <w:tc>
          <w:tcPr>
            <w:tcW w:w="3614" w:type="dxa"/>
          </w:tcPr>
          <w:p w14:paraId="334919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6B13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4CFA0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52E4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257C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25B5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A483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F2D2E04" w14:textId="77777777" w:rsidTr="00503750">
        <w:trPr>
          <w:trHeight w:val="283"/>
        </w:trPr>
        <w:tc>
          <w:tcPr>
            <w:tcW w:w="3614" w:type="dxa"/>
          </w:tcPr>
          <w:p w14:paraId="41EEB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105B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4A52C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F9FC0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B68C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36A0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6BF97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4B08B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0998C2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18B6C1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DA369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10C59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1E03C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27D73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1B1E7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10230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C0061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5B8D6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F05EE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633ABC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BEFE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F55D49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511D9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DE95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5D2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1EE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891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1A9A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9F8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445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00A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8B9E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CA6E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30DE5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328E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822F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579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095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3A7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44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D3C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F617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70BA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4BCC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4B2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91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319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7F7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38A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13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55D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2D4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E2D8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5A2A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A2D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797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0A2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9BBA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F8E1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510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1E56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387D2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342E2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4DA9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932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4EB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737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36D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8E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075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599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A67A1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9E6C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672910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A5967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8897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8FAD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EC9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B04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AD2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4BD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94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A50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0D422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3210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FB7C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63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80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FCA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F73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51A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93F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950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4D471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AF85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192B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7D6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EC8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FE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A06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B4E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A93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4A2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EF6A4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AE22D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17B5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A72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B2D3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766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CB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61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045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10F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1864D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2CC2E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5234BB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E22A8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7877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5CA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E55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C6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8ED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1632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56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25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E80D5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61CCFF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A626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CB9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A85A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992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719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432A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BEA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440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543F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2492C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220B56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BDC6F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AAE9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BBBD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51F0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88F8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BAD6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CF71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4245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6EE9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F716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39C0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9CB6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11CE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2701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6246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3925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56F1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7C8363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1C3C02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BC9416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2DF27D2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607727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0DB7A8A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6BFFF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A76C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7F2F8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F3247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E3EB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D1FC3A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EF8B5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45D6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0519A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59891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12B1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FE39B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6A195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EDE2B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42067B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A36D50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9764A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DDE3729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9F8AE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3AAFC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A76F4F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0A133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39DCF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6D2A9B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0F6F4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0B5C2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7DB0F4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9E4BDE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5519F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5EDD8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AC4E0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EAB84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0ACB8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D1C2F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5F7D8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61A8C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965AD8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BF0F4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BACF1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1A7A88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7FA2B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494B782" w14:textId="77777777" w:rsidR="00944C3D" w:rsidRDefault="00944C3D" w:rsidP="00944C3D">
      <w:pPr>
        <w:rPr>
          <w:rFonts w:ascii="Arial" w:hAnsi="Arial"/>
          <w:b/>
        </w:rPr>
      </w:pPr>
    </w:p>
    <w:p w14:paraId="2850A83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27AD7B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951B2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E3F69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1BAE8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A6573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10406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AF91C0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DB322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C476A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AD418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5ABCD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7D890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1B4D3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12077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5A4E1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17214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D3FE9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AFF64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2C920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8E9CC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C503A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B71B10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BDB2D5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26742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E7B08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F255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96082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8C2D99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7588B59" w14:textId="77777777" w:rsidTr="00503750">
        <w:tc>
          <w:tcPr>
            <w:tcW w:w="2835" w:type="dxa"/>
            <w:vAlign w:val="center"/>
          </w:tcPr>
          <w:p w14:paraId="16225C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F469B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2B8AE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217BC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3B8B0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F5768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3A6AA4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AE6938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AB64C61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9CF0C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CD6CA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CD967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12006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7B4D3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BDFB3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FE97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17F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712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42B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D7D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5A000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B4EFB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004A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5F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A21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599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A46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34F66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CBED6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02B0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700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B11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606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94B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575C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3DE1F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B6ED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52E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523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DC8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AC80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8411D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91316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C4C4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E2F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A0E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5B6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83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4F5E3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EACE8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A59B12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EE592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DEC5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57D9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4FAA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7DEEA4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DCF894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DD15110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21FB379" w14:textId="77777777" w:rsidR="00944C3D" w:rsidRDefault="00944C3D" w:rsidP="00944C3D">
      <w:pPr>
        <w:rPr>
          <w:rFonts w:ascii="Arial" w:hAnsi="Arial"/>
          <w:b/>
        </w:rPr>
      </w:pPr>
    </w:p>
    <w:p w14:paraId="6534E8B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BDD0AA5" w14:textId="77777777" w:rsidTr="00503750">
        <w:tc>
          <w:tcPr>
            <w:tcW w:w="2835" w:type="dxa"/>
            <w:vAlign w:val="center"/>
          </w:tcPr>
          <w:p w14:paraId="39D0CA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A0069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CCCA3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196E6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52268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40CD8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CF9C741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9EE18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E3C7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9DC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9F9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EFD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6B0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FD25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55DBA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7B7F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060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DC6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F16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1CE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03210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8477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FE43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9F4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DCE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DAF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D3A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E18F0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D17AA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FF94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284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B227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A3C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99A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C3EA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392F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8E4E1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A8ACF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00A3E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9C87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06DD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7BCAE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323078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246EF36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1E3E4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EB016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1428218" w14:textId="77777777" w:rsidTr="00503750">
        <w:trPr>
          <w:trHeight w:val="699"/>
        </w:trPr>
        <w:tc>
          <w:tcPr>
            <w:tcW w:w="3502" w:type="dxa"/>
            <w:vMerge/>
          </w:tcPr>
          <w:p w14:paraId="4F7D7E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C71AA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F98BA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F83C22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F859A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38D9A6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A692A2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45DFC3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CBB7E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FF585BC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9184D6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1BE5A9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4A108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0D28CED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87529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EA566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5D504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8D7092B" w14:textId="77777777" w:rsidTr="00503750">
        <w:trPr>
          <w:trHeight w:val="593"/>
        </w:trPr>
        <w:tc>
          <w:tcPr>
            <w:tcW w:w="3497" w:type="dxa"/>
          </w:tcPr>
          <w:p w14:paraId="18DD67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0E0D2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C0A0E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171EDA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8778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42E99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C4F8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86A0A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B6092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896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527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82D1C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CE781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E1F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ED1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B8675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B5B7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F570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42A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FC62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616B8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668A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EBCB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294AC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5BA2F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86B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C06D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F7F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27E3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35E1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EBD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3E327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DB207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788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700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6FBA5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231AB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C46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D39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38DF5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34B8F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4C9B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361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49D11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DC6C3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D312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D90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99DD73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3E82D0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13A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EE5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D1892E" w14:textId="77777777" w:rsidR="00944C3D" w:rsidRDefault="00944C3D" w:rsidP="00944C3D">
      <w:pPr>
        <w:rPr>
          <w:rFonts w:ascii="Arial" w:hAnsi="Arial"/>
          <w:b/>
        </w:rPr>
      </w:pPr>
    </w:p>
    <w:p w14:paraId="0C885BB1" w14:textId="77777777" w:rsidR="00944C3D" w:rsidRDefault="00944C3D" w:rsidP="00944C3D">
      <w:pPr>
        <w:rPr>
          <w:rFonts w:ascii="Arial" w:hAnsi="Arial"/>
          <w:b/>
        </w:rPr>
      </w:pPr>
    </w:p>
    <w:p w14:paraId="66324EB2" w14:textId="77777777" w:rsidR="00944C3D" w:rsidRDefault="00944C3D" w:rsidP="00944C3D">
      <w:pPr>
        <w:rPr>
          <w:rFonts w:ascii="Arial" w:hAnsi="Arial"/>
          <w:b/>
        </w:rPr>
      </w:pPr>
    </w:p>
    <w:p w14:paraId="3301E1C0" w14:textId="77777777" w:rsidR="00944C3D" w:rsidRDefault="00944C3D" w:rsidP="00944C3D">
      <w:pPr>
        <w:rPr>
          <w:rFonts w:ascii="Arial" w:hAnsi="Arial"/>
          <w:b/>
        </w:rPr>
      </w:pPr>
    </w:p>
    <w:p w14:paraId="6A3E497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138A475B" w14:textId="77777777" w:rsidTr="00503750">
        <w:tc>
          <w:tcPr>
            <w:tcW w:w="2622" w:type="dxa"/>
            <w:vAlign w:val="center"/>
          </w:tcPr>
          <w:p w14:paraId="7295DF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AAC40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D2C1E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0ADDF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96B9F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0CB65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6111E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9C5DE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6E753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5C4EBB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AE031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56630E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E947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0FBC0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4EBD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BCB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B00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845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5C275CA" w14:textId="77777777" w:rsidTr="00503750">
        <w:tc>
          <w:tcPr>
            <w:tcW w:w="2622" w:type="dxa"/>
            <w:vAlign w:val="center"/>
          </w:tcPr>
          <w:p w14:paraId="2C6F53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5DD95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0BAB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5F3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96A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B64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280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87592B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2D8B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E4680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BB0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0D7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605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8E3A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CDA0C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8A73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784E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BE4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312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AA4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4CB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5A12DCC" w14:textId="77777777" w:rsidTr="00503750">
        <w:tc>
          <w:tcPr>
            <w:tcW w:w="2622" w:type="dxa"/>
            <w:vAlign w:val="center"/>
          </w:tcPr>
          <w:p w14:paraId="641085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8EC3F62" w14:textId="04718207" w:rsidR="00944C3D" w:rsidRPr="008C56AB" w:rsidRDefault="002C2D33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  <w:r w:rsidR="007D0ED4">
              <w:rPr>
                <w:rFonts w:ascii="Arial" w:hAnsi="Arial"/>
                <w:sz w:val="18"/>
                <w:szCs w:val="18"/>
              </w:rPr>
              <w:t>7257</w:t>
            </w:r>
          </w:p>
        </w:tc>
        <w:tc>
          <w:tcPr>
            <w:tcW w:w="1275" w:type="dxa"/>
            <w:vAlign w:val="center"/>
          </w:tcPr>
          <w:p w14:paraId="4A48731C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874D136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48AE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FA83DB" w14:textId="0E539F2D" w:rsidR="00944C3D" w:rsidRPr="008C56AB" w:rsidRDefault="002C2D33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  <w:r w:rsidR="00D92934">
              <w:rPr>
                <w:rFonts w:ascii="Arial" w:hAnsi="Arial"/>
                <w:sz w:val="18"/>
                <w:szCs w:val="18"/>
              </w:rPr>
              <w:t>56702</w:t>
            </w:r>
          </w:p>
        </w:tc>
      </w:tr>
      <w:tr w:rsidR="0099716A" w:rsidRPr="00050529" w14:paraId="4E1DA81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6698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1ED3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4B0F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AB33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E65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7F63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A7D6BB9" w14:textId="77777777" w:rsidTr="00503750">
        <w:tc>
          <w:tcPr>
            <w:tcW w:w="2622" w:type="dxa"/>
            <w:vAlign w:val="center"/>
          </w:tcPr>
          <w:p w14:paraId="62C793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D73E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4A7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893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20B8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469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4FDC7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89A663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0D8B90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C999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1155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895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231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B71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35C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85668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3E88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B10E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6EE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323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8FB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C2C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581E2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BBBF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EBEF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A4D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E6C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A3BF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014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1770C54" w14:textId="77777777" w:rsidTr="00503750">
        <w:tc>
          <w:tcPr>
            <w:tcW w:w="2622" w:type="dxa"/>
            <w:vAlign w:val="center"/>
          </w:tcPr>
          <w:p w14:paraId="02E9D6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FD17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72B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FC30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D4C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D0C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0B13D0B" w14:textId="77777777" w:rsidTr="00503750">
        <w:tc>
          <w:tcPr>
            <w:tcW w:w="2622" w:type="dxa"/>
            <w:vAlign w:val="center"/>
          </w:tcPr>
          <w:p w14:paraId="2F20D4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974A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ADC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2D9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EA6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CAE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7D7A244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A7F98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C1B86D5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106A1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C24CCA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808E52E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4D030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51CE472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8C862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0299756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703379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179A41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A0A87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38CE5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2510A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47927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0F4ED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9E047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CA2E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27627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356A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239C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D48A0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E082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45E1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5D913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3D63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F31F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80300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7A61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2CAA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889E7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D063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FEAC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7336C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E325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8DD4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71AF9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29B8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21A2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65363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2167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A3B7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AD2DA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BA52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8B39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A1B70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C738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05750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86863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05453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0DA12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7DCE3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3C50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6EC07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211D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08EE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1B60D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86BF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6EB7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F76D2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3B22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608B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ADED2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3D1E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99C6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A4EB3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142F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CA6A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F5B27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A01D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8198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2B541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F8683D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7C90F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D246F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4F97FE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B16A1F4" w14:textId="77777777" w:rsidTr="00503750">
        <w:tc>
          <w:tcPr>
            <w:tcW w:w="2835" w:type="dxa"/>
            <w:vAlign w:val="center"/>
          </w:tcPr>
          <w:p w14:paraId="72AB57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24664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17E73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B10D6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FFAF9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A4C45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1E69190" w14:textId="77777777" w:rsidTr="00503750">
        <w:tc>
          <w:tcPr>
            <w:tcW w:w="2835" w:type="dxa"/>
            <w:vAlign w:val="center"/>
          </w:tcPr>
          <w:p w14:paraId="7E4FB6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3297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001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D09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FE7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B29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21998C" w14:textId="77777777" w:rsidTr="00503750">
        <w:tc>
          <w:tcPr>
            <w:tcW w:w="2835" w:type="dxa"/>
            <w:vAlign w:val="center"/>
          </w:tcPr>
          <w:p w14:paraId="556AF9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3EFF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4B86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7B4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5796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352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B12AB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A0C79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B92CE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1950C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3CFE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EBC4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D35D5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4173ECB" w14:textId="77777777" w:rsidTr="00503750">
        <w:tc>
          <w:tcPr>
            <w:tcW w:w="2835" w:type="dxa"/>
            <w:vAlign w:val="center"/>
          </w:tcPr>
          <w:p w14:paraId="77BFE9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8611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9B8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E24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AE8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97E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E6F661" w14:textId="77777777" w:rsidTr="00503750">
        <w:tc>
          <w:tcPr>
            <w:tcW w:w="2835" w:type="dxa"/>
            <w:vAlign w:val="center"/>
          </w:tcPr>
          <w:p w14:paraId="1AD0E1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A5AE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334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CA9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62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29D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CB898F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E86B4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0CCC36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713FB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A69F5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3B5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30020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A16BE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2690E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36A0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E3E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C2C1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73BC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163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B4A0D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58ADC3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4FED82E" w14:textId="77777777" w:rsidTr="00503750">
        <w:tc>
          <w:tcPr>
            <w:tcW w:w="2552" w:type="dxa"/>
            <w:shd w:val="clear" w:color="auto" w:fill="auto"/>
            <w:vAlign w:val="center"/>
          </w:tcPr>
          <w:p w14:paraId="2B2F76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6E33A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659DD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08E05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367ED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2B637B9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FB834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8B874E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769A80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B609DF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497E84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6CEC1AE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23845E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82BC60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258C89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315399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04EB6F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4E90BC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B75836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E3417C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63F8D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F26CA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6F2B407" w14:textId="77777777" w:rsidTr="00503750">
        <w:tc>
          <w:tcPr>
            <w:tcW w:w="4395" w:type="dxa"/>
            <w:vMerge/>
          </w:tcPr>
          <w:p w14:paraId="3F81D1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25DD7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5108C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60BF27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7F133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B5E2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685CCB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841339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3623C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ABD1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456FD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D9DD04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8650A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7606B6E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9062C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147548D" w14:textId="77777777" w:rsidTr="00503750">
        <w:tc>
          <w:tcPr>
            <w:tcW w:w="4395" w:type="dxa"/>
            <w:vAlign w:val="center"/>
          </w:tcPr>
          <w:p w14:paraId="2D00C9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23B6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8325A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D51FA1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8836E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5331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08B69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C6741B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CF48E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D0094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4D8E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2D2ED8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050CC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6B55A6D" w14:textId="0FDD29AF" w:rsidR="00944C3D" w:rsidRPr="008C56AB" w:rsidRDefault="00D92934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722</w:t>
            </w:r>
            <w:r w:rsidR="000934DC">
              <w:rPr>
                <w:rFonts w:ascii="Arial" w:hAnsi="Arial"/>
                <w:b/>
                <w:sz w:val="18"/>
                <w:szCs w:val="18"/>
              </w:rPr>
              <w:t>8</w:t>
            </w:r>
          </w:p>
        </w:tc>
        <w:tc>
          <w:tcPr>
            <w:tcW w:w="2835" w:type="dxa"/>
            <w:vAlign w:val="center"/>
          </w:tcPr>
          <w:p w14:paraId="165AC2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EFED9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F7BDDD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85114C3" w14:textId="77777777" w:rsidTr="00503750">
        <w:tc>
          <w:tcPr>
            <w:tcW w:w="4395" w:type="dxa"/>
            <w:vAlign w:val="center"/>
          </w:tcPr>
          <w:p w14:paraId="7DF9EB8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7CD67E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E178B8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B83FAE1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996385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2FBF74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7498B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00301F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13C73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7209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8F4B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4A1F6B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E6F22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58808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6F0F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B868F3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48333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864780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5CADD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AB9DE6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42FFC1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FE76A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F46B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79500F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53A3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C3C58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7523EF9" w14:textId="77777777" w:rsidTr="00503750">
        <w:tc>
          <w:tcPr>
            <w:tcW w:w="1843" w:type="dxa"/>
            <w:vAlign w:val="center"/>
          </w:tcPr>
          <w:p w14:paraId="227DF2D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4D9BBF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00C730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8A5C9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B26AA2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55AE82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B88B9F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2EFAD2D" w14:textId="77777777" w:rsidTr="00503750">
        <w:tc>
          <w:tcPr>
            <w:tcW w:w="1843" w:type="dxa"/>
            <w:vAlign w:val="center"/>
          </w:tcPr>
          <w:p w14:paraId="6946A9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6F1D0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CFEB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976B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114E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F8C4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9032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44B56F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FD377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E98A5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0D30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09F2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A3DA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02AF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1A62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A7CB2EA" w14:textId="77777777" w:rsidTr="00503750">
        <w:tc>
          <w:tcPr>
            <w:tcW w:w="1843" w:type="dxa"/>
            <w:vAlign w:val="center"/>
          </w:tcPr>
          <w:p w14:paraId="79540B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856DC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641F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180A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65E3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D1D0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44B9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59FB7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CE8B0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5D62A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1B53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59D7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B3C6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E0DC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879B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8E2712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810314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03F947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E5B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6B2E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5DEE6E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4BFC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25DED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21B2AC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45C13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08C4CEA" w14:textId="77777777" w:rsidTr="00503750">
        <w:trPr>
          <w:trHeight w:val="664"/>
        </w:trPr>
        <w:tc>
          <w:tcPr>
            <w:tcW w:w="3372" w:type="dxa"/>
          </w:tcPr>
          <w:p w14:paraId="6A11D3B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8F3D59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D54FD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75FE4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16F9D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20A5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920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831CD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4C5D28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29B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6E2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F1238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9F5BCC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579D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43B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7CEEA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5EBB2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E3B1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715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A8974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1DBDE7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F29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0DC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9D4541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2C17FB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44CD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50A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76D40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FB2309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EC5EF3B" w14:textId="77777777" w:rsidTr="00503750">
        <w:tc>
          <w:tcPr>
            <w:tcW w:w="2835" w:type="dxa"/>
            <w:vAlign w:val="center"/>
          </w:tcPr>
          <w:p w14:paraId="6200104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77CC5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8B6DC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A2C5B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2BFAFB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BBF246A" w14:textId="77777777" w:rsidTr="00503750">
        <w:tc>
          <w:tcPr>
            <w:tcW w:w="2835" w:type="dxa"/>
          </w:tcPr>
          <w:p w14:paraId="5A7770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32EF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7C0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7B0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08E8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D23A12" w14:textId="77777777" w:rsidTr="00503750">
        <w:tc>
          <w:tcPr>
            <w:tcW w:w="2835" w:type="dxa"/>
          </w:tcPr>
          <w:p w14:paraId="6EE4E7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E867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990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B443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7D3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B5E975" w14:textId="77777777" w:rsidTr="00503750">
        <w:tc>
          <w:tcPr>
            <w:tcW w:w="2835" w:type="dxa"/>
          </w:tcPr>
          <w:p w14:paraId="3E0A776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29404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706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0E3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A32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881748" w14:textId="77777777" w:rsidTr="00503750">
        <w:tc>
          <w:tcPr>
            <w:tcW w:w="2835" w:type="dxa"/>
            <w:vAlign w:val="center"/>
          </w:tcPr>
          <w:p w14:paraId="6DC9FF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957D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607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CAE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A26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92A53E" w14:textId="77777777" w:rsidTr="00503750">
        <w:tc>
          <w:tcPr>
            <w:tcW w:w="2835" w:type="dxa"/>
            <w:vAlign w:val="center"/>
          </w:tcPr>
          <w:p w14:paraId="07F1FF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9EA2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D2B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FA4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85A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F00A0A" w14:textId="77777777" w:rsidTr="00503750">
        <w:tc>
          <w:tcPr>
            <w:tcW w:w="2835" w:type="dxa"/>
          </w:tcPr>
          <w:p w14:paraId="13D9E0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88AB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94C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EABF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C7E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B63BDE" w14:textId="77777777" w:rsidTr="00503750">
        <w:tc>
          <w:tcPr>
            <w:tcW w:w="2835" w:type="dxa"/>
          </w:tcPr>
          <w:p w14:paraId="09BE218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E1961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AB5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CA3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B3F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E44D05" w14:textId="77777777" w:rsidTr="00503750">
        <w:tc>
          <w:tcPr>
            <w:tcW w:w="2835" w:type="dxa"/>
          </w:tcPr>
          <w:p w14:paraId="1323787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2D00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2CB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B9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DBB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6B7E1F" w14:textId="77777777" w:rsidR="00944C3D" w:rsidRDefault="00944C3D" w:rsidP="00944C3D">
      <w:pPr>
        <w:rPr>
          <w:rFonts w:ascii="Arial" w:hAnsi="Arial"/>
          <w:b/>
        </w:rPr>
      </w:pPr>
    </w:p>
    <w:p w14:paraId="43D26C2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5D698A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A8B64B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50A4815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2021EE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6683DE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81C04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901EB5B" w14:textId="77777777" w:rsidTr="00503750">
        <w:trPr>
          <w:trHeight w:val="443"/>
        </w:trPr>
        <w:tc>
          <w:tcPr>
            <w:tcW w:w="2560" w:type="dxa"/>
          </w:tcPr>
          <w:p w14:paraId="54AB7A3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17C5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AEC2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088C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B68A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7F19D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9AED6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3622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6B76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4E60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7D11E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34579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30FD6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19C3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0A8B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2E928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5CF13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124C3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710AB8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590F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550E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AC3C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3F98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0395A8" w14:textId="77777777" w:rsidR="00944C3D" w:rsidRDefault="00944C3D" w:rsidP="00944C3D">
      <w:pPr>
        <w:rPr>
          <w:rFonts w:ascii="Arial" w:hAnsi="Arial"/>
          <w:b/>
        </w:rPr>
      </w:pPr>
    </w:p>
    <w:p w14:paraId="08910B2D" w14:textId="77777777" w:rsidR="00944C3D" w:rsidRDefault="00944C3D" w:rsidP="00944C3D">
      <w:pPr>
        <w:rPr>
          <w:rFonts w:ascii="Arial" w:hAnsi="Arial"/>
          <w:b/>
        </w:rPr>
      </w:pPr>
    </w:p>
    <w:p w14:paraId="3F66793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94511D7" w14:textId="77777777" w:rsidR="00944C3D" w:rsidRDefault="00944C3D" w:rsidP="00944C3D">
      <w:pPr>
        <w:rPr>
          <w:rFonts w:ascii="Arial" w:hAnsi="Arial"/>
          <w:b/>
        </w:rPr>
      </w:pPr>
    </w:p>
    <w:p w14:paraId="49CA3D4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3356E0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E9E5E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9989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934A1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E50DF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3CA9C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F59A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F3C00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8C90A8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D55EE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4ACD8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6092B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4F991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3A4A5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5E66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68891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B17D0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C16FFE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5F99D0F" w14:textId="77777777" w:rsidTr="00503750">
        <w:trPr>
          <w:trHeight w:val="677"/>
        </w:trPr>
        <w:tc>
          <w:tcPr>
            <w:tcW w:w="3358" w:type="dxa"/>
          </w:tcPr>
          <w:p w14:paraId="696483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018C1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0B976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9123CB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40B2A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B62D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875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FC1A3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BB117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3E30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E3D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9042D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E87D1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B767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26C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92D33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61FC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93074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F8D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EF8C2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EBEB39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4FD49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F7C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6F6E6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AE010A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0EBAC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4F8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EB940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A99A66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2ADFFE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390C4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3BD5D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58F87A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83F94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2E84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02A2B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E531A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53374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85E604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A2A1F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D16A2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7A190D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C3E4F4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D7492C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C301F1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110123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D2632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D7928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C0F46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60D79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09866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1901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65F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5B043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F3CA6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4C9C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240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8AE23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ABC7A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BA82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10C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4A025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D14939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96E2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07F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1B846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D48FE1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4490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F4E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B2F8C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5FE94D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50F025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2A14F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178A4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C4DF07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0FD899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BDA6A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5328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880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EE231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9478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FD97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5FFA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D884B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6C5C3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BF3D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110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0C7B4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56722F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0B60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80D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3612C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6E29A0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E3BD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CF1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7C33B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4D7D27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3B22D1D" w14:textId="77777777" w:rsidTr="00503750">
        <w:tc>
          <w:tcPr>
            <w:tcW w:w="3686" w:type="dxa"/>
            <w:vAlign w:val="center"/>
          </w:tcPr>
          <w:p w14:paraId="76B1C5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F072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F5E67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EE26ED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579A9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75700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B787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8408A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FC1EE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D9A6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1E7C5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1F20B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B4D60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271CF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31F91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EA35B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E37E90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1F44AE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B1B975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8A4AC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CB6CBF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063DA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1CFFB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2F6AF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04544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BBA90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F3CC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B10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66480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22285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15FF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DF30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D11F9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FE5F5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3FFA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0DA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82563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BB5A61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2B1B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75C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5939B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233344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1698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060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07E28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89D54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9C7807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2D355E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97811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04003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E81FAE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092C0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8E18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1941D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8399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297A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A82C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700B9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1DDB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95116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BAEB4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84BD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2D64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4CA3F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DFC1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B7AF8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77C8C2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0189F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0D59407" w14:textId="77777777" w:rsidR="00944C3D" w:rsidRDefault="00944C3D" w:rsidP="00944C3D">
      <w:pPr>
        <w:rPr>
          <w:sz w:val="22"/>
          <w:szCs w:val="22"/>
        </w:rPr>
      </w:pPr>
    </w:p>
    <w:p w14:paraId="5C9C9D0B" w14:textId="77777777" w:rsidR="00944C3D" w:rsidRDefault="00944C3D" w:rsidP="00944C3D">
      <w:pPr>
        <w:rPr>
          <w:sz w:val="22"/>
          <w:szCs w:val="22"/>
        </w:rPr>
      </w:pPr>
    </w:p>
    <w:p w14:paraId="7F419A4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2C90D4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60F5B7F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635F6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4D8E4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D5800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19008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429074D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E3516F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5BE4A0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02BFCD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94D6D8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ADF2B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E9B8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C8E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81BDC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A7075B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760C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131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10B0D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F5AE75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D68E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9A7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61D47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A5DD67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CF88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E5C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76656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20059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2841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63D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86F1C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1D951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0EC3C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D85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0C9DF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AF744E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B1C1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BDD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1462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09E51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38D3156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6A6E49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B9C865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EDB944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1BB0A6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4E89BB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AAB3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A3B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29DB6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F8A71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D3F66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43EE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BC906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D30BC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778D4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83A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1903E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6FC38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50E7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2E3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D7653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B80AD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E84A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193D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60818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53F41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0C7A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555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43538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456D7E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2A5E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2EB2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E775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86F5B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E8E7547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A361D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0E09A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A94415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49BE7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1474E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47D48DB7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04D85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FD54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95BB9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04B8838" w14:textId="77777777" w:rsidR="00944C3D" w:rsidRPr="003607F0" w:rsidRDefault="00944C3D" w:rsidP="00944C3D"/>
    <w:p w14:paraId="1CB5B4CC" w14:textId="77777777" w:rsidR="00F47675" w:rsidRPr="00944C3D" w:rsidRDefault="00F47675" w:rsidP="00944C3D"/>
    <w:sectPr w:rsidR="00F47675" w:rsidRPr="00944C3D" w:rsidSect="001C3C02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2E922" w14:textId="77777777" w:rsidR="001C3C02" w:rsidRDefault="001C3C02">
      <w:r>
        <w:separator/>
      </w:r>
    </w:p>
  </w:endnote>
  <w:endnote w:type="continuationSeparator" w:id="0">
    <w:p w14:paraId="2AE5E018" w14:textId="77777777" w:rsidR="001C3C02" w:rsidRDefault="001C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FC2D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01B1B85A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3FCA7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AA061B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28B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2C4DCCF1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E47A" w14:textId="77777777" w:rsidR="001C3C02" w:rsidRDefault="001C3C02">
      <w:r>
        <w:separator/>
      </w:r>
    </w:p>
  </w:footnote>
  <w:footnote w:type="continuationSeparator" w:id="0">
    <w:p w14:paraId="34EB5BDE" w14:textId="77777777" w:rsidR="001C3C02" w:rsidRDefault="001C3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572912">
    <w:abstractNumId w:val="13"/>
  </w:num>
  <w:num w:numId="2" w16cid:durableId="1671134418">
    <w:abstractNumId w:val="17"/>
  </w:num>
  <w:num w:numId="3" w16cid:durableId="1751122969">
    <w:abstractNumId w:val="8"/>
  </w:num>
  <w:num w:numId="4" w16cid:durableId="1392802737">
    <w:abstractNumId w:val="7"/>
  </w:num>
  <w:num w:numId="5" w16cid:durableId="69331281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989403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867726">
    <w:abstractNumId w:val="20"/>
  </w:num>
  <w:num w:numId="8" w16cid:durableId="566575307">
    <w:abstractNumId w:val="10"/>
  </w:num>
  <w:num w:numId="9" w16cid:durableId="819925084">
    <w:abstractNumId w:val="0"/>
  </w:num>
  <w:num w:numId="10" w16cid:durableId="419300054">
    <w:abstractNumId w:val="19"/>
  </w:num>
  <w:num w:numId="11" w16cid:durableId="1539590037">
    <w:abstractNumId w:val="6"/>
  </w:num>
  <w:num w:numId="12" w16cid:durableId="268976625">
    <w:abstractNumId w:val="9"/>
  </w:num>
  <w:num w:numId="13" w16cid:durableId="82606675">
    <w:abstractNumId w:val="12"/>
  </w:num>
  <w:num w:numId="14" w16cid:durableId="561060563">
    <w:abstractNumId w:val="15"/>
  </w:num>
  <w:num w:numId="15" w16cid:durableId="1871213284">
    <w:abstractNumId w:val="14"/>
  </w:num>
  <w:num w:numId="16" w16cid:durableId="106706601">
    <w:abstractNumId w:val="2"/>
  </w:num>
  <w:num w:numId="17" w16cid:durableId="1491679589">
    <w:abstractNumId w:val="4"/>
  </w:num>
  <w:num w:numId="18" w16cid:durableId="1100681198">
    <w:abstractNumId w:val="11"/>
  </w:num>
  <w:num w:numId="19" w16cid:durableId="995301961">
    <w:abstractNumId w:val="5"/>
  </w:num>
  <w:num w:numId="20" w16cid:durableId="213126697">
    <w:abstractNumId w:val="18"/>
  </w:num>
  <w:num w:numId="21" w16cid:durableId="559942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34DC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C3C02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2D33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102F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D0ED4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92934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41400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FCE9C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596FF-C8E0-47BE-8097-7BEA52F90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2733</Words>
  <Characters>32629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2025-03-17T07:54:00Z</dcterms:created>
  <dcterms:modified xsi:type="dcterms:W3CDTF">2025-03-17T07:54:00Z</dcterms:modified>
</cp:coreProperties>
</file>