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B2003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3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E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E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0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F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9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0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9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5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0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0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C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1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2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A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1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4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E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D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5B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0C7D0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40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85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B13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91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303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FAE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AA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68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D8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309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B3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0A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5B4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7E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17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372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1C0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FF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7B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C2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7C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D70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7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30A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AE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B8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0D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D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BC6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B5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89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53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943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E228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38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8B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F0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85E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45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B8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D2A2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81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F6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D75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6F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97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BB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2FF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43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F2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52B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D2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E7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30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8D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514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78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CF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D6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D48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3AA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55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B1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9F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F6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1B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96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0AEA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6F6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BD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C5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5B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103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D02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17F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1D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6A1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FE3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58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89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C65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AC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B7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ED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6A5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4E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01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0F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2C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7F2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3DF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20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FE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06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49F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5BB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009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E8B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44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F3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9A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C3A3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D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15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08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6C5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DF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A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3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6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51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C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3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7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B6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9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42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A5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1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3D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A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0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D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57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8E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5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C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FE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4F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5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8B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E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8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A6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2D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053AA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C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9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5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C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F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9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8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9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A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BC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F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F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C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3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F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A5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6965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7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6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1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4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9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B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F8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F6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4E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9A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CE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E8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63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0F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D5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49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33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B6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67C38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4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CB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D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B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7F41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7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F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E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2F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3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E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A4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D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1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11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A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F8E61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F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2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8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7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B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6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5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D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E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E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D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C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3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3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5F05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5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6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A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C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D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F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C1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D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F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3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72F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B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F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9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A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D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8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1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9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1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7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1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E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A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65C1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7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9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5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3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B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B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DF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50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7D8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75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38C93" w14:textId="1F2B7E6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C9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B90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80F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CE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32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C3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BC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75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0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7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9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8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E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D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DC25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3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5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B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7B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F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2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53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F5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C7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93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EA366A8" wp14:editId="1DA612A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720CE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366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2720CED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C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E1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8D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BF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1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3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CC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8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8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7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5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C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0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030D5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5A5F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3106A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23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7254491" wp14:editId="3BC42A3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41E0F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5449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141E0F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F9575DF" wp14:editId="53D7D4B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A9ECC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575DF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7A9ECC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A073457" wp14:editId="216F9D4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A510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7345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E4A510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1F0DAE5" wp14:editId="200A6EF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1F514" w14:textId="28A0DB29" w:rsidR="000B647F" w:rsidRDefault="000B647F" w:rsidP="00944C3D">
                                  <w:fldSimple w:instr=" MERGEFIELD  aDMOD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0DAE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6E1F514" w14:textId="28A0DB29" w:rsidR="000B647F" w:rsidRDefault="000B647F" w:rsidP="00944C3D">
                            <w:fldSimple w:instr=" MERGEFIELD  aDMOD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B4ECEAB" wp14:editId="295B5C0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915B1" w14:textId="3E33C81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ECEAB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DC915B1" w14:textId="3E33C81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0E62D38" wp14:editId="09618B6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78C65" w14:textId="419F0146" w:rsidR="000B647F" w:rsidRDefault="000B647F" w:rsidP="00944C3D">
                                  <w:fldSimple w:instr=" MERGEFIELD  aDRDO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62D3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E178C65" w14:textId="419F0146" w:rsidR="000B647F" w:rsidRDefault="000B647F" w:rsidP="00944C3D">
                            <w:fldSimple w:instr=" MERGEFIELD  aDRDO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E2E6C0C" wp14:editId="55F402F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6287E" w14:textId="2E646423" w:rsidR="000B647F" w:rsidRDefault="000B647F" w:rsidP="00944C3D">
                                  <w:fldSimple w:instr=" MERGEFIELD  aDMDO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E6C0C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2C6287E" w14:textId="2E646423" w:rsidR="000B647F" w:rsidRDefault="000B647F" w:rsidP="00944C3D">
                            <w:fldSimple w:instr=" MERGEFIELD  aDMDO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82A94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7A466B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904C8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21B7B0" wp14:editId="6190902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4BA0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1B7B0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BA4BA0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1F66736" wp14:editId="64E2239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B257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66736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CCB257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7C0856" wp14:editId="7B58A9B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F0D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C085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71EF0D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3742049" wp14:editId="6907509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EE22D" w14:textId="312B22B0" w:rsidR="000B647F" w:rsidRDefault="000B647F" w:rsidP="00944C3D">
                                  <w:fldSimple w:instr=" MERGEFIELD  aDRDOo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4204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56EE22D" w14:textId="312B22B0" w:rsidR="000B647F" w:rsidRDefault="000B647F" w:rsidP="00944C3D">
                            <w:fldSimple w:instr=" MERGEFIELD  aDRDOo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8AB4995" wp14:editId="3E32B0B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84AC9" w14:textId="5B51E91A" w:rsidR="000B647F" w:rsidRDefault="000B647F" w:rsidP="00944C3D">
                                  <w:fldSimple w:instr=" MERGEFIELD  aDMDO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B499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BA84AC9" w14:textId="5B51E91A" w:rsidR="000B647F" w:rsidRDefault="000B647F" w:rsidP="00944C3D">
                            <w:fldSimple w:instr=" MERGEFIELD  aDMDO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9B269A5" wp14:editId="0C8BC0E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0AF65C" w14:textId="3A4220E1" w:rsidR="000B647F" w:rsidRDefault="000B647F" w:rsidP="00944C3D">
                                  <w:fldSimple w:instr=" MERGEFIELD  aDRODo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269A5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40AF65C" w14:textId="3A4220E1" w:rsidR="000B647F" w:rsidRDefault="000B647F" w:rsidP="00944C3D">
                            <w:fldSimple w:instr=" MERGEFIELD  aDRODo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873145C" wp14:editId="21E0F61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398813" w14:textId="7140E48A" w:rsidR="000B647F" w:rsidRDefault="000B647F" w:rsidP="00944C3D">
                                  <w:fldSimple w:instr=" MERGEFIELD  aDMOD  \* MERGEFORMAT ">
                                    <w:r w:rsidR="00A75062" w:rsidRPr="00A75062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3145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D398813" w14:textId="7140E48A" w:rsidR="000B647F" w:rsidRDefault="000B647F" w:rsidP="00944C3D">
                            <w:fldSimple w:instr=" MERGEFIELD  aDMOD  \* MERGEFORMAT ">
                              <w:r w:rsidR="00A75062" w:rsidRPr="00A75062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89F0E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1EC096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61B5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7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294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8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34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1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F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29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2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0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D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5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B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A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B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F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E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0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7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B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3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4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F8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4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B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D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8196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C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56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C7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1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3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5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E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B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9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5A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E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1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C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8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A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6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B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FEB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52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95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F54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B7C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62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E8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5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E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B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3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8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84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C4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82E2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0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0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6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A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0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FE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7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1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5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C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E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8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C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5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6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E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F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9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8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0CE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E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1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7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3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8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D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F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3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7CBC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8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D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B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A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C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F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8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9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7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D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0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E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2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D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5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4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6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4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2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0C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D8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6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5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C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F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6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E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FE71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4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C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E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A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3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F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7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5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8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5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3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6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E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D8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6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50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A5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86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E4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B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09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8E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31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F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D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4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8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4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9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9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C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E46B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6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E6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2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9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F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4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B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7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5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1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F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0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F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3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1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B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2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EEA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51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37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2C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6B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57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56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F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C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ECDC8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C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9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E4DED68" wp14:editId="1E997DD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D9DCD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DED6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7D9DCD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B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4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5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D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5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7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6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7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A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17D2010" wp14:editId="3843A47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1DE11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D2010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A1DE11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E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6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2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9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2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D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CC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C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2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B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2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6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A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0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F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E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E0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61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8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2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0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F908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E4E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5F80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BEC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F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090183" wp14:editId="728BB7D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3FBFF" w14:textId="3CD2BF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36125741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9018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603FBFF" w14:textId="3CD2BF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36125741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2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04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C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E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9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5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5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2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1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185DE3" wp14:editId="42D6C2E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415412" w14:textId="607D8D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2021607236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85DE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0415412" w14:textId="607D8D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2021607236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5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7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5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A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9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2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3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0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4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5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0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2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0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4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5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236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4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8FF4D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3AD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A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4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D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4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B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4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A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0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0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9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2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F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23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D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2CBB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B3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530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3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FEFD7E" wp14:editId="284F96C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866FA" w14:textId="204EEA6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EFD7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66866FA" w14:textId="204EEA6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5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7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E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C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2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6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9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A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5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EB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C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5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C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C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6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D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E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6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A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D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F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3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9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8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1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D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0F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D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7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3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67A6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9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742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DC4E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A94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A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6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B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5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08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1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E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4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5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C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1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8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D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D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7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D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D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5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2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6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ED31E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B25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5724A3" wp14:editId="7A252F5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8B597F" w14:textId="1D58CD4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33,35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724A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58B597F" w14:textId="1D58CD4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M.Bela 33,35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5DE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1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D5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D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C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F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3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E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A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3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7B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A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4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8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9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2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E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F972527" wp14:editId="64793AA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B83FA" w14:textId="0C2DFFA9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7252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0BB83FA" w14:textId="0C2DFFA9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9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F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8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E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E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4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62E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04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D287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009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8EB5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9C2FD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CD2C9C" wp14:editId="6F3518C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06F012" w14:textId="3B756A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D2C9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706F012" w14:textId="3B756A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03E49A" wp14:editId="2765DA3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76E615" w14:textId="4354D6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3E49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F76E615" w14:textId="4354D6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8D51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6BD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C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B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074A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A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802D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712389" wp14:editId="546CF10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C30A1" w14:textId="096D54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1238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F7C30A1" w14:textId="096D54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7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6E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9D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F0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98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84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09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EB870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4C16B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682EA0" wp14:editId="21D1A51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2E9A5A" w14:textId="0E50B92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82EA0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B2E9A5A" w14:textId="0E50B92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56F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67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B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8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3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0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F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D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838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0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EB4C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D936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31355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B72BAA" wp14:editId="4812D71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3C5E5" w14:textId="00A948E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75062" w:rsidRPr="00B8732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72BAA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423C5E5" w14:textId="00A948E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75062" w:rsidRPr="00B8732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BA60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0B55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DF2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0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9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3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9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0A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7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0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8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1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4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7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B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7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9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9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0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F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1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B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9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C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C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0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2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8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5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8597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1F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1C9A54" w14:textId="3415C212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75062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595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676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F4D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6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A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134E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0E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D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02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B1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F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7D1F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1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AB79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20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3A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F6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05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26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550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2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3FB0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634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CD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AC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4C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83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529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2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423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744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59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1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C1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53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C7B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CD21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47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4F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80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77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9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A98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2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565C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B6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1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32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D0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F3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0CF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3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FE4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0C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D2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7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C3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4E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4CC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6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9FB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6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D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E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D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6E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A2060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CD7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A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B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6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E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4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2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6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B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6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E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A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8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F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E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B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5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1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569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5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A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2F7195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C9371A6" w14:textId="77777777" w:rsidR="00944C3D" w:rsidRDefault="00944C3D" w:rsidP="00944C3D">
      <w:pPr>
        <w:rPr>
          <w:rFonts w:ascii="Arial" w:hAnsi="Arial"/>
        </w:rPr>
      </w:pPr>
    </w:p>
    <w:p w14:paraId="7F7BC7B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AAAA714" w14:textId="18403FB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FD88934" w14:textId="73D8F6E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11448B1" w14:textId="6584777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23555A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32335EA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B15972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8D846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0F00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9F5F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4F78B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6558865" w14:textId="5C02DE06" w:rsidR="00944C3D" w:rsidRPr="008D0433" w:rsidRDefault="00A750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Mária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Blahušová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A5E45AA" w14:textId="50DEB971" w:rsidR="00944C3D" w:rsidRPr="008D0433" w:rsidRDefault="00A7506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A33C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C19E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5D65E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BFC7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6F39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771A2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37A18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E03C9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4A6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343BD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E96F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623A12" w14:textId="25E927E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D5AA4F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77B5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07BEA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CDCAD56" w14:textId="583020B4" w:rsidR="00944C3D" w:rsidRDefault="00A75062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68F2AB5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A4D0A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B81633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DE53D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E68F5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9E85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588D1B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DC92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A1F8E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A87B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7EA5A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CE352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7E75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054AD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8E6C2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4A6F0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6A4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B212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DBAC2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BD775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3CFE3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9646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67D43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462F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929D6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AAE5EBA" w14:textId="18EF433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E74D0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66EAF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4FED6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25357C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25AE1D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39663E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B82448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F8C5CD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F63C6F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6D378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9BD0E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4DD78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FB5BC4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1D512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631B7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C547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0635E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A0492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C6BD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10DC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50677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4F64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6C67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61A6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9E307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B66F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E1FC5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A997A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D0060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28B74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B08A23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542D6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03ABF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8C991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7E407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1EF87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D3A2D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BFADE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232B4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E524D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66FE8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E4581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B732D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C9DBB5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A27CBE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3C5F63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6001829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C8491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4CEA1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6101E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37AB8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8678C1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ABB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5FF2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E804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A018C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377D2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77745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A76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2E27E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10D7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FEA5F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ECA1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56E0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FC2E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99B6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E24C3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317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1F31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EAB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C137E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316BE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E936C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C83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1BDE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F36F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0674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A5F56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0C4D89E" w14:textId="2DF1DA2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AB721E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9D7D1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AD53FE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200C19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101E7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F6E90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132F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BFBF5D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885D229" w14:textId="77777777" w:rsidTr="00503750">
        <w:tc>
          <w:tcPr>
            <w:tcW w:w="2302" w:type="dxa"/>
            <w:vAlign w:val="center"/>
          </w:tcPr>
          <w:p w14:paraId="2C13B6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B3F4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569F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E120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42E75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56F71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F5952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0B69B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F4955AC" w14:textId="77777777" w:rsidTr="00503750">
        <w:tc>
          <w:tcPr>
            <w:tcW w:w="15593" w:type="dxa"/>
            <w:gridSpan w:val="8"/>
            <w:vAlign w:val="center"/>
          </w:tcPr>
          <w:p w14:paraId="70DC52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39C9ED" w14:textId="77777777" w:rsidTr="00503750">
        <w:tc>
          <w:tcPr>
            <w:tcW w:w="2302" w:type="dxa"/>
            <w:vAlign w:val="center"/>
          </w:tcPr>
          <w:p w14:paraId="4B689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D100D3" w14:textId="4225E3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1954AD" w14:textId="4089EB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24943" w14:textId="064FEF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17611" w14:textId="1F6F1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B4538" w14:textId="08C859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0B1D0E" w14:textId="559FBC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68645" w14:textId="7338CF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A46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046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8EA07A5" w14:textId="022374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341D5C" w14:textId="437926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712C9" w14:textId="7A550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883FB" w14:textId="41E326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C21A8" w14:textId="4BD541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3EBF9" w14:textId="5E20F5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05CF0" w14:textId="21C053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E90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8C9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A6DD21E" w14:textId="3BD7D8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22CF2B" w14:textId="0670A7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291A4" w14:textId="309307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4A2570" w14:textId="66951A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AD9AE" w14:textId="7D72D4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DD78E" w14:textId="1A8109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D3505B" w14:textId="749C23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90D2B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CB5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BEB51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DA49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434E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236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C833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5B30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51EA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248A450" w14:textId="77777777" w:rsidTr="00503750">
        <w:tc>
          <w:tcPr>
            <w:tcW w:w="2302" w:type="dxa"/>
            <w:vAlign w:val="center"/>
          </w:tcPr>
          <w:p w14:paraId="63F10D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9AF39E" w14:textId="215B4B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80C2C7" w14:textId="1EE38B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CFF9F" w14:textId="10C29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A73A80" w14:textId="35D3BC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7BFBC4" w14:textId="0248E1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6820B" w14:textId="47843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67B2F0" w14:textId="6F9D48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5DF9DF" w14:textId="77777777" w:rsidTr="00503750">
        <w:tc>
          <w:tcPr>
            <w:tcW w:w="15593" w:type="dxa"/>
            <w:gridSpan w:val="8"/>
            <w:vAlign w:val="center"/>
          </w:tcPr>
          <w:p w14:paraId="27D46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0629106" w14:textId="77777777" w:rsidTr="00503750">
        <w:tc>
          <w:tcPr>
            <w:tcW w:w="2302" w:type="dxa"/>
            <w:vAlign w:val="center"/>
          </w:tcPr>
          <w:p w14:paraId="22478E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E28BD23" w14:textId="7BDF9A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ECAEAB" w14:textId="036E0B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5D6D8" w14:textId="3069DB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01F11" w14:textId="40730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4C0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7A28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6B7B35" w14:textId="3A6DF4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83C6C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625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5F9421" w14:textId="692868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C2A603" w14:textId="5DAFD7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771CB" w14:textId="03E2BB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855522" w14:textId="2B8F9E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D1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BF32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11AF6E" w14:textId="3493B7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3F04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76DCC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58E478" w14:textId="270B2E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41B38C" w14:textId="1D4ABE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1E789" w14:textId="3498FB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C5F57" w14:textId="7C31F3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926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9348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3EED57" w14:textId="424D83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5D308" w14:textId="77777777" w:rsidTr="00503750">
        <w:tc>
          <w:tcPr>
            <w:tcW w:w="2302" w:type="dxa"/>
            <w:vAlign w:val="center"/>
          </w:tcPr>
          <w:p w14:paraId="19C6C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F4EA17" w14:textId="6D382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C578FB" w14:textId="4D3680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BEFC25" w14:textId="7775DF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BCB70" w14:textId="49946A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188A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7843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C9DB7A" w14:textId="1C524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1E1A5" w14:textId="77777777" w:rsidTr="00503750">
        <w:tc>
          <w:tcPr>
            <w:tcW w:w="15593" w:type="dxa"/>
            <w:gridSpan w:val="8"/>
            <w:vAlign w:val="center"/>
          </w:tcPr>
          <w:p w14:paraId="4CAD89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2C77CAE" w14:textId="77777777" w:rsidTr="00503750">
        <w:tc>
          <w:tcPr>
            <w:tcW w:w="2302" w:type="dxa"/>
            <w:vAlign w:val="center"/>
          </w:tcPr>
          <w:p w14:paraId="03EA55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CDB2F5" w14:textId="5A0E30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5735AD" w14:textId="52AFF0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2EB11" w14:textId="31B6F8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F0AE03" w14:textId="065C58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5083D4" w14:textId="7200E0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E3495" w14:textId="3CD987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4066E" w14:textId="32709B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C9869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A070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9B1639" w14:textId="6C6C0F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B03357" w14:textId="487B4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E7802" w14:textId="64549A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3EB1AD" w14:textId="515B71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332898" w14:textId="790E76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A91488" w14:textId="0E29A2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5598E" w14:textId="1CA6C0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7CCB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3DE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3039B6" w14:textId="3D7344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22C991" w14:textId="4BDFCD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BA055" w14:textId="30E15E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2C2DB" w14:textId="6008B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A2D91" w14:textId="4080F8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2DDA1" w14:textId="251A40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D4E0B" w14:textId="3A3733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B5C2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4B494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EA5F93D" w14:textId="69B480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57600A" w14:textId="680D36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C5965" w14:textId="034110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CE3189" w14:textId="7193A7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4F374E" w14:textId="463682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095957" w14:textId="6F5B97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CAC" w14:textId="732619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42FC9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F1BB6D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502071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5E067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EB7F48" w14:textId="15344E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7ED516" w14:textId="5739B0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C15E13" w14:textId="5E59B1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2B168" w14:textId="32A41A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CA697" w14:textId="57167A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FD775" w14:textId="28832B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96CDC" w14:textId="4A2923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1BE9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9D6EF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59C81B6" w14:textId="2662F5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28F65D" w14:textId="2416E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0200E" w14:textId="21B22C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5AA3DC" w14:textId="309942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D028B" w14:textId="10177D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675D3F" w14:textId="21CC61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1100D" w14:textId="754FDE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791758" w14:textId="77777777" w:rsidR="00944C3D" w:rsidRDefault="00944C3D" w:rsidP="00944C3D">
      <w:pPr>
        <w:rPr>
          <w:rFonts w:ascii="Arial" w:hAnsi="Arial"/>
          <w:b/>
        </w:rPr>
      </w:pPr>
    </w:p>
    <w:p w14:paraId="2981742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B63DE95" w14:textId="77777777" w:rsidTr="00503750">
        <w:tc>
          <w:tcPr>
            <w:tcW w:w="1944" w:type="dxa"/>
            <w:vAlign w:val="center"/>
          </w:tcPr>
          <w:p w14:paraId="665270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AD51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2F25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AB35B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DC3E0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E86F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9B6CC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4D4D7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44F33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D6C66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2B830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F2221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4433A36" w14:textId="77777777" w:rsidTr="00503750">
        <w:tc>
          <w:tcPr>
            <w:tcW w:w="15685" w:type="dxa"/>
            <w:gridSpan w:val="12"/>
            <w:vAlign w:val="center"/>
          </w:tcPr>
          <w:p w14:paraId="415EF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4BBB0B" w14:textId="77777777" w:rsidTr="00503750">
        <w:tc>
          <w:tcPr>
            <w:tcW w:w="1944" w:type="dxa"/>
            <w:vAlign w:val="center"/>
          </w:tcPr>
          <w:p w14:paraId="521D1F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244E159" w14:textId="5CB65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85D9EA" w14:textId="27431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05C3E5" w14:textId="74C26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38F286" w14:textId="14216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BCB959" w14:textId="1D956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1F6DCA" w14:textId="6C43F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C3ABC9" w14:textId="29934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A209D9" w14:textId="3166B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609CC6" w14:textId="5FCEA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6B5B0E" w14:textId="5550D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D90FD22" w14:textId="7B1A4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AC7D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A538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2C66041" w14:textId="03CDF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676492" w14:textId="055BD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8A0F68" w14:textId="339A5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7DBE80" w14:textId="12A4B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023DC5" w14:textId="324BA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087F6A" w14:textId="4F8053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0CDEFA" w14:textId="7AC4C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D2CBA6" w14:textId="1F4F1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DB8D4E" w14:textId="58416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C88F53" w14:textId="7C06A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2F4083" w14:textId="51890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99CE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626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61F7609" w14:textId="460EA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000202B" w14:textId="5D06E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DEF6D9" w14:textId="6FB39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B0CBE3" w14:textId="22F07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8A69E8" w14:textId="540FC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0DA3B9" w14:textId="075F9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4EE41F" w14:textId="53372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92531A" w14:textId="5D8F5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8ADE1F" w14:textId="0E412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77FE4A" w14:textId="76F07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632B1B" w14:textId="50259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2058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F85F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2272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DC6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8B0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9B40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9F7F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8049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2884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18DD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9EC1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5E0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4F3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4A069F" w14:textId="77777777" w:rsidTr="00503750">
        <w:tc>
          <w:tcPr>
            <w:tcW w:w="1944" w:type="dxa"/>
            <w:vAlign w:val="center"/>
          </w:tcPr>
          <w:p w14:paraId="767B6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27ED95" w14:textId="0CB559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D25CD8" w14:textId="7290E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40C414" w14:textId="575A2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AF059C" w14:textId="7843E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77236A" w14:textId="6DC5B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966902" w14:textId="147E2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4740DA" w14:textId="187B4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8FBDD8" w14:textId="3B442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72C85B" w14:textId="16C62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7D3070" w14:textId="5D346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B8094F" w14:textId="37965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9874B" w14:textId="77777777" w:rsidTr="00503750">
        <w:tc>
          <w:tcPr>
            <w:tcW w:w="15685" w:type="dxa"/>
            <w:gridSpan w:val="12"/>
            <w:vAlign w:val="center"/>
          </w:tcPr>
          <w:p w14:paraId="38ECE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763746" w14:textId="77777777" w:rsidTr="00503750">
        <w:tc>
          <w:tcPr>
            <w:tcW w:w="1944" w:type="dxa"/>
            <w:vAlign w:val="center"/>
          </w:tcPr>
          <w:p w14:paraId="1E2845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A001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1053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B945EF" w14:textId="45952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BCEA33" w14:textId="3FE0F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714A1E" w14:textId="10F47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354574" w14:textId="61CAD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B65AD7" w14:textId="428C2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C7D2EE" w14:textId="1173C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3D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CEAA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8431C5" w14:textId="01257A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0766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D333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FE02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61EC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C6641D" w14:textId="5ED84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FB56B9" w14:textId="7F492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3AB4CD" w14:textId="416777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36DBC9" w14:textId="37F2E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9A9A84" w14:textId="621A9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269465" w14:textId="38FB5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17A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E3C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0183831" w14:textId="313AA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0186E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A3A6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E3A6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3A6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A3DDA6" w14:textId="1C487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7AF716" w14:textId="1F6AC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65B466" w14:textId="5CD8A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C689BF" w14:textId="13A06D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9F176A" w14:textId="51905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520BBC" w14:textId="0A43C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98F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4A7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2BA90F" w14:textId="291D2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6500EC" w14:textId="77777777" w:rsidTr="00503750">
        <w:tc>
          <w:tcPr>
            <w:tcW w:w="1944" w:type="dxa"/>
            <w:vAlign w:val="center"/>
          </w:tcPr>
          <w:p w14:paraId="1AA13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714E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248A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DCEE8B" w14:textId="718030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B845C0" w14:textId="62962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58CF50" w14:textId="6F0C5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15ED94" w14:textId="53272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48257A" w14:textId="05928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D28394" w14:textId="244CF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0E7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305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0BF93B" w14:textId="2232A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E154D" w14:textId="77777777" w:rsidTr="00503750">
        <w:tc>
          <w:tcPr>
            <w:tcW w:w="15685" w:type="dxa"/>
            <w:gridSpan w:val="12"/>
            <w:vAlign w:val="center"/>
          </w:tcPr>
          <w:p w14:paraId="5BE12D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AA118F" w14:textId="77777777" w:rsidTr="00503750">
        <w:tc>
          <w:tcPr>
            <w:tcW w:w="1944" w:type="dxa"/>
            <w:vAlign w:val="center"/>
          </w:tcPr>
          <w:p w14:paraId="13A40D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B82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E85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F20C67" w14:textId="5B046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D28F87" w14:textId="3C839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D90C28" w14:textId="0017A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B41367" w14:textId="58BC4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592B17" w14:textId="65F1C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D6CE93" w14:textId="0E219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BFA03D" w14:textId="2B20D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731EE6" w14:textId="33218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75361F" w14:textId="5F34EB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AA24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27094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EBE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C1DD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69F819" w14:textId="772B2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5FBE7B" w14:textId="524EF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1B67FF" w14:textId="26117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719062" w14:textId="711AB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BCC4E9" w14:textId="4C3FB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DAF928" w14:textId="5E79B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955D8E" w14:textId="6583D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32EB41" w14:textId="4C860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77C7D9" w14:textId="7065E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C0005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A6F6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40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24C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210287B" w14:textId="10C2B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EDC9B4" w14:textId="712CA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5FE21F" w14:textId="0CC92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729008" w14:textId="7A593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0C7BC4" w14:textId="18789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F4E797" w14:textId="42E0A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658071" w14:textId="61697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FD612B" w14:textId="764D2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857AAC" w14:textId="071D4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DF12E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DD9B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3D33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F23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7E7BF0" w14:textId="5821E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65ADF4" w14:textId="5078C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CF6EF0" w14:textId="6F867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DFCC6C" w14:textId="4554C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B21FE7" w14:textId="65FD5F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7EC480" w14:textId="4E2499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452555" w14:textId="15CAA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B62EFB" w14:textId="3727B8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352BD3" w14:textId="71C23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0C97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3E5B65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D60CC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8E0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56DD22" w14:textId="58870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6E2B3C" w14:textId="6223A3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7D5404" w14:textId="0CD27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0D18A3" w14:textId="15A65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76FBE8" w14:textId="0A53C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AD331" w14:textId="38282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74C575" w14:textId="56043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C7FE5C" w14:textId="1ECC1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75D5A0" w14:textId="726274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19162E6" w14:textId="021CCA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8BCA20" w14:textId="2A259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90E5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0B54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B3A28C" w14:textId="356452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6F9753" w14:textId="5EC85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0D030C" w14:textId="5BBCB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3AD088" w14:textId="3D94B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5EBDE9" w14:textId="3DE5E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A85895" w14:textId="0FD8F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5B03CD" w14:textId="43A8F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ADA7BD" w14:textId="76146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08D674" w14:textId="7A805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17DCFB" w14:textId="66201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8575E7" w14:textId="7289B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77D6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7C37B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71E1C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2F5FF8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1EFBD5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3FFD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7EFF2B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5967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D3B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9762B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B3E55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5E4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DC3C4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2B3CC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C183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B86AB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4021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1CB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8E3B790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06068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FA0212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9351C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858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7110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A967EE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D25E5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E299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268A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B357E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8F4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58E7E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8A3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D9776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B405E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84E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2EC2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C66B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29538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2044BE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5771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5379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1D916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04CD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DF40F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6FF0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DC828AC" w14:textId="77777777" w:rsidTr="00503750">
        <w:trPr>
          <w:trHeight w:val="1073"/>
        </w:trPr>
        <w:tc>
          <w:tcPr>
            <w:tcW w:w="3614" w:type="dxa"/>
            <w:vMerge/>
          </w:tcPr>
          <w:p w14:paraId="39E068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1142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D8105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9BAF9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5026C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90881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6581F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B1C0420" w14:textId="77777777" w:rsidTr="00503750">
        <w:trPr>
          <w:trHeight w:val="283"/>
        </w:trPr>
        <w:tc>
          <w:tcPr>
            <w:tcW w:w="3614" w:type="dxa"/>
          </w:tcPr>
          <w:p w14:paraId="02CD59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F714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E3D2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6183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0120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54224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79C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199A2C0" w14:textId="77777777" w:rsidTr="00503750">
        <w:trPr>
          <w:trHeight w:val="283"/>
        </w:trPr>
        <w:tc>
          <w:tcPr>
            <w:tcW w:w="3614" w:type="dxa"/>
          </w:tcPr>
          <w:p w14:paraId="7CD74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78E5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0C9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C54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D3A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D7A9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8796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7E3556" w14:textId="77777777" w:rsidTr="00503750">
        <w:trPr>
          <w:trHeight w:val="283"/>
        </w:trPr>
        <w:tc>
          <w:tcPr>
            <w:tcW w:w="3614" w:type="dxa"/>
          </w:tcPr>
          <w:p w14:paraId="0E058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3863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4BE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E6FC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630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CD54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3703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D115F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545343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73F357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AF03F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DB93E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6999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DAFF8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2DEB6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515BD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E229B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0A18B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05E2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67B08D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EF274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33E17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90E50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53CEE9C" w14:textId="2AD23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A78C5" w14:textId="07696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7C37A" w14:textId="27BB7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B31C13" w14:textId="77C45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48EF5F" w14:textId="6DD68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4140F" w14:textId="15CB0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269BA" w14:textId="28F37E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AEDC17" w14:textId="0523A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9B1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24DF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1A6E55D" w14:textId="4568E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A0CFB" w14:textId="2F839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0DE1D" w14:textId="757CD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5CBB7" w14:textId="29C14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4E268" w14:textId="022D9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E68BB" w14:textId="041C0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48335" w14:textId="3A6DB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9A67B8" w14:textId="28EF3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0852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72C7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6861C9" w14:textId="0CC5E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7C3316" w14:textId="2F411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C0AF62" w14:textId="3C3D6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14F4A8" w14:textId="1F71D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FA9164" w14:textId="5EC65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8AAA8" w14:textId="6D9C3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7B64B" w14:textId="72DB9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0904C2" w14:textId="470C1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520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41A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1B06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6B5D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A2BA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06B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1217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CF5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0BD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4B3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17B59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D131A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6698C95" w14:textId="636FC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31893" w14:textId="43F18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2C78B" w14:textId="042DD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7E2159" w14:textId="0A4A5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D224ED" w14:textId="1E91E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F90E1" w14:textId="69F02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60073" w14:textId="2F67F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0C0728" w14:textId="6EE75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EA08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41357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17704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62287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BB78F56" w14:textId="306B5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02A6DE" w14:textId="55053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85735" w14:textId="718A0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66DD0" w14:textId="372AB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6F8B12" w14:textId="53955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70876" w14:textId="732FB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C3EF5" w14:textId="06C07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17F74C" w14:textId="2143B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1A5A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F7D0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068875" w14:textId="17BBB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DAEC5" w14:textId="2299D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16933B" w14:textId="2E948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1B2C35" w14:textId="5DB02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BA4B4" w14:textId="06CD8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6A50C1" w14:textId="00721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8BAE8" w14:textId="3E3E47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171201" w14:textId="6ED81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F67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1EF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2F089B2" w14:textId="28087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DF56F8" w14:textId="6FE38E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831BF" w14:textId="7B378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95B6E" w14:textId="13B90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56C24" w14:textId="580B9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C29178" w14:textId="6E6FD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3941E" w14:textId="76185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660F8D" w14:textId="34584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A949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D2D98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9EF4F9C" w14:textId="24C3B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DBF0E" w14:textId="673E8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75C72" w14:textId="652F9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24B85" w14:textId="6F9A3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7F971" w14:textId="4D6E7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952DF" w14:textId="47CA0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CD014A" w14:textId="58F3E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B74A47" w14:textId="54B50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EDEE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8221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BD323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F97EC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180BF94" w14:textId="5CE06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426835" w14:textId="6B9C5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4921F" w14:textId="4C0DA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867313" w14:textId="2CBE7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96223" w14:textId="51BC5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36C86F" w14:textId="7074C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41D7F" w14:textId="164F6C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DC5C70" w14:textId="6633F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8317E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E08DE6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47DB26" w14:textId="7684B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F0537" w14:textId="56DF7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7E299" w14:textId="78BD1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6CFCB2" w14:textId="20552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70ED5" w14:textId="12D8C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0D6E0" w14:textId="07764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00C84" w14:textId="32FBB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1D0630" w14:textId="0352B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3A04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B8DF4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45A67C2" w14:textId="2F4E849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B4B43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67D2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FE4B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A132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193E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6E04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BA76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5655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1825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7465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5CDB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5AF7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E83D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A6E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FB0F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8EF3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213A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B17C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F2D218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16C6D9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7B53E7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774AEC90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F2ABB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679D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0691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1660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8924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72C415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0623F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39866A" w14:textId="5572BC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E644A8" w14:textId="3BF76F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E4CB0F" w14:textId="1E48AB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4EB2C1" w14:textId="4E7473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779570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D3C5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564F75" w14:textId="59C59B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332D3F" w14:textId="565196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5B9963" w14:textId="034CA7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183A17" w14:textId="304B60A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6AAC2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50B82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90B6A0" w14:textId="45D5AC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BB0F1C" w14:textId="6D5D08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3F9018" w14:textId="49142E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87CA59" w14:textId="2AE89C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C809F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E5BE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B71538" w14:textId="30D7241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B6009A" w14:textId="771ED6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41E612" w14:textId="1C0E43E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23F704" w14:textId="2D5C50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5A372A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B32A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BCA7CB" w14:textId="1AB56F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7DC8B9" w14:textId="306BF60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8A40F7" w14:textId="305545F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EB22D1" w14:textId="1A2486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A2F10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A7282D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12CDA5" w14:textId="7E5280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6814B8" w14:textId="12A9687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EFD8A0" w14:textId="676E59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561650" w14:textId="48C4056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8046317" w14:textId="77777777" w:rsidR="00944C3D" w:rsidRDefault="00944C3D" w:rsidP="00944C3D">
      <w:pPr>
        <w:rPr>
          <w:rFonts w:ascii="Arial" w:hAnsi="Arial"/>
          <w:b/>
        </w:rPr>
      </w:pPr>
    </w:p>
    <w:p w14:paraId="0B5A5E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133DBF8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4DE58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0E88B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442B4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E1DFC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F7547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47973CD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D8AAA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BCB83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9749A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575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CEC65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006B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C2C2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D9FD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EBC4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8DFBB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09B56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25D47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F980A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6D28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72C31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2FEBDB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1C05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C1DC6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5A3A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B3419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E9125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6FECF12" w14:textId="77777777" w:rsidTr="00503750">
        <w:tc>
          <w:tcPr>
            <w:tcW w:w="2835" w:type="dxa"/>
            <w:vAlign w:val="center"/>
          </w:tcPr>
          <w:p w14:paraId="657108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C692D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A12CF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EA8D6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E3DD3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4DEE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CAA3674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85AB962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B86C841" w14:textId="513A56F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D55C7" w14:textId="4C22FDE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90B05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CA265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2CBF0E" w14:textId="00E0697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7C130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8F7ED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A4F42E1" w14:textId="0C8AC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C57C11" w14:textId="4DD25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357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7C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5E9B64" w14:textId="35CCF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E6DEE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AF313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A436118" w14:textId="4CFAE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0BC72" w14:textId="65C0F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A3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6B1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2B4444" w14:textId="7BCCE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B342B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50274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A3757A7" w14:textId="56FFA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2A4DCE" w14:textId="5FD82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F78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942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CE1974" w14:textId="50E42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9900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0145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76AD9B8" w14:textId="1E059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F61FA" w14:textId="60105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CE9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905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AF1731" w14:textId="6E791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30B86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7B69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375AAB9" w14:textId="45D43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2333ED" w14:textId="7D4CD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8BF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D5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70CB37" w14:textId="1FEF8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8FC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1EFC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5C85225" w14:textId="42ED58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044B61" w14:textId="68ED1E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CC9E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E8B12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E0B7D3" w14:textId="0C3D2B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F24B5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840260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FFF14C8" w14:textId="3A4CEBA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7CD38BD" w14:textId="77777777" w:rsidR="00944C3D" w:rsidRDefault="00944C3D" w:rsidP="00944C3D">
      <w:pPr>
        <w:rPr>
          <w:rFonts w:ascii="Arial" w:hAnsi="Arial"/>
          <w:b/>
        </w:rPr>
      </w:pPr>
    </w:p>
    <w:p w14:paraId="07067CB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44B5CC" w14:textId="77777777" w:rsidTr="00503750">
        <w:tc>
          <w:tcPr>
            <w:tcW w:w="2835" w:type="dxa"/>
            <w:vAlign w:val="center"/>
          </w:tcPr>
          <w:p w14:paraId="1EEB01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38AA10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F513D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A9E7C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D2771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D32C8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CB8191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06FF0E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1D1ACFA" w14:textId="20EB6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5A77E" w14:textId="3702D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78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04E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7056A1" w14:textId="02C91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60B5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A716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E084E6C" w14:textId="3DB7F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550B0" w14:textId="5C88D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54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CAC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6BC80B" w14:textId="39185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7CD2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4EBF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B17A371" w14:textId="583EC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E625BA" w14:textId="60F385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423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58A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0B9173" w14:textId="414D9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0138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E746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3955383" w14:textId="05A763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1A547" w14:textId="0C66E8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1E6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75CF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9E88BA" w14:textId="0EAD0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B2F0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2AC2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87DC78B" w14:textId="3E4F3F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5CF523" w14:textId="6DFE46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3531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ABA5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FF7EAB" w14:textId="447F7D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537EF4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DE2E7B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6CBC2E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4E0DD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1A15F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8BE1C59" w14:textId="77777777" w:rsidTr="00503750">
        <w:trPr>
          <w:trHeight w:val="699"/>
        </w:trPr>
        <w:tc>
          <w:tcPr>
            <w:tcW w:w="3502" w:type="dxa"/>
            <w:vMerge/>
          </w:tcPr>
          <w:p w14:paraId="42008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8E2A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B38AF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C38AC9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05275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66CAA34" w14:textId="4031991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1CA62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FFCB11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541E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D6B6A60" w14:textId="41A1FC4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DCDC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3E74A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21C8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7138D24" w14:textId="06BAE3F3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1A5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10EAC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C5EF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2DDF77E" w14:textId="77777777" w:rsidTr="00503750">
        <w:trPr>
          <w:trHeight w:val="593"/>
        </w:trPr>
        <w:tc>
          <w:tcPr>
            <w:tcW w:w="3497" w:type="dxa"/>
          </w:tcPr>
          <w:p w14:paraId="3ED36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07548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E775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335B27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6C43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63EF0B" w14:textId="4EDF5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D62AD2" w14:textId="68B4DF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03D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0CB349" w14:textId="350AD3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46BD80" w14:textId="05823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E0CA5D" w14:textId="1B091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951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F42CAA" w14:textId="5CF80F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624E06" w14:textId="15A11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5814F9" w14:textId="38976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81A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20BD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80C2EDB" w14:textId="4EFCB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6E84C5" w14:textId="0EDC3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33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577039" w14:textId="47AE4EC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791C30" w14:textId="242C5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3B4356" w14:textId="507AA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B13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63F718" w14:textId="16B5FE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0B1894" w14:textId="03C48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BABCD4" w14:textId="7B221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1D19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621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405A12" w14:textId="17D33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CC426C" w14:textId="77162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777A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787A21" w14:textId="5DD6FC6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F22685" w14:textId="3FF0F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BC90AF" w14:textId="0787B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3F44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85C844" w14:textId="70C8812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6608B94" w14:textId="75FC0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D7936A" w14:textId="16E6E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F4167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B2126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1D63AF4" w14:textId="572F8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A076A4" w14:textId="52449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C20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0DD4FB" w14:textId="1349F6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0B06931" w14:textId="5D7B8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C045A2" w14:textId="3DE77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DA26F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6BBC275" w14:textId="52FC61C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1FEEC7" w14:textId="4012A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180DE8" w14:textId="39661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14C518" w14:textId="77777777" w:rsidR="00944C3D" w:rsidRDefault="00944C3D" w:rsidP="00944C3D">
      <w:pPr>
        <w:rPr>
          <w:rFonts w:ascii="Arial" w:hAnsi="Arial"/>
          <w:b/>
        </w:rPr>
      </w:pPr>
    </w:p>
    <w:p w14:paraId="40D9DF84" w14:textId="77777777" w:rsidR="00944C3D" w:rsidRDefault="00944C3D" w:rsidP="00944C3D">
      <w:pPr>
        <w:rPr>
          <w:rFonts w:ascii="Arial" w:hAnsi="Arial"/>
          <w:b/>
        </w:rPr>
      </w:pPr>
    </w:p>
    <w:p w14:paraId="0160B4D5" w14:textId="77777777" w:rsidR="00944C3D" w:rsidRDefault="00944C3D" w:rsidP="00944C3D">
      <w:pPr>
        <w:rPr>
          <w:rFonts w:ascii="Arial" w:hAnsi="Arial"/>
          <w:b/>
        </w:rPr>
      </w:pPr>
    </w:p>
    <w:p w14:paraId="7605F5BD" w14:textId="77777777" w:rsidR="00944C3D" w:rsidRDefault="00944C3D" w:rsidP="00944C3D">
      <w:pPr>
        <w:rPr>
          <w:rFonts w:ascii="Arial" w:hAnsi="Arial"/>
          <w:b/>
        </w:rPr>
      </w:pPr>
    </w:p>
    <w:p w14:paraId="5DB153D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0B12B21" w14:textId="77777777" w:rsidTr="00503750">
        <w:tc>
          <w:tcPr>
            <w:tcW w:w="2622" w:type="dxa"/>
            <w:vAlign w:val="center"/>
          </w:tcPr>
          <w:p w14:paraId="76EB22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59A1A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3F1A3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82C40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4B54A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A090B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7FA6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D440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6CC24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2684FA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D07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B5BA9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C3E5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44EDFF0" w14:textId="14C06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F1B59B" w14:textId="768B4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D0D6B9" w14:textId="13822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CA4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49A56B" w14:textId="45B5F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5E3A85" w14:textId="77777777" w:rsidTr="00503750">
        <w:tc>
          <w:tcPr>
            <w:tcW w:w="2622" w:type="dxa"/>
            <w:vAlign w:val="center"/>
          </w:tcPr>
          <w:p w14:paraId="468C07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4FD9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FE394E8" w14:textId="57F206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D43E15" w14:textId="64509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5E6F23" w14:textId="675C8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DA8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25ACAD" w14:textId="70F96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355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F7D9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467C2FB" w14:textId="735AB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AFE2F0" w14:textId="5FDE7F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A1DD2A" w14:textId="65A7F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AE75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D0BA98" w14:textId="297C3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152C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395D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0BA34BE" w14:textId="3592A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86191E" w14:textId="675BB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7E6CCC" w14:textId="5755A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20C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B18392" w14:textId="1A7E5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C6EF1" w14:textId="77777777" w:rsidTr="00503750">
        <w:tc>
          <w:tcPr>
            <w:tcW w:w="2622" w:type="dxa"/>
            <w:vAlign w:val="center"/>
          </w:tcPr>
          <w:p w14:paraId="2FA17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00CEA38" w14:textId="3E526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36706.00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825F6D" w14:textId="77E69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22565.00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93C6D2" w14:textId="016D7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18095.00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3F2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E8D913" w14:textId="6809C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41175.00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667E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98E0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FE97D3F" w14:textId="4B919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769F32" w14:textId="2C473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C61BAE" w14:textId="740D1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20A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8836AD" w14:textId="17E39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ACB8A" w14:textId="77777777" w:rsidTr="00503750">
        <w:tc>
          <w:tcPr>
            <w:tcW w:w="2622" w:type="dxa"/>
            <w:vAlign w:val="center"/>
          </w:tcPr>
          <w:p w14:paraId="2CED2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FF3545D" w14:textId="12071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F82BC1" w14:textId="7B698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B37F40" w14:textId="7FCE1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25A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CE2414" w14:textId="02C672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1570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6F306A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F540E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959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84FB94D" w14:textId="48681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849ECE" w14:textId="02F71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CD2AE4" w14:textId="1D23D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F32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6FC7E3" w14:textId="3C08F7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7A8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AB16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C7B0110" w14:textId="28966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E4B00F" w14:textId="21064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4302FE" w14:textId="46131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D6B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6DBB4F" w14:textId="4DB9D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F489D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D1D3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29A5298" w14:textId="76681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5F65F7" w14:textId="345B3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D778EB" w14:textId="2F43F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468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C5BD1C" w14:textId="2BC8B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E665C2" w14:textId="77777777" w:rsidTr="00503750">
        <w:tc>
          <w:tcPr>
            <w:tcW w:w="2622" w:type="dxa"/>
            <w:vAlign w:val="center"/>
          </w:tcPr>
          <w:p w14:paraId="41595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A68A25C" w14:textId="60C2E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29679B" w14:textId="311AB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788A63" w14:textId="67C9F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61D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EB7B50" w14:textId="1BF2F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6AA57" w14:textId="77777777" w:rsidTr="00503750">
        <w:tc>
          <w:tcPr>
            <w:tcW w:w="2622" w:type="dxa"/>
            <w:vAlign w:val="center"/>
          </w:tcPr>
          <w:p w14:paraId="05DA98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E08C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CCE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3EA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BF7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5EC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27E4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A1CB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80636AA" w14:textId="39903E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36706.00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6C13B0" w14:textId="4F174BF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22565.00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3C3169" w14:textId="11E822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18095.00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4067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C607D8" w14:textId="3CFC0E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41175.00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075E6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0E363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5833F6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A4261B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FACDC1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13503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25553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E4251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6F62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9C610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8321D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11A7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A4084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326B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B22A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F207B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3692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6091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4B2B0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B972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AE72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D649B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C6B6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72CA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ED3FE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F725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62B4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CAE8A2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1854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5656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D42EA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5986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7EC7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DC353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B7D8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7EA2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2558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636EC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FCA8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0DC88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AEE1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D308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55C08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05F7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E0702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A12F0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E3D0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FBB936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4DFB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AB96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8B1CE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368D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B51B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8E780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E08D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E1E7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48705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41E4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9356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6647D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B777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E2D0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25FDD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1851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6F69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41BEB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60695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9FC8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DA9B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8009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22F66CB7" w14:textId="77777777" w:rsidTr="00503750">
        <w:tc>
          <w:tcPr>
            <w:tcW w:w="2835" w:type="dxa"/>
            <w:vAlign w:val="center"/>
          </w:tcPr>
          <w:p w14:paraId="18FF32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145C7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CFA5C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C75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9EC7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F60E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BFDACCF" w14:textId="77777777" w:rsidTr="00503750">
        <w:tc>
          <w:tcPr>
            <w:tcW w:w="2835" w:type="dxa"/>
            <w:vAlign w:val="center"/>
          </w:tcPr>
          <w:p w14:paraId="62B568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472C235" w14:textId="552EB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914B17" w14:textId="3AE3D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FA710B" w14:textId="215B5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CF9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9F654B" w14:textId="492D4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9BA76B" w14:textId="77777777" w:rsidTr="00503750">
        <w:tc>
          <w:tcPr>
            <w:tcW w:w="2835" w:type="dxa"/>
            <w:vAlign w:val="center"/>
          </w:tcPr>
          <w:p w14:paraId="4DDB74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71A5418" w14:textId="004F7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1909F7" w14:textId="1FBEF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A01C48" w14:textId="2D97B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699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E8BCB0" w14:textId="4BC9D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F8DA3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2729A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AD3A08" w14:textId="3B0E98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97FB88" w14:textId="44F6B9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953D8" w14:textId="519F18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324B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CCE08" w14:textId="57F1F7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AD8B6D7" w14:textId="77777777" w:rsidTr="00503750">
        <w:tc>
          <w:tcPr>
            <w:tcW w:w="2835" w:type="dxa"/>
            <w:vAlign w:val="center"/>
          </w:tcPr>
          <w:p w14:paraId="22D7D9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DCB704D" w14:textId="595EE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A02A38" w14:textId="3BFC8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05D90" w14:textId="740217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25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59CB4B" w14:textId="1561D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F663B" w14:textId="77777777" w:rsidTr="00503750">
        <w:tc>
          <w:tcPr>
            <w:tcW w:w="2835" w:type="dxa"/>
            <w:vAlign w:val="center"/>
          </w:tcPr>
          <w:p w14:paraId="26EB31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DA65BE" w14:textId="777C7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DF57B" w14:textId="6C12F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3F1FC9" w14:textId="10674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35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92DB99" w14:textId="7997F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791F0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201C3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8BA6A99" w14:textId="14E098A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98667E" w14:textId="4EEE05E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0D3BA" w14:textId="07E9A01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E76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309963" w14:textId="5A3E486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4211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8A8A5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8E93E1C" w14:textId="03E4E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008499" w14:textId="534DF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EBC5EA" w14:textId="72C8C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45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5F595C" w14:textId="510D3C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A68D8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905EE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402A661" w14:textId="77777777" w:rsidTr="00503750">
        <w:tc>
          <w:tcPr>
            <w:tcW w:w="2552" w:type="dxa"/>
            <w:shd w:val="clear" w:color="auto" w:fill="auto"/>
            <w:vAlign w:val="center"/>
          </w:tcPr>
          <w:p w14:paraId="7A952B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7AF72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0C86F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458CA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6F5A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417AC3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4B5A4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7433AB" w14:textId="447A1D6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-21.00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FEEDBF2" w14:textId="2EA4AA0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78AEEC" w14:textId="3B42EEF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5DB9609" w14:textId="51326C6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-21.00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5149F1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B377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A3364F8" w14:textId="76217AD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B533F8" w14:textId="635E280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977B94" w14:textId="6DE19D3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86C7F03" w14:textId="48F993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A8E87B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8F88A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802681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1E49F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ACF26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F96D37" w14:textId="77777777" w:rsidTr="00503750">
        <w:tc>
          <w:tcPr>
            <w:tcW w:w="4395" w:type="dxa"/>
            <w:vMerge/>
          </w:tcPr>
          <w:p w14:paraId="2F5EEB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776D4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4B87F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D73022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DFB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577E3FA" w14:textId="70365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71BD2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243519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272C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9F14D84" w14:textId="11520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3787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30857A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B9CC2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D02409" w14:textId="446DFE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0342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0144BB3" w14:textId="77777777" w:rsidTr="00503750">
        <w:tc>
          <w:tcPr>
            <w:tcW w:w="4395" w:type="dxa"/>
            <w:vAlign w:val="center"/>
          </w:tcPr>
          <w:p w14:paraId="0216E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49FF11A" w14:textId="3F26C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F13F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EC3FD2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5A8D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93A3A2F" w14:textId="62315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D6C15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E21858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D36C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D00DD32" w14:textId="1BD7D9C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3284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0A60D3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70C96B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8FF8C75" w14:textId="4853E80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46417.00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BC16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D55EEC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4B6A63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245AA68" w14:textId="77777777" w:rsidTr="00503750">
        <w:tc>
          <w:tcPr>
            <w:tcW w:w="4395" w:type="dxa"/>
            <w:vAlign w:val="center"/>
          </w:tcPr>
          <w:p w14:paraId="3E1400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05770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5859F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E894B8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5A6F94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1B5D3B1" w14:textId="628258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86EEF1" w14:textId="0F83596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09D4A3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42321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2C74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06A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997255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34AA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8712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8290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8B1F1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67F3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98676A8" w14:textId="78F27E1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82C9F8" w14:textId="106B8BC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8549BD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E3564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1527350" w14:textId="0D23092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1E9C08" w14:textId="5747E4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EABA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13F4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86211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F6143A2" w14:textId="77777777" w:rsidTr="00503750">
        <w:tc>
          <w:tcPr>
            <w:tcW w:w="1843" w:type="dxa"/>
            <w:vAlign w:val="center"/>
          </w:tcPr>
          <w:p w14:paraId="74AF4A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3D02C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43AD09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F6258A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AEFBF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AA2EF5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7C3D8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4D14B98" w14:textId="77777777" w:rsidTr="00503750">
        <w:tc>
          <w:tcPr>
            <w:tcW w:w="1843" w:type="dxa"/>
            <w:vAlign w:val="center"/>
          </w:tcPr>
          <w:p w14:paraId="416C6D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7BD24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E1C9A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577F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9BE10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86AA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38C4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95235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C4DE8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3CFE3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94A37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4D29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491F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55A0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062A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37FF59" w14:textId="77777777" w:rsidTr="00503750">
        <w:tc>
          <w:tcPr>
            <w:tcW w:w="1843" w:type="dxa"/>
            <w:vAlign w:val="center"/>
          </w:tcPr>
          <w:p w14:paraId="2D7948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0CCE7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D3FA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43B0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E1D9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702B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4013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870D8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24BAC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C25D3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2B66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1AD2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E0D23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0489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18C6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CB5C6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31E03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181C5B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8A10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A08D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7288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F165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D5A29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0A5150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824116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E523D89" w14:textId="77777777" w:rsidTr="00503750">
        <w:trPr>
          <w:trHeight w:val="664"/>
        </w:trPr>
        <w:tc>
          <w:tcPr>
            <w:tcW w:w="3372" w:type="dxa"/>
          </w:tcPr>
          <w:p w14:paraId="6ABB37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B5EB9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BED01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90D37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0FA1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A3AD9F" w14:textId="3293E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48846D" w14:textId="58D08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72F52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11EEF5" w14:textId="5698C1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0916BB" w14:textId="40315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B9C2CD" w14:textId="40F1A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1196F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33F2B3" w14:textId="579D91C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F27779" w14:textId="5B5B3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DE2A82" w14:textId="16417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82CBB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DDA58F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C944C54" w14:textId="30CB3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41345D" w14:textId="05984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74808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4CF30CE" w14:textId="2132CF1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B90478C" w14:textId="17B78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15914F" w14:textId="6D09F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38B41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F73AC8F" w14:textId="491428C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3AFCAE9" w14:textId="330E0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0801C5" w14:textId="77794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61A1C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8958A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8915E46" w14:textId="77777777" w:rsidTr="00503750">
        <w:tc>
          <w:tcPr>
            <w:tcW w:w="2835" w:type="dxa"/>
            <w:vAlign w:val="center"/>
          </w:tcPr>
          <w:p w14:paraId="361B63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3B695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E97BE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E7A9D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0EFBF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940C446" w14:textId="77777777" w:rsidTr="00503750">
        <w:tc>
          <w:tcPr>
            <w:tcW w:w="2835" w:type="dxa"/>
          </w:tcPr>
          <w:p w14:paraId="4BDA6A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3BBD51" w14:textId="0C508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DA8047" w14:textId="12C33D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77F1F1" w14:textId="5FA5C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8995B3" w14:textId="68147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616F28" w14:textId="77777777" w:rsidTr="00503750">
        <w:tc>
          <w:tcPr>
            <w:tcW w:w="2835" w:type="dxa"/>
          </w:tcPr>
          <w:p w14:paraId="54B69F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D20242C" w14:textId="7F0CB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1896FB" w14:textId="59199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6503B6" w14:textId="35453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4C1F81" w14:textId="5F8D1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08B15A" w14:textId="77777777" w:rsidTr="00503750">
        <w:tc>
          <w:tcPr>
            <w:tcW w:w="2835" w:type="dxa"/>
          </w:tcPr>
          <w:p w14:paraId="50F21C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33AA6EB" w14:textId="247F5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226D39" w14:textId="6B61FB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C4F441" w14:textId="42038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1DB4592" w14:textId="36F97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03F13B" w14:textId="77777777" w:rsidTr="00503750">
        <w:tc>
          <w:tcPr>
            <w:tcW w:w="2835" w:type="dxa"/>
            <w:vAlign w:val="center"/>
          </w:tcPr>
          <w:p w14:paraId="6C88B63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3C2673E" w14:textId="7A337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FF8FA9" w14:textId="7E5FB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3733F0" w14:textId="3FFB2D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D06D76" w14:textId="708015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A5BB6B" w14:textId="77777777" w:rsidTr="00503750">
        <w:tc>
          <w:tcPr>
            <w:tcW w:w="2835" w:type="dxa"/>
            <w:vAlign w:val="center"/>
          </w:tcPr>
          <w:p w14:paraId="034A22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E0B05BA" w14:textId="5B4D5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E798F3" w14:textId="250AC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E36DBB" w14:textId="1CE83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F57566" w14:textId="2D5AB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9DE463" w14:textId="77777777" w:rsidTr="00503750">
        <w:tc>
          <w:tcPr>
            <w:tcW w:w="2835" w:type="dxa"/>
          </w:tcPr>
          <w:p w14:paraId="2113F1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51E0E4B" w14:textId="452CD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170081" w14:textId="4D18B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7B239D" w14:textId="11F83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121434" w14:textId="7BF84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CA298D" w14:textId="77777777" w:rsidTr="00503750">
        <w:tc>
          <w:tcPr>
            <w:tcW w:w="2835" w:type="dxa"/>
          </w:tcPr>
          <w:p w14:paraId="294F67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633590A" w14:textId="47E292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EBB37E" w14:textId="145EB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51C0F7" w14:textId="0E484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64958E" w14:textId="599A0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43E19D" w14:textId="77777777" w:rsidTr="00503750">
        <w:tc>
          <w:tcPr>
            <w:tcW w:w="2835" w:type="dxa"/>
          </w:tcPr>
          <w:p w14:paraId="4DA8CC3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FAED9C1" w14:textId="1E4C6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E4AC69" w14:textId="1A8B5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B7162E" w14:textId="1B5A8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DABAFA" w14:textId="7854F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3300E1" w14:textId="77777777" w:rsidR="00944C3D" w:rsidRDefault="00944C3D" w:rsidP="00944C3D">
      <w:pPr>
        <w:rPr>
          <w:rFonts w:ascii="Arial" w:hAnsi="Arial"/>
          <w:b/>
        </w:rPr>
      </w:pPr>
    </w:p>
    <w:p w14:paraId="3AB57E1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EA7578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FB34E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CC692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8EF3EC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D47F8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D1877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B2BE747" w14:textId="77777777" w:rsidTr="00503750">
        <w:trPr>
          <w:trHeight w:val="443"/>
        </w:trPr>
        <w:tc>
          <w:tcPr>
            <w:tcW w:w="2560" w:type="dxa"/>
          </w:tcPr>
          <w:p w14:paraId="74D62A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72ACF11" w14:textId="5D292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569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07F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A946D24" w14:textId="7D3BE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3EEDE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E54698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7615EF9" w14:textId="20F8E7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8544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AB9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210162" w14:textId="7FCFC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0648A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03AC1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92945AA" w14:textId="23CDF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625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DA0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926A57" w14:textId="1768E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FC34F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91EC9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D2E875D" w14:textId="249A0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0BF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F5AF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DF3B8B" w14:textId="741FF0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87B553" w14:textId="77777777" w:rsidR="00944C3D" w:rsidRDefault="00944C3D" w:rsidP="00944C3D">
      <w:pPr>
        <w:rPr>
          <w:rFonts w:ascii="Arial" w:hAnsi="Arial"/>
          <w:b/>
        </w:rPr>
      </w:pPr>
    </w:p>
    <w:p w14:paraId="23441EB3" w14:textId="77777777" w:rsidR="00944C3D" w:rsidRDefault="00944C3D" w:rsidP="00944C3D">
      <w:pPr>
        <w:rPr>
          <w:rFonts w:ascii="Arial" w:hAnsi="Arial"/>
          <w:b/>
        </w:rPr>
      </w:pPr>
    </w:p>
    <w:p w14:paraId="075A81F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6377D8D" w14:textId="77777777" w:rsidR="00944C3D" w:rsidRDefault="00944C3D" w:rsidP="00944C3D">
      <w:pPr>
        <w:rPr>
          <w:rFonts w:ascii="Arial" w:hAnsi="Arial"/>
          <w:b/>
        </w:rPr>
      </w:pPr>
    </w:p>
    <w:p w14:paraId="09D847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8041D0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94ABC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31F66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6ADE3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F9FEB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0DA1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1A73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D1C1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CA5D2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CAD35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BDB0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DB4CA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33BBB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659A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DD6D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08A8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B5373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13393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E4B62C9" w14:textId="77777777" w:rsidTr="00503750">
        <w:trPr>
          <w:trHeight w:val="677"/>
        </w:trPr>
        <w:tc>
          <w:tcPr>
            <w:tcW w:w="3358" w:type="dxa"/>
          </w:tcPr>
          <w:p w14:paraId="30874B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16C0B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F446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4D4724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1978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530011E" w14:textId="45D5E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A7AE3F" w14:textId="116AB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99DE5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5306A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D671C04" w14:textId="31565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AA981A" w14:textId="768D2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ED6A6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7F348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B27DC9A" w14:textId="005F4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46C481" w14:textId="7CF38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0EF6B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1877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4B68AF0" w14:textId="46EA6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FD0E01" w14:textId="7968E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3042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1C50E2" w14:textId="6412D0A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57A5A0" w14:textId="634F1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79B573" w14:textId="6D0DF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84320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F33EE83" w14:textId="4B0C97C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521266" w14:textId="33DA9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98A1CF" w14:textId="2BDFA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7F25D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DDC26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B2FE3B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1AD16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83382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A20CBE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7410E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DBBE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1FE61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73AD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7A1A4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20E7B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5CA9F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956C7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673FC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207D59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19A098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D6D3E3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3930D2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F7B1B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36990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3EBAE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40272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B6BFC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8BC5C6A" w14:textId="1DA81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D321AF0" w14:textId="1BCA5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6CC30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62AE5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6AC790B" w14:textId="59930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AC7763" w14:textId="620D1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4E063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78257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E5771AD" w14:textId="6AE1F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B0DE53" w14:textId="6EA57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E40B6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B526E88" w14:textId="23727BF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675AD4" w14:textId="36203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1467EF" w14:textId="00D76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6E22E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8961E26" w14:textId="3AF2C5C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0F6655" w14:textId="3EB59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D58C24" w14:textId="6C9F9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3F0D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EA70C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6D6C11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BF4BF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76D43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5D3BB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B75F8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BA71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69BC6BD" w14:textId="153E0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24254A" w14:textId="0D10D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C420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FD96B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02DD4D" w14:textId="0874FD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F09655" w14:textId="3A3E6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9E49B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E0DB4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EE51ED5" w14:textId="4E98D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DCB1CF" w14:textId="61C13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3B6EF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7E9A17" w14:textId="39A12C7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EA4F6E" w14:textId="28021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F5F817" w14:textId="2B0F3D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26AED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E1D914A" w14:textId="2001FF8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5B9242" w14:textId="35166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06C7AB" w14:textId="6D6C6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0EE93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14CA4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088B6B4" w14:textId="77777777" w:rsidTr="00503750">
        <w:tc>
          <w:tcPr>
            <w:tcW w:w="3686" w:type="dxa"/>
            <w:vAlign w:val="center"/>
          </w:tcPr>
          <w:p w14:paraId="34A0D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9A1E7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341DB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9FCA55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7D5F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1B24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754C4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C209C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C5F67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30127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649C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F5950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FE57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5DC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2AD85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7206C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962FF4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5E89A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C7ADA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17BBA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197A73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8629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AE8FE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78698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286CB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1F636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D8396F7" w14:textId="6DFAF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435532" w14:textId="777AE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B0C5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FDF13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C0A5417" w14:textId="5E0D0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48B66B" w14:textId="38702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3B837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C64A3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EA96D3" w14:textId="30E00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A8FE95" w14:textId="244C5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94E98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2FC800" w14:textId="4083FD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51851F5" w14:textId="408B7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0D196A" w14:textId="3E630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3663F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1D08B61" w14:textId="65B0E17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87FFB2E" w14:textId="48002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D3DF9C" w14:textId="1BB5E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A539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ABC1A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307F2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3BD894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8BCF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AB52E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975E5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482B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0C17A19" w14:textId="61C36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10A3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F33A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020740B" w14:textId="25879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FCAE2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617A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3B0F03A" w14:textId="3F309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925E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9B2AF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70F3D8D" w14:textId="612A6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9B44F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FF128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1A204B4" w14:textId="4D361A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8B51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B237F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A1AA07A" w14:textId="1431C9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C8F5CB" w14:textId="77777777" w:rsidR="00944C3D" w:rsidRDefault="00944C3D" w:rsidP="00944C3D">
      <w:pPr>
        <w:rPr>
          <w:sz w:val="22"/>
          <w:szCs w:val="22"/>
        </w:rPr>
      </w:pPr>
    </w:p>
    <w:p w14:paraId="018A6370" w14:textId="77777777" w:rsidR="00944C3D" w:rsidRDefault="00944C3D" w:rsidP="00944C3D">
      <w:pPr>
        <w:rPr>
          <w:sz w:val="22"/>
          <w:szCs w:val="22"/>
        </w:rPr>
      </w:pPr>
    </w:p>
    <w:p w14:paraId="351568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151F68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06C761A" w14:textId="288ED36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BFB6A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2C931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412DF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1474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131B28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2BAFF2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ADA61B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6E3835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9566B1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A9B12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A13463E" w14:textId="4F63D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7A9296" w14:textId="7637CF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BA89D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565E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376B007" w14:textId="0A4CF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4BBDBA" w14:textId="6DE48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7DB9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4623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BDAC8AE" w14:textId="7354D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516432" w14:textId="42296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BC17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4A7C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29208A7" w14:textId="58962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62B4BB" w14:textId="4D269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3F57D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ACCC1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C3400B0" w14:textId="0A710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20B155D" w14:textId="6C7D7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53517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18CE41" w14:textId="1DBF47C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5AD91F2" w14:textId="40368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C4ADFC" w14:textId="63698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3B099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9686565" w14:textId="4F24F0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06AB83" w14:textId="6CE3C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EE6F92" w14:textId="3F9CD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EC69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A2FBC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26AD44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3A16D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2F036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465048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5467E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5F8F7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80F03D1" w14:textId="6CB40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126F58" w14:textId="097FA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BF34B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C5F89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82BC5BB" w14:textId="5638B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24D478F" w14:textId="4A03D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BF05C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56C6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708CFF2" w14:textId="26873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1E5566" w14:textId="5C5FB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ACA7E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4D16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56A03F1" w14:textId="47C37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260C24" w14:textId="70E3C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2AA0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B144AB" w14:textId="690DC29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6A43D78" w14:textId="6BF53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D70D6B" w14:textId="15B8C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954B0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4DFF2A" w14:textId="0E2449F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7429453" w14:textId="6169A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40F21E" w14:textId="482CC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E737F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86D2FF9" w14:textId="4764180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D66623" w14:textId="50A8DF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F18F7CD" w14:textId="4BFCA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75062" w:rsidRPr="00B8732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5A8C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D06D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315D43E" w14:textId="3113076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77C42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191C0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F546048" w14:textId="4210DF9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2FE5E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31FB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864758A" w14:textId="1C5EEC3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0FE02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B6B5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4F44A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B0A5ABB" w14:textId="77777777" w:rsidR="00944C3D" w:rsidRPr="003607F0" w:rsidRDefault="00944C3D" w:rsidP="00944C3D"/>
    <w:p w14:paraId="67478AC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B0A59" w14:textId="77777777" w:rsidR="00A75062" w:rsidRDefault="00A75062">
      <w:r>
        <w:separator/>
      </w:r>
    </w:p>
  </w:endnote>
  <w:endnote w:type="continuationSeparator" w:id="0">
    <w:p w14:paraId="320FB5AC" w14:textId="77777777" w:rsidR="00A75062" w:rsidRDefault="00A7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512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62A569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E5E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7A583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032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70D24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FE78" w14:textId="77777777" w:rsidR="00A75062" w:rsidRDefault="00A75062">
      <w:r>
        <w:separator/>
      </w:r>
    </w:p>
  </w:footnote>
  <w:footnote w:type="continuationSeparator" w:id="0">
    <w:p w14:paraId="67F72C4F" w14:textId="77777777" w:rsidR="00A75062" w:rsidRDefault="00A75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203104">
    <w:abstractNumId w:val="13"/>
  </w:num>
  <w:num w:numId="2" w16cid:durableId="297030387">
    <w:abstractNumId w:val="17"/>
  </w:num>
  <w:num w:numId="3" w16cid:durableId="406729001">
    <w:abstractNumId w:val="8"/>
  </w:num>
  <w:num w:numId="4" w16cid:durableId="2078243145">
    <w:abstractNumId w:val="7"/>
  </w:num>
  <w:num w:numId="5" w16cid:durableId="112508191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127132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5650761">
    <w:abstractNumId w:val="20"/>
  </w:num>
  <w:num w:numId="8" w16cid:durableId="418450199">
    <w:abstractNumId w:val="10"/>
  </w:num>
  <w:num w:numId="9" w16cid:durableId="1662661527">
    <w:abstractNumId w:val="0"/>
  </w:num>
  <w:num w:numId="10" w16cid:durableId="674455309">
    <w:abstractNumId w:val="19"/>
  </w:num>
  <w:num w:numId="11" w16cid:durableId="246620189">
    <w:abstractNumId w:val="6"/>
  </w:num>
  <w:num w:numId="12" w16cid:durableId="1669291285">
    <w:abstractNumId w:val="9"/>
  </w:num>
  <w:num w:numId="13" w16cid:durableId="2033068622">
    <w:abstractNumId w:val="12"/>
  </w:num>
  <w:num w:numId="14" w16cid:durableId="1634601422">
    <w:abstractNumId w:val="15"/>
  </w:num>
  <w:num w:numId="15" w16cid:durableId="383138242">
    <w:abstractNumId w:val="14"/>
  </w:num>
  <w:num w:numId="16" w16cid:durableId="191965367">
    <w:abstractNumId w:val="2"/>
  </w:num>
  <w:num w:numId="17" w16cid:durableId="744645406">
    <w:abstractNumId w:val="4"/>
  </w:num>
  <w:num w:numId="18" w16cid:durableId="1071926133">
    <w:abstractNumId w:val="11"/>
  </w:num>
  <w:num w:numId="19" w16cid:durableId="1624849997">
    <w:abstractNumId w:val="5"/>
  </w:num>
  <w:num w:numId="20" w16cid:durableId="1086460482">
    <w:abstractNumId w:val="18"/>
  </w:num>
  <w:num w:numId="21" w16cid:durableId="948397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6"/>
    <w:docVar w:name="arg2" w:val="Driver=asa17;DBF=D:\anasoft\data\tebys.db;DBN=tebys;ENG=SQL17;commlinks=TCPIP{ip=192.168.1.241};uid=hromnikova;con=finus(10.15);pwd=488300282956Vaveto1"/>
    <w:docVar w:name="arg3" w:val="591212"/>
    <w:docVar w:name="arg4" w:val="C:\Users\HROMNI~1.TEB\AppData\Local\Temp\9361594.doc"/>
    <w:docVar w:name="arg5" w:val="5"/>
  </w:docVars>
  <w:rsids>
    <w:rsidRoot w:val="00A75062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B2AD9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75062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E4E87"/>
  <w15:docId w15:val="{2D34A3C3-8633-463B-9277-D7F17E32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5339</Words>
  <Characters>30435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2025-03-21T08:34:00Z</dcterms:created>
  <dcterms:modified xsi:type="dcterms:W3CDTF">2025-03-21T08:37:00Z</dcterms:modified>
</cp:coreProperties>
</file>