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FB01A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5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C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1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8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B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E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2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7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3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9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D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0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4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B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B4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D5F7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36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7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8A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23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A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A8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42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2F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73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4CE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42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D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8E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F3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96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63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E5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EE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0B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0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02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D2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CB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C6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47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340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E3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19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D05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D7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0B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F1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9E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FC68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99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76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D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21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B9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65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1E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6F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84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B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67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E5B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6B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2B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BF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BB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EC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8E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40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C7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7B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56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6C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2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176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8F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F0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0A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CB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F9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E4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C6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31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537ED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07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35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01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6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50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8D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ED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B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DC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D0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A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CA2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0C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0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DD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75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D6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64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FF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63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29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A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B6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BD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53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17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32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A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B3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6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FA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07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2E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0A46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A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43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D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C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5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82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A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A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6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2B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6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8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7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4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5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E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F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E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F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F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83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3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7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3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4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36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9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4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E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C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B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B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28C4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8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6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F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9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2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1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7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A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4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D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2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0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0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5B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52B2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8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D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C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5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B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6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47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93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9F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F6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9F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65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7C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13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93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4C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03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9C2C3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1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F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B84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D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C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4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7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6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D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E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9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6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2981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6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2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0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5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9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9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1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5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7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3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5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F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3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4C78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0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A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C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F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4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C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C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C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F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F3E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7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E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7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D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F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F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9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7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3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C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0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B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7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58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F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0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7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5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2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6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18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84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CB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49867" w14:textId="5972F96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8D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5D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5C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C2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D5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39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89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2B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3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C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0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74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B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B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E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2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B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3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C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C0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13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4DC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B9FB749" wp14:editId="5947266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8158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FB7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7A8158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6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9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94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1F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A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6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A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A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0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C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2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7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B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CC9D7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4D1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BE84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CF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9998182" wp14:editId="310A194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1BBF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98182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D71BBF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7812A7" wp14:editId="78707F6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6161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812A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736161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D4CAF8" wp14:editId="147B4E4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05A8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4CAF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A205A8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975FC5D" wp14:editId="1E5F531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44BD1" w14:textId="08E67163" w:rsidR="000B647F" w:rsidRDefault="000B647F" w:rsidP="00944C3D">
                                  <w:fldSimple w:instr=" MERGEFIELD  aDMOD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5FC5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7044BD1" w14:textId="08E67163" w:rsidR="000B647F" w:rsidRDefault="000B647F" w:rsidP="00944C3D">
                            <w:fldSimple w:instr=" MERGEFIELD  aDMOD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A02F132" wp14:editId="6DEBD73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925D5" w14:textId="2EC0918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2F132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6E925D5" w14:textId="2EC0918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BAC40D6" wp14:editId="6A3FFBE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20189" w14:textId="46029A96" w:rsidR="000B647F" w:rsidRDefault="000B647F" w:rsidP="00944C3D">
                                  <w:fldSimple w:instr=" MERGEFIELD  aDRD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C40D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4020189" w14:textId="46029A96" w:rsidR="000B647F" w:rsidRDefault="000B647F" w:rsidP="00944C3D">
                            <w:fldSimple w:instr=" MERGEFIELD  aDRD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B0970E" wp14:editId="189FB36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4C365" w14:textId="75D5D454" w:rsidR="000B647F" w:rsidRDefault="000B647F" w:rsidP="00944C3D">
                                  <w:fldSimple w:instr=" MERGEFIELD  aDMD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0970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E94C365" w14:textId="75D5D454" w:rsidR="000B647F" w:rsidRDefault="000B647F" w:rsidP="00944C3D">
                            <w:fldSimple w:instr=" MERGEFIELD  aDMD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9E59F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EDE64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A8A05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1B23C8D" wp14:editId="6DC9C7A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2B1A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23C8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32B1A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0FD8172" wp14:editId="485BF7B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6DA4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D817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766DA4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3AE05B" wp14:editId="6CBDB15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2F70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AE05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F62F70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44A205D" wp14:editId="6AC8790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1AA78" w14:textId="3694DC38" w:rsidR="000B647F" w:rsidRDefault="000B647F" w:rsidP="00944C3D">
                                  <w:fldSimple w:instr=" MERGEFIELD  aDRDO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A205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4A1AA78" w14:textId="3694DC38" w:rsidR="000B647F" w:rsidRDefault="000B647F" w:rsidP="00944C3D">
                            <w:fldSimple w:instr=" MERGEFIELD  aDRDO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7D91628" wp14:editId="4E33D0F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2B5A7" w14:textId="0DC1616B" w:rsidR="000B647F" w:rsidRDefault="000B647F" w:rsidP="00944C3D">
                                  <w:fldSimple w:instr=" MERGEFIELD  aDMD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162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E92B5A7" w14:textId="0DC1616B" w:rsidR="000B647F" w:rsidRDefault="000B647F" w:rsidP="00944C3D">
                            <w:fldSimple w:instr=" MERGEFIELD  aDMD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4E4D57F" wp14:editId="49DF385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25082" w14:textId="401D9FED" w:rsidR="000B647F" w:rsidRDefault="000B647F" w:rsidP="00944C3D">
                                  <w:fldSimple w:instr=" MERGEFIELD  aDROD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4D57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CD25082" w14:textId="401D9FED" w:rsidR="000B647F" w:rsidRDefault="000B647F" w:rsidP="00944C3D">
                            <w:fldSimple w:instr=" MERGEFIELD  aDROD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8114DC" wp14:editId="5A09F8B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4BE481" w14:textId="0D7B5A8F" w:rsidR="000B647F" w:rsidRDefault="000B647F" w:rsidP="00944C3D">
                                  <w:fldSimple w:instr=" MERGEFIELD  aDMOD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114D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C4BE481" w14:textId="0D7B5A8F" w:rsidR="000B647F" w:rsidRDefault="000B647F" w:rsidP="00944C3D">
                            <w:fldSimple w:instr=" MERGEFIELD  aDMOD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1CF6D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355A0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12C2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E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827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B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F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9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A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F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C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C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F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3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2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5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7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A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7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A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C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2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B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0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A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F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F2E2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9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2E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BD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4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8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F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5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8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C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2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9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4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F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8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2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8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15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B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93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99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018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A8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3E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5B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68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8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E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A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7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7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7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7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4A9C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2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6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E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3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B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3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4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A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F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6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A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1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3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5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AE1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7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8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B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7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3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E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C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F1F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F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0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3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3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0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4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9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0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8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9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D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5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2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1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1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F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C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9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9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6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6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4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B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F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1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C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8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1A8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A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C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3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F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C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5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2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3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8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E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3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9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D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F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9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CB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C3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ED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60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CF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D1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D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B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6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9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1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1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E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9A2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2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7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7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2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8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F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3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A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1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9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3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9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8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3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F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4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D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E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35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EA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E6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A0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1C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DF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92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E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D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868E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8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965DB1" wp14:editId="62951C6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7A95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65DB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737A95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5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7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B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0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7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E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6F71BD" wp14:editId="076B1CB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472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F71B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684724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5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9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9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9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3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D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8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D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1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6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9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1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6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3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9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0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B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C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FC38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D7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92B8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CC1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E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39E6D6" wp14:editId="4F595C5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255F0" w14:textId="51C040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36120405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9E6D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D9255F0" w14:textId="51C040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36120405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4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0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D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4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B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1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0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3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390D3D" wp14:editId="51BDB28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8EA9D" w14:textId="42D7A5E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2021497841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90D3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378EA9D" w14:textId="42D7A5E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2021497841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4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4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E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3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4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0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A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7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1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C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3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2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1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9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F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B02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0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8A981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D99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F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5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B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3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B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2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C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3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E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A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F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3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2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10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28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978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75D46E" wp14:editId="44636A6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2D7E0" w14:textId="32AF4E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Vansovej 2743/2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5D46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592D7E0" w14:textId="32AF4E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SVB Vansovej 2743/2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7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8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3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D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3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5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0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4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6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C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9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8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2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1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1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B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E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6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C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4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3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9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1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7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C87A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B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C31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D260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BC2F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C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A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9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5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F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7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9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A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9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D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B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4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A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6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9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9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3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5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9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B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6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F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FDCC3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26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F70283" wp14:editId="03281B6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D9B9" w14:textId="39BB74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Vansovej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7028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22FD9B9" w14:textId="39BB74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Vansovej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F09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5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6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E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9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8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7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0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A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1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F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2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1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2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1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F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B11B83" wp14:editId="09792E3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1E6426" w14:textId="69373052" w:rsidR="000B647F" w:rsidRDefault="000B647F" w:rsidP="00944C3D">
                                  <w:fldSimple w:instr=" MERGEFIELD  aSUB_ULICA_CISLO  \* MERGEFORMAT ">
                                    <w:r w:rsidR="00A466DF" w:rsidRPr="00A466D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2743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11B8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61E6426" w14:textId="69373052" w:rsidR="000B647F" w:rsidRDefault="000B647F" w:rsidP="00944C3D">
                            <w:fldSimple w:instr=" MERGEFIELD  aSUB_ULICA_CISLO  \* MERGEFORMAT ">
                              <w:r w:rsidR="00A466DF" w:rsidRPr="00A466DF">
                                <w:rPr>
                                  <w:rFonts w:ascii="Arial" w:hAnsi="Arial" w:cs="Arial"/>
                                  <w:noProof/>
                                </w:rPr>
                                <w:t>2743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0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F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6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1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6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5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4A78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6E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932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96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F7B9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981D7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ED9765" wp14:editId="1DD5BAC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6AD522" w14:textId="0A93A5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D9765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D6AD522" w14:textId="0A93A5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6A7FBE" wp14:editId="2FB358A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739EB" w14:textId="55CEB89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6DF" w:rsidRPr="00E14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A7FB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26739EB" w14:textId="55CEB89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6DF" w:rsidRPr="00E146E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4644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C52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5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C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08ED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1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E949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5C6366" wp14:editId="095DEF0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07D1D" w14:textId="2E4B36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C6366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CB07D1D" w14:textId="2E4B36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0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C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94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8F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65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13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D7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82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BFE1A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A801D6" wp14:editId="0F5B593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C3187" w14:textId="167B24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801D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CDC3187" w14:textId="167B24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3A8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B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8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B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2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2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3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00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0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28F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DCE7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29CA9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7A712A" wp14:editId="7A543E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E5A5C" w14:textId="09F2AE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A712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B9E5A5C" w14:textId="09F2AE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2031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2361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542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4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A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3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4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A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A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C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9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6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F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4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C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0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9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0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5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F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9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1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F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951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EB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7FF937" w14:textId="168A2B9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466DF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8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0AA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13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6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F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BD4E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2B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02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16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AC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0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B44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1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CD99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72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E3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0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25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7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A41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F86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0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9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AA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8E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5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AD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E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122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68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59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75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D9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9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55A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D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EF62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35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19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3B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DE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5E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AA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D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724F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AD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CA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6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6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9C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571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6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F61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EB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7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A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82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8BF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A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8291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9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8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3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C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E2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82F9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BAB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8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D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E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C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B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0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E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F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F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4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2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5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8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F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6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3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6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F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903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9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2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A0D64A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EDB5C85" w14:textId="77777777" w:rsidR="00944C3D" w:rsidRDefault="00944C3D" w:rsidP="00944C3D">
      <w:pPr>
        <w:rPr>
          <w:rFonts w:ascii="Arial" w:hAnsi="Arial"/>
        </w:rPr>
      </w:pPr>
    </w:p>
    <w:p w14:paraId="60792BD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93A28F" w14:textId="6964C23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1D01E6A" w14:textId="597B7AE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82BB9E0" w14:textId="71265E8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086997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6BA7B4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015265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B18B8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7A22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8785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E5254B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6CCFB8" w14:textId="1122C96E" w:rsidR="00944C3D" w:rsidRPr="008D0433" w:rsidRDefault="00A466D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Eva Filová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697FD7" w14:textId="6758F359" w:rsidR="00944C3D" w:rsidRPr="008D0433" w:rsidRDefault="00A466D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5A2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59CEC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789E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298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963A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2FA8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F5E1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17C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AC0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E1B77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A47AFA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B29D99B" w14:textId="6805823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F8DDD9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7B7C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C5FF68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823A1F" w14:textId="03389000" w:rsidR="00944C3D" w:rsidRDefault="00A466D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6FC6D6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FDB1B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E3ACDD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B9893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75B18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CC8CB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EF6BB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0F7A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AAC8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E50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E267D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04A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ADAA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482C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595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3B5F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FE8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D845A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F6278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A82EC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B43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C41C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56E6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E3AC6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5A293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AEBDA21" w14:textId="4CE34A1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51BF1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19946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5E2DD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410B04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F4839B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0DBD13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BF6F96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CCA17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C39B20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0017A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3D3F9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618B0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F106E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7018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37825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48E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6F9E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47D6F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18D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413D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11098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BCEB3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D06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D569E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A6E4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8C2F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18271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A05E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954F5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B5B8D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2453C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537FC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FE331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9DDE9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14E51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48FF4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1A363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42795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D9536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05F6B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7B799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98796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1A24A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A00DED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71EE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E2BD6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5D6768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C883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0DB81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FF19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2BFDE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425D0A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8D8D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85F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9D9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47E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4B9D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C37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BB0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D10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198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5D71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1E6F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A16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03C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5D4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A4B6F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D8E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672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D5A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8A9C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6EE8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30B4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2B51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94B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BBD37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A93D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76087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7300FDB" w14:textId="469E9CF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9DD0EB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8B3BC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8045D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C03093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B8555D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53B61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2AFFE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A8F8D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834993D" w14:textId="77777777" w:rsidTr="00503750">
        <w:tc>
          <w:tcPr>
            <w:tcW w:w="2302" w:type="dxa"/>
            <w:vAlign w:val="center"/>
          </w:tcPr>
          <w:p w14:paraId="4B5F56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395A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01D34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B668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66B0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20D29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DF56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9825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609D42" w14:textId="77777777" w:rsidTr="00503750">
        <w:tc>
          <w:tcPr>
            <w:tcW w:w="15593" w:type="dxa"/>
            <w:gridSpan w:val="8"/>
            <w:vAlign w:val="center"/>
          </w:tcPr>
          <w:p w14:paraId="44E7A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138E1E" w14:textId="77777777" w:rsidTr="00503750">
        <w:tc>
          <w:tcPr>
            <w:tcW w:w="2302" w:type="dxa"/>
            <w:vAlign w:val="center"/>
          </w:tcPr>
          <w:p w14:paraId="667DA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BD8595" w14:textId="41283E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BAABEC" w14:textId="6CABC1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2743F" w14:textId="2408B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1263DC" w14:textId="725C91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DD9FF" w14:textId="26B293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0D4C4" w14:textId="4D45BA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F47D6" w14:textId="78A8C6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9FC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400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7BE8C0D" w14:textId="7CFD75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0FC6C3" w14:textId="1B8E3B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8D9DE" w14:textId="3FABEE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AE7DF" w14:textId="2CD0B5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E4820" w14:textId="08F87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1E5F8" w14:textId="03F673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80159E" w14:textId="0A03DA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BED8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EAA9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66B0797" w14:textId="371BCD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0EE672" w14:textId="39AE41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BA544" w14:textId="2956F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FF34C" w14:textId="4EB4C4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5A364" w14:textId="6496D3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A2C09" w14:textId="711BE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84717" w14:textId="65981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6595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1472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D82B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9F64E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316F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176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B44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C77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2FF3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1A14C0" w14:textId="77777777" w:rsidTr="00503750">
        <w:tc>
          <w:tcPr>
            <w:tcW w:w="2302" w:type="dxa"/>
            <w:vAlign w:val="center"/>
          </w:tcPr>
          <w:p w14:paraId="00BE9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4C6089" w14:textId="4DA3CF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202656" w14:textId="2D8D9F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B89EC" w14:textId="101E0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6E844" w14:textId="7465D5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9681F" w14:textId="7C06B8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C4AFF" w14:textId="4958C5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5FB64" w14:textId="0833E9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E63E4" w14:textId="77777777" w:rsidTr="00503750">
        <w:tc>
          <w:tcPr>
            <w:tcW w:w="15593" w:type="dxa"/>
            <w:gridSpan w:val="8"/>
            <w:vAlign w:val="center"/>
          </w:tcPr>
          <w:p w14:paraId="079AF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3392590" w14:textId="77777777" w:rsidTr="00503750">
        <w:tc>
          <w:tcPr>
            <w:tcW w:w="2302" w:type="dxa"/>
            <w:vAlign w:val="center"/>
          </w:tcPr>
          <w:p w14:paraId="432B17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35D08D" w14:textId="1EB585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8EAE5B" w14:textId="29B7BA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39992" w14:textId="540B2F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E75EF0" w14:textId="64C2C8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3202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9385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778BC0" w14:textId="2B9E19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DC4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62B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38507B" w14:textId="23CAD3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7438AE" w14:textId="44443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F3552" w14:textId="1B196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D3EEE" w14:textId="736B7D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40B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AF90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3636B7" w14:textId="703EED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209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D5A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45A12E" w14:textId="5FFE7E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452C0A" w14:textId="25310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75CAA" w14:textId="348210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AC837" w14:textId="7E60DA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FB3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E18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5588E8" w14:textId="72D2E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022715" w14:textId="77777777" w:rsidTr="00503750">
        <w:tc>
          <w:tcPr>
            <w:tcW w:w="2302" w:type="dxa"/>
            <w:vAlign w:val="center"/>
          </w:tcPr>
          <w:p w14:paraId="74D49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01C9D8" w14:textId="579D3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A91A65" w14:textId="710451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64DA2" w14:textId="078E5B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D41D9" w14:textId="19D77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42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4FB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E53A80" w14:textId="0141A4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8C798" w14:textId="77777777" w:rsidTr="00503750">
        <w:tc>
          <w:tcPr>
            <w:tcW w:w="15593" w:type="dxa"/>
            <w:gridSpan w:val="8"/>
            <w:vAlign w:val="center"/>
          </w:tcPr>
          <w:p w14:paraId="3EA1F7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B826EF" w14:textId="77777777" w:rsidTr="00503750">
        <w:tc>
          <w:tcPr>
            <w:tcW w:w="2302" w:type="dxa"/>
            <w:vAlign w:val="center"/>
          </w:tcPr>
          <w:p w14:paraId="0E2DF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D3D575" w14:textId="54C195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B0A9A5" w14:textId="1075A2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8E500" w14:textId="5BFB36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60478" w14:textId="5FE9E4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656C5" w14:textId="39C371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BA1F9" w14:textId="3743F3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1C890" w14:textId="75A26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8384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7BA8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6E6402" w14:textId="7F7513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FF4FC9" w14:textId="708161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48832" w14:textId="34FB8C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9A628" w14:textId="26B070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804A7" w14:textId="6EEB67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75661" w14:textId="432E00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9ADAA" w14:textId="3F048A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A8D8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E442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9C0CF2" w14:textId="5476E1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A98239" w14:textId="396635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5842C" w14:textId="4B43F9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C600E" w14:textId="1EA849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DCB49" w14:textId="0111CB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C6CF7" w14:textId="32B70B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CF11B" w14:textId="4EBC76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89E6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7D50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759DF5" w14:textId="01E94C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39A1A3" w14:textId="2F9BE2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AB7B0" w14:textId="4C2E3D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5D419" w14:textId="6DA1E2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691E9" w14:textId="5C93C1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84E6A" w14:textId="0D9EEB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5303D" w14:textId="707BC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B003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181B4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8D51F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730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FA4F2A" w14:textId="0EFB0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BBC836" w14:textId="692336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CA42C" w14:textId="3CBAFF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2FCB0" w14:textId="5B3940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4911A" w14:textId="3FB8B3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F6FE2" w14:textId="6C7968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3F7FB" w14:textId="0312C5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0CA3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8D6A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4856E0" w14:textId="7A434D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39C5FD" w14:textId="177521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D42FD" w14:textId="65BF4C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FDA13" w14:textId="1F157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DCF9D" w14:textId="4DBDF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28329" w14:textId="16E7E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EC6E2" w14:textId="41AE4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8A21B4" w14:textId="77777777" w:rsidR="00944C3D" w:rsidRDefault="00944C3D" w:rsidP="00944C3D">
      <w:pPr>
        <w:rPr>
          <w:rFonts w:ascii="Arial" w:hAnsi="Arial"/>
          <w:b/>
        </w:rPr>
      </w:pPr>
    </w:p>
    <w:p w14:paraId="253BD70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7D2CBB8" w14:textId="77777777" w:rsidTr="00503750">
        <w:tc>
          <w:tcPr>
            <w:tcW w:w="1944" w:type="dxa"/>
            <w:vAlign w:val="center"/>
          </w:tcPr>
          <w:p w14:paraId="03B5CD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0933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BC7E7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EFD9A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21DB7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92805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F793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841F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CB97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1A214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ED1F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0EE7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543E776" w14:textId="77777777" w:rsidTr="00503750">
        <w:tc>
          <w:tcPr>
            <w:tcW w:w="15685" w:type="dxa"/>
            <w:gridSpan w:val="12"/>
            <w:vAlign w:val="center"/>
          </w:tcPr>
          <w:p w14:paraId="6CDE3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2A738A" w14:textId="77777777" w:rsidTr="00503750">
        <w:tc>
          <w:tcPr>
            <w:tcW w:w="1944" w:type="dxa"/>
            <w:vAlign w:val="center"/>
          </w:tcPr>
          <w:p w14:paraId="391350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14F46F" w14:textId="5F8B8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F219B7" w14:textId="07A57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D1880E" w14:textId="4A9B0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5D3D41" w14:textId="5B5F1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03BAFB" w14:textId="36352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291D41" w14:textId="3CBB5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419EF" w14:textId="472A7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73BF11" w14:textId="39389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75AF77" w14:textId="41F24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D93C3A" w14:textId="35CA6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E8484D" w14:textId="07EB3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55DD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A9F2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86DE9E" w14:textId="2BE4F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16F4F6" w14:textId="4B73C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C08FF5" w14:textId="24EF9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5F76F5" w14:textId="5B97B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635D62" w14:textId="198B5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026446" w14:textId="3BE29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CDABF1" w14:textId="05E5E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4A2692" w14:textId="29067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B6B010" w14:textId="45541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8D4DED" w14:textId="428EC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F33718" w14:textId="60456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B740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23D3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0F8481D" w14:textId="475AF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F34CCF" w14:textId="0CD71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D69DF4" w14:textId="31C4A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76841D" w14:textId="4B005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72AA5" w14:textId="64394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EBDB2D" w14:textId="3C8E5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442204" w14:textId="4769D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D9D708" w14:textId="74434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1B371A" w14:textId="6F20E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1DE18B" w14:textId="34667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62906D" w14:textId="6D2C0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BAB74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AFD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8F26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3C5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4A5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CD81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8DD1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3F30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FD7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013F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4ED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EBD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E0F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C2CC8D" w14:textId="77777777" w:rsidTr="00503750">
        <w:tc>
          <w:tcPr>
            <w:tcW w:w="1944" w:type="dxa"/>
            <w:vAlign w:val="center"/>
          </w:tcPr>
          <w:p w14:paraId="1716B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8F1B6F" w14:textId="65050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1C6983" w14:textId="6DD34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08878D" w14:textId="7C1C4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451892" w14:textId="7A0A0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CC658B" w14:textId="363DF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604A6F" w14:textId="165A7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143BFF" w14:textId="31945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4E7DE7" w14:textId="0C354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40DFB5" w14:textId="00605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D305F6" w14:textId="1F093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9874BA" w14:textId="3B358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ED7EA" w14:textId="77777777" w:rsidTr="00503750">
        <w:tc>
          <w:tcPr>
            <w:tcW w:w="15685" w:type="dxa"/>
            <w:gridSpan w:val="12"/>
            <w:vAlign w:val="center"/>
          </w:tcPr>
          <w:p w14:paraId="212E1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A7828D8" w14:textId="77777777" w:rsidTr="00503750">
        <w:tc>
          <w:tcPr>
            <w:tcW w:w="1944" w:type="dxa"/>
            <w:vAlign w:val="center"/>
          </w:tcPr>
          <w:p w14:paraId="576E19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C30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DC1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567EA3" w14:textId="779EE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451285" w14:textId="77DA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E47A52" w14:textId="401B3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3554E2" w14:textId="1C247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064BAD" w14:textId="228AF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920324" w14:textId="19F0F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8F4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A3E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663124" w14:textId="69EC4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1596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EC39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65F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DD6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D2A332" w14:textId="6CF60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CB5934" w14:textId="5E417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2A07E5" w14:textId="24087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7D942B" w14:textId="36222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A9DD08" w14:textId="06CD3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916A93" w14:textId="1ED3A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B26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39C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93A296" w14:textId="313E8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61A8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D601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DF4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798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BBB2AC" w14:textId="656A4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C23BA2" w14:textId="7329D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76BD2D" w14:textId="4DD9A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441CA0" w14:textId="132C1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0ADF39" w14:textId="3D59A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250EA" w14:textId="67D85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871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AD4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1C041A" w14:textId="5F8E3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2F673" w14:textId="77777777" w:rsidTr="00503750">
        <w:tc>
          <w:tcPr>
            <w:tcW w:w="1944" w:type="dxa"/>
            <w:vAlign w:val="center"/>
          </w:tcPr>
          <w:p w14:paraId="7EC5B3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923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38E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23CC66" w14:textId="49B20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541D1" w14:textId="245D4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9AC3D2" w14:textId="6AF02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57216A" w14:textId="62D0A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A995FC" w14:textId="7EDBB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EB9A0B" w14:textId="15C05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818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F2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8D3911" w14:textId="3E9C3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8DC5E" w14:textId="77777777" w:rsidTr="00503750">
        <w:tc>
          <w:tcPr>
            <w:tcW w:w="15685" w:type="dxa"/>
            <w:gridSpan w:val="12"/>
            <w:vAlign w:val="center"/>
          </w:tcPr>
          <w:p w14:paraId="79457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3815A8" w14:textId="77777777" w:rsidTr="00503750">
        <w:tc>
          <w:tcPr>
            <w:tcW w:w="1944" w:type="dxa"/>
            <w:vAlign w:val="center"/>
          </w:tcPr>
          <w:p w14:paraId="7B3AF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744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B4A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7F3A39" w14:textId="55769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E98FB8" w14:textId="19708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3B7F28" w14:textId="166C8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89D802" w14:textId="609B0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307A39" w14:textId="773F9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CDD112" w14:textId="05872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DA7CD2" w14:textId="79682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F38A08" w14:textId="196BA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035DF4" w14:textId="2B548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A863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4A3BA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432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3AA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BDFE41" w14:textId="044C8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CFED1D" w14:textId="56CC3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C841C9" w14:textId="7CBAA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90841A" w14:textId="0A15B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28A93F" w14:textId="59105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F19A85" w14:textId="6A1DB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C1C8D7" w14:textId="6CC04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42C8DA" w14:textId="570A2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2050D9" w14:textId="38DC0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BC0A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E8B2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B2F2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3C8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34572F" w14:textId="72760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01A261" w14:textId="3E7ED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BF4A30" w14:textId="7A791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8E0374" w14:textId="75D5F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276830" w14:textId="41B1C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D4B467" w14:textId="62D25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19D1BF" w14:textId="649F0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906FAB" w14:textId="7622D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18C072" w14:textId="0BDDF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9356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23A0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C31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DE1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54B75F" w14:textId="496D7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0B9279" w14:textId="60E25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FF196D" w14:textId="33168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7F52E5" w14:textId="11F8B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C1566" w14:textId="58591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EDCDB6" w14:textId="2EB97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F98912" w14:textId="6A2BB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0C5C18" w14:textId="2D1A2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35D56A" w14:textId="5F072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913A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B9267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24B3D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D93E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27E08B" w14:textId="1A33F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DE3526" w14:textId="364EA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A9C800" w14:textId="26197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6A6FA2" w14:textId="5BB9C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496635" w14:textId="304E4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E2B641" w14:textId="7DFE4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769B87" w14:textId="048EA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39618F" w14:textId="2DDAB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608AC9" w14:textId="76F20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B900B5" w14:textId="6DF14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5D08BB" w14:textId="32F28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4871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142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C28E6C" w14:textId="36A9D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DE7C88" w14:textId="19F43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5C4932" w14:textId="520C6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0CA33" w14:textId="75F9C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09C17F" w14:textId="0C5A3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50FD1A" w14:textId="62537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0AC8BB" w14:textId="0EC9C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C37232" w14:textId="6B746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00ADD9" w14:textId="36179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1A34D4" w14:textId="4331F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695812" w14:textId="14BC8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9ED5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79CA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532A1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4A0C7F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81A1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11D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B25A8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72421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1B8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BCDF2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B362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D9B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09E8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C9C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4E4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7B224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1383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330C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DE727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DAA21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0DBBA4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68A0C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151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4CB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5944B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8866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718F5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8F3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2F28B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0ADF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0CF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9D6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F669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39B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B348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351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8FA8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EAF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CF15A6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0DFAC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E0C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E273A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1FB0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6C043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8E17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4A55D95" w14:textId="77777777" w:rsidTr="00503750">
        <w:trPr>
          <w:trHeight w:val="1073"/>
        </w:trPr>
        <w:tc>
          <w:tcPr>
            <w:tcW w:w="3614" w:type="dxa"/>
            <w:vMerge/>
          </w:tcPr>
          <w:p w14:paraId="02270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F406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5CD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6F3C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0486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4C1D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B3C5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516EB71" w14:textId="77777777" w:rsidTr="00503750">
        <w:trPr>
          <w:trHeight w:val="283"/>
        </w:trPr>
        <w:tc>
          <w:tcPr>
            <w:tcW w:w="3614" w:type="dxa"/>
          </w:tcPr>
          <w:p w14:paraId="6703F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5CC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6033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CCA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C99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19F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8B7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C45195" w14:textId="77777777" w:rsidTr="00503750">
        <w:trPr>
          <w:trHeight w:val="283"/>
        </w:trPr>
        <w:tc>
          <w:tcPr>
            <w:tcW w:w="3614" w:type="dxa"/>
          </w:tcPr>
          <w:p w14:paraId="3B534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136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9A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DBB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B36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C5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2670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338F6E" w14:textId="77777777" w:rsidTr="00503750">
        <w:trPr>
          <w:trHeight w:val="283"/>
        </w:trPr>
        <w:tc>
          <w:tcPr>
            <w:tcW w:w="3614" w:type="dxa"/>
          </w:tcPr>
          <w:p w14:paraId="5F7A9A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8C6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6FA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9DAC1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461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8E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86F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12261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F4CCE0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D57ED0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888B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15AC1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1C6B5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22E5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8BC2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60DA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53EA8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FDD7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EF6C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2FB4A8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2CE9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58C71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67FB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1C0C93" w14:textId="25B92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B165B" w14:textId="104B6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356850" w14:textId="35A49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FBB4D" w14:textId="75BCB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144BA" w14:textId="3C8B5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65F8D" w14:textId="03867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C5EBD" w14:textId="4E104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FB738A" w14:textId="6B681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3F2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DD3D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D82E164" w14:textId="60871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D94D1" w14:textId="33269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12E772" w14:textId="02989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5F23A" w14:textId="54424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A97F9" w14:textId="08498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523DE" w14:textId="2E52B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4DD197" w14:textId="2336C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6E74CF" w14:textId="1CDB6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13C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02C4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639258F" w14:textId="6B2F1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2CE97" w14:textId="1A546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C696D" w14:textId="54BC3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523A9" w14:textId="4C069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B5D28E" w14:textId="7635F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B41FD" w14:textId="3F8D3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F6DCA" w14:textId="3BD8F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23A0EC" w14:textId="7B779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AAF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DEA2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611E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D70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3A1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65E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2FA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30D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B17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C8BF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701A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FDD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4F0E71" w14:textId="24738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9EF73" w14:textId="73AAE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3E5EB" w14:textId="30C0F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84BBB" w14:textId="5F99E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ADF2DE" w14:textId="4532E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AEF63" w14:textId="4F199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E8068" w14:textId="4C71F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20EEA6" w14:textId="54710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30F1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5A6B3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BE88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D5F8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7B3296C" w14:textId="3F147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8DCC4" w14:textId="76E7E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A1E73" w14:textId="13A3D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EF40D" w14:textId="43CE8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55B23" w14:textId="7E39A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5FAF9" w14:textId="5813B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9F135" w14:textId="6EEA0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87546C" w14:textId="0119D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9C9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902B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AD15A22" w14:textId="517EB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BA935" w14:textId="2E01B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1754F6" w14:textId="71184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31AD7" w14:textId="15DE1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969CC" w14:textId="2EABE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C79B8" w14:textId="7F5E9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6740A" w14:textId="647F7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9E888F" w14:textId="17D38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3E3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E67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86EDEBC" w14:textId="58ACE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3AA56" w14:textId="77719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A8F7D" w14:textId="4C8C4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F9DFA" w14:textId="5B056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C6B6B" w14:textId="20C3F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1BB6B" w14:textId="07EA6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FBFA7" w14:textId="37BF9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A843F5" w14:textId="186C1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246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6D034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23FE5B" w14:textId="152B0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1C633" w14:textId="36A21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D3D8A" w14:textId="49964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E94A7" w14:textId="6B273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98303" w14:textId="4B00E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3FAB6" w14:textId="3DFCF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5CBE5" w14:textId="6AD00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4BD760" w14:textId="6E3CC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D0B4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5B236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3F79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061C5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7A6ADB" w14:textId="3F03D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23C62" w14:textId="7BC21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359DD" w14:textId="68619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B3A17" w14:textId="71692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07726" w14:textId="6D96C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7AAC6" w14:textId="4AF9D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F29B9" w14:textId="614BC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807618" w14:textId="6A872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1F8B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420E9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9CCE91" w14:textId="0F70C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AD44E6" w14:textId="7A26D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91C8C" w14:textId="7E7E2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8FD66" w14:textId="4D9C2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E2A63" w14:textId="230D6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D0D3B" w14:textId="7C3ED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14E40" w14:textId="7B191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33C178" w14:textId="70C91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FFD3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5397D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EF500CD" w14:textId="79DC71D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82C8F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82DD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87F2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E0F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744B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77B4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04B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4BD9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D260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D952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4755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A434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726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05E2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D9A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CEF7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8FB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A3ADA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04A3DC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B2FFDA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B223F0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9177B6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D940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9E37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D22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7B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55D6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A60AE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4E64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9801B8" w14:textId="39997A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86C064" w14:textId="55B4B9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8FA048" w14:textId="37AE54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04CFD5" w14:textId="6C24A7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FCAC2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7FC0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AAC79E" w14:textId="4FAC5A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B8D72F" w14:textId="5ABED1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23F74C" w14:textId="4F706D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D2F48D" w14:textId="216C87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3AEBD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8660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AEA34D" w14:textId="3E9BE18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BBAA66" w14:textId="6B7253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84D455" w14:textId="65B6C2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D2B371" w14:textId="5D5E64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583A4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765F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31642E" w14:textId="1E85C6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CDD268E" w14:textId="54B49F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1CFA85" w14:textId="3917AE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C36720" w14:textId="41A4BE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E2445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3C06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8043F" w14:textId="5D8CD6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77A0D5" w14:textId="7D595E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61CAD8" w14:textId="3AC6D9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AF948A" w14:textId="676E3A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C213A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642E5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51D787" w14:textId="0EA1C34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C64AC7" w14:textId="09BCFEA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2FB459" w14:textId="395F29E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267E24" w14:textId="5B6F9CC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79C392" w14:textId="77777777" w:rsidR="00944C3D" w:rsidRDefault="00944C3D" w:rsidP="00944C3D">
      <w:pPr>
        <w:rPr>
          <w:rFonts w:ascii="Arial" w:hAnsi="Arial"/>
          <w:b/>
        </w:rPr>
      </w:pPr>
    </w:p>
    <w:p w14:paraId="145064E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E5D00D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B3C84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BA11C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EC15B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AE525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3D99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E912B7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0F586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62D33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2349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7CEAB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0DA8E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23D2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152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CCA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F55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2FBAD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315F6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C9C3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7549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7EA2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77158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120ABF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D730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8D96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D68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82C01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109C5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D43B90" w14:textId="77777777" w:rsidTr="00503750">
        <w:tc>
          <w:tcPr>
            <w:tcW w:w="2835" w:type="dxa"/>
            <w:vAlign w:val="center"/>
          </w:tcPr>
          <w:p w14:paraId="514B33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F0D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C54E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F690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AB6CF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23B0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BDBD9D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4FDB2E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C4BBC7" w14:textId="5CFEF9C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4B12A" w14:textId="3B443B0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D530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96106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00EEF3" w14:textId="5405446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5EEA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C3FCC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6828BEC" w14:textId="6454E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EA7BE" w14:textId="120BD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5D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38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2C9C53" w14:textId="1D6EA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68AC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6512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39CAE04" w14:textId="0E2D0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CC5B2" w14:textId="6A452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8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B59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3ADEE9" w14:textId="4F5E7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74F6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86D0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50BFB1C" w14:textId="0826E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AD376A" w14:textId="433CD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3B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23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3B0EE" w14:textId="2CB4B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0248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BEF3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45B341F" w14:textId="262E7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B8557" w14:textId="1CEFC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675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E89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DBA7C6" w14:textId="1510D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78C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D473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0E1DC5F" w14:textId="180F2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0068B" w14:textId="2CB77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80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700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F322B7" w14:textId="379A5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E02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32DD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A586BAF" w14:textId="3B3447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7F87C" w14:textId="699443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473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87A5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DB2819" w14:textId="01F9F2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C464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452A11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0FB7CE0" w14:textId="228AE8E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AF25EC9" w14:textId="77777777" w:rsidR="00944C3D" w:rsidRDefault="00944C3D" w:rsidP="00944C3D">
      <w:pPr>
        <w:rPr>
          <w:rFonts w:ascii="Arial" w:hAnsi="Arial"/>
          <w:b/>
        </w:rPr>
      </w:pPr>
    </w:p>
    <w:p w14:paraId="6F2B34C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8EF673C" w14:textId="77777777" w:rsidTr="00503750">
        <w:tc>
          <w:tcPr>
            <w:tcW w:w="2835" w:type="dxa"/>
            <w:vAlign w:val="center"/>
          </w:tcPr>
          <w:p w14:paraId="6795E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D336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7CF61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9CFED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8D5B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A5564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F0741B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3583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B604020" w14:textId="2D528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90BFA" w14:textId="15135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D5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60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B3210A" w14:textId="67BF9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5054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70F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C85332A" w14:textId="365BF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8ABCB" w14:textId="0A78D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B38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3F7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3B9F06" w14:textId="57B52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351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C33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36BD4CE" w14:textId="18246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FD494" w14:textId="666F0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B0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C5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5203AA" w14:textId="0067C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1C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42E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26BF74E" w14:textId="7C4EA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B4D91" w14:textId="3AE77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DB9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916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9AD431" w14:textId="230F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4ED6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51B51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4066AF1" w14:textId="3C7D35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41647D" w14:textId="4B2576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8C7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A48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8B51FB" w14:textId="4A0129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A3DBA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2FB7E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D76F5A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4AF8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2FCA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B39357" w14:textId="77777777" w:rsidTr="00503750">
        <w:trPr>
          <w:trHeight w:val="699"/>
        </w:trPr>
        <w:tc>
          <w:tcPr>
            <w:tcW w:w="3502" w:type="dxa"/>
            <w:vMerge/>
          </w:tcPr>
          <w:p w14:paraId="27BAA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DADD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191F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C806B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285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9019A78" w14:textId="2C21C41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D8FE8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29E55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B54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86DB10" w14:textId="15F1391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8EE6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76C2F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5038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58E0D23" w14:textId="1DD88D0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59AE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21D7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5CAE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44746CE" w14:textId="77777777" w:rsidTr="00503750">
        <w:trPr>
          <w:trHeight w:val="593"/>
        </w:trPr>
        <w:tc>
          <w:tcPr>
            <w:tcW w:w="3497" w:type="dxa"/>
          </w:tcPr>
          <w:p w14:paraId="6854F1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DB26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0B46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0D8A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73F3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44B851C" w14:textId="3D97C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3E4C9B" w14:textId="0CFF6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473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77352D" w14:textId="75E58A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3FD6A5" w14:textId="12A99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1A1C82" w14:textId="28F59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4B8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8752A5" w14:textId="313996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7A5457" w14:textId="03E0F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02639F" w14:textId="0B3DC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A1D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1DD6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CC567C" w14:textId="09DEA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1EB8F3" w14:textId="059AF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2CB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337A81" w14:textId="3BB00D2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EF64AE" w14:textId="4DF3A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63B6E" w14:textId="56897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EFF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463347" w14:textId="684B91A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2A29A6" w14:textId="111C0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C8CB6" w14:textId="234FE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295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AD1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96B2D84" w14:textId="16D7A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E0A01" w14:textId="3AFF9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CF3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770CCF" w14:textId="079EDC9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332683" w14:textId="18A2A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5923BE" w14:textId="70560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84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DD5B3C" w14:textId="176C72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0204C1" w14:textId="11FB5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7D58E5" w14:textId="3AC5D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BBC4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9950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51F611D" w14:textId="11EBA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DD3E4C" w14:textId="063BE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161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61F0DE" w14:textId="3CCEAB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6233AA" w14:textId="2CB7A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64D161" w14:textId="43921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E8B2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5B94374" w14:textId="1761234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5D7FA6" w14:textId="215D6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6DA39" w14:textId="481F0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CD5E31" w14:textId="77777777" w:rsidR="00944C3D" w:rsidRDefault="00944C3D" w:rsidP="00944C3D">
      <w:pPr>
        <w:rPr>
          <w:rFonts w:ascii="Arial" w:hAnsi="Arial"/>
          <w:b/>
        </w:rPr>
      </w:pPr>
    </w:p>
    <w:p w14:paraId="48A33D6A" w14:textId="77777777" w:rsidR="00944C3D" w:rsidRDefault="00944C3D" w:rsidP="00944C3D">
      <w:pPr>
        <w:rPr>
          <w:rFonts w:ascii="Arial" w:hAnsi="Arial"/>
          <w:b/>
        </w:rPr>
      </w:pPr>
    </w:p>
    <w:p w14:paraId="3977ED84" w14:textId="77777777" w:rsidR="00944C3D" w:rsidRDefault="00944C3D" w:rsidP="00944C3D">
      <w:pPr>
        <w:rPr>
          <w:rFonts w:ascii="Arial" w:hAnsi="Arial"/>
          <w:b/>
        </w:rPr>
      </w:pPr>
    </w:p>
    <w:p w14:paraId="48DFAAE8" w14:textId="77777777" w:rsidR="00944C3D" w:rsidRDefault="00944C3D" w:rsidP="00944C3D">
      <w:pPr>
        <w:rPr>
          <w:rFonts w:ascii="Arial" w:hAnsi="Arial"/>
          <w:b/>
        </w:rPr>
      </w:pPr>
    </w:p>
    <w:p w14:paraId="47AC6AD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A1002A7" w14:textId="77777777" w:rsidTr="00503750">
        <w:tc>
          <w:tcPr>
            <w:tcW w:w="2622" w:type="dxa"/>
            <w:vAlign w:val="center"/>
          </w:tcPr>
          <w:p w14:paraId="3C8B64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A990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CD12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DF38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3B91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79B1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D8C0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0D71D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78666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D907D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4270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BFCDA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0E8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C3ADD85" w14:textId="1381C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511881" w14:textId="47C76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25B088" w14:textId="62461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F21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588541" w14:textId="16CBE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FDF21" w14:textId="77777777" w:rsidTr="00503750">
        <w:tc>
          <w:tcPr>
            <w:tcW w:w="2622" w:type="dxa"/>
            <w:vAlign w:val="center"/>
          </w:tcPr>
          <w:p w14:paraId="0E57D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A67C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9E22026" w14:textId="56A0A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F846C4" w14:textId="2A7CF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BFBBCD" w14:textId="6D3C7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945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7673A" w14:textId="4BCEC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4E7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EFE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A22E70D" w14:textId="79B90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06D383" w14:textId="49E9F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ED10BF" w14:textId="69B32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A84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982D0C" w14:textId="65DEC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2180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4121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CABEEEB" w14:textId="108E3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F9A089" w14:textId="2A745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9088A8" w14:textId="0138B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D74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C3DF4" w14:textId="04D2B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602DF" w14:textId="77777777" w:rsidTr="00503750">
        <w:tc>
          <w:tcPr>
            <w:tcW w:w="2622" w:type="dxa"/>
            <w:vAlign w:val="center"/>
          </w:tcPr>
          <w:p w14:paraId="634F4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87EB00" w14:textId="58AB7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52943.00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4F41E8" w14:textId="4E925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41794.00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A03221" w14:textId="5260A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20990.00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FF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683855" w14:textId="5A732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73747.00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03E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E91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A4017EE" w14:textId="6FE3A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E2EBBC" w14:textId="0B863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7A892E" w14:textId="04B3B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ED6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02C1C3" w14:textId="1118A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D594D" w14:textId="77777777" w:rsidTr="00503750">
        <w:tc>
          <w:tcPr>
            <w:tcW w:w="2622" w:type="dxa"/>
            <w:vAlign w:val="center"/>
          </w:tcPr>
          <w:p w14:paraId="6C06B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5178B3" w14:textId="7EFAB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905F8A" w14:textId="34804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AE1C47" w14:textId="4C99A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7FC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58C1F" w14:textId="2F063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F591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897C93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74D6E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D88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BCBC7D9" w14:textId="396D5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BEBEBA" w14:textId="5BBEA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A7B8D1" w14:textId="0B3A0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9F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CF4F0" w14:textId="27DEB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F2F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A0C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3704571" w14:textId="0EFFE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24FBE9" w14:textId="7825E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E0D6DC" w14:textId="3FCB4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9F9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A84300" w14:textId="37846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70C5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709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01C988B" w14:textId="6115D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14D45B" w14:textId="2C369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2361F4" w14:textId="746B2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719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DFBA9E" w14:textId="16933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6E3A3" w14:textId="77777777" w:rsidTr="00503750">
        <w:tc>
          <w:tcPr>
            <w:tcW w:w="2622" w:type="dxa"/>
            <w:vAlign w:val="center"/>
          </w:tcPr>
          <w:p w14:paraId="2271A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C3D4192" w14:textId="2361E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097EEA" w14:textId="28F7A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56C107" w14:textId="75837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82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5F4A2" w14:textId="75EB6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F24E7E" w14:textId="77777777" w:rsidTr="00503750">
        <w:tc>
          <w:tcPr>
            <w:tcW w:w="2622" w:type="dxa"/>
            <w:vAlign w:val="center"/>
          </w:tcPr>
          <w:p w14:paraId="2797B6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2437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39B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598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9A1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706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1C6D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BA1F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A5EED65" w14:textId="31D198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52943.00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C60D97" w14:textId="28F15E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41794.00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0421CA" w14:textId="17C947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20990.00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9104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5CB1C4" w14:textId="1D595C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73747.00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A60F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BA122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B74EDB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0574FB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99E86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A9AB7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CF5CF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2E5C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B75E5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C74ED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356FE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B46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2BCE2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F01B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BA3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5AA28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14D4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49D8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CF326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BDA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1D64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3A155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8623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D6E6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C4F0B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AFB6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0AE5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51E6F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DEF3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E858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29FE9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06E4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2044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7EBBE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07FB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6BAD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E2AC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617E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57EB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025A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8709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3638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D2402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1E113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7ABF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3D396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8745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88A7C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89F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4525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2CDC8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BB9C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DACB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5BB69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6137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7591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683F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170F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8EC8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8B00E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7B8D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C2AB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749C7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F4F5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FCD5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8A701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58165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23C5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6BD32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E9188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D6F14B0" w14:textId="77777777" w:rsidTr="00503750">
        <w:tc>
          <w:tcPr>
            <w:tcW w:w="2835" w:type="dxa"/>
            <w:vAlign w:val="center"/>
          </w:tcPr>
          <w:p w14:paraId="6032E7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E2F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D19BD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F9A7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4EB75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7FD5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45C2E5" w14:textId="77777777" w:rsidTr="00503750">
        <w:tc>
          <w:tcPr>
            <w:tcW w:w="2835" w:type="dxa"/>
            <w:vAlign w:val="center"/>
          </w:tcPr>
          <w:p w14:paraId="09798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5C9A23C" w14:textId="7C6A9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18E0B" w14:textId="03892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32952" w14:textId="0D9CF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4E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A01B57" w14:textId="2CEC3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342375" w14:textId="77777777" w:rsidTr="00503750">
        <w:tc>
          <w:tcPr>
            <w:tcW w:w="2835" w:type="dxa"/>
            <w:vAlign w:val="center"/>
          </w:tcPr>
          <w:p w14:paraId="3C528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4BB0D51" w14:textId="416AA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AC147" w14:textId="7D94D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5AD5D" w14:textId="73D86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68A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5F8BC" w14:textId="29F4D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F22E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A410D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CA46B97" w14:textId="124AAF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068AD" w14:textId="07E7DD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CB98C" w14:textId="3C9265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6FD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FFE64" w14:textId="5EB244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0418D17" w14:textId="77777777" w:rsidTr="00503750">
        <w:tc>
          <w:tcPr>
            <w:tcW w:w="2835" w:type="dxa"/>
            <w:vAlign w:val="center"/>
          </w:tcPr>
          <w:p w14:paraId="061B23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A33A3CB" w14:textId="6F381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F92B1" w14:textId="0D011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4B5203" w14:textId="5A8C9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62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B24659" w14:textId="48502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1784B" w14:textId="77777777" w:rsidTr="00503750">
        <w:tc>
          <w:tcPr>
            <w:tcW w:w="2835" w:type="dxa"/>
            <w:vAlign w:val="center"/>
          </w:tcPr>
          <w:p w14:paraId="0DCE6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33DEA5A" w14:textId="7665D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4443B" w14:textId="227E8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A547C" w14:textId="35189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181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20177A" w14:textId="55EBF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430C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FE087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CD342C" w14:textId="41F8252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575838" w14:textId="0D1A730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E04D2F" w14:textId="6F99B61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FDF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61C737" w14:textId="5E20C93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FCD0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06FBA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94CDECB" w14:textId="75651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BF241" w14:textId="41506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598B1E" w14:textId="11FE8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3AE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B530D9" w14:textId="6BC9D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09310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5A9B45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5D3D1F0B" w14:textId="77777777" w:rsidTr="00503750">
        <w:tc>
          <w:tcPr>
            <w:tcW w:w="2552" w:type="dxa"/>
            <w:shd w:val="clear" w:color="auto" w:fill="auto"/>
            <w:vAlign w:val="center"/>
          </w:tcPr>
          <w:p w14:paraId="1A77C0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F20BB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5B2DA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6D73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6FA59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34286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CDCC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D92AD40" w14:textId="081F14E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F0D393B" w14:textId="5168AE3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835.00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596320" w14:textId="418BA6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835.00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3CA28A" w14:textId="4453AC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2BA12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5FFC2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D3A259" w14:textId="46BBCF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0828BE" w14:textId="598454E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0FD6E4" w14:textId="7ABF16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B3C8D0" w14:textId="32B357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3D38F2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62851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55A978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3D0E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FFE9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E95C99E" w14:textId="77777777" w:rsidTr="00503750">
        <w:tc>
          <w:tcPr>
            <w:tcW w:w="4395" w:type="dxa"/>
            <w:vMerge/>
          </w:tcPr>
          <w:p w14:paraId="5F74F9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91B8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25DA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97B806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3649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5253DA9" w14:textId="2D206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  <w:lang w:eastAsia="sk-SK"/>
              </w:rPr>
              <w:t>1926.54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BB38B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83E16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FA9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5355AE3" w14:textId="46EB4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  <w:lang w:eastAsia="sk-SK"/>
              </w:rPr>
              <w:t>7.70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EC62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21C1C7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36B77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CCAA09F" w14:textId="051EB3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1934.24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80F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B6CEBE9" w14:textId="77777777" w:rsidTr="00503750">
        <w:tc>
          <w:tcPr>
            <w:tcW w:w="4395" w:type="dxa"/>
            <w:vAlign w:val="center"/>
          </w:tcPr>
          <w:p w14:paraId="6B7D5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2266151" w14:textId="0051E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702C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69044F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CA33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CAE7A07" w14:textId="14A59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8C1F0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22BC95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7B35C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6FB00FB" w14:textId="572ED4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616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9213D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4D875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F24BB70" w14:textId="4281610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78683.00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3782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0FECF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80242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E21F46C" w14:textId="77777777" w:rsidTr="00503750">
        <w:tc>
          <w:tcPr>
            <w:tcW w:w="4395" w:type="dxa"/>
            <w:vAlign w:val="center"/>
          </w:tcPr>
          <w:p w14:paraId="39B57E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2C3C7A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BCE23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6E44ED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7AAA4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88531AD" w14:textId="7FBD4B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CF61B5" w14:textId="54C408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878EC8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FB28D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FDA8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6CF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5219D2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217A4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0195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6D2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53BD64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97C0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9C10A0D" w14:textId="5A77267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AB71DC" w14:textId="44FFCCE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1B6903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398DF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AB4AD56" w14:textId="70FA38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6A8680" w14:textId="7BA56F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C6DB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D067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2C4C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0FA4470" w14:textId="77777777" w:rsidTr="00503750">
        <w:tc>
          <w:tcPr>
            <w:tcW w:w="1843" w:type="dxa"/>
            <w:vAlign w:val="center"/>
          </w:tcPr>
          <w:p w14:paraId="2A6FF5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439A0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1C278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C8729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856F2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A9077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338B1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91B9892" w14:textId="77777777" w:rsidTr="00503750">
        <w:tc>
          <w:tcPr>
            <w:tcW w:w="1843" w:type="dxa"/>
            <w:vAlign w:val="center"/>
          </w:tcPr>
          <w:p w14:paraId="3C2040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C659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559D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86D9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5822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27AC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FF3E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99CCB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B915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18037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DA49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4E20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345A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7FB9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0728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787805" w14:textId="77777777" w:rsidTr="00503750">
        <w:tc>
          <w:tcPr>
            <w:tcW w:w="1843" w:type="dxa"/>
            <w:vAlign w:val="center"/>
          </w:tcPr>
          <w:p w14:paraId="314EE0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A11B5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5C1C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B688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A3FC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2051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F036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71379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3A121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9687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CF77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17B8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153F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28A2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ED8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7549B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E6D8C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BA632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EA12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D210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BEB9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ECFF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0F85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99018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DCD6B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70E74D3" w14:textId="77777777" w:rsidTr="00503750">
        <w:trPr>
          <w:trHeight w:val="664"/>
        </w:trPr>
        <w:tc>
          <w:tcPr>
            <w:tcW w:w="3372" w:type="dxa"/>
          </w:tcPr>
          <w:p w14:paraId="7526CE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CD492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1F7B6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FCE69B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A46D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EF8D14F" w14:textId="53B6D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829D04" w14:textId="113C7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FC31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BA3AFD" w14:textId="38DE270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75EDE0" w14:textId="35B8D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338EDB" w14:textId="6EA1E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40DC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FBB388" w14:textId="0E3DE63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234578" w14:textId="43E85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2CD6FF" w14:textId="7D196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54B6C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5D37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328EA00" w14:textId="77C99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A5CA75" w14:textId="3FC60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FBC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F4ED0C" w14:textId="545A4C9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36CFC3" w14:textId="1CA13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D1C9E" w14:textId="5E42F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86A6D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9890C8E" w14:textId="7AD0F0F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B3989F" w14:textId="04346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F30152" w14:textId="17BD9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BB704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3CF3C7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F58BBA5" w14:textId="77777777" w:rsidTr="00503750">
        <w:tc>
          <w:tcPr>
            <w:tcW w:w="2835" w:type="dxa"/>
            <w:vAlign w:val="center"/>
          </w:tcPr>
          <w:p w14:paraId="604F97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883E1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66BB7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D7B51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EDFEB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E660CD7" w14:textId="77777777" w:rsidTr="00503750">
        <w:tc>
          <w:tcPr>
            <w:tcW w:w="2835" w:type="dxa"/>
          </w:tcPr>
          <w:p w14:paraId="0A23A8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02E36E" w14:textId="7E420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DBB2A7" w14:textId="2E309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617347" w14:textId="3DCC5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9056FD" w14:textId="2490D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6C327" w14:textId="77777777" w:rsidTr="00503750">
        <w:tc>
          <w:tcPr>
            <w:tcW w:w="2835" w:type="dxa"/>
          </w:tcPr>
          <w:p w14:paraId="3C0761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22BE472" w14:textId="3A242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E7A25B" w14:textId="62D5E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4C7F10" w14:textId="04DC8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B358EA" w14:textId="1F644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A2FE1A" w14:textId="77777777" w:rsidTr="00503750">
        <w:tc>
          <w:tcPr>
            <w:tcW w:w="2835" w:type="dxa"/>
          </w:tcPr>
          <w:p w14:paraId="065987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4E681" w14:textId="2D1E9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2BAC11" w14:textId="48A1F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74F3C6" w14:textId="4E0F6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8C67A" w14:textId="61D8B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A50706" w14:textId="77777777" w:rsidTr="00503750">
        <w:tc>
          <w:tcPr>
            <w:tcW w:w="2835" w:type="dxa"/>
            <w:vAlign w:val="center"/>
          </w:tcPr>
          <w:p w14:paraId="45FB05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A17D26A" w14:textId="4D3F9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F0138A" w14:textId="0DC6E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A3F3E" w14:textId="68EF5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C90A83" w14:textId="798D3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C5D9CD" w14:textId="77777777" w:rsidTr="00503750">
        <w:tc>
          <w:tcPr>
            <w:tcW w:w="2835" w:type="dxa"/>
            <w:vAlign w:val="center"/>
          </w:tcPr>
          <w:p w14:paraId="430B5D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60730EF" w14:textId="5BAFB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ED121E" w14:textId="3B8B3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DD0C2D" w14:textId="151A8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28D6D1" w14:textId="7F9FC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4712DC" w14:textId="77777777" w:rsidTr="00503750">
        <w:tc>
          <w:tcPr>
            <w:tcW w:w="2835" w:type="dxa"/>
          </w:tcPr>
          <w:p w14:paraId="2A4191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074B121" w14:textId="43994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BC111D" w14:textId="1ED2A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E93C02" w14:textId="1B435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AFF497" w14:textId="12E05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E53D7A" w14:textId="77777777" w:rsidTr="00503750">
        <w:tc>
          <w:tcPr>
            <w:tcW w:w="2835" w:type="dxa"/>
          </w:tcPr>
          <w:p w14:paraId="58AB38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BADB5E9" w14:textId="1CE4E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287C0C" w14:textId="5FB06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2B8804" w14:textId="44F7F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0DC903" w14:textId="6E221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C3D67D" w14:textId="77777777" w:rsidTr="00503750">
        <w:tc>
          <w:tcPr>
            <w:tcW w:w="2835" w:type="dxa"/>
          </w:tcPr>
          <w:p w14:paraId="0B742C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2D9AA98" w14:textId="3387B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23DE4" w14:textId="372AF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BD4846" w14:textId="47BD3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8A53F5" w14:textId="15A23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0861CA" w14:textId="77777777" w:rsidR="00944C3D" w:rsidRDefault="00944C3D" w:rsidP="00944C3D">
      <w:pPr>
        <w:rPr>
          <w:rFonts w:ascii="Arial" w:hAnsi="Arial"/>
          <w:b/>
        </w:rPr>
      </w:pPr>
    </w:p>
    <w:p w14:paraId="159C36E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A458CE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4F348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43C0D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ECE8B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4D392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3A70A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629CF74" w14:textId="77777777" w:rsidTr="00503750">
        <w:trPr>
          <w:trHeight w:val="443"/>
        </w:trPr>
        <w:tc>
          <w:tcPr>
            <w:tcW w:w="2560" w:type="dxa"/>
          </w:tcPr>
          <w:p w14:paraId="193AF1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54AD4F5" w14:textId="22515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D86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441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C62297" w14:textId="5CDD3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86F9E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D084B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2410249" w14:textId="02A5B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018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53A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4E4A58" w14:textId="161B5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605C8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C2D9D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D0248D9" w14:textId="0826C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B17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D94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3B6A0E" w14:textId="65257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C093E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4C97A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07D97ED" w14:textId="2CDE5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D3A1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51B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FE02DD" w14:textId="1B3D9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F7DB6A" w14:textId="77777777" w:rsidR="00944C3D" w:rsidRDefault="00944C3D" w:rsidP="00944C3D">
      <w:pPr>
        <w:rPr>
          <w:rFonts w:ascii="Arial" w:hAnsi="Arial"/>
          <w:b/>
        </w:rPr>
      </w:pPr>
    </w:p>
    <w:p w14:paraId="0AA95611" w14:textId="77777777" w:rsidR="00944C3D" w:rsidRDefault="00944C3D" w:rsidP="00944C3D">
      <w:pPr>
        <w:rPr>
          <w:rFonts w:ascii="Arial" w:hAnsi="Arial"/>
          <w:b/>
        </w:rPr>
      </w:pPr>
    </w:p>
    <w:p w14:paraId="1D57748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F1D911E" w14:textId="77777777" w:rsidR="00944C3D" w:rsidRDefault="00944C3D" w:rsidP="00944C3D">
      <w:pPr>
        <w:rPr>
          <w:rFonts w:ascii="Arial" w:hAnsi="Arial"/>
          <w:b/>
        </w:rPr>
      </w:pPr>
    </w:p>
    <w:p w14:paraId="6C5509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FE23E7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553EF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00972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56DC9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A46EE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843C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20DD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EBEB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AD82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3F0A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8788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82B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CCC82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7422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4DCC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BA01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2897E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1594BA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F26AD08" w14:textId="77777777" w:rsidTr="00503750">
        <w:trPr>
          <w:trHeight w:val="677"/>
        </w:trPr>
        <w:tc>
          <w:tcPr>
            <w:tcW w:w="3358" w:type="dxa"/>
          </w:tcPr>
          <w:p w14:paraId="69B8C0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FBED9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BD2A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28FF7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C901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F4D123A" w14:textId="6A5EE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C12804" w14:textId="60BB6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8094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DE36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E463C9" w14:textId="7B873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D50729" w14:textId="12CDE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A88A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CEB0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B500DBC" w14:textId="7BB73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2BE978" w14:textId="6A6F4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5468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CF2A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6A151D8" w14:textId="700C4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CDC2C1" w14:textId="718E7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2B9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6039EF" w14:textId="2277519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9B4DD5" w14:textId="3CB7B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05AD35" w14:textId="54837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C3BAF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C1E59A9" w14:textId="77185CF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6294AA" w14:textId="0DC75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EE29BA" w14:textId="13906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E8228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820AA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9E71F5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DFB9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1CB28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8FED2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2AA6B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EF77D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C5B1C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8927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3C37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8C9DD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742C8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16D8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8F2AB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66E6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9A416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CC68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2C379C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C883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860B8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A5DA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19AF2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240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1BE70AC" w14:textId="4425C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F56468" w14:textId="6978E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EC50C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A61B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3059B90" w14:textId="4CFB0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2DBE59" w14:textId="34185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82E49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6E379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C2689C" w14:textId="43C57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33E271" w14:textId="6C0EA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6CA05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893387" w14:textId="05071D5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8A8961" w14:textId="19729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C4FEB8" w14:textId="6F914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687B2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4F74EF" w14:textId="2FDDCC2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45B411" w14:textId="4304F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19AF58" w14:textId="35B14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49DCF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ADC5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F98831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27E58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419E0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FB3CB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542BC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EAA0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C2BFF62" w14:textId="75E50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F12C71" w14:textId="42D6A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13159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4EDE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BE61CF" w14:textId="5A4DC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BB0DF4" w14:textId="4BB55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DF1FD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312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1EFB1AD" w14:textId="732FC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800F7F" w14:textId="0AB9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A4CC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D5C830" w14:textId="1EB1C70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6D92AF" w14:textId="72614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A114B8" w14:textId="29240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D3B6F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139EBC9" w14:textId="18FDA3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174726" w14:textId="478CE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116170" w14:textId="39253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1FF5A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20F20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D224515" w14:textId="77777777" w:rsidTr="00503750">
        <w:tc>
          <w:tcPr>
            <w:tcW w:w="3686" w:type="dxa"/>
            <w:vAlign w:val="center"/>
          </w:tcPr>
          <w:p w14:paraId="67F193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9B5FA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54FB0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7A02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C106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61D8E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F93B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9A3E8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C175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D30B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875CF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923DC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A5C9B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B61B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41DB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7E390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858897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79E0DA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5D88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494AC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A0FBED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C645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775C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26EA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CB840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1A48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04923DC" w14:textId="05928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F16C10" w14:textId="6FCE7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F2AC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9578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B4A41BF" w14:textId="03D22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C93492" w14:textId="543B0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0BF9C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FCB58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00DCDB" w14:textId="5FC55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25827E" w14:textId="092BC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391B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7B5277" w14:textId="7976FCA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177806" w14:textId="4ED66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643B05" w14:textId="40F97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0490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5E24631" w14:textId="521580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AB7D1A" w14:textId="6D60C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EB03DE" w14:textId="23FB6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FF0C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8CA7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CCB41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FFF5A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2697C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99A50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25AA3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331F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E45AF15" w14:textId="3334F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7564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2FFA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DABF8D2" w14:textId="4FC8A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378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AEEE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D03B354" w14:textId="664AF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126AC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292E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8DD6903" w14:textId="2404B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6681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9875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5DD6B33" w14:textId="170E4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1E4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9091F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A3D722D" w14:textId="1C41FF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C9AF8C" w14:textId="77777777" w:rsidR="00944C3D" w:rsidRDefault="00944C3D" w:rsidP="00944C3D">
      <w:pPr>
        <w:rPr>
          <w:sz w:val="22"/>
          <w:szCs w:val="22"/>
        </w:rPr>
      </w:pPr>
    </w:p>
    <w:p w14:paraId="06606335" w14:textId="77777777" w:rsidR="00944C3D" w:rsidRDefault="00944C3D" w:rsidP="00944C3D">
      <w:pPr>
        <w:rPr>
          <w:sz w:val="22"/>
          <w:szCs w:val="22"/>
        </w:rPr>
      </w:pPr>
    </w:p>
    <w:p w14:paraId="3ACA97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9214DF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DB94DEE" w14:textId="09B3531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8EF82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75BB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A08F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AC64B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528DA3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CA028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73052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3DBDF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470752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B472B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454BD80" w14:textId="6396A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F6CF02" w14:textId="5B2E9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38AD1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4AB1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195045C" w14:textId="52EB8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D4F7F1" w14:textId="3582C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48732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5461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E211327" w14:textId="06060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E89928" w14:textId="60D28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3799A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75FD3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680690B" w14:textId="731AF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4AB612" w14:textId="6EFB0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7D39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80F19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65BB26A" w14:textId="3CA3F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D87A47" w14:textId="73AF1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9B96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DDA4AC" w14:textId="5E31E45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D031946" w14:textId="27BC1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ED7482" w14:textId="7B119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829CA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5EA0007" w14:textId="15D8716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D0FB740" w14:textId="606DE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F6009E" w14:textId="7CA67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C11B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56117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0E32D0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AEA21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31EDE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23E73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F746B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4352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FC902FB" w14:textId="5D74A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84427C" w14:textId="3E819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E4A4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60D9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075DFF7" w14:textId="60B4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1DC393" w14:textId="5BCE3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94EF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9195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B2D6FFC" w14:textId="10498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2DD017" w14:textId="411B4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8E6F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B01A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FFE3E23" w14:textId="45E01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A2CC8F" w14:textId="74119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C2566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68B91B" w14:textId="2971EC8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920AC3" w14:textId="48F6B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B3BF64" w14:textId="76C10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19B1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7905EE" w14:textId="1FFDC5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E55FDD" w14:textId="4A6F0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9B8A69" w14:textId="491E4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3C37F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0CB3AB3" w14:textId="4B422AB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978CAB" w14:textId="4BB5E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FC32F8" w14:textId="55546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6DF" w:rsidRPr="00E14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3ABA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08B8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BA8E148" w14:textId="2F382A9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8D76F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E44E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B60AA9" w14:textId="18C5945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2C3C0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B8DC1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0DFA8A1" w14:textId="6ED929D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F551F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AB0F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83202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1754678" w14:textId="77777777" w:rsidR="00944C3D" w:rsidRPr="003607F0" w:rsidRDefault="00944C3D" w:rsidP="00944C3D"/>
    <w:p w14:paraId="2B1D3C5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5815" w14:textId="77777777" w:rsidR="00A466DF" w:rsidRDefault="00A466DF">
      <w:r>
        <w:separator/>
      </w:r>
    </w:p>
  </w:endnote>
  <w:endnote w:type="continuationSeparator" w:id="0">
    <w:p w14:paraId="2A53A010" w14:textId="77777777" w:rsidR="00A466DF" w:rsidRDefault="00A4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2BA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95ED3C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968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90386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72C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E81B9E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4F6B" w14:textId="77777777" w:rsidR="00A466DF" w:rsidRDefault="00A466DF">
      <w:r>
        <w:separator/>
      </w:r>
    </w:p>
  </w:footnote>
  <w:footnote w:type="continuationSeparator" w:id="0">
    <w:p w14:paraId="0551E1A9" w14:textId="77777777" w:rsidR="00A466DF" w:rsidRDefault="00A4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728247">
    <w:abstractNumId w:val="13"/>
  </w:num>
  <w:num w:numId="2" w16cid:durableId="1312517297">
    <w:abstractNumId w:val="17"/>
  </w:num>
  <w:num w:numId="3" w16cid:durableId="1251051">
    <w:abstractNumId w:val="8"/>
  </w:num>
  <w:num w:numId="4" w16cid:durableId="473841212">
    <w:abstractNumId w:val="7"/>
  </w:num>
  <w:num w:numId="5" w16cid:durableId="24453519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101478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1372200">
    <w:abstractNumId w:val="20"/>
  </w:num>
  <w:num w:numId="8" w16cid:durableId="1082215799">
    <w:abstractNumId w:val="10"/>
  </w:num>
  <w:num w:numId="9" w16cid:durableId="1089426285">
    <w:abstractNumId w:val="0"/>
  </w:num>
  <w:num w:numId="10" w16cid:durableId="2008553490">
    <w:abstractNumId w:val="19"/>
  </w:num>
  <w:num w:numId="11" w16cid:durableId="696852499">
    <w:abstractNumId w:val="6"/>
  </w:num>
  <w:num w:numId="12" w16cid:durableId="265116211">
    <w:abstractNumId w:val="9"/>
  </w:num>
  <w:num w:numId="13" w16cid:durableId="1698234428">
    <w:abstractNumId w:val="12"/>
  </w:num>
  <w:num w:numId="14" w16cid:durableId="1164082234">
    <w:abstractNumId w:val="15"/>
  </w:num>
  <w:num w:numId="15" w16cid:durableId="1854570309">
    <w:abstractNumId w:val="14"/>
  </w:num>
  <w:num w:numId="16" w16cid:durableId="1168329458">
    <w:abstractNumId w:val="2"/>
  </w:num>
  <w:num w:numId="17" w16cid:durableId="1177185721">
    <w:abstractNumId w:val="4"/>
  </w:num>
  <w:num w:numId="18" w16cid:durableId="981079601">
    <w:abstractNumId w:val="11"/>
  </w:num>
  <w:num w:numId="19" w16cid:durableId="1076785680">
    <w:abstractNumId w:val="5"/>
  </w:num>
  <w:num w:numId="20" w16cid:durableId="63526797">
    <w:abstractNumId w:val="18"/>
  </w:num>
  <w:num w:numId="21" w16cid:durableId="210915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51"/>
    <w:docVar w:name="arg2" w:val="Driver=asa17;DBF=D:\anasoft\data\tebys.db;DBN=tebys;ENG=SQL17;commlinks=TCPIP{ip=192.168.1.241};uid=hromnikova;con=finus(10.15);pwd=488300282956Vaveto1"/>
    <w:docVar w:name="arg3" w:val="591212"/>
    <w:docVar w:name="arg4" w:val="C:\Users\HROMNI~1.TEB\AppData\Local\Temp\1220656.doc"/>
    <w:docVar w:name="arg5" w:val="2"/>
  </w:docVars>
  <w:rsids>
    <w:rsidRoot w:val="00A466D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466DF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A5F8C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CB985"/>
  <w15:docId w15:val="{46B09CB8-37BA-4981-AE22-85CCEA06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2025-03-21T06:18:00Z</dcterms:created>
  <dcterms:modified xsi:type="dcterms:W3CDTF">2025-03-21T06:20:00Z</dcterms:modified>
</cp:coreProperties>
</file>