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FB01A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F5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AC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91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E8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EB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20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7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FB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1E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2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C7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D7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03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9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28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CD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FE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0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14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1B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B4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D5F7B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367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57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8AA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23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5AA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A88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42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2F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73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4CE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42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5D2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8E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F38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96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630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E5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EE2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0B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04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02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D2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CB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C6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47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340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E3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19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D05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D7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0B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F15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9E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FC68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99F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76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BD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210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B9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65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1EF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6F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846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3B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678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E5B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6B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2BE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BF3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BB3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EC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8EC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406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C71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7B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561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6C0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2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176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8F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F0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0A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CB8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F91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E4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C60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31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537ED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07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35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01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6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50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8D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ED6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6B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DC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D0C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7A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CA2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0C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70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DDB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75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D6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642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FF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63E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29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2A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B6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BDC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53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17F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32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BA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B3C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260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FA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07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2E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0A46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1A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943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0D0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EC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25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782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A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AA1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FB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6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72B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F62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28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47D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84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50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BE2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F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E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2F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F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083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39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07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3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43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736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D9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646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AE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3CF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B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EB1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828C4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A8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6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F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E9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B2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1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07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4A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DC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C4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2A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0D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02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40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0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08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25B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52B2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98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5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D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C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85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AB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F6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447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A93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9F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6F6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09F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D65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37C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F13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193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54C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703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9C2C3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9B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D1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F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C6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8B84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DD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6C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B4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43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7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06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6B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1D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1E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B9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56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B2981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6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E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92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E0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C5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9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F9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61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25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8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27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83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55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EF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E3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4C78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50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8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3A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AC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C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4F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B4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BC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C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7C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3F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FF3E4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57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BE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7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96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7D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7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F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F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9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C7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E3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5C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D0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B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C7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E581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1F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0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57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81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95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A2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76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18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E84C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7CB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49867" w14:textId="5972F96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8D5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55DD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D5C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2C2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DD5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739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893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2B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33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C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A5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E0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8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4749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7B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BB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EE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02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5B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73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2C2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5C0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D13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14DC6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B9FB749" wp14:editId="5947266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8158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B9FB74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7A8158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86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D93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E94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1F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0A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6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1A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CA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E0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C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E2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D7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8B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CC9D7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4D1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CBE84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2CF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9998182" wp14:editId="310A194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71BBF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998182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D71BBF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B7812A7" wp14:editId="78707F6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36161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7812A7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736161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ED4CAF8" wp14:editId="147B4E42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205A8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D4CAF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A205A8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975FC5D" wp14:editId="1E5F531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044BD1" w14:textId="08E67163" w:rsidR="000B647F" w:rsidRDefault="000B647F" w:rsidP="00944C3D">
                                  <w:fldSimple w:instr=" MERGEFIELD  aDMOD  \* MERGEFORMAT ">
                                    <w:r w:rsidR="00A466DF" w:rsidRPr="00A466D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75FC5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7044BD1" w14:textId="08E67163" w:rsidR="000B647F" w:rsidRDefault="000B647F" w:rsidP="00944C3D">
                            <w:fldSimple w:instr=" MERGEFIELD  aDMOD  \* MERGEFORMAT ">
                              <w:r w:rsidR="00A466DF" w:rsidRPr="00A466D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A02F132" wp14:editId="6DEBD73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E925D5" w14:textId="2EC0918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6DF" w:rsidRPr="00E14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02F132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6E925D5" w14:textId="2EC0918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6DF" w:rsidRPr="00E146EA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BAC40D6" wp14:editId="6A3FFBE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020189" w14:textId="46029A96" w:rsidR="000B647F" w:rsidRDefault="000B647F" w:rsidP="00944C3D">
                                  <w:fldSimple w:instr=" MERGEFIELD  aDRDO  \* MERGEFORMAT ">
                                    <w:r w:rsidR="00A466DF" w:rsidRPr="00A466D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AC40D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4020189" w14:textId="46029A96" w:rsidR="000B647F" w:rsidRDefault="000B647F" w:rsidP="00944C3D">
                            <w:fldSimple w:instr=" MERGEFIELD  aDRDO  \* MERGEFORMAT ">
                              <w:r w:rsidR="00A466DF" w:rsidRPr="00A466D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3B0970E" wp14:editId="189FB36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94C365" w14:textId="75D5D454" w:rsidR="000B647F" w:rsidRDefault="000B647F" w:rsidP="00944C3D">
                                  <w:fldSimple w:instr=" MERGEFIELD  aDMDO  \* MERGEFORMAT ">
                                    <w:r w:rsidR="00A466DF" w:rsidRPr="00A466D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0970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E94C365" w14:textId="75D5D454" w:rsidR="000B647F" w:rsidRDefault="000B647F" w:rsidP="00944C3D">
                            <w:fldSimple w:instr=" MERGEFIELD  aDMDO  \* MERGEFORMAT ">
                              <w:r w:rsidR="00A466DF" w:rsidRPr="00A466D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9E59F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EDE64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4A8A05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1B23C8D" wp14:editId="6DC9C7A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32B1A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B23C8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32B1A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0FD8172" wp14:editId="485BF7B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66DA4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FD817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766DA4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B3AE05B" wp14:editId="6CBDB15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62F70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3AE05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F62F70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44A205D" wp14:editId="6AC8790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A1AA78" w14:textId="3694DC38" w:rsidR="000B647F" w:rsidRDefault="000B647F" w:rsidP="00944C3D">
                                  <w:fldSimple w:instr=" MERGEFIELD  aDRDOo  \* MERGEFORMAT ">
                                    <w:r w:rsidR="00A466DF" w:rsidRPr="00A466D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4A205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4A1AA78" w14:textId="3694DC38" w:rsidR="000B647F" w:rsidRDefault="000B647F" w:rsidP="00944C3D">
                            <w:fldSimple w:instr=" MERGEFIELD  aDRDOo  \* MERGEFORMAT ">
                              <w:r w:rsidR="00A466DF" w:rsidRPr="00A466D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7D91628" wp14:editId="4E33D0F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92B5A7" w14:textId="0DC1616B" w:rsidR="000B647F" w:rsidRDefault="000B647F" w:rsidP="00944C3D">
                                  <w:fldSimple w:instr=" MERGEFIELD  aDMDO  \* MERGEFORMAT ">
                                    <w:r w:rsidR="00A466DF" w:rsidRPr="00A466D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D9162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E92B5A7" w14:textId="0DC1616B" w:rsidR="000B647F" w:rsidRDefault="000B647F" w:rsidP="00944C3D">
                            <w:fldSimple w:instr=" MERGEFIELD  aDMDO  \* MERGEFORMAT ">
                              <w:r w:rsidR="00A466DF" w:rsidRPr="00A466D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4E4D57F" wp14:editId="49DF385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D25082" w14:textId="401D9FED" w:rsidR="000B647F" w:rsidRDefault="000B647F" w:rsidP="00944C3D">
                                  <w:fldSimple w:instr=" MERGEFIELD  aDRODo  \* MERGEFORMAT ">
                                    <w:r w:rsidR="00A466DF" w:rsidRPr="00A466D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E4D57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CD25082" w14:textId="401D9FED" w:rsidR="000B647F" w:rsidRDefault="000B647F" w:rsidP="00944C3D">
                            <w:fldSimple w:instr=" MERGEFIELD  aDRODo  \* MERGEFORMAT ">
                              <w:r w:rsidR="00A466DF" w:rsidRPr="00A466D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38114DC" wp14:editId="5A09F8B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4BE481" w14:textId="0D7B5A8F" w:rsidR="000B647F" w:rsidRDefault="000B647F" w:rsidP="00944C3D">
                                  <w:fldSimple w:instr=" MERGEFIELD  aDMOD  \* MERGEFORMAT ">
                                    <w:r w:rsidR="00A466DF" w:rsidRPr="00A466D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8114D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C4BE481" w14:textId="0D7B5A8F" w:rsidR="000B647F" w:rsidRDefault="000B647F" w:rsidP="00944C3D">
                            <w:fldSimple w:instr=" MERGEFIELD  aDMOD  \* MERGEFORMAT ">
                              <w:r w:rsidR="00A466DF" w:rsidRPr="00A466D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1CF6D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355A0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12C2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9E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0827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FB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BF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E9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A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FF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0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C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6C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F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EA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A3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2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05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D7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4A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07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AA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0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7C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92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DB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C0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A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4F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F2E2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79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92E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CBD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4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8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EF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E5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08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0C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2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A9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74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9F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8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02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58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15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2B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6933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A99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8018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A8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3E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A5B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968D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78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AE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DF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A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47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67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D7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97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4A9C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40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2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E6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CE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63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8B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D3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89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4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EA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F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FE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06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A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1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63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73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D3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35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B8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AE1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87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F8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8B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C7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3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5E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2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5C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2F1F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AF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B0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B3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3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C0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4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D9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0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68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29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D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F5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A2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51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B1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EF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C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49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79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66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62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A4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B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F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1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F8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C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B8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1A8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A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6C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3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F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EC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5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22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3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D8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E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6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13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33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E9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0D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F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7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D9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392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BCB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EC3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9ED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760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ECF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CD1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CD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B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86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D9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1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8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01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E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F9A2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E2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7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A7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37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32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D8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DF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E3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2A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1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D9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A3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9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28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33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6F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4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D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E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835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AEA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2E6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3A0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D1C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2DF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B92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E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1D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868E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D8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23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B965DB1" wp14:editId="62951C66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7A95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965DB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737A95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D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5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7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EB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8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0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17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7E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1F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D6F71BD" wp14:editId="076B1CBB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84724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F71BD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684724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ED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0A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45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19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59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CD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A9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3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D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B8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BD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81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F6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B9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B1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26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13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9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10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5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9B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6C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FC38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4D7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92B8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CC1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5E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339E6D6" wp14:editId="4F595C5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9255F0" w14:textId="51C040A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6DF" w:rsidRPr="00E14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36120405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9E6D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D9255F0" w14:textId="51C040A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6DF" w:rsidRPr="00E146EA">
                              <w:rPr>
                                <w:rFonts w:ascii="Arial" w:hAnsi="Arial" w:cs="Arial"/>
                                <w:noProof/>
                              </w:rPr>
                              <w:t>36120405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4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0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D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4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EB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1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70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55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3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2390D3D" wp14:editId="51BDB28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78EA9D" w14:textId="42D7A5E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6DF" w:rsidRPr="00E14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2021497841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390D3D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378EA9D" w14:textId="42D7A5E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6DF" w:rsidRPr="00E146EA">
                              <w:rPr>
                                <w:rFonts w:ascii="Arial" w:hAnsi="Arial" w:cs="Arial"/>
                                <w:noProof/>
                              </w:rPr>
                              <w:t>2021497841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04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44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3E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03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74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0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CA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D7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21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4C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F3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22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E3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21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39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3F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EB02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20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8A981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D99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3F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15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EB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43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B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AD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12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6C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63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2E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DA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F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23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5E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C2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D101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828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978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83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575D46E" wp14:editId="44636A6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92D7E0" w14:textId="32AF4EC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6DF" w:rsidRPr="00E14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Vansovej 2743/2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75D46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592D7E0" w14:textId="32AF4EC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6DF" w:rsidRPr="00E146EA">
                              <w:rPr>
                                <w:rFonts w:ascii="Arial" w:hAnsi="Arial" w:cs="Arial"/>
                                <w:noProof/>
                              </w:rPr>
                              <w:t>SVB Vansovej 2743/2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CF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65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A7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48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F3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D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EE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13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75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0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EE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D5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D4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6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3C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9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F8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22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11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1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1B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6E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B6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AC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2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32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4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13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79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F1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17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C87A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B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5C31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D260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BC2F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9C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3E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A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59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35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BF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7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9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A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59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ED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B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B4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A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86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39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9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3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35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C9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B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16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3F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FDCC3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E26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4F70283" wp14:editId="03281B6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D9B9" w14:textId="39BB747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6DF" w:rsidRPr="00E14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Vansovej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F70283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22FD9B9" w14:textId="39BB747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6DF" w:rsidRPr="00E146EA">
                              <w:rPr>
                                <w:rFonts w:ascii="Arial" w:hAnsi="Arial" w:cs="Arial"/>
                                <w:noProof/>
                              </w:rPr>
                              <w:t>Vansovej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F09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35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B6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EE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F9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8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17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E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D0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3A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D1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F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2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1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82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41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F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4B11B83" wp14:editId="09792E3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1E6426" w14:textId="69373052" w:rsidR="000B647F" w:rsidRDefault="000B647F" w:rsidP="00944C3D">
                                  <w:fldSimple w:instr=" MERGEFIELD  aSUB_ULICA_CISLO  \* MERGEFORMAT ">
                                    <w:r w:rsidR="00A466DF" w:rsidRPr="00A466D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2743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B11B8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61E6426" w14:textId="69373052" w:rsidR="000B647F" w:rsidRDefault="000B647F" w:rsidP="00944C3D">
                            <w:fldSimple w:instr=" MERGEFIELD  aSUB_ULICA_CISLO  \* MERGEFORMAT ">
                              <w:r w:rsidR="00A466DF" w:rsidRPr="00A466DF">
                                <w:rPr>
                                  <w:rFonts w:ascii="Arial" w:hAnsi="Arial" w:cs="Arial"/>
                                  <w:noProof/>
                                </w:rPr>
                                <w:t>2743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B0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8F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C6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71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96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B5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4A78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6E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932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C96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F7B9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981D7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8ED9765" wp14:editId="1DD5BAC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6AD522" w14:textId="0A93A5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6DF" w:rsidRPr="00E14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ED9765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D6AD522" w14:textId="0A93A5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6DF" w:rsidRPr="00E146EA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6A7FBE" wp14:editId="2FB358A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6739EB" w14:textId="55CEB89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6DF" w:rsidRPr="00E14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6A7FBE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26739EB" w14:textId="55CEB89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6DF" w:rsidRPr="00E146E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4644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C52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85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EC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08ED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A1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E949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E5C6366" wp14:editId="095DEF0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B07D1D" w14:textId="2E4B369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5C6366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CB07D1D" w14:textId="2E4B369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90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F7C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B94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28F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F65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A13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2D7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8CA82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BFE1A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3A801D6" wp14:editId="0F5B593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C3187" w14:textId="167B24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A801D6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CDC3187" w14:textId="167B24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3A8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B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7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E8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B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52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92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63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5800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A0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228F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DCE7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29CA9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E7A712A" wp14:editId="7A543E7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9E5A5C" w14:textId="09F2AEF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7A712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B9E5A5C" w14:textId="09F2AEF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2031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2361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542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8C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B4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CA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93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C4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A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2A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C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E9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16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3F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4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C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0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9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E0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95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2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C8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8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F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C9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81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F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2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8951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1EB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C7FF937" w14:textId="168A2B9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466DF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4889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0AA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713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C6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F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BD4E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02B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02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716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AAC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107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B44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1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CD99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672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4E3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EB0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E25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77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A41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C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F866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800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296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8AA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8E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D05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ADC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8E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3122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768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459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F75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0D9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99E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55A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8D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EF62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135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F19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3B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CDE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D5E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AAA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CD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724F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AD4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CA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66E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B6C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A9C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571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86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7F61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4EB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193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B27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D0A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F82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8BF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9A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8291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19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B8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3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8C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E2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82F9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BAB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B8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FD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EE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BF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C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3B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10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AE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F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CF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04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12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15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8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F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86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C3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66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5F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7903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49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F2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A0D64A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EDB5C85" w14:textId="77777777" w:rsidR="00944C3D" w:rsidRDefault="00944C3D" w:rsidP="00944C3D">
      <w:pPr>
        <w:rPr>
          <w:rFonts w:ascii="Arial" w:hAnsi="Arial"/>
        </w:rPr>
      </w:pPr>
    </w:p>
    <w:p w14:paraId="60792BD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393A28F" w14:textId="6964C23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1D01E6A" w14:textId="597B7AE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82BB9E0" w14:textId="71265E8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086997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6BA7B4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015265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B18B8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E7A22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E8785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E5254B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66CCFB8" w14:textId="1122C96E" w:rsidR="00944C3D" w:rsidRPr="008D0433" w:rsidRDefault="00A466D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Eva Filová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7697FD7" w14:textId="6758F359" w:rsidR="00944C3D" w:rsidRPr="008D0433" w:rsidRDefault="00A466D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5A25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59CEC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789E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12989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1963A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2FA8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F5E13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717C3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AC0F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E1B77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A47AFA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B29D99B" w14:textId="6805823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F8DDD9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7B7C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C5FF68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823A1F" w14:textId="03389000" w:rsidR="00944C3D" w:rsidRDefault="00A466D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26FC6D6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CFDB1B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E3ACDD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B9893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75B18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CC8CB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6EF6BB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0F7A6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7AAC8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E50B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E267D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A04A7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FADAA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482C5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9595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3B5F8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6FE86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D845A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F6278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A82EC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BB43A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C41C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56E6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E3AC6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5A293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AEBDA21" w14:textId="4CE34A1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51BF1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19946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5E2DD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410B04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F4839B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0DBD13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BF6F96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CCA17D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C39B20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0017A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3D3F9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618B0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F106EF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C7018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37825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348E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A6F9E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47D6F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B18D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413D3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11098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BCEB3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3D068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D569E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A6E42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8C2F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18271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EA05E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954F5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B5B8D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2453C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537FC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FE331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9DDE9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14E51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48FF4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1A363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42795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D9536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05F6B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7B799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98796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1A24A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A00DED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E71EE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E2BD6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5D6768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C8838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0DB81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FF19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2BFDE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425D0A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8D8D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85FF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39D9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47E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4B9D8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9C37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BBB0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1D10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1986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5D718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1E6F0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A16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03C9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65D4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A4B6F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D8EF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0672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D5A0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18A9C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F6EE8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30B47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2B519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94B3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BBD37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A93D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76087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7300FDB" w14:textId="469E9CF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9DD0EB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8B3BC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8045D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C03093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B8555D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53B61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2AFFE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6A8F8D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834993D" w14:textId="77777777" w:rsidTr="00503750">
        <w:tc>
          <w:tcPr>
            <w:tcW w:w="2302" w:type="dxa"/>
            <w:vAlign w:val="center"/>
          </w:tcPr>
          <w:p w14:paraId="4B5F56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395AD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01D34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B6680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66B00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20D29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DF560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98256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5609D42" w14:textId="77777777" w:rsidTr="00503750">
        <w:tc>
          <w:tcPr>
            <w:tcW w:w="15593" w:type="dxa"/>
            <w:gridSpan w:val="8"/>
            <w:vAlign w:val="center"/>
          </w:tcPr>
          <w:p w14:paraId="44E7A2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7138E1E" w14:textId="77777777" w:rsidTr="00503750">
        <w:tc>
          <w:tcPr>
            <w:tcW w:w="2302" w:type="dxa"/>
            <w:vAlign w:val="center"/>
          </w:tcPr>
          <w:p w14:paraId="667DA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BD8595" w14:textId="41283E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BAABEC" w14:textId="6CABC1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2743F" w14:textId="2408BC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1263DC" w14:textId="725C91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DD9FF" w14:textId="26B293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F0D4C4" w14:textId="4D45BA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F47D6" w14:textId="78A8C6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9FC8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4009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7BE8C0D" w14:textId="7CFD75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0FC6C3" w14:textId="1B8E3B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48D9DE" w14:textId="3FABEE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AE7DF" w14:textId="2CD0B5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E4820" w14:textId="08F87A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21E5F8" w14:textId="03F673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80159E" w14:textId="0A03DA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BED8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EAA9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66B0797" w14:textId="371BCD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0EE672" w14:textId="39AE41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BA544" w14:textId="2956FF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FF34C" w14:textId="4EB4C4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5A364" w14:textId="6496D3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A2C09" w14:textId="711BE0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284717" w14:textId="659810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6595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A1472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D82B2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9F64E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316F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176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B444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C77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2FF3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41A14C0" w14:textId="77777777" w:rsidTr="00503750">
        <w:tc>
          <w:tcPr>
            <w:tcW w:w="2302" w:type="dxa"/>
            <w:vAlign w:val="center"/>
          </w:tcPr>
          <w:p w14:paraId="00BE9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A4C6089" w14:textId="4DA3CF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202656" w14:textId="2D8D9F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6B89EC" w14:textId="101E07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96E844" w14:textId="7465D5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59681F" w14:textId="7C06B8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FC4AFF" w14:textId="4958C5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5FB64" w14:textId="0833E9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E63E4" w14:textId="77777777" w:rsidTr="00503750">
        <w:tc>
          <w:tcPr>
            <w:tcW w:w="15593" w:type="dxa"/>
            <w:gridSpan w:val="8"/>
            <w:vAlign w:val="center"/>
          </w:tcPr>
          <w:p w14:paraId="079AF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3392590" w14:textId="77777777" w:rsidTr="00503750">
        <w:tc>
          <w:tcPr>
            <w:tcW w:w="2302" w:type="dxa"/>
            <w:vAlign w:val="center"/>
          </w:tcPr>
          <w:p w14:paraId="432B17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735D08D" w14:textId="1EB585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8EAE5B" w14:textId="29B7BA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C39992" w14:textId="540B2F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E75EF0" w14:textId="64C2C8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3202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9385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778BC0" w14:textId="2B9E19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DC4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262B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038507B" w14:textId="23CAD3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7438AE" w14:textId="444436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F3552" w14:textId="1B1968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D3EEE" w14:textId="736B7D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40B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AF90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3636B7" w14:textId="703EED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2091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D5A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45A12E" w14:textId="5FFE7E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452C0A" w14:textId="253100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B75CAA" w14:textId="348210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AC837" w14:textId="7E60DA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8FB3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E182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5588E8" w14:textId="72D2E8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022715" w14:textId="77777777" w:rsidTr="00503750">
        <w:tc>
          <w:tcPr>
            <w:tcW w:w="2302" w:type="dxa"/>
            <w:vAlign w:val="center"/>
          </w:tcPr>
          <w:p w14:paraId="74D49F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C01C9D8" w14:textId="579D32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A91A65" w14:textId="710451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64DA2" w14:textId="078E5B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D41D9" w14:textId="19D776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427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4FB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E53A80" w14:textId="0141A4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8C798" w14:textId="77777777" w:rsidTr="00503750">
        <w:tc>
          <w:tcPr>
            <w:tcW w:w="15593" w:type="dxa"/>
            <w:gridSpan w:val="8"/>
            <w:vAlign w:val="center"/>
          </w:tcPr>
          <w:p w14:paraId="3EA1F7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B826EF" w14:textId="77777777" w:rsidTr="00503750">
        <w:tc>
          <w:tcPr>
            <w:tcW w:w="2302" w:type="dxa"/>
            <w:vAlign w:val="center"/>
          </w:tcPr>
          <w:p w14:paraId="0E2DF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D3D575" w14:textId="54C195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B0A9A5" w14:textId="1075A2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8E500" w14:textId="5BFB36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60478" w14:textId="5FE9E4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8656C5" w14:textId="39C371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BA1F9" w14:textId="3743F3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1C890" w14:textId="75A26F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68384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7BA8A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A6E6402" w14:textId="7F7513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FF4FC9" w14:textId="708161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48832" w14:textId="34FB8C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9A628" w14:textId="26B070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804A7" w14:textId="6EEB67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75661" w14:textId="432E00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9ADAA" w14:textId="3F048A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BA8D8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E442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9C0CF2" w14:textId="5476E1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A98239" w14:textId="396635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F5842C" w14:textId="4B43F9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DC600E" w14:textId="1EA849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DCB49" w14:textId="0111CB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4C6CF7" w14:textId="32B70B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CF11B" w14:textId="4EBC76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89E6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7D50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3759DF5" w14:textId="01E94C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39A1A3" w14:textId="2F9BE2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FAB7B0" w14:textId="4C2E3D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5D419" w14:textId="6DA1E2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691E9" w14:textId="5C93C1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984E6A" w14:textId="0D9EEB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5303D" w14:textId="707BC7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B003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181B4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B8D51F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D730E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FA4F2A" w14:textId="0EFB01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BBC836" w14:textId="692336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CA42C" w14:textId="3CBAFF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32FCB0" w14:textId="5B3940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4911A" w14:textId="3FB8B3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F6FE2" w14:textId="6C7968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43F7FB" w14:textId="0312C5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0CA3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78D6A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4856E0" w14:textId="7A434D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39C5FD" w14:textId="177521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D42FD" w14:textId="65BF4C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FDA13" w14:textId="1F1576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4DCF9D" w14:textId="4DBDFD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28329" w14:textId="16E7EC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EC6E2" w14:textId="41AE4D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8A21B4" w14:textId="77777777" w:rsidR="00944C3D" w:rsidRDefault="00944C3D" w:rsidP="00944C3D">
      <w:pPr>
        <w:rPr>
          <w:rFonts w:ascii="Arial" w:hAnsi="Arial"/>
          <w:b/>
        </w:rPr>
      </w:pPr>
    </w:p>
    <w:p w14:paraId="253BD70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7D2CBB8" w14:textId="77777777" w:rsidTr="00503750">
        <w:tc>
          <w:tcPr>
            <w:tcW w:w="1944" w:type="dxa"/>
            <w:vAlign w:val="center"/>
          </w:tcPr>
          <w:p w14:paraId="03B5CD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0933E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BC7E7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EFD9A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21DB7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92805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F793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841F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CB97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1A214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1ED1F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0EE7A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543E776" w14:textId="77777777" w:rsidTr="00503750">
        <w:tc>
          <w:tcPr>
            <w:tcW w:w="15685" w:type="dxa"/>
            <w:gridSpan w:val="12"/>
            <w:vAlign w:val="center"/>
          </w:tcPr>
          <w:p w14:paraId="6CDE3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F2A738A" w14:textId="77777777" w:rsidTr="00503750">
        <w:tc>
          <w:tcPr>
            <w:tcW w:w="1944" w:type="dxa"/>
            <w:vAlign w:val="center"/>
          </w:tcPr>
          <w:p w14:paraId="391350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14F46F" w14:textId="5F8B8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F219B7" w14:textId="07A57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D1880E" w14:textId="4A9B0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5D3D41" w14:textId="5B5F1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03BAFB" w14:textId="36352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291D41" w14:textId="3CBB5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5419EF" w14:textId="472A7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73BF11" w14:textId="39389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75AF77" w14:textId="41F24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D93C3A" w14:textId="35CA6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E8484D" w14:textId="07EB3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55DD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A9F26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686DE9E" w14:textId="2BE4F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16F4F6" w14:textId="4B73C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C08FF5" w14:textId="24EF9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5F76F5" w14:textId="5B97B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635D62" w14:textId="198B5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026446" w14:textId="3BE29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CDABF1" w14:textId="05E5E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4A2692" w14:textId="29067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B6B010" w14:textId="45541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8D4DED" w14:textId="428EC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F33718" w14:textId="60456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4B740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23D33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0F8481D" w14:textId="475AF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F34CCF" w14:textId="0CD71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D69DF4" w14:textId="31C4A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76841D" w14:textId="4B005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B72AA5" w14:textId="64394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EBDB2D" w14:textId="3C8E5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442204" w14:textId="4769D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D9D708" w14:textId="74434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1B371A" w14:textId="6F20E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1DE18B" w14:textId="34667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62906D" w14:textId="6D2C0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BAB74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9AFD1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8F26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3C5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4A5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CD81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8DD1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3F30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DFD7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013F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4ED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EBD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E0F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9C2CC8D" w14:textId="77777777" w:rsidTr="00503750">
        <w:tc>
          <w:tcPr>
            <w:tcW w:w="1944" w:type="dxa"/>
            <w:vAlign w:val="center"/>
          </w:tcPr>
          <w:p w14:paraId="1716BE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8F1B6F" w14:textId="65050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1C6983" w14:textId="6DD34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08878D" w14:textId="7C1C4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451892" w14:textId="7A0A0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CC658B" w14:textId="363DF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604A6F" w14:textId="165A7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143BFF" w14:textId="31945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4E7DE7" w14:textId="0C354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40DFB5" w14:textId="00605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D305F6" w14:textId="1F093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9874BA" w14:textId="3B358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ED7EA" w14:textId="77777777" w:rsidTr="00503750">
        <w:tc>
          <w:tcPr>
            <w:tcW w:w="15685" w:type="dxa"/>
            <w:gridSpan w:val="12"/>
            <w:vAlign w:val="center"/>
          </w:tcPr>
          <w:p w14:paraId="212E1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A7828D8" w14:textId="77777777" w:rsidTr="00503750">
        <w:tc>
          <w:tcPr>
            <w:tcW w:w="1944" w:type="dxa"/>
            <w:vAlign w:val="center"/>
          </w:tcPr>
          <w:p w14:paraId="576E19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C30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DC1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567EA3" w14:textId="779EE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451285" w14:textId="77DA6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E47A52" w14:textId="401B3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3554E2" w14:textId="1C247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064BAD" w14:textId="228AF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920324" w14:textId="19F0F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8F4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A3E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663124" w14:textId="69EC4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D1596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EC396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65F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DD6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D2A332" w14:textId="6CF60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CB5934" w14:textId="5E417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2A07E5" w14:textId="24087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7D942B" w14:textId="36222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A9DD08" w14:textId="06CD3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916A93" w14:textId="1ED3A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B26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39C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93A296" w14:textId="313E8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61A8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D601A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DF4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798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ABBB2AC" w14:textId="656A4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C23BA2" w14:textId="7329D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76BD2D" w14:textId="4DD9A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441CA0" w14:textId="132C1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0ADF39" w14:textId="3D59A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2250EA" w14:textId="67D85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871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2AD4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1C041A" w14:textId="5F8E3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D2F673" w14:textId="77777777" w:rsidTr="00503750">
        <w:tc>
          <w:tcPr>
            <w:tcW w:w="1944" w:type="dxa"/>
            <w:vAlign w:val="center"/>
          </w:tcPr>
          <w:p w14:paraId="7EC5B3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923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38E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23CC66" w14:textId="49B20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6541D1" w14:textId="245D4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9AC3D2" w14:textId="6AF02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57216A" w14:textId="62D0A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A995FC" w14:textId="7EDBB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EB9A0B" w14:textId="15C05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818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F28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8D3911" w14:textId="3E9C3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48DC5E" w14:textId="77777777" w:rsidTr="00503750">
        <w:tc>
          <w:tcPr>
            <w:tcW w:w="15685" w:type="dxa"/>
            <w:gridSpan w:val="12"/>
            <w:vAlign w:val="center"/>
          </w:tcPr>
          <w:p w14:paraId="794579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A3815A8" w14:textId="77777777" w:rsidTr="00503750">
        <w:tc>
          <w:tcPr>
            <w:tcW w:w="1944" w:type="dxa"/>
            <w:vAlign w:val="center"/>
          </w:tcPr>
          <w:p w14:paraId="7B3AF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744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B4A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7F3A39" w14:textId="55769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E98FB8" w14:textId="19708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3B7F28" w14:textId="166C8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89D802" w14:textId="609B0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307A39" w14:textId="773F9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CDD112" w14:textId="05872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DA7CD2" w14:textId="79682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F38A08" w14:textId="196BA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035DF4" w14:textId="2B548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CA863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4A3BA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432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3AA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BDFE41" w14:textId="044C8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CFED1D" w14:textId="56CC3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C841C9" w14:textId="7CBAA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90841A" w14:textId="0A15B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28A93F" w14:textId="59105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F19A85" w14:textId="6A1DB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C1C8D7" w14:textId="6CC04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42C8DA" w14:textId="570A2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2050D9" w14:textId="38DC0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BC0A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E8B2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B2F2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3C8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34572F" w14:textId="72760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01A261" w14:textId="3E7ED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BF4A30" w14:textId="7A791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8E0374" w14:textId="75D5F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276830" w14:textId="41B1C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D4B467" w14:textId="62D25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19D1BF" w14:textId="649F0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906FAB" w14:textId="7622D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18C072" w14:textId="0BDDF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9356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23A0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6C31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DE1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54B75F" w14:textId="496D7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0B9279" w14:textId="60E25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FF196D" w14:textId="33168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7F52E5" w14:textId="11F8B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9C1566" w14:textId="58591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EDCDB6" w14:textId="2EB97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F98912" w14:textId="6A2BB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0C5C18" w14:textId="2D1A2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35D56A" w14:textId="5F072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913A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B9267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C24B3D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D93E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27E08B" w14:textId="1A33F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DE3526" w14:textId="364EA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A9C800" w14:textId="26197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6A6FA2" w14:textId="5BB9C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496635" w14:textId="304E4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E2B641" w14:textId="7DFE4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769B87" w14:textId="048EA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39618F" w14:textId="2DDAB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608AC9" w14:textId="76F20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B900B5" w14:textId="6DF14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5D08BB" w14:textId="32F28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4871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142B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BC28E6C" w14:textId="36A9D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DE7C88" w14:textId="19F43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5C4932" w14:textId="520C6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70CA33" w14:textId="75F9C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09C17F" w14:textId="0C5A3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50FD1A" w14:textId="62537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0AC8BB" w14:textId="0EC9C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C37232" w14:textId="6B746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00ADD9" w14:textId="36179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1A34D4" w14:textId="4331F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695812" w14:textId="14BC8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9ED5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79CA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532A1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4A0C7F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81A1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11DE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B25A83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72421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1B87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BCDF2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B362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D9B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09E8E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C9C3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4E4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7B224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1383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5330C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DE727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8DAA21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0DBBA4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68A0C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91510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14CB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95944B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88666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718F5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8F3E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2F28B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0ADF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D0CF1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9D64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7F669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39BD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B348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A351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8FA8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EAF8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CF15A6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0DFAC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FE0CD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E273A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1FB0A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6C043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8E179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4A55D95" w14:textId="77777777" w:rsidTr="00503750">
        <w:trPr>
          <w:trHeight w:val="1073"/>
        </w:trPr>
        <w:tc>
          <w:tcPr>
            <w:tcW w:w="3614" w:type="dxa"/>
            <w:vMerge/>
          </w:tcPr>
          <w:p w14:paraId="02270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F406B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55CD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6F3C1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0486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4C1D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B3C55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516EB71" w14:textId="77777777" w:rsidTr="00503750">
        <w:trPr>
          <w:trHeight w:val="283"/>
        </w:trPr>
        <w:tc>
          <w:tcPr>
            <w:tcW w:w="3614" w:type="dxa"/>
          </w:tcPr>
          <w:p w14:paraId="6703FF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5CCB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6033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CCA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C993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19F2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78B7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C45195" w14:textId="77777777" w:rsidTr="00503750">
        <w:trPr>
          <w:trHeight w:val="283"/>
        </w:trPr>
        <w:tc>
          <w:tcPr>
            <w:tcW w:w="3614" w:type="dxa"/>
          </w:tcPr>
          <w:p w14:paraId="3B5348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5136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9A8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4DBB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B368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C54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2670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3338F6E" w14:textId="77777777" w:rsidTr="00503750">
        <w:trPr>
          <w:trHeight w:val="283"/>
        </w:trPr>
        <w:tc>
          <w:tcPr>
            <w:tcW w:w="3614" w:type="dxa"/>
          </w:tcPr>
          <w:p w14:paraId="5F7A9A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8C6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6FA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9DAC1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461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8E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86FA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12261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F4CCE0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D57ED0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0888B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15AC1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1C6B5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22E5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8BC2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60DA9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53EA8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FDD7C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EF6CE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2FB4A8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12CE9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58C71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67FB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91C0C93" w14:textId="25B92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1B165B" w14:textId="104B6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356850" w14:textId="35A49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FBB4D" w14:textId="75BCB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F144BA" w14:textId="3C8B5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65F8D" w14:textId="03867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EC5EBD" w14:textId="4E104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FB738A" w14:textId="6B681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83F2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DD3D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D82E164" w14:textId="60871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D94D1" w14:textId="33269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12E772" w14:textId="02989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45F23A" w14:textId="54424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6A97F9" w14:textId="08498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5523DE" w14:textId="2E52B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4DD197" w14:textId="2336C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6E74CF" w14:textId="1CDB6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E13C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02C4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639258F" w14:textId="6B2F1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62CE97" w14:textId="1A546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C696D" w14:textId="54BC3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523A9" w14:textId="4C069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B5D28E" w14:textId="7635F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5B41FD" w14:textId="3F8D3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F6DCA" w14:textId="3BD8F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23A0EC" w14:textId="7B779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AAF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DEA2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611E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D70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3A1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65E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2FA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30D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B17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C8BF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701A1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FDD7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C4F0E71" w14:textId="24738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9EF73" w14:textId="73AAE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3E5EB" w14:textId="30C0F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E84BBB" w14:textId="5F99E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ADF2DE" w14:textId="4532E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4AEF63" w14:textId="4F199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CE8068" w14:textId="4C71F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20EEA6" w14:textId="54710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30F1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5A6B3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BE88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D5F8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7B3296C" w14:textId="3F147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8DCC4" w14:textId="76E7E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4A1E73" w14:textId="13A3D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7EF40D" w14:textId="43CE8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655B23" w14:textId="7E39A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5FAF9" w14:textId="5813B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9F135" w14:textId="6EEA0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87546C" w14:textId="0119D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E9C99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902B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AD15A22" w14:textId="517EB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7BA935" w14:textId="2E01B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1754F6" w14:textId="71184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231AD7" w14:textId="15DE1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969CC" w14:textId="2EABE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C79B8" w14:textId="7F5E9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6740A" w14:textId="647F7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9E888F" w14:textId="17D38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3E3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E67D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86EDEBC" w14:textId="58ACE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3AA56" w14:textId="77719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8A8F7D" w14:textId="4C8C4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F9DFA" w14:textId="5B056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C6B6B" w14:textId="20C3F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C1BB6B" w14:textId="07EA6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FBFA7" w14:textId="37BF9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A843F5" w14:textId="186C1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246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6D034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B23FE5B" w14:textId="152B0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E1C633" w14:textId="36A21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7D3D8A" w14:textId="49964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E94A7" w14:textId="6B273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98303" w14:textId="4B00E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3FAB6" w14:textId="3DFCF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65CBE5" w14:textId="6AD00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4BD760" w14:textId="6E3CC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DD0B4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5B236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E3F79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061C5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7A6ADB" w14:textId="3F03D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623C62" w14:textId="7BC21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359DD" w14:textId="68619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B3A17" w14:textId="71692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07726" w14:textId="6D96C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27AAC6" w14:textId="4AF9D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CF29B9" w14:textId="614BC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807618" w14:textId="6A872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1F8B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420E92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9CCE91" w14:textId="0F70C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AD44E6" w14:textId="7A26D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391C8C" w14:textId="7E7E2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8FD66" w14:textId="4D9C2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E2A63" w14:textId="230D6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D0D3B" w14:textId="7C3ED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514E40" w14:textId="7B191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33C178" w14:textId="70C91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FFD3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5397D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EF500CD" w14:textId="79DC71D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82C8F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82DD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87F2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5E0F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744B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77B4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604B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4BD9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D260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D952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4755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A434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7726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05E2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BD9A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CEF7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08FB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A3ADA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04A3DC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B2FFDA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B223F0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9177B6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BD940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9E37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8D22E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47BE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55D6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7A60AE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4E649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9801B8" w14:textId="39997A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86C064" w14:textId="55B4B9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8FA048" w14:textId="37AE54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04CFD5" w14:textId="6C24A7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0FCAC2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7FC0D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AAC79E" w14:textId="4FAC5A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B8D72F" w14:textId="5ABED1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23F74C" w14:textId="4F706D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D2F48D" w14:textId="216C87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3AEBD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86603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AEA34D" w14:textId="3E9BE18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BBAA66" w14:textId="6B7253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84D455" w14:textId="65B6C2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D2B371" w14:textId="5D5E64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583A4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B765F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31642E" w14:textId="1E85C6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CDD268E" w14:textId="54B49F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1CFA85" w14:textId="3917AE2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C36720" w14:textId="41A4BE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E2445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3C06E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68043F" w14:textId="5D8CD6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77A0D5" w14:textId="7D595E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61CAD8" w14:textId="3AC6D9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AF948A" w14:textId="676E3A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C213A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642E5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51D787" w14:textId="0EA1C34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CC64AC7" w14:textId="09BCFEA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2FB459" w14:textId="395F29E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267E24" w14:textId="5B6F9CC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279C392" w14:textId="77777777" w:rsidR="00944C3D" w:rsidRDefault="00944C3D" w:rsidP="00944C3D">
      <w:pPr>
        <w:rPr>
          <w:rFonts w:ascii="Arial" w:hAnsi="Arial"/>
          <w:b/>
        </w:rPr>
      </w:pPr>
    </w:p>
    <w:p w14:paraId="145064E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2E5D00D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B3C84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BA11C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EC15B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AE525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3D99C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E912B7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0F586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62D33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F2349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7CEAB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0DA8E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23D20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1528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CCA5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F55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2FBAD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315F6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C9C3A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7549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E7EA2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77158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120ABF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D7304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08D96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2D689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82C01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D109C5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CD43B90" w14:textId="77777777" w:rsidTr="00503750">
        <w:tc>
          <w:tcPr>
            <w:tcW w:w="2835" w:type="dxa"/>
            <w:vAlign w:val="center"/>
          </w:tcPr>
          <w:p w14:paraId="514B33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CF0DF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FC54E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F6903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AB6CF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23B02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BDBD9D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4FDB2E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3C4BBC7" w14:textId="5CFEF9C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64B12A" w14:textId="3B443B0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ED530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96106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00EEF3" w14:textId="5405446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5EEA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C3FCC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6828BEC" w14:textId="6454E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3EA7BE" w14:textId="120BD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B5D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138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2C9C53" w14:textId="1D6EA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68AC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6512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39CAE04" w14:textId="0E2D0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CCC5B2" w14:textId="6A452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C8E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B59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3ADEE9" w14:textId="4F5E7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74F6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E86D0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50BFB1C" w14:textId="0826E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AD376A" w14:textId="433CD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3B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723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D3B0EE" w14:textId="2CB4B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0248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BEF3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45B341F" w14:textId="262E7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EB8557" w14:textId="1CEFC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675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E89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DBA7C6" w14:textId="1510D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78CD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D473C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0E1DC5F" w14:textId="180F2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D0068B" w14:textId="2CB77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980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700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F322B7" w14:textId="379A5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E02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32DD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A586BAF" w14:textId="3B3447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27F87C" w14:textId="699443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7473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87A5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DB2819" w14:textId="01F9F2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C4648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452A11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0FB7CE0" w14:textId="228AE8E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AF25EC9" w14:textId="77777777" w:rsidR="00944C3D" w:rsidRDefault="00944C3D" w:rsidP="00944C3D">
      <w:pPr>
        <w:rPr>
          <w:rFonts w:ascii="Arial" w:hAnsi="Arial"/>
          <w:b/>
        </w:rPr>
      </w:pPr>
    </w:p>
    <w:p w14:paraId="6F2B34C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8EF673C" w14:textId="77777777" w:rsidTr="00503750">
        <w:tc>
          <w:tcPr>
            <w:tcW w:w="2835" w:type="dxa"/>
            <w:vAlign w:val="center"/>
          </w:tcPr>
          <w:p w14:paraId="6795E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D3365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7CF61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9CFED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8D5B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A5564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F0741B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3583E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B604020" w14:textId="2D528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890BFA" w14:textId="15135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9D5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E60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B3210A" w14:textId="67BF9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50546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70F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C85332A" w14:textId="365BF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08ABCB" w14:textId="0A78D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B38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3F7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3B9F06" w14:textId="57B52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351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C33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36BD4CE" w14:textId="18246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FD494" w14:textId="666F0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1B0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0C5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5203AA" w14:textId="0067C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B1C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42E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26BF74E" w14:textId="7C4EA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FB4D91" w14:textId="3AE77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DB9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916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9AD431" w14:textId="230F8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4ED6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51B51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4066AF1" w14:textId="3C7D35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41647D" w14:textId="4B2576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8C7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BA48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8B51FB" w14:textId="4A0129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A3DBA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F2FB7E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D76F5A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4AF89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D2FCA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7B39357" w14:textId="77777777" w:rsidTr="00503750">
        <w:trPr>
          <w:trHeight w:val="699"/>
        </w:trPr>
        <w:tc>
          <w:tcPr>
            <w:tcW w:w="3502" w:type="dxa"/>
            <w:vMerge/>
          </w:tcPr>
          <w:p w14:paraId="27BAA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DADDA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191F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4C806B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F285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9019A78" w14:textId="2C21C41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D8FE81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29E55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B54E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E86DB10" w14:textId="15F1391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68EE6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76C2F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95038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58E0D23" w14:textId="1DD88D0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59AE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21D7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55CAE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44746CE" w14:textId="77777777" w:rsidTr="00503750">
        <w:trPr>
          <w:trHeight w:val="593"/>
        </w:trPr>
        <w:tc>
          <w:tcPr>
            <w:tcW w:w="3497" w:type="dxa"/>
          </w:tcPr>
          <w:p w14:paraId="6854F1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DB26A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0B469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10D8A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73F3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44B851C" w14:textId="3D97C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3E4C9B" w14:textId="0CFF6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C473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77352D" w14:textId="75E58AD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3FD6A5" w14:textId="12A99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1A1C82" w14:textId="28F59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4B8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8752A5" w14:textId="3139960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7A5457" w14:textId="03E0F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02639F" w14:textId="0B3DC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A1D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1DD6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5CC567C" w14:textId="09DEA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1EB8F3" w14:textId="059AF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2CB1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337A81" w14:textId="3BB00D2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EF64AE" w14:textId="4DF3A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63B6E" w14:textId="56897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FEFF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463347" w14:textId="684B91A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2A29A6" w14:textId="111C0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C8CB6" w14:textId="234FE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295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AD10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96B2D84" w14:textId="16D7A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BE0A01" w14:textId="3AFF9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BCF3A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770CCF" w14:textId="079EDC9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332683" w14:textId="18A2A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5923BE" w14:textId="70560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841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DD5B3C" w14:textId="176C720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0204C1" w14:textId="11FB5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7D58E5" w14:textId="3AC5D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BBC4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99506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51F611D" w14:textId="11EBA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DD3E4C" w14:textId="063BE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1612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61F0DE" w14:textId="3CCEAB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6233AA" w14:textId="2CB7A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64D161" w14:textId="43921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E8B2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5B94374" w14:textId="1761234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5D7FA6" w14:textId="215D6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F6DA39" w14:textId="481F0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CD5E31" w14:textId="77777777" w:rsidR="00944C3D" w:rsidRDefault="00944C3D" w:rsidP="00944C3D">
      <w:pPr>
        <w:rPr>
          <w:rFonts w:ascii="Arial" w:hAnsi="Arial"/>
          <w:b/>
        </w:rPr>
      </w:pPr>
    </w:p>
    <w:p w14:paraId="48A33D6A" w14:textId="77777777" w:rsidR="00944C3D" w:rsidRDefault="00944C3D" w:rsidP="00944C3D">
      <w:pPr>
        <w:rPr>
          <w:rFonts w:ascii="Arial" w:hAnsi="Arial"/>
          <w:b/>
        </w:rPr>
      </w:pPr>
    </w:p>
    <w:p w14:paraId="3977ED84" w14:textId="77777777" w:rsidR="00944C3D" w:rsidRDefault="00944C3D" w:rsidP="00944C3D">
      <w:pPr>
        <w:rPr>
          <w:rFonts w:ascii="Arial" w:hAnsi="Arial"/>
          <w:b/>
        </w:rPr>
      </w:pPr>
    </w:p>
    <w:p w14:paraId="48DFAAE8" w14:textId="77777777" w:rsidR="00944C3D" w:rsidRDefault="00944C3D" w:rsidP="00944C3D">
      <w:pPr>
        <w:rPr>
          <w:rFonts w:ascii="Arial" w:hAnsi="Arial"/>
          <w:b/>
        </w:rPr>
      </w:pPr>
    </w:p>
    <w:p w14:paraId="47AC6AD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A1002A7" w14:textId="77777777" w:rsidTr="00503750">
        <w:tc>
          <w:tcPr>
            <w:tcW w:w="2622" w:type="dxa"/>
            <w:vAlign w:val="center"/>
          </w:tcPr>
          <w:p w14:paraId="3C8B64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A990E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CD121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DF38E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3B915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E79B1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D8C0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0D71D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78666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6D907D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34270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BFCDA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0E8C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C3ADD85" w14:textId="1381C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511881" w14:textId="47C76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25B088" w14:textId="62461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F21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588541" w14:textId="16CBE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FDF21" w14:textId="77777777" w:rsidTr="00503750">
        <w:tc>
          <w:tcPr>
            <w:tcW w:w="2622" w:type="dxa"/>
            <w:vAlign w:val="center"/>
          </w:tcPr>
          <w:p w14:paraId="0E57D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A67C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9E22026" w14:textId="56A0A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F846C4" w14:textId="2A7CF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BFBBCD" w14:textId="6D3C7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945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07673A" w14:textId="4BCEC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04E7E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EFE4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A22E70D" w14:textId="79B90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06D383" w14:textId="49E9F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ED10BF" w14:textId="69B32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A84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982D0C" w14:textId="65DEC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2180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4121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CABEEEB" w14:textId="108E3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F9A089" w14:textId="2A745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9088A8" w14:textId="0138B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D74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C3DF4" w14:textId="04D2B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602DF" w14:textId="77777777" w:rsidTr="00503750">
        <w:tc>
          <w:tcPr>
            <w:tcW w:w="2622" w:type="dxa"/>
            <w:vAlign w:val="center"/>
          </w:tcPr>
          <w:p w14:paraId="634F4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387EB00" w14:textId="58AB7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52943.00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4F41E8" w14:textId="4E925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41794.00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A03221" w14:textId="5260A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20990.00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AFF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683855" w14:textId="5A732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73747.00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03ED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E91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A4017EE" w14:textId="6FE3A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E2EBBC" w14:textId="0B863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7A892E" w14:textId="04B3B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ED6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02C1C3" w14:textId="1118A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D594D" w14:textId="77777777" w:rsidTr="00503750">
        <w:tc>
          <w:tcPr>
            <w:tcW w:w="2622" w:type="dxa"/>
            <w:vAlign w:val="center"/>
          </w:tcPr>
          <w:p w14:paraId="6C06B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85178B3" w14:textId="7EFAB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905F8A" w14:textId="34804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AE1C47" w14:textId="4C99A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7FC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E58C1F" w14:textId="2F063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F591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897C93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74D6E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D88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BCBC7D9" w14:textId="396D5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BEBEBA" w14:textId="5BBEA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A7B8D1" w14:textId="0B3A0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69F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FCF4F0" w14:textId="27DEB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F2F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A0C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3704571" w14:textId="0EFFE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24FBE9" w14:textId="7825E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E0D6DC" w14:textId="3FCB4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9F9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A84300" w14:textId="37846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070C5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709B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01C988B" w14:textId="6115D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14D45B" w14:textId="2C369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2361F4" w14:textId="746B2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719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DFBA9E" w14:textId="16933E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6E3A3" w14:textId="77777777" w:rsidTr="00503750">
        <w:tc>
          <w:tcPr>
            <w:tcW w:w="2622" w:type="dxa"/>
            <w:vAlign w:val="center"/>
          </w:tcPr>
          <w:p w14:paraId="2271A1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C3D4192" w14:textId="2361E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097EEA" w14:textId="28F7A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56C107" w14:textId="75837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382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C5F4A2" w14:textId="75EB6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F24E7E" w14:textId="77777777" w:rsidTr="00503750">
        <w:tc>
          <w:tcPr>
            <w:tcW w:w="2622" w:type="dxa"/>
            <w:vAlign w:val="center"/>
          </w:tcPr>
          <w:p w14:paraId="2797B6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2437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39B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C598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9A1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706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11C6D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BA1F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A5EED65" w14:textId="31D198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52943.00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C60D97" w14:textId="28F15E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41794.00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0421CA" w14:textId="17C947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20990.00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9104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5CB1C4" w14:textId="1D595C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73747.00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A60F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BA122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B74EDB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0574FB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099E86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A9AB7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CF5CF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12E5C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B75E5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C74ED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356FE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B46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2BCE2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F01B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5BA3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5AA28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14D4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49D8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CF326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5BDA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1D64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3A155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8623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D6E6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C4F0B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AFB6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0AE5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51E6F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DEF3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E858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29FE9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06E4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2044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7EBBE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07FB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6BAD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EE2AC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617E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57EB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2025A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8709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36388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D2402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1E113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C7ABF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3D396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8745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88A7C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89F0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4525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2CDC8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BB9C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DACB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5BB69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6137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7591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A683F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170FB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8EC8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8B00E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7B8D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C2AB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749C7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F4F5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FCD5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8A701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58165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23C5E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6BD32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E9188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D6F14B0" w14:textId="77777777" w:rsidTr="00503750">
        <w:tc>
          <w:tcPr>
            <w:tcW w:w="2835" w:type="dxa"/>
            <w:vAlign w:val="center"/>
          </w:tcPr>
          <w:p w14:paraId="6032E7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E2F6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D19BD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F9A7E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4EB75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7FD59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45C2E5" w14:textId="77777777" w:rsidTr="00503750">
        <w:tc>
          <w:tcPr>
            <w:tcW w:w="2835" w:type="dxa"/>
            <w:vAlign w:val="center"/>
          </w:tcPr>
          <w:p w14:paraId="09798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5C9A23C" w14:textId="7C6A9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18E0B" w14:textId="03892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932952" w14:textId="0D9CF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A4E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A01B57" w14:textId="2CEC3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342375" w14:textId="77777777" w:rsidTr="00503750">
        <w:tc>
          <w:tcPr>
            <w:tcW w:w="2835" w:type="dxa"/>
            <w:vAlign w:val="center"/>
          </w:tcPr>
          <w:p w14:paraId="3C5284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4BB0D51" w14:textId="416AA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FAC147" w14:textId="7D94D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D5AD5D" w14:textId="73D86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68A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55F8BC" w14:textId="29F4D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EF22E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A410D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CA46B97" w14:textId="124AAF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C068AD" w14:textId="07E7DD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7CB98C" w14:textId="3C9265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E6FD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9FFE64" w14:textId="5EB244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0418D17" w14:textId="77777777" w:rsidTr="00503750">
        <w:tc>
          <w:tcPr>
            <w:tcW w:w="2835" w:type="dxa"/>
            <w:vAlign w:val="center"/>
          </w:tcPr>
          <w:p w14:paraId="061B23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A33A3CB" w14:textId="6F381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1F92B1" w14:textId="0D011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4B5203" w14:textId="5A8C9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962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B24659" w14:textId="48502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1784B" w14:textId="77777777" w:rsidTr="00503750">
        <w:tc>
          <w:tcPr>
            <w:tcW w:w="2835" w:type="dxa"/>
            <w:vAlign w:val="center"/>
          </w:tcPr>
          <w:p w14:paraId="0DCE6D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33DEA5A" w14:textId="7665D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54443B" w14:textId="227E8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A547C" w14:textId="35189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181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20177A" w14:textId="55EBF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430C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FE087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3CD342C" w14:textId="41F8252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575838" w14:textId="0D1A730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E04D2F" w14:textId="6F99B61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FDF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61C737" w14:textId="5E20C93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FCD0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06FBA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94CDECB" w14:textId="75651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0BF241" w14:textId="41506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598B1E" w14:textId="11FE8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3AE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B530D9" w14:textId="6BC9D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09310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5A9B45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5D3D1F0B" w14:textId="77777777" w:rsidTr="00503750">
        <w:tc>
          <w:tcPr>
            <w:tcW w:w="2552" w:type="dxa"/>
            <w:shd w:val="clear" w:color="auto" w:fill="auto"/>
            <w:vAlign w:val="center"/>
          </w:tcPr>
          <w:p w14:paraId="1A77C0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F20BB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5B2DA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96D73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6FA59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234286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CDCC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D92AD40" w14:textId="081F14E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F0D393B" w14:textId="5168AE3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835.00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9596320" w14:textId="418BA6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835.00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3CA28A" w14:textId="4453AC8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2BA12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5FFC2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FD3A259" w14:textId="46BBCF4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50828BE" w14:textId="598454E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50FD6E4" w14:textId="7ABF162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BB3C8D0" w14:textId="32B357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3D38F2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62851A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55A978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3D0E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FFE99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E95C99E" w14:textId="77777777" w:rsidTr="00503750">
        <w:tc>
          <w:tcPr>
            <w:tcW w:w="4395" w:type="dxa"/>
            <w:vMerge/>
          </w:tcPr>
          <w:p w14:paraId="5F74F9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591B8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25DAB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97B806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3649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5253DA9" w14:textId="2D206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  <w:lang w:eastAsia="sk-SK"/>
              </w:rPr>
              <w:t>1926.54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BB38B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983E16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1FA95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5355AE3" w14:textId="46EB4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  <w:lang w:eastAsia="sk-SK"/>
              </w:rPr>
              <w:t>7.70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EC624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21C1C7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36B77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CCAA09F" w14:textId="051EB3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1934.24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80F3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B6CEBE9" w14:textId="77777777" w:rsidTr="00503750">
        <w:tc>
          <w:tcPr>
            <w:tcW w:w="4395" w:type="dxa"/>
            <w:vAlign w:val="center"/>
          </w:tcPr>
          <w:p w14:paraId="6B7D54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2266151" w14:textId="0051E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702CA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69044F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CA338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CAE7A07" w14:textId="14A59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8C1F0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22BC95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7B35C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6FB00FB" w14:textId="572ED47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6169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F9213D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4D875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F24BB70" w14:textId="4281610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78683.00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3782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20FECF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802424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E21F46C" w14:textId="77777777" w:rsidTr="00503750">
        <w:tc>
          <w:tcPr>
            <w:tcW w:w="4395" w:type="dxa"/>
            <w:vAlign w:val="center"/>
          </w:tcPr>
          <w:p w14:paraId="39B57E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2C3C7A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BCE23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6E44ED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7AAA4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88531AD" w14:textId="7FBD4B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CF61B5" w14:textId="54C408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878EC8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FB28D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FDA8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D6CF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5219D2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217A4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0195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66D2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53BD64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597C0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9C10A0D" w14:textId="5A77267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AB71DC" w14:textId="44FFCCE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1B6903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398DF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AB4AD56" w14:textId="70FA38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6A8680" w14:textId="7BA56F3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C6DB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D067D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2C4C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0FA4470" w14:textId="77777777" w:rsidTr="00503750">
        <w:tc>
          <w:tcPr>
            <w:tcW w:w="1843" w:type="dxa"/>
            <w:vAlign w:val="center"/>
          </w:tcPr>
          <w:p w14:paraId="2A6FF5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439A0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1C2781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C8729A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856F2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A90772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338B1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91B9892" w14:textId="77777777" w:rsidTr="00503750">
        <w:tc>
          <w:tcPr>
            <w:tcW w:w="1843" w:type="dxa"/>
            <w:vAlign w:val="center"/>
          </w:tcPr>
          <w:p w14:paraId="3C2040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C6590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559D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86D9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A5822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27AC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FF3E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299CCB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2B915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18037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DA49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4E20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345A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7FB9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0728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787805" w14:textId="77777777" w:rsidTr="00503750">
        <w:tc>
          <w:tcPr>
            <w:tcW w:w="1843" w:type="dxa"/>
            <w:vAlign w:val="center"/>
          </w:tcPr>
          <w:p w14:paraId="314EE0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A11B5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5C1C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B688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A3FC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2051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F036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71379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3A121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9687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CF77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17B8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153F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28A2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ED80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7549B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E6D8C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BA632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EA126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D210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BEB9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ECFF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0F85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A99018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DCD6B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70E74D3" w14:textId="77777777" w:rsidTr="00503750">
        <w:trPr>
          <w:trHeight w:val="664"/>
        </w:trPr>
        <w:tc>
          <w:tcPr>
            <w:tcW w:w="3372" w:type="dxa"/>
          </w:tcPr>
          <w:p w14:paraId="7526CE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CD492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1F7B6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FCE69B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0A46D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EF8D14F" w14:textId="53B6D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829D04" w14:textId="113C7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FC31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BA3AFD" w14:textId="38DE270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75EDE0" w14:textId="35B8D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338EDB" w14:textId="6EA1E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40DC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FBB388" w14:textId="0E3DE63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234578" w14:textId="43E85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2CD6FF" w14:textId="7D196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54B6C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05D37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328EA00" w14:textId="77C99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A5CA75" w14:textId="3FC60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CFBCC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F4ED0C" w14:textId="545A4C9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36CFC3" w14:textId="1CA13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CD1C9E" w14:textId="5E42F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86A6D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9890C8E" w14:textId="7AD0F0F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B3989F" w14:textId="04346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F30152" w14:textId="17BD9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BB704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3CF3C7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F58BBA5" w14:textId="77777777" w:rsidTr="00503750">
        <w:tc>
          <w:tcPr>
            <w:tcW w:w="2835" w:type="dxa"/>
            <w:vAlign w:val="center"/>
          </w:tcPr>
          <w:p w14:paraId="604F97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883E1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66BB7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D7B51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EDFEB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E660CD7" w14:textId="77777777" w:rsidTr="00503750">
        <w:tc>
          <w:tcPr>
            <w:tcW w:w="2835" w:type="dxa"/>
          </w:tcPr>
          <w:p w14:paraId="0A23A8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502E36E" w14:textId="7E420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DBB2A7" w14:textId="2E309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617347" w14:textId="3DCC5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9056FD" w14:textId="2490D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66C327" w14:textId="77777777" w:rsidTr="00503750">
        <w:tc>
          <w:tcPr>
            <w:tcW w:w="2835" w:type="dxa"/>
          </w:tcPr>
          <w:p w14:paraId="3C0761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22BE472" w14:textId="3A242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E7A25B" w14:textId="62D5E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4C7F10" w14:textId="04DC8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B358EA" w14:textId="1F644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A2FE1A" w14:textId="77777777" w:rsidTr="00503750">
        <w:tc>
          <w:tcPr>
            <w:tcW w:w="2835" w:type="dxa"/>
          </w:tcPr>
          <w:p w14:paraId="065987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4E681" w14:textId="2D1E9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2BAC11" w14:textId="48A1F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74F3C6" w14:textId="4E0F6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B8C67A" w14:textId="61D8B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A50706" w14:textId="77777777" w:rsidTr="00503750">
        <w:tc>
          <w:tcPr>
            <w:tcW w:w="2835" w:type="dxa"/>
            <w:vAlign w:val="center"/>
          </w:tcPr>
          <w:p w14:paraId="45FB05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A17D26A" w14:textId="4D3F9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F0138A" w14:textId="0DC6E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2A3F3E" w14:textId="68EF5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C90A83" w14:textId="798D3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C5D9CD" w14:textId="77777777" w:rsidTr="00503750">
        <w:tc>
          <w:tcPr>
            <w:tcW w:w="2835" w:type="dxa"/>
            <w:vAlign w:val="center"/>
          </w:tcPr>
          <w:p w14:paraId="430B5D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60730EF" w14:textId="5BAFB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ED121E" w14:textId="3B8B3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DD0C2D" w14:textId="151A8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28D6D1" w14:textId="7F9FC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4712DC" w14:textId="77777777" w:rsidTr="00503750">
        <w:tc>
          <w:tcPr>
            <w:tcW w:w="2835" w:type="dxa"/>
          </w:tcPr>
          <w:p w14:paraId="2A4191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074B121" w14:textId="43994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BC111D" w14:textId="1ED2A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E93C02" w14:textId="1B435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AFF497" w14:textId="12E05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E53D7A" w14:textId="77777777" w:rsidTr="00503750">
        <w:tc>
          <w:tcPr>
            <w:tcW w:w="2835" w:type="dxa"/>
          </w:tcPr>
          <w:p w14:paraId="58AB38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BADB5E9" w14:textId="1CE4E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287C0C" w14:textId="5FB06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2B8804" w14:textId="44F7F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0DC903" w14:textId="6E221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C3D67D" w14:textId="77777777" w:rsidTr="00503750">
        <w:tc>
          <w:tcPr>
            <w:tcW w:w="2835" w:type="dxa"/>
          </w:tcPr>
          <w:p w14:paraId="0B742C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2D9AA98" w14:textId="3387B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723DE4" w14:textId="372AF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BD4846" w14:textId="47BD3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8A53F5" w14:textId="15A23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0861CA" w14:textId="77777777" w:rsidR="00944C3D" w:rsidRDefault="00944C3D" w:rsidP="00944C3D">
      <w:pPr>
        <w:rPr>
          <w:rFonts w:ascii="Arial" w:hAnsi="Arial"/>
          <w:b/>
        </w:rPr>
      </w:pPr>
    </w:p>
    <w:p w14:paraId="159C36E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A458CE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4F348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43C0D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ECE8B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4D392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3A70A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629CF74" w14:textId="77777777" w:rsidTr="00503750">
        <w:trPr>
          <w:trHeight w:val="443"/>
        </w:trPr>
        <w:tc>
          <w:tcPr>
            <w:tcW w:w="2560" w:type="dxa"/>
          </w:tcPr>
          <w:p w14:paraId="193AF1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54AD4F5" w14:textId="22515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2D86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4441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C62297" w14:textId="5CDD3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86F9E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D084B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2410249" w14:textId="02A5B0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018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53A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4E4A58" w14:textId="161B5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605C8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C2D9D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D0248D9" w14:textId="0826C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B17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D94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3B6A0E" w14:textId="65257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C093E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4C97A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07D97ED" w14:textId="2CDE5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D3A1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51B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FE02DD" w14:textId="1B3D9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F7DB6A" w14:textId="77777777" w:rsidR="00944C3D" w:rsidRDefault="00944C3D" w:rsidP="00944C3D">
      <w:pPr>
        <w:rPr>
          <w:rFonts w:ascii="Arial" w:hAnsi="Arial"/>
          <w:b/>
        </w:rPr>
      </w:pPr>
    </w:p>
    <w:p w14:paraId="0AA95611" w14:textId="77777777" w:rsidR="00944C3D" w:rsidRDefault="00944C3D" w:rsidP="00944C3D">
      <w:pPr>
        <w:rPr>
          <w:rFonts w:ascii="Arial" w:hAnsi="Arial"/>
          <w:b/>
        </w:rPr>
      </w:pPr>
    </w:p>
    <w:p w14:paraId="1D57748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F1D911E" w14:textId="77777777" w:rsidR="00944C3D" w:rsidRDefault="00944C3D" w:rsidP="00944C3D">
      <w:pPr>
        <w:rPr>
          <w:rFonts w:ascii="Arial" w:hAnsi="Arial"/>
          <w:b/>
        </w:rPr>
      </w:pPr>
    </w:p>
    <w:p w14:paraId="6C55095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FE23E7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553EF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00972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56DC9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A46EE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843C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D20DD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EBEB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AD827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03F0A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D8788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382B6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CCC82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37422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94DCC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8BA01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2897E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1594BA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F26AD08" w14:textId="77777777" w:rsidTr="00503750">
        <w:trPr>
          <w:trHeight w:val="677"/>
        </w:trPr>
        <w:tc>
          <w:tcPr>
            <w:tcW w:w="3358" w:type="dxa"/>
          </w:tcPr>
          <w:p w14:paraId="69B8C0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FBED9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7BD2A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28FF7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C901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F4D123A" w14:textId="6A5EE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C12804" w14:textId="60BB6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80948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DE36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1E463C9" w14:textId="7B873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D50729" w14:textId="12CDE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A88A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3CEB0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B500DBC" w14:textId="7BB73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2BE978" w14:textId="6A6F4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5468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CF2A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6A151D8" w14:textId="700C4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CDC2C1" w14:textId="718E7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2B9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6039EF" w14:textId="2277519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9B4DD5" w14:textId="3CB7B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05AD35" w14:textId="54837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C3BAF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C1E59A9" w14:textId="77185CF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6294AA" w14:textId="0DC75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EE29BA" w14:textId="13906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E8228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820AA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9E71F5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0DFB9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1CB28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78FED2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2AA6B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EF77D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C5B1C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8927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3C377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8C9DD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742C8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816D8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8F2AB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66E6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99A416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DCC68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2C379C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5C883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860B8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1A5DA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19AF2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240A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1BE70AC" w14:textId="4425C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F56468" w14:textId="6978E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EC50C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A61BF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3059B90" w14:textId="4CFB0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2DBE59" w14:textId="34185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82E49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6E379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FC2689C" w14:textId="43C57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33E271" w14:textId="6C0EA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6CA05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893387" w14:textId="05071D5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B8A8961" w14:textId="19729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C4FEB8" w14:textId="6F914F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687B2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4F74EF" w14:textId="2FDDCC2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45B411" w14:textId="4304F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19AF58" w14:textId="35B14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49DCF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ADC57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F98831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27E58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419E0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FB3CB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542BCB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EAA0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C2BFF62" w14:textId="75E50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F12C71" w14:textId="42D6A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13159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C4EDE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8BE61CF" w14:textId="5A4DC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BB0DF4" w14:textId="4BB55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DF1FD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8312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1EFB1AD" w14:textId="732FC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800F7F" w14:textId="0AB91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A4CC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4D5C830" w14:textId="1EB1C70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6D92AF" w14:textId="72614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A114B8" w14:textId="29240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D3B6F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139EBC9" w14:textId="18FDA31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6174726" w14:textId="478CE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116170" w14:textId="39253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1FF5A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120F20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D224515" w14:textId="77777777" w:rsidTr="00503750">
        <w:tc>
          <w:tcPr>
            <w:tcW w:w="3686" w:type="dxa"/>
            <w:vAlign w:val="center"/>
          </w:tcPr>
          <w:p w14:paraId="67F193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9B5FA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54FB0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7A029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6C106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61D8E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F93B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9A3E8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DC175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1D30B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875CF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923DC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A5C9B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B61B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E41DB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7E390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858897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79E0DA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5D88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494AC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A0FBED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FC645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775C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226EA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CB840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1A48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04923DC" w14:textId="05928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F16C10" w14:textId="6FCE7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F2AC5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9578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B4A41BF" w14:textId="03D22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C93492" w14:textId="543B0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0BF9C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FCB58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700DCDB" w14:textId="5FC55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25827E" w14:textId="092BC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391B8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7B5277" w14:textId="7976FCA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1177806" w14:textId="4ED66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643B05" w14:textId="40F97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00490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5E24631" w14:textId="521580F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4AB7D1A" w14:textId="6D60C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EB03DE" w14:textId="23FB6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FF0C5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88CA7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ECCB41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FFF5A2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2697C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99A50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25AA3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331F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E45AF15" w14:textId="3334F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7564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2FFA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DABF8D2" w14:textId="4FC8A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03784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AEEE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D03B354" w14:textId="664AF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126AC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292E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8DD6903" w14:textId="2404B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6681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9875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5DD6B33" w14:textId="170E4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51E4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9091F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A3D722D" w14:textId="1C41FF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C9AF8C" w14:textId="77777777" w:rsidR="00944C3D" w:rsidRDefault="00944C3D" w:rsidP="00944C3D">
      <w:pPr>
        <w:rPr>
          <w:sz w:val="22"/>
          <w:szCs w:val="22"/>
        </w:rPr>
      </w:pPr>
    </w:p>
    <w:p w14:paraId="06606335" w14:textId="77777777" w:rsidR="00944C3D" w:rsidRDefault="00944C3D" w:rsidP="00944C3D">
      <w:pPr>
        <w:rPr>
          <w:sz w:val="22"/>
          <w:szCs w:val="22"/>
        </w:rPr>
      </w:pPr>
    </w:p>
    <w:p w14:paraId="3ACA977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9214DF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DB94DEE" w14:textId="09B3531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8EF82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75BB5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AA08F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AC64B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528DA3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CA0282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730528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3DBDFE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470752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B472B4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454BD80" w14:textId="6396A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F6CF02" w14:textId="5B2E9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38AD1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4AB1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195045C" w14:textId="52EB8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D4F7F1" w14:textId="3582C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48732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65461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E211327" w14:textId="06060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E89928" w14:textId="60D28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3799A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75FD3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680690B" w14:textId="731AF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4AB612" w14:textId="6EFB0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D7D39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80F19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65BB26A" w14:textId="3CA3F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D87A47" w14:textId="73AF1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9B96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7DDA4AC" w14:textId="5E31E45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D031946" w14:textId="27BC1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ED7482" w14:textId="7B119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829CA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5EA0007" w14:textId="15D8716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D0FB740" w14:textId="606DE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F6009E" w14:textId="7CA67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C11B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56117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0E32D0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AEA21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31EDE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23E73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5F746B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4352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FC902FB" w14:textId="5D74A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84427C" w14:textId="3E819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E4A4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60D91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075DFF7" w14:textId="60B4F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1DC393" w14:textId="5BCE3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94EF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9195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B2D6FFC" w14:textId="10498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2DD017" w14:textId="411B4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8E6FE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B01AB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FFE3E23" w14:textId="45E01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A2CC8F" w14:textId="74119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C2566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68B91B" w14:textId="2971EC8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920AC3" w14:textId="48F6B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B3BF64" w14:textId="76C10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19B1E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7905EE" w14:textId="1FFDC50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E55FDD" w14:textId="4A6F0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9B8A69" w14:textId="491E4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3C37F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0CB3AB3" w14:textId="4B422AB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978CAB" w14:textId="4BB5E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FC32F8" w14:textId="55546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6DF" w:rsidRPr="00E14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3ABA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08B8D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BA8E148" w14:textId="2F382A9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8D76F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E44EF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B60AA9" w14:textId="18C5945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2C3C0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B8DC1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0DFA8A1" w14:textId="6ED929D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F551F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AB0F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83202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1754678" w14:textId="77777777" w:rsidR="00944C3D" w:rsidRPr="003607F0" w:rsidRDefault="00944C3D" w:rsidP="00944C3D"/>
    <w:p w14:paraId="2B1D3C5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E75815" w14:textId="77777777" w:rsidR="00A466DF" w:rsidRDefault="00A466DF">
      <w:r>
        <w:separator/>
      </w:r>
    </w:p>
  </w:endnote>
  <w:endnote w:type="continuationSeparator" w:id="0">
    <w:p w14:paraId="2A53A010" w14:textId="77777777" w:rsidR="00A466DF" w:rsidRDefault="00A466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82BA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95ED3C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4968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990386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572C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E81B9E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34F6B" w14:textId="77777777" w:rsidR="00A466DF" w:rsidRDefault="00A466DF">
      <w:r>
        <w:separator/>
      </w:r>
    </w:p>
  </w:footnote>
  <w:footnote w:type="continuationSeparator" w:id="0">
    <w:p w14:paraId="0551E1A9" w14:textId="77777777" w:rsidR="00A466DF" w:rsidRDefault="00A466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1728247">
    <w:abstractNumId w:val="13"/>
  </w:num>
  <w:num w:numId="2" w16cid:durableId="1312517297">
    <w:abstractNumId w:val="17"/>
  </w:num>
  <w:num w:numId="3" w16cid:durableId="1251051">
    <w:abstractNumId w:val="8"/>
  </w:num>
  <w:num w:numId="4" w16cid:durableId="473841212">
    <w:abstractNumId w:val="7"/>
  </w:num>
  <w:num w:numId="5" w16cid:durableId="24453519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0101478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71372200">
    <w:abstractNumId w:val="20"/>
  </w:num>
  <w:num w:numId="8" w16cid:durableId="1082215799">
    <w:abstractNumId w:val="10"/>
  </w:num>
  <w:num w:numId="9" w16cid:durableId="1089426285">
    <w:abstractNumId w:val="0"/>
  </w:num>
  <w:num w:numId="10" w16cid:durableId="2008553490">
    <w:abstractNumId w:val="19"/>
  </w:num>
  <w:num w:numId="11" w16cid:durableId="696852499">
    <w:abstractNumId w:val="6"/>
  </w:num>
  <w:num w:numId="12" w16cid:durableId="265116211">
    <w:abstractNumId w:val="9"/>
  </w:num>
  <w:num w:numId="13" w16cid:durableId="1698234428">
    <w:abstractNumId w:val="12"/>
  </w:num>
  <w:num w:numId="14" w16cid:durableId="1164082234">
    <w:abstractNumId w:val="15"/>
  </w:num>
  <w:num w:numId="15" w16cid:durableId="1854570309">
    <w:abstractNumId w:val="14"/>
  </w:num>
  <w:num w:numId="16" w16cid:durableId="1168329458">
    <w:abstractNumId w:val="2"/>
  </w:num>
  <w:num w:numId="17" w16cid:durableId="1177185721">
    <w:abstractNumId w:val="4"/>
  </w:num>
  <w:num w:numId="18" w16cid:durableId="981079601">
    <w:abstractNumId w:val="11"/>
  </w:num>
  <w:num w:numId="19" w16cid:durableId="1076785680">
    <w:abstractNumId w:val="5"/>
  </w:num>
  <w:num w:numId="20" w16cid:durableId="63526797">
    <w:abstractNumId w:val="18"/>
  </w:num>
  <w:num w:numId="21" w16cid:durableId="21091553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51"/>
    <w:docVar w:name="arg2" w:val="Driver=asa17;DBF=D:\anasoft\data\tebys.db;DBN=tebys;ENG=SQL17;commlinks=TCPIP{ip=192.168.1.241};uid=hromnikova;con=finus(10.15);pwd=488300282956Vaveto1"/>
    <w:docVar w:name="arg3" w:val="591212"/>
    <w:docVar w:name="arg4" w:val="C:\Users\HROMNI~1.TEB\AppData\Local\Temp\1220656.doc"/>
    <w:docVar w:name="arg5" w:val="2"/>
  </w:docVars>
  <w:rsids>
    <w:rsidRoot w:val="00A466D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466DF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A5F8C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1CB985"/>
  <w15:docId w15:val="{46B09CB8-37BA-4981-AE22-85CCEA06C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5339</Words>
  <Characters>30436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2025-03-21T06:18:00Z</dcterms:created>
  <dcterms:modified xsi:type="dcterms:W3CDTF">2025-03-21T06:20:00Z</dcterms:modified>
</cp:coreProperties>
</file>