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40"/>
        <w:gridCol w:w="272"/>
        <w:gridCol w:w="272"/>
        <w:gridCol w:w="272"/>
        <w:gridCol w:w="280"/>
        <w:gridCol w:w="218"/>
        <w:gridCol w:w="209"/>
        <w:gridCol w:w="232"/>
        <w:gridCol w:w="2302"/>
        <w:gridCol w:w="259"/>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02E64A9C"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57C9037C" w14:textId="628E902A" w:rsidR="002927F5" w:rsidRPr="002E10BE" w:rsidRDefault="003E6C96" w:rsidP="00E0211F">
      <w:pPr>
        <w:keepNext w:val="0"/>
        <w:rPr>
          <w:rFonts w:ascii="Arial" w:hAnsi="Arial" w:cs="Arial"/>
          <w:lang w:val="sk-SK"/>
        </w:rPr>
      </w:pPr>
      <w:r>
        <w:rPr>
          <w:rFonts w:ascii="Arial" w:hAnsi="Arial" w:cs="Arial"/>
          <w:i/>
          <w:lang w:val="sk-SK"/>
        </w:rPr>
        <w:t xml:space="preserve">Kukua Factory </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02.05.2017</w:t>
      </w:r>
      <w:r w:rsidR="006E714B">
        <w:rPr>
          <w:rFonts w:ascii="Arial" w:hAnsi="Arial" w:cs="Arial"/>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01.06.2017</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120081</w:t>
      </w:r>
      <w:r w:rsidR="006E714B">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Lermontovovej ulici č.7,</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50890379</w:t>
      </w:r>
      <w:r w:rsidR="000B04FB" w:rsidRPr="002E10BE">
        <w:rPr>
          <w:rFonts w:ascii="Arial" w:hAnsi="Arial" w:cs="Arial"/>
          <w:lang w:val="sk-SK"/>
        </w:rPr>
        <w:t xml:space="preserve">. </w:t>
      </w:r>
    </w:p>
    <w:p w14:paraId="2C6F4439" w14:textId="2B4C398C" w:rsidR="00A5547B" w:rsidRPr="002E10BE" w:rsidRDefault="00A5547B" w:rsidP="00A5547B">
      <w:pPr>
        <w:keepNext w:val="0"/>
        <w:rPr>
          <w:rFonts w:ascii="Arial" w:hAnsi="Arial" w:cs="Arial"/>
          <w:lang w:val="sk-SK"/>
        </w:rPr>
      </w:pPr>
      <w:r w:rsidRPr="002E10BE">
        <w:rPr>
          <w:rFonts w:ascii="Arial" w:hAnsi="Arial" w:cs="Arial"/>
          <w:lang w:val="sk-SK"/>
        </w:rPr>
        <w:t xml:space="preserve">V roku </w:t>
      </w:r>
      <w:r w:rsidR="009B3E51">
        <w:rPr>
          <w:rFonts w:ascii="Arial" w:hAnsi="Arial" w:cs="Arial"/>
          <w:lang w:val="sk-SK"/>
        </w:rPr>
        <w:t>202</w:t>
      </w:r>
      <w:r w:rsidR="00F120CB">
        <w:rPr>
          <w:rFonts w:ascii="Arial" w:hAnsi="Arial" w:cs="Arial"/>
          <w:lang w:val="sk-SK"/>
        </w:rPr>
        <w:t>4</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významné zmeny v zápise do Obchodného registra. Hlavným predmetom činnosti je:</w:t>
      </w:r>
    </w:p>
    <w:p w14:paraId="55978A75" w14:textId="123D7D31" w:rsidR="003D093E" w:rsidRPr="002E10BE" w:rsidRDefault="003D093E" w:rsidP="00E0211F">
      <w:pPr>
        <w:keepNext w:val="0"/>
        <w:rPr>
          <w:rFonts w:ascii="Arial" w:hAnsi="Arial" w:cs="Arial"/>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52EEF674" w:rsidR="003D5C6C"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Vydavateľská činnosť, polygrafická výroba a knihárske práce</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072F8CB6" w14:textId="77777777" w:rsid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p w14:paraId="18EE69CD" w14:textId="77777777" w:rsidR="003E6C96" w:rsidRDefault="003E6C96" w:rsidP="003D5C6C">
            <w:pPr>
              <w:keepNext w:val="0"/>
              <w:spacing w:after="0"/>
              <w:jc w:val="left"/>
              <w:rPr>
                <w:rFonts w:ascii="Arial" w:hAnsi="Arial" w:cs="Arial"/>
                <w:color w:val="000000"/>
                <w:lang w:val="sk-SK" w:eastAsia="sk-SK"/>
              </w:rPr>
            </w:pPr>
          </w:p>
          <w:p w14:paraId="6FFA69ED" w14:textId="164908A1" w:rsidR="003E6C96"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činnosť podnikateľských, organizačných a ekonomických poradcov</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4997E74B" w:rsidR="00C57091" w:rsidRPr="002E10BE" w:rsidRDefault="00A73F8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Eva Babitzová</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2A32B107"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2C5CAD24" w:rsidR="002C40AF" w:rsidRPr="002E10BE" w:rsidRDefault="00A73F8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0E8D4216"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5C2D120B"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481A17D9"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2C11B03B"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3DA29D74"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2D7D1CCC" w:rsidR="003D093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61A6BAA4" w14:textId="0E689E6F" w:rsidR="00604CAE" w:rsidRPr="002E10BE" w:rsidRDefault="00604CAE" w:rsidP="00604CAE">
      <w:pPr>
        <w:keepNext w:val="0"/>
        <w:rPr>
          <w:rFonts w:ascii="Arial" w:hAnsi="Arial" w:cs="Arial"/>
          <w:lang w:val="sk-SK"/>
        </w:rPr>
      </w:pPr>
      <w:r w:rsidRPr="002E10BE">
        <w:rPr>
          <w:rFonts w:ascii="Arial" w:hAnsi="Arial" w:cs="Arial"/>
          <w:lang w:val="sk-SK"/>
        </w:rPr>
        <w:t xml:space="preserve">Účtovná závierka spoločnosti za predchádzajúce účtovné obdobie k 31. decembru </w:t>
      </w:r>
      <w:r>
        <w:rPr>
          <w:rFonts w:ascii="Arial" w:hAnsi="Arial" w:cs="Arial"/>
          <w:lang w:val="sk-SK"/>
        </w:rPr>
        <w:t>20</w:t>
      </w:r>
      <w:r w:rsidR="00CA5C6A">
        <w:rPr>
          <w:rFonts w:ascii="Arial" w:hAnsi="Arial" w:cs="Arial"/>
          <w:lang w:val="sk-SK"/>
        </w:rPr>
        <w:t>2</w:t>
      </w:r>
      <w:r w:rsidR="00F120CB">
        <w:rPr>
          <w:rFonts w:ascii="Arial" w:hAnsi="Arial" w:cs="Arial"/>
          <w:lang w:val="sk-SK"/>
        </w:rPr>
        <w:t>3</w:t>
      </w:r>
      <w:r w:rsidRPr="002E10BE">
        <w:rPr>
          <w:rFonts w:ascii="Arial" w:hAnsi="Arial" w:cs="Arial"/>
          <w:i/>
          <w:lang w:val="sk-SK"/>
        </w:rPr>
        <w:t xml:space="preserve"> </w:t>
      </w:r>
      <w:r w:rsidRPr="002E10BE">
        <w:rPr>
          <w:rFonts w:ascii="Arial" w:hAnsi="Arial" w:cs="Arial"/>
          <w:lang w:val="sk-SK"/>
        </w:rPr>
        <w:t>bola schválená valným zhromaždením spoločnosti dňa</w:t>
      </w:r>
      <w:r>
        <w:rPr>
          <w:rFonts w:ascii="Arial" w:hAnsi="Arial" w:cs="Arial"/>
          <w:lang w:val="sk-SK"/>
        </w:rPr>
        <w:t xml:space="preserve"> </w:t>
      </w:r>
      <w:r w:rsidR="009B3E51">
        <w:rPr>
          <w:rFonts w:ascii="Arial" w:hAnsi="Arial" w:cs="Arial"/>
          <w:lang w:val="sk-SK"/>
        </w:rPr>
        <w:t>18.</w:t>
      </w:r>
      <w:r w:rsidR="00F120CB">
        <w:rPr>
          <w:rFonts w:ascii="Arial" w:hAnsi="Arial" w:cs="Arial"/>
          <w:lang w:val="sk-SK"/>
        </w:rPr>
        <w:t>5</w:t>
      </w:r>
      <w:r w:rsidR="00CA5C6A">
        <w:rPr>
          <w:rFonts w:ascii="Arial" w:hAnsi="Arial" w:cs="Arial"/>
          <w:lang w:val="sk-SK"/>
        </w:rPr>
        <w:t>.202</w:t>
      </w:r>
      <w:r w:rsidR="00F120CB">
        <w:rPr>
          <w:rFonts w:ascii="Arial" w:hAnsi="Arial" w:cs="Arial"/>
          <w:lang w:val="sk-SK"/>
        </w:rPr>
        <w:t>4</w:t>
      </w:r>
      <w:r w:rsidRPr="002E10BE">
        <w:rPr>
          <w:rFonts w:ascii="Arial" w:hAnsi="Arial" w:cs="Arial"/>
          <w:lang w:val="sk-SK"/>
        </w:rPr>
        <w:t>.</w:t>
      </w:r>
    </w:p>
    <w:p w14:paraId="33C68345" w14:textId="77777777" w:rsidR="00604CAE" w:rsidRPr="002E10BE" w:rsidRDefault="00604CAE" w:rsidP="00E0211F">
      <w:pPr>
        <w:keepNext w:val="0"/>
        <w:rPr>
          <w:rFonts w:ascii="Arial" w:hAnsi="Arial" w:cs="Arial"/>
          <w:lang w:val="sk-SK"/>
        </w:rPr>
      </w:pPr>
    </w:p>
    <w:p w14:paraId="1D197B17"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397FDE6F"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w:t>
      </w:r>
      <w:r w:rsidR="00F120CB">
        <w:rPr>
          <w:rFonts w:ascii="Arial" w:hAnsi="Arial" w:cs="Arial"/>
          <w:lang w:val="sk-SK"/>
        </w:rPr>
        <w:t>24</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lastRenderedPageBreak/>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 xml:space="preserve">Transakcie v cudzej mene sa do 31. decembra 2008 prepočítavali na slovenskú menu kurzom vyhláseným Národnou bankou Slovenska, platným v deň uskutočnenia transakcie. Po 1. januári 2009 </w:t>
      </w:r>
      <w:r w:rsidRPr="002E10BE">
        <w:rPr>
          <w:rFonts w:ascii="Arial" w:hAnsi="Arial" w:cs="Arial"/>
          <w:lang w:val="sk-SK"/>
        </w:rPr>
        <w:lastRenderedPageBreak/>
        <w:t>(deň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0367FA40" w:rsidR="000B04FB" w:rsidRDefault="000B04FB" w:rsidP="00E0211F">
      <w:pPr>
        <w:pStyle w:val="Heading1"/>
        <w:keepNext w:val="0"/>
        <w:rPr>
          <w:rFonts w:ascii="Arial" w:hAnsi="Arial" w:cs="Arial"/>
          <w:lang w:val="sk-SK"/>
        </w:rPr>
      </w:pPr>
      <w:bookmarkStart w:id="12" w:name="_Toc474124203"/>
      <w:bookmarkStart w:id="13" w:name="_Toc474124315"/>
      <w:r w:rsidRPr="002E10BE">
        <w:rPr>
          <w:rFonts w:ascii="Arial" w:hAnsi="Arial" w:cs="Arial"/>
          <w:lang w:val="sk-SK"/>
        </w:rPr>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33"/>
        <w:gridCol w:w="2856"/>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7F8A2A98" w:rsidR="008D428C" w:rsidRPr="002E10BE" w:rsidRDefault="0082736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3965</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4CCEE6A9" w:rsidR="008D428C" w:rsidRPr="002E10BE" w:rsidRDefault="00F120C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5720</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67A942A6" w:rsidR="008D428C" w:rsidRPr="002E10BE" w:rsidRDefault="0082736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2687</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3B347FB8" w:rsidR="008D428C" w:rsidRPr="002E10BE" w:rsidRDefault="00F120C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288</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4F4DB5D2" w:rsidR="008D428C" w:rsidRPr="002E10BE" w:rsidRDefault="0082736E"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6652</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096B1114" w:rsidR="008D428C" w:rsidRPr="002E10BE" w:rsidRDefault="00F120C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6008</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46F81ED3" w:rsidR="006E714B" w:rsidRDefault="006E714B" w:rsidP="00245D9E">
      <w:pPr>
        <w:keepNext w:val="0"/>
        <w:rPr>
          <w:rFonts w:ascii="Arial" w:hAnsi="Arial" w:cs="Arial"/>
          <w:lang w:val="sk-SK"/>
        </w:rPr>
      </w:pPr>
    </w:p>
    <w:p w14:paraId="37C3599F" w14:textId="77777777" w:rsidR="0092663D" w:rsidRDefault="0092663D"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24100553"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3B15B502"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5596">
        <w:rPr>
          <w:rFonts w:ascii="Arial" w:hAnsi="Arial" w:cs="Arial"/>
          <w:iCs w:val="0"/>
          <w:lang w:eastAsia="en-US"/>
        </w:rPr>
        <w:t>2</w:t>
      </w:r>
      <w:r w:rsidR="0082736E">
        <w:rPr>
          <w:rFonts w:ascii="Arial" w:hAnsi="Arial" w:cs="Arial"/>
          <w:iCs w:val="0"/>
          <w:lang w:eastAsia="en-US"/>
        </w:rPr>
        <w:t>4</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2C783302" w:rsidR="00A34A6E" w:rsidRPr="002E10BE" w:rsidRDefault="0082736E" w:rsidP="00E0211F">
            <w:pPr>
              <w:pStyle w:val="table"/>
              <w:keepNext w:val="0"/>
              <w:rPr>
                <w:rFonts w:ascii="Arial" w:hAnsi="Arial" w:cs="Arial"/>
                <w:lang w:val="sk-SK"/>
              </w:rPr>
            </w:pPr>
            <w:r>
              <w:rPr>
                <w:rFonts w:ascii="Arial" w:hAnsi="Arial" w:cs="Arial"/>
                <w:lang w:val="sk-SK"/>
              </w:rPr>
              <w:t>17.03.2025</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3BA74" w14:textId="77777777" w:rsidR="003A7408" w:rsidRDefault="003A7408">
      <w:r>
        <w:separator/>
      </w:r>
    </w:p>
  </w:endnote>
  <w:endnote w:type="continuationSeparator" w:id="0">
    <w:p w14:paraId="26746D6F" w14:textId="77777777" w:rsidR="003A7408" w:rsidRDefault="003A7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3029" w14:textId="77777777" w:rsidR="00857E2A" w:rsidRDefault="00857E2A" w:rsidP="00DD6F3E">
    <w:pPr>
      <w:pStyle w:val="Footer"/>
      <w:jc w:val="center"/>
    </w:pPr>
  </w:p>
  <w:p w14:paraId="5F2E65D1" w14:textId="6DAB4ABF" w:rsidR="00857E2A" w:rsidRPr="00953379" w:rsidRDefault="00857E2A"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w:t>
    </w:r>
    <w:r>
      <w:rPr>
        <w:rFonts w:ascii="Arial" w:hAnsi="Arial" w:cs="Arial"/>
        <w:noProof/>
      </w:rPr>
      <w:t>2</w:t>
    </w:r>
    <w:r w:rsidRPr="00953379">
      <w:rPr>
        <w:rFonts w:ascii="Arial" w:hAnsi="Arial" w:cs="Arial"/>
      </w:rPr>
      <w:fldChar w:fldCharType="end"/>
    </w:r>
  </w:p>
  <w:p w14:paraId="1204E35D" w14:textId="77777777" w:rsidR="00857E2A" w:rsidRPr="00953379" w:rsidRDefault="00857E2A" w:rsidP="00B07515">
    <w:pPr>
      <w:pStyle w:val="Footer"/>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4CC8A" w14:textId="77777777" w:rsidR="003A7408" w:rsidRDefault="003A7408">
      <w:r>
        <w:separator/>
      </w:r>
    </w:p>
  </w:footnote>
  <w:footnote w:type="continuationSeparator" w:id="0">
    <w:p w14:paraId="5EB8570F" w14:textId="77777777" w:rsidR="003A7408" w:rsidRDefault="003A7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72FC" w14:textId="77777777" w:rsidR="00857E2A" w:rsidRDefault="00857E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2F89" w14:textId="3D132C38" w:rsidR="00857E2A" w:rsidRPr="0080697A" w:rsidRDefault="00857E2A" w:rsidP="0080697A">
    <w:pPr>
      <w:pStyle w:val="lines"/>
      <w:jc w:val="right"/>
    </w:pPr>
    <w:r w:rsidRPr="0080697A">
      <w:t>Poznámky Uč</w:t>
    </w:r>
    <w:r>
      <w:t xml:space="preserve"> MUJ </w:t>
    </w:r>
    <w:r w:rsidRPr="0080697A">
      <w:t>3-01</w:t>
    </w:r>
    <w:r>
      <w:ptab w:relativeTo="margin" w:alignment="center" w:leader="none"/>
    </w:r>
    <w:r>
      <w:t>Kukua Factory s.r.o.</w:t>
    </w:r>
    <w:r w:rsidRPr="0080697A">
      <w:ptab w:relativeTo="margin" w:alignment="right" w:leader="none"/>
    </w:r>
    <w:r w:rsidRPr="0080697A">
      <w:t>IČO</w:t>
    </w:r>
    <w:r>
      <w:t>50890379</w:t>
    </w:r>
  </w:p>
  <w:p w14:paraId="5AF35E21" w14:textId="3ACF1D68" w:rsidR="00857E2A" w:rsidRPr="0080697A" w:rsidRDefault="00857E2A"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2120539124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6493969">
    <w:abstractNumId w:val="6"/>
  </w:num>
  <w:num w:numId="2" w16cid:durableId="999818934">
    <w:abstractNumId w:val="4"/>
  </w:num>
  <w:num w:numId="3" w16cid:durableId="475680262">
    <w:abstractNumId w:val="4"/>
    <w:lvlOverride w:ilvl="0">
      <w:startOverride w:val="1"/>
    </w:lvlOverride>
  </w:num>
  <w:num w:numId="4" w16cid:durableId="1478498180">
    <w:abstractNumId w:val="4"/>
    <w:lvlOverride w:ilvl="0">
      <w:startOverride w:val="1"/>
    </w:lvlOverride>
  </w:num>
  <w:num w:numId="5" w16cid:durableId="2146921760">
    <w:abstractNumId w:val="8"/>
  </w:num>
  <w:num w:numId="6" w16cid:durableId="144250599">
    <w:abstractNumId w:val="6"/>
  </w:num>
  <w:num w:numId="7" w16cid:durableId="846864061">
    <w:abstractNumId w:val="6"/>
  </w:num>
  <w:num w:numId="8" w16cid:durableId="2050565757">
    <w:abstractNumId w:val="7"/>
  </w:num>
  <w:num w:numId="9" w16cid:durableId="121772206">
    <w:abstractNumId w:val="3"/>
  </w:num>
  <w:num w:numId="10" w16cid:durableId="856424729">
    <w:abstractNumId w:val="11"/>
  </w:num>
  <w:num w:numId="11" w16cid:durableId="115295334">
    <w:abstractNumId w:val="13"/>
  </w:num>
  <w:num w:numId="12" w16cid:durableId="1357922085">
    <w:abstractNumId w:val="1"/>
  </w:num>
  <w:num w:numId="13" w16cid:durableId="1403406650">
    <w:abstractNumId w:val="8"/>
  </w:num>
  <w:num w:numId="14" w16cid:durableId="466238300">
    <w:abstractNumId w:val="8"/>
  </w:num>
  <w:num w:numId="15" w16cid:durableId="851727275">
    <w:abstractNumId w:val="8"/>
  </w:num>
  <w:num w:numId="16" w16cid:durableId="1144933074">
    <w:abstractNumId w:val="10"/>
  </w:num>
  <w:num w:numId="17" w16cid:durableId="784929237">
    <w:abstractNumId w:val="8"/>
  </w:num>
  <w:num w:numId="18" w16cid:durableId="2067339966">
    <w:abstractNumId w:val="4"/>
  </w:num>
  <w:num w:numId="19" w16cid:durableId="1761104170">
    <w:abstractNumId w:val="6"/>
  </w:num>
  <w:num w:numId="20" w16cid:durableId="1572277922">
    <w:abstractNumId w:val="6"/>
  </w:num>
  <w:num w:numId="21" w16cid:durableId="69547553">
    <w:abstractNumId w:val="6"/>
  </w:num>
  <w:num w:numId="22" w16cid:durableId="208078227">
    <w:abstractNumId w:val="5"/>
  </w:num>
  <w:num w:numId="23" w16cid:durableId="1694841805">
    <w:abstractNumId w:val="4"/>
  </w:num>
  <w:num w:numId="24" w16cid:durableId="2075422221">
    <w:abstractNumId w:val="4"/>
  </w:num>
  <w:num w:numId="25" w16cid:durableId="2010520418">
    <w:abstractNumId w:val="4"/>
  </w:num>
  <w:num w:numId="26" w16cid:durableId="1358778476">
    <w:abstractNumId w:val="12"/>
  </w:num>
  <w:num w:numId="27" w16cid:durableId="41102909">
    <w:abstractNumId w:val="8"/>
  </w:num>
  <w:num w:numId="28" w16cid:durableId="1566913780">
    <w:abstractNumId w:val="6"/>
  </w:num>
  <w:num w:numId="29" w16cid:durableId="1981229934">
    <w:abstractNumId w:val="6"/>
  </w:num>
  <w:num w:numId="30" w16cid:durableId="782501528">
    <w:abstractNumId w:val="6"/>
  </w:num>
  <w:num w:numId="31" w16cid:durableId="2046325389">
    <w:abstractNumId w:val="6"/>
  </w:num>
  <w:num w:numId="32" w16cid:durableId="1684018260">
    <w:abstractNumId w:val="0"/>
  </w:num>
  <w:num w:numId="33" w16cid:durableId="1133056682">
    <w:abstractNumId w:val="9"/>
  </w:num>
  <w:num w:numId="34" w16cid:durableId="223218337">
    <w:abstractNumId w:val="2"/>
  </w:num>
  <w:num w:numId="35" w16cid:durableId="2076928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17E"/>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4DA8"/>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0768"/>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3DE8"/>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1CE9"/>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33BC"/>
    <w:rsid w:val="003A7408"/>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E6C96"/>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602A"/>
    <w:rsid w:val="00436212"/>
    <w:rsid w:val="00437599"/>
    <w:rsid w:val="0044047A"/>
    <w:rsid w:val="00440FD5"/>
    <w:rsid w:val="00442EA4"/>
    <w:rsid w:val="004449C4"/>
    <w:rsid w:val="00445597"/>
    <w:rsid w:val="0044771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19D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09A"/>
    <w:rsid w:val="005C7546"/>
    <w:rsid w:val="005D3721"/>
    <w:rsid w:val="005D5596"/>
    <w:rsid w:val="005E4CB2"/>
    <w:rsid w:val="005E7A53"/>
    <w:rsid w:val="005E7FCD"/>
    <w:rsid w:val="005F0CAA"/>
    <w:rsid w:val="005F76DD"/>
    <w:rsid w:val="00604A87"/>
    <w:rsid w:val="00604CAE"/>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2CB5"/>
    <w:rsid w:val="00643756"/>
    <w:rsid w:val="00647357"/>
    <w:rsid w:val="006503F2"/>
    <w:rsid w:val="00650498"/>
    <w:rsid w:val="006512D3"/>
    <w:rsid w:val="0065155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1FF1"/>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0978"/>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2736E"/>
    <w:rsid w:val="00830813"/>
    <w:rsid w:val="00832565"/>
    <w:rsid w:val="00833545"/>
    <w:rsid w:val="00834556"/>
    <w:rsid w:val="00835852"/>
    <w:rsid w:val="00836637"/>
    <w:rsid w:val="008379A9"/>
    <w:rsid w:val="00840C57"/>
    <w:rsid w:val="00845C71"/>
    <w:rsid w:val="0085593C"/>
    <w:rsid w:val="0085653F"/>
    <w:rsid w:val="00857E2A"/>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D7E52"/>
    <w:rsid w:val="008E0906"/>
    <w:rsid w:val="008E79E8"/>
    <w:rsid w:val="008F1127"/>
    <w:rsid w:val="008F2C3A"/>
    <w:rsid w:val="008F6CE0"/>
    <w:rsid w:val="009031A1"/>
    <w:rsid w:val="00904C4E"/>
    <w:rsid w:val="00905A48"/>
    <w:rsid w:val="009074EE"/>
    <w:rsid w:val="00910784"/>
    <w:rsid w:val="009144D2"/>
    <w:rsid w:val="00915443"/>
    <w:rsid w:val="00916672"/>
    <w:rsid w:val="009169B0"/>
    <w:rsid w:val="00917284"/>
    <w:rsid w:val="0092654C"/>
    <w:rsid w:val="0092663D"/>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4F5A"/>
    <w:rsid w:val="00996B1F"/>
    <w:rsid w:val="009A088F"/>
    <w:rsid w:val="009A0AC1"/>
    <w:rsid w:val="009A0E37"/>
    <w:rsid w:val="009A566E"/>
    <w:rsid w:val="009A7F36"/>
    <w:rsid w:val="009B1D20"/>
    <w:rsid w:val="009B27F4"/>
    <w:rsid w:val="009B36ED"/>
    <w:rsid w:val="009B3E51"/>
    <w:rsid w:val="009B4A7F"/>
    <w:rsid w:val="009B50C5"/>
    <w:rsid w:val="009B6486"/>
    <w:rsid w:val="009C00E4"/>
    <w:rsid w:val="009C13B3"/>
    <w:rsid w:val="009C15D9"/>
    <w:rsid w:val="009C5472"/>
    <w:rsid w:val="009D17CA"/>
    <w:rsid w:val="009D23DA"/>
    <w:rsid w:val="009D33B9"/>
    <w:rsid w:val="009D67E7"/>
    <w:rsid w:val="009E1CC4"/>
    <w:rsid w:val="009E20F6"/>
    <w:rsid w:val="009E45FC"/>
    <w:rsid w:val="009E4B27"/>
    <w:rsid w:val="009E6B58"/>
    <w:rsid w:val="009F248F"/>
    <w:rsid w:val="009F6324"/>
    <w:rsid w:val="009F765B"/>
    <w:rsid w:val="00A0215B"/>
    <w:rsid w:val="00A02469"/>
    <w:rsid w:val="00A024D5"/>
    <w:rsid w:val="00A037EA"/>
    <w:rsid w:val="00A07985"/>
    <w:rsid w:val="00A12E8F"/>
    <w:rsid w:val="00A157FC"/>
    <w:rsid w:val="00A17279"/>
    <w:rsid w:val="00A207F4"/>
    <w:rsid w:val="00A243A1"/>
    <w:rsid w:val="00A253E3"/>
    <w:rsid w:val="00A26DAB"/>
    <w:rsid w:val="00A30F45"/>
    <w:rsid w:val="00A31F77"/>
    <w:rsid w:val="00A33D5F"/>
    <w:rsid w:val="00A34A6E"/>
    <w:rsid w:val="00A35B85"/>
    <w:rsid w:val="00A404B4"/>
    <w:rsid w:val="00A419CD"/>
    <w:rsid w:val="00A41D47"/>
    <w:rsid w:val="00A46188"/>
    <w:rsid w:val="00A507B5"/>
    <w:rsid w:val="00A50E87"/>
    <w:rsid w:val="00A525CD"/>
    <w:rsid w:val="00A54290"/>
    <w:rsid w:val="00A5547B"/>
    <w:rsid w:val="00A555DC"/>
    <w:rsid w:val="00A600B3"/>
    <w:rsid w:val="00A615A0"/>
    <w:rsid w:val="00A72DBA"/>
    <w:rsid w:val="00A73F83"/>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403"/>
    <w:rsid w:val="00AF5C3E"/>
    <w:rsid w:val="00AF76F5"/>
    <w:rsid w:val="00B021C4"/>
    <w:rsid w:val="00B03427"/>
    <w:rsid w:val="00B04F20"/>
    <w:rsid w:val="00B07380"/>
    <w:rsid w:val="00B07515"/>
    <w:rsid w:val="00B1154B"/>
    <w:rsid w:val="00B1316D"/>
    <w:rsid w:val="00B17F7D"/>
    <w:rsid w:val="00B20B87"/>
    <w:rsid w:val="00B21D87"/>
    <w:rsid w:val="00B26BC4"/>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B58BA"/>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15D"/>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5C6A"/>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4B96"/>
    <w:rsid w:val="00EF559D"/>
    <w:rsid w:val="00F034BD"/>
    <w:rsid w:val="00F03F39"/>
    <w:rsid w:val="00F0406A"/>
    <w:rsid w:val="00F068D8"/>
    <w:rsid w:val="00F07019"/>
    <w:rsid w:val="00F106B6"/>
    <w:rsid w:val="00F120CB"/>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5BAF"/>
    <w:rsid w:val="00FD656F"/>
    <w:rsid w:val="00FD74D5"/>
    <w:rsid w:val="00FD79EF"/>
    <w:rsid w:val="00FE08DA"/>
    <w:rsid w:val="00FE1FEE"/>
    <w:rsid w:val="00FE32C3"/>
    <w:rsid w:val="00FE3C0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80697A"/>
    <w:pPr>
      <w:keepNext w:val="0"/>
      <w:pBdr>
        <w:bottom w:val="single" w:sz="4" w:space="0" w:color="auto"/>
      </w:pBdr>
      <w:spacing w:after="0"/>
      <w:jc w:val="left"/>
    </w:pPr>
    <w:rPr>
      <w:rFonts w:ascii="Arial" w:hAnsi="Arial" w:cs="Arial"/>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AE04-6344-4694-9101-DB41A57E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6</TotalTime>
  <Pages>5</Pages>
  <Words>1076</Words>
  <Characters>6134</Characters>
  <Application>Microsoft Office Word</Application>
  <DocSecurity>0</DocSecurity>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9</cp:revision>
  <cp:lastPrinted>2017-02-28T13:44:00Z</cp:lastPrinted>
  <dcterms:created xsi:type="dcterms:W3CDTF">2024-03-25T15:08:00Z</dcterms:created>
  <dcterms:modified xsi:type="dcterms:W3CDTF">2025-03-17T07:26:00Z</dcterms:modified>
</cp:coreProperties>
</file>