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D63A9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1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9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E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2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3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1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F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F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BC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C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3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8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A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B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2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5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2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A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6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F1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DE658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54F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58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B74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55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23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C1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759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23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54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4F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F93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D1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2E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FA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F7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92F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EF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4EB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DAA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DE0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F1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52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56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D36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FD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50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35C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0D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31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4C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D1A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B5B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06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85384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5BA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4C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0F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7C1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F4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9F7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3F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6E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5C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2C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070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81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C9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AEE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DA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8B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1C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D87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FF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CF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FE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E33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83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EE8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96E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2D1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41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6D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D79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F8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955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99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A73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7C9DB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B1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28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E0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FD9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A7E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A7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44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B30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B7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56B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2B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2E3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E73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2F4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D3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B9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9E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FE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56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C3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5C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6E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5A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BFC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1BD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212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72A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5B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04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03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05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7A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9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53698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5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3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9F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D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2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7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F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4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3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5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2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1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D2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9C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BA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F1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6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0E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22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3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7E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1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3E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F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21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FF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17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A4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4D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9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ED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9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1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3BFC8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9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B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A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A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9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6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4F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0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5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B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B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E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7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2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9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05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42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F0F5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3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4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4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7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7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B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FC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CB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50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E3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4D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37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94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49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4E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55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30D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8B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D6A418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F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1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C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F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E5DB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B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0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0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1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2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6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B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5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3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6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3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BB20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A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C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67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C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4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7E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9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3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0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9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D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F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9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27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5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B61B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5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E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2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4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D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E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1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0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3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1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9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8E7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4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E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1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5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3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9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5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E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9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B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3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4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6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F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F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67A7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F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1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1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4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0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D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2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D26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7F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44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680DA" w14:textId="5F77029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CB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5F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79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C1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CE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0EC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AF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70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6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7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8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7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6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9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FC8E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9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E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6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0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7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1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87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12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C9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CEA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4AFFDC7" wp14:editId="4EA7B6B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04DB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AFFD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1504DB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F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39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29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D3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3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2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0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8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B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B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9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A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78ED4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3037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88F6D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1F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318D117" wp14:editId="3A1A0D9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E8EB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8D11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BEE8EB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488101B" wp14:editId="42DEA2C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86E3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8101B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5386E3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171390" wp14:editId="7A567DC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6DBC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71390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EB6DBC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32384D1" wp14:editId="64AB442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C8EB21" w14:textId="18957994" w:rsidR="000B647F" w:rsidRDefault="000B647F" w:rsidP="00944C3D">
                                  <w:fldSimple w:instr=" MERGEFIELD  aDMOD  \* MERGEFORMAT ">
                                    <w:r w:rsidR="00FA168C" w:rsidRPr="00FA168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384D1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FC8EB21" w14:textId="18957994" w:rsidR="000B647F" w:rsidRDefault="000B647F" w:rsidP="00944C3D">
                            <w:fldSimple w:instr=" MERGEFIELD  aDMOD  \* MERGEFORMAT ">
                              <w:r w:rsidR="00FA168C" w:rsidRPr="00FA168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9637506" wp14:editId="178D38A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D16E0" w14:textId="1AC6EC9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37506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42D16E0" w14:textId="1AC6EC9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FC23CFA" wp14:editId="79A9F70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411495" w14:textId="09B73A49" w:rsidR="000B647F" w:rsidRDefault="000B647F" w:rsidP="00944C3D">
                                  <w:fldSimple w:instr=" MERGEFIELD  aDRDO  \* MERGEFORMAT ">
                                    <w:r w:rsidR="00FA168C" w:rsidRPr="00FA168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23CF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C411495" w14:textId="09B73A49" w:rsidR="000B647F" w:rsidRDefault="000B647F" w:rsidP="00944C3D">
                            <w:fldSimple w:instr=" MERGEFIELD  aDRDO  \* MERGEFORMAT ">
                              <w:r w:rsidR="00FA168C" w:rsidRPr="00FA168C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87751FE" wp14:editId="64912D7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3F3F5" w14:textId="595B21F3" w:rsidR="000B647F" w:rsidRDefault="000B647F" w:rsidP="00944C3D">
                                  <w:fldSimple w:instr=" MERGEFIELD  aDMDO  \* MERGEFORMAT ">
                                    <w:r w:rsidR="00FA168C" w:rsidRPr="00FA168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751F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2C3F3F5" w14:textId="595B21F3" w:rsidR="000B647F" w:rsidRDefault="000B647F" w:rsidP="00944C3D">
                            <w:fldSimple w:instr=" MERGEFIELD  aDMDO  \* MERGEFORMAT ">
                              <w:r w:rsidR="00FA168C" w:rsidRPr="00FA168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4C242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013BD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0699A5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898D1D" wp14:editId="27F7607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CB91B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898D1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FCB91B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83B666D" wp14:editId="79D5573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6F4CD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B666D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A6F4CD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7F96E0" wp14:editId="21CBC45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C726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F96E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65C726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1387448" wp14:editId="0DD1C1D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773FD" w14:textId="569A6C52" w:rsidR="000B647F" w:rsidRDefault="000B647F" w:rsidP="00944C3D">
                                  <w:fldSimple w:instr=" MERGEFIELD  aDRDOo  \* MERGEFORMAT ">
                                    <w:r w:rsidR="00FA168C" w:rsidRPr="00FA168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8744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12773FD" w14:textId="569A6C52" w:rsidR="000B647F" w:rsidRDefault="000B647F" w:rsidP="00944C3D">
                            <w:fldSimple w:instr=" MERGEFIELD  aDRDOo  \* MERGEFORMAT ">
                              <w:r w:rsidR="00FA168C" w:rsidRPr="00FA168C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3069DEA" wp14:editId="6FE4EC0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89C3A" w14:textId="2BB55075" w:rsidR="000B647F" w:rsidRDefault="000B647F" w:rsidP="00944C3D">
                                  <w:fldSimple w:instr=" MERGEFIELD  aDMDO  \* MERGEFORMAT ">
                                    <w:r w:rsidR="00FA168C" w:rsidRPr="00FA168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69DE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1D89C3A" w14:textId="2BB55075" w:rsidR="000B647F" w:rsidRDefault="000B647F" w:rsidP="00944C3D">
                            <w:fldSimple w:instr=" MERGEFIELD  aDMDO  \* MERGEFORMAT ">
                              <w:r w:rsidR="00FA168C" w:rsidRPr="00FA168C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C40AAF4" wp14:editId="17EB32C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CB62A7" w14:textId="2C647CE3" w:rsidR="000B647F" w:rsidRDefault="000B647F" w:rsidP="00944C3D">
                                  <w:fldSimple w:instr=" MERGEFIELD  aDRODo  \* MERGEFORMAT ">
                                    <w:r w:rsidR="00FA168C" w:rsidRPr="00FA168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AF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8CB62A7" w14:textId="2C647CE3" w:rsidR="000B647F" w:rsidRDefault="000B647F" w:rsidP="00944C3D">
                            <w:fldSimple w:instr=" MERGEFIELD  aDRODo  \* MERGEFORMAT ">
                              <w:r w:rsidR="00FA168C" w:rsidRPr="00FA168C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507B17E" wp14:editId="0331074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558B20" w14:textId="41981367" w:rsidR="000B647F" w:rsidRDefault="000B647F" w:rsidP="00944C3D">
                                  <w:fldSimple w:instr=" MERGEFIELD  aDMOD  \* MERGEFORMAT ">
                                    <w:r w:rsidR="00FA168C" w:rsidRPr="00FA168C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7B17E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0558B20" w14:textId="41981367" w:rsidR="000B647F" w:rsidRDefault="000B647F" w:rsidP="00944C3D">
                            <w:fldSimple w:instr=" MERGEFIELD  aDMOD  \* MERGEFORMAT ">
                              <w:r w:rsidR="00FA168C" w:rsidRPr="00FA168C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53D24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0B5D3B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29B1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36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BB5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EF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4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2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F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1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8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6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4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6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B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5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F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8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C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9D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6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B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6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1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1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A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E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F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3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C229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C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3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04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A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8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6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D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F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F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0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A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C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5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6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0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2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B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E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F9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405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DB2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BAE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62E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A9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45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2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3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B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D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C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4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2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0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E15A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9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6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0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9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1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4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9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A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D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9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B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1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4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5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5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1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4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E3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2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C84C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A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F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5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3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88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B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B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F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8A36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0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0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8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F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5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0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9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B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4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1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3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7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5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1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8F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9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A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9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0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1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2D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3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6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3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0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1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B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7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387F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C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7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4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1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9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7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F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55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3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2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7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A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0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0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7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B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4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5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CF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9F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93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6E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B9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88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5A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0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A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7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F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5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F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1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7A4C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9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1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B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D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1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4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8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F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3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B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8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D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B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4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7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0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A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3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9A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E1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5B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85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33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9F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7D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91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9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3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C845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A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2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F0830A" wp14:editId="47DFC71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FC0AD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0830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2FC0AD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A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C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2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A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9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5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0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7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4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EE68202" wp14:editId="1C16798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DDF3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68202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5CDDF3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B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4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2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0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2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2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3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8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3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E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8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B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0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A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F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E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3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6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4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0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3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D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4229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99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5582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8C5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2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0A149" wp14:editId="3B78295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C2BBC" w14:textId="319B7EC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36117404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0A14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B9C2BBC" w14:textId="319B7EC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36117404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5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A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E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20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07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B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C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1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B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D5B9F5" wp14:editId="214BA1F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2EBDF" w14:textId="77372A2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2021528850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5B9F5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2E2EBDF" w14:textId="77372A2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2021528850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A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6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5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D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1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F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0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D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C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5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0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3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3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0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5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30A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63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6C3AB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8B1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B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8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3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8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2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6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F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C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E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2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C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9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1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3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BF33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ED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F7D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C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90DF16" wp14:editId="69CB39D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DA536" w14:textId="74C2AFA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0DF1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2ADA536" w14:textId="74C2AFA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81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2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C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2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4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8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E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6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7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0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8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B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3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BE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9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2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8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6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5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D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1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9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7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CA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86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6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0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1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9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B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6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9615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03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B8F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C1D9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2CF2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7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2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A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6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C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5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B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4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8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0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E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1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A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4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2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4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F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A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5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A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C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D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C03C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B8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76C7D8" wp14:editId="4BDD820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D27B0" w14:textId="55115A3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Východná 1,3,5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6C7D8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C4D27B0" w14:textId="55115A3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Východná 1,3,5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651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8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0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9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F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4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E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1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A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7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6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E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A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B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5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D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2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D26193" wp14:editId="20F5F0C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8EF1F6" w14:textId="596748DD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2619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58EF1F6" w14:textId="596748DD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7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9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B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B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0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E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FF04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0E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F2D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BC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F4D6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9DB1A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62230B3" wp14:editId="38B2FDE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4EB15" w14:textId="00128B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230B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544EB15" w14:textId="00128B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5C417BB" wp14:editId="0ECF485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E2D60" w14:textId="4758E09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417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CAE2D60" w14:textId="4758E09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96B6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E99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2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8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8C5E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0A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7C12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16D832" wp14:editId="2470BE8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67F3A" w14:textId="542D605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6D832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B267F3A" w14:textId="542D605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E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A5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45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72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81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9F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B9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FA191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4532E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44AC62C" wp14:editId="13A13A2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596DE4" w14:textId="01EBA74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AC62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0596DE4" w14:textId="01EBA74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25E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0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B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5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1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4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3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28B0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0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A3C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B85E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80DDF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B401460" wp14:editId="545A818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0D22A0" w14:textId="1A6682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A168C" w:rsidRPr="00DB17E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01460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10D22A0" w14:textId="1A6682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A168C" w:rsidRPr="00DB17E4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4A59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4AB8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A57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C8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57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1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F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8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5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D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3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B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B4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C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9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B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A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9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E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2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4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0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D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33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9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5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F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2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1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4FFA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AB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4C1FF8" w14:textId="4B92842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A168C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737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D2B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78E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2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0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45AF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F9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44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61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5F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D8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501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7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AC96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19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FB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5F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36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FA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2D6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1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948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071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88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66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72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CD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234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C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D6FB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37B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7A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C4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D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AB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5FF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E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36D5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D5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10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A2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41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5B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82E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D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4E70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B6D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ED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6F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A0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82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E25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1A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CCEE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3B8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5F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9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BA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0C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915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7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0214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D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0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E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3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87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9F15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15C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2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6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3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1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7B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2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2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D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F6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F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4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E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8B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8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6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1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6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F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3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03B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4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3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7D9E08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C88377A" w14:textId="77777777" w:rsidR="00944C3D" w:rsidRDefault="00944C3D" w:rsidP="00944C3D">
      <w:pPr>
        <w:rPr>
          <w:rFonts w:ascii="Arial" w:hAnsi="Arial"/>
        </w:rPr>
      </w:pPr>
    </w:p>
    <w:p w14:paraId="60C4EF6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E202E95" w14:textId="77ACF62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3A7FBDF" w14:textId="416CCDB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E7669A9" w14:textId="061D270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FC0557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09B33E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A792FB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D2333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732F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F1CE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C77712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296005" w14:textId="140CD2BD" w:rsidR="00944C3D" w:rsidRPr="008D0433" w:rsidRDefault="00FA168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Beták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C556B0B" w14:textId="6C495459" w:rsidR="00944C3D" w:rsidRPr="008D0433" w:rsidRDefault="00FA168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F86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1EE2E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D3DA4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0D195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6C4E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2FA23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4F38B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E2BBC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EF168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6EE62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D7F6B3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C40CDB0" w14:textId="2861A6A9" w:rsidR="00944C3D" w:rsidRDefault="00FA168C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D1F8EF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EBC4BC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8B41E6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FE7092" w14:textId="6080C6E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C3131C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4FADF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FC2CB9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9D16F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2A82B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8A151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246EDC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F0853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D8160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755D1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E01A3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61D1F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653D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A971A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E603C3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D5A33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6B2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16583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312EAD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CF21A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EFA7B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71AE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D8A02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83E0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46095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BE15AF2" w14:textId="475CA0D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F6AD7E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EA42B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0D3E7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523387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33A457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D88837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928F2E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2FC67D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EE5DCB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8291C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C416D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51B99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0D32B3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3508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46D2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98BBC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A825E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02DD7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9ADCF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0610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0A206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0C303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72FD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A776F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893FE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65FF0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F47AA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F12B9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C644D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0E6DC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796BF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D3A27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B1BFC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BA470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E7067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94574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89E64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F87B9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4EBE4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8B7CE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E6F35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B6B06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3F5FD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F1D430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0A129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1D14BE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84B5E8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5598D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78C89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58F1D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E75CD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EB2022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E763E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41FB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66A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4795B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CD4CA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E0A75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25AEF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59FD2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5AA7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F710B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602B0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028FF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FEED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BCC5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3B826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6488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68C1B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7F7A7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2D667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E5318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405D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7D51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5A547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0A661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AA7F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F6DC27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C68B2D6" w14:textId="4792D55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7A1A07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95140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82EFA0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D39FCE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4A85CE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A01A1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3F41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607AFC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9DF643C" w14:textId="77777777" w:rsidTr="00503750">
        <w:tc>
          <w:tcPr>
            <w:tcW w:w="2302" w:type="dxa"/>
            <w:vAlign w:val="center"/>
          </w:tcPr>
          <w:p w14:paraId="4FEE6F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92754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4D48E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9600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38D47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E0698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E0D65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30109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CE10ABB" w14:textId="77777777" w:rsidTr="00503750">
        <w:tc>
          <w:tcPr>
            <w:tcW w:w="15593" w:type="dxa"/>
            <w:gridSpan w:val="8"/>
            <w:vAlign w:val="center"/>
          </w:tcPr>
          <w:p w14:paraId="6A154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4FA7AC9" w14:textId="77777777" w:rsidTr="00503750">
        <w:tc>
          <w:tcPr>
            <w:tcW w:w="2302" w:type="dxa"/>
            <w:vAlign w:val="center"/>
          </w:tcPr>
          <w:p w14:paraId="70657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FA68C51" w14:textId="51150A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61F464" w14:textId="78BE0F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968A2" w14:textId="481FA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FF38E" w14:textId="531C2E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0F6D39" w14:textId="37B087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DE6FD" w14:textId="664987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37C76" w14:textId="76BB37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82565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4522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F3CD1D1" w14:textId="258F43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4A24FB" w14:textId="544A12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973CC" w14:textId="675079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5C1EF0" w14:textId="6375C7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BE87A" w14:textId="67CAC3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283EF" w14:textId="66759F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7C4C27" w14:textId="1CF946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2B24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3686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1C13050" w14:textId="497CDB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671825" w14:textId="577EE0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62E4A" w14:textId="152DDE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ABE8E" w14:textId="4BF986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6CEFD4" w14:textId="33CA24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39723A" w14:textId="737245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00F95" w14:textId="1F6EBF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507A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3E1D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80D94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C035F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6641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E3CA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D35B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59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B56B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26B291" w14:textId="77777777" w:rsidTr="00503750">
        <w:tc>
          <w:tcPr>
            <w:tcW w:w="2302" w:type="dxa"/>
            <w:vAlign w:val="center"/>
          </w:tcPr>
          <w:p w14:paraId="7333D2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60F5ADA" w14:textId="5D582C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1D3456" w14:textId="46A75A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6DAA9A" w14:textId="71704E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683E1" w14:textId="3C7E01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6E0F7B" w14:textId="514C2C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492C3" w14:textId="7C575C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8F1BB4" w14:textId="0540C1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D883B" w14:textId="77777777" w:rsidTr="00503750">
        <w:tc>
          <w:tcPr>
            <w:tcW w:w="15593" w:type="dxa"/>
            <w:gridSpan w:val="8"/>
            <w:vAlign w:val="center"/>
          </w:tcPr>
          <w:p w14:paraId="359D26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5493E19" w14:textId="77777777" w:rsidTr="00503750">
        <w:tc>
          <w:tcPr>
            <w:tcW w:w="2302" w:type="dxa"/>
            <w:vAlign w:val="center"/>
          </w:tcPr>
          <w:p w14:paraId="7B9034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483482" w14:textId="77B8EB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134ABF" w14:textId="01172F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77454" w14:textId="5881F6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68692" w14:textId="7D46BF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55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6F1B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7C9411" w14:textId="4DD8AF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AEA82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E00A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FE58B6" w14:textId="008F72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9E2405" w14:textId="1F441B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D8AEDA" w14:textId="76D91B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8D5A2" w14:textId="193B24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E88C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56A2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B2F6B0" w14:textId="5A909A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1678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C7702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B2F8FE" w14:textId="1B096E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06FA8C" w14:textId="441426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C69144" w14:textId="177AC6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FD7AF" w14:textId="0983FF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C249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91BB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C6B02D" w14:textId="72EF77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3F3C67" w14:textId="77777777" w:rsidTr="00503750">
        <w:tc>
          <w:tcPr>
            <w:tcW w:w="2302" w:type="dxa"/>
            <w:vAlign w:val="center"/>
          </w:tcPr>
          <w:p w14:paraId="4ACD23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AD7923C" w14:textId="06C279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11CC21" w14:textId="0BF4A4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10100" w14:textId="312F7D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205650" w14:textId="3B974F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BF1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8DF0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5544D9" w14:textId="645B9F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B9706" w14:textId="77777777" w:rsidTr="00503750">
        <w:tc>
          <w:tcPr>
            <w:tcW w:w="15593" w:type="dxa"/>
            <w:gridSpan w:val="8"/>
            <w:vAlign w:val="center"/>
          </w:tcPr>
          <w:p w14:paraId="0BFD3A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BF66AB" w14:textId="77777777" w:rsidTr="00503750">
        <w:tc>
          <w:tcPr>
            <w:tcW w:w="2302" w:type="dxa"/>
            <w:vAlign w:val="center"/>
          </w:tcPr>
          <w:p w14:paraId="2DCD79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ECA59A7" w14:textId="73A5BD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DE2120" w14:textId="0218FB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A9B114" w14:textId="1763F8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FB07D6" w14:textId="27AD51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85FBA" w14:textId="15BA40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D4B40" w14:textId="31F6FE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AC8036" w14:textId="7CA225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60983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0D279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597727C" w14:textId="11390D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0FBDB1" w14:textId="32123C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CDD16" w14:textId="53F39E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A47CA" w14:textId="2B37CC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D1166E" w14:textId="21452D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565226" w14:textId="3E28DA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A73FD" w14:textId="0242B1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0B15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5BD22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D3B1F2" w14:textId="276028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5E55D9" w14:textId="73E975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043DF" w14:textId="23CFB2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0873FE" w14:textId="7F565B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690AC" w14:textId="01C9A0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8CF34" w14:textId="0CA731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1EAFC" w14:textId="6AE0C0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B912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714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6E0E5E" w14:textId="63F924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29E134" w14:textId="110DBC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12C15" w14:textId="69E722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F4F135" w14:textId="641497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63973" w14:textId="788A2B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6B749" w14:textId="68B682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924270" w14:textId="0D8F08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6C3E7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CCBCC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8CFE5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0A623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0AC69B2" w14:textId="4C0B97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5FB21A" w14:textId="5DA743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03A27" w14:textId="6AD2E5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03D889" w14:textId="05D031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96FA6E" w14:textId="4BEDE7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120EC6" w14:textId="72FF08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DA058" w14:textId="22F165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B055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D068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E7161D1" w14:textId="2F1C9A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C28757" w14:textId="32F193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CEC42F" w14:textId="495E56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492607" w14:textId="065758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4A40C" w14:textId="672259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564177" w14:textId="74DC82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1A5BA8" w14:textId="1ED815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479A43" w14:textId="77777777" w:rsidR="00944C3D" w:rsidRDefault="00944C3D" w:rsidP="00944C3D">
      <w:pPr>
        <w:rPr>
          <w:rFonts w:ascii="Arial" w:hAnsi="Arial"/>
          <w:b/>
        </w:rPr>
      </w:pPr>
    </w:p>
    <w:p w14:paraId="05F5F22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24BC5FC" w14:textId="77777777" w:rsidTr="00503750">
        <w:tc>
          <w:tcPr>
            <w:tcW w:w="1944" w:type="dxa"/>
            <w:vAlign w:val="center"/>
          </w:tcPr>
          <w:p w14:paraId="4756A4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1E3F6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16936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C4E7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98081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1FC57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8C1B1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CB63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AAA15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A0734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1740A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BB17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7C9E881" w14:textId="77777777" w:rsidTr="00503750">
        <w:tc>
          <w:tcPr>
            <w:tcW w:w="15685" w:type="dxa"/>
            <w:gridSpan w:val="12"/>
            <w:vAlign w:val="center"/>
          </w:tcPr>
          <w:p w14:paraId="3FF728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3EDC4F8" w14:textId="77777777" w:rsidTr="00503750">
        <w:tc>
          <w:tcPr>
            <w:tcW w:w="1944" w:type="dxa"/>
            <w:vAlign w:val="center"/>
          </w:tcPr>
          <w:p w14:paraId="67E950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CD2A7F" w14:textId="42F5A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E45786" w14:textId="2F4293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FEA698" w14:textId="0F905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49D2CF" w14:textId="17C69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2934E1" w14:textId="4A188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DE61DF" w14:textId="59772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5D8273" w14:textId="06588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6258D4" w14:textId="5E9B5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F6C229" w14:textId="33DED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83968F" w14:textId="3A121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C33A280" w14:textId="45E1B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16D3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3AA2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1CC590A" w14:textId="3946B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780CFD1" w14:textId="0F1D4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B15014" w14:textId="18861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59F039" w14:textId="2065B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619631" w14:textId="2B961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CBCDB0" w14:textId="47CE0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9EA464" w14:textId="0378B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1566CC" w14:textId="14E49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156B1E" w14:textId="69D1F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BB0A8F" w14:textId="62DCC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90CD51" w14:textId="357D3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FAF0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6710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EDE8F7E" w14:textId="2CD35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B33C264" w14:textId="0B825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B56CA4" w14:textId="1F943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15A23A" w14:textId="47AB2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FD4BF5" w14:textId="2F2EE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57DB63" w14:textId="06A19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880F4C" w14:textId="602C3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BFC880" w14:textId="4FDFD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7BB3F0" w14:textId="58CA2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B2C513" w14:textId="50146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3F16F0" w14:textId="41032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A77D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ACAA8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BACA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44F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F0E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64B0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7B0D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6563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4166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B27C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00A24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01D1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33E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2384311" w14:textId="77777777" w:rsidTr="00503750">
        <w:tc>
          <w:tcPr>
            <w:tcW w:w="1944" w:type="dxa"/>
            <w:vAlign w:val="center"/>
          </w:tcPr>
          <w:p w14:paraId="38D35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CD24E6" w14:textId="2C15E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0D54E8" w14:textId="7E2DD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7F41D1" w14:textId="27D05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0CBA3B" w14:textId="4121A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5131F7" w14:textId="0B038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6A3FA" w14:textId="7C157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FD8017" w14:textId="3C9C7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27DD22" w14:textId="3D9B6A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5B0E9B" w14:textId="39E0FF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4C456B" w14:textId="488F2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101668" w14:textId="4D059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770FD1" w14:textId="77777777" w:rsidTr="00503750">
        <w:tc>
          <w:tcPr>
            <w:tcW w:w="15685" w:type="dxa"/>
            <w:gridSpan w:val="12"/>
            <w:vAlign w:val="center"/>
          </w:tcPr>
          <w:p w14:paraId="437187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ABBD4FD" w14:textId="77777777" w:rsidTr="00503750">
        <w:tc>
          <w:tcPr>
            <w:tcW w:w="1944" w:type="dxa"/>
            <w:vAlign w:val="center"/>
          </w:tcPr>
          <w:p w14:paraId="73A6BB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E756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BB9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C50D0E" w14:textId="148E0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929081" w14:textId="392C7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BE641B" w14:textId="37ADB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131EF8" w14:textId="06778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981504" w14:textId="033BF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6B1D48" w14:textId="1FB28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4F4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AD97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4BB9123" w14:textId="46526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0A43B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2E6C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BB7B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A19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4A07A3" w14:textId="27CD9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13F832" w14:textId="51B1C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2552ED" w14:textId="0A860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EB5A36" w14:textId="777C1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F0BD3A" w14:textId="00EF6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9864C3" w14:textId="37BD3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5E6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FD7E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61F53E" w14:textId="50306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89CBB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1D45E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B2A1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7F28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39F311" w14:textId="5077E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2EB137" w14:textId="50D4B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513CE3" w14:textId="439F0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9982E5" w14:textId="35C07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3F4809" w14:textId="33E63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BB5322" w14:textId="6C5F6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70F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6CBB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D88598" w14:textId="137D3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65560" w14:textId="77777777" w:rsidTr="00503750">
        <w:tc>
          <w:tcPr>
            <w:tcW w:w="1944" w:type="dxa"/>
            <w:vAlign w:val="center"/>
          </w:tcPr>
          <w:p w14:paraId="51583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135E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B74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083904" w14:textId="186E90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8040CB" w14:textId="1CF26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428CA1" w14:textId="026F0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19D102" w14:textId="105BC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740F5F" w14:textId="5069F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7E7A96" w14:textId="6169B3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31CC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8C5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6B6248" w14:textId="293D6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56AD8" w14:textId="77777777" w:rsidTr="00503750">
        <w:tc>
          <w:tcPr>
            <w:tcW w:w="15685" w:type="dxa"/>
            <w:gridSpan w:val="12"/>
            <w:vAlign w:val="center"/>
          </w:tcPr>
          <w:p w14:paraId="332609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CD61AA" w14:textId="77777777" w:rsidTr="00503750">
        <w:tc>
          <w:tcPr>
            <w:tcW w:w="1944" w:type="dxa"/>
            <w:vAlign w:val="center"/>
          </w:tcPr>
          <w:p w14:paraId="7D50D2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0B15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5F0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99B93F" w14:textId="13CE4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64747D" w14:textId="126FC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D5A7A5" w14:textId="142E6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8D1C4F" w14:textId="6CEDC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840BD1" w14:textId="76C3F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C63A5A" w14:textId="48125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B9580D" w14:textId="45F59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73BDE5" w14:textId="173A8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48C57E" w14:textId="13FBC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1251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628B0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202D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356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6F6C8F" w14:textId="465C5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A49F10" w14:textId="17E9D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76FEFB" w14:textId="2B50B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20B8AD" w14:textId="3C8A9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59A85A" w14:textId="59FE6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C66ED" w14:textId="17703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257108" w14:textId="12EA3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6E1F11" w14:textId="706FE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AA9CE1" w14:textId="04C43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DC536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0832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8EE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609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7B06DE" w14:textId="589C8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C3309C" w14:textId="481EF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2CD932" w14:textId="3E97B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9504D7" w14:textId="4002F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E7965A" w14:textId="144D94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7FEA69" w14:textId="00860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50B7C0" w14:textId="132FF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A63975" w14:textId="6BF64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F72F3E" w14:textId="60D4F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4CCA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377C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E04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258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CAE0D6" w14:textId="6DE1D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20187B" w14:textId="47CF4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57FD00" w14:textId="50190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91CC6D" w14:textId="77D1A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5C733A" w14:textId="55F8C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BD34D6" w14:textId="3A78B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A0DB7E" w14:textId="477E2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1172A1" w14:textId="34B47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6735B8" w14:textId="03B9A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64F31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7AB0E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D6D321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CFBB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362F6F8" w14:textId="4EF53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A93460" w14:textId="68EED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4B2E21" w14:textId="0D369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356701" w14:textId="00911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BD61FC" w14:textId="349EA3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64EB78" w14:textId="197C9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AA3C3A" w14:textId="0FE9D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D54A8C" w14:textId="3E865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99AFA8" w14:textId="6CB58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F48EDA" w14:textId="7CFF1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1944B2" w14:textId="6B232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6C04C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12847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1396568" w14:textId="355E1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F41169" w14:textId="54656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B4CBFB0" w14:textId="3CEEE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6294E8" w14:textId="6D0A4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F77D8B" w14:textId="3FDE4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98219A" w14:textId="4000E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4DDE33" w14:textId="641FA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52086C" w14:textId="6F524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19CC0F" w14:textId="43561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B63776" w14:textId="47376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7A85CD" w14:textId="40817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012C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04BB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9C0A9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7A545E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4EC1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5CA7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A447AA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A77F4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DA92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9CB48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02119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E89B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1927D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4C630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4264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01A18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819D4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F416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9E214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E6EFF2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D842AD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33F3F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79C4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6AE2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D7CFB9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26CBF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0F18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C4D53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7EC84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ECC3D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C6E7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CEF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4752D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AD6DB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FA090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CC86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42CD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D8C36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DD4176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4CC4B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C6C4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0B139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9FD6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A2D95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1C000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9622F53" w14:textId="77777777" w:rsidTr="00503750">
        <w:trPr>
          <w:trHeight w:val="1073"/>
        </w:trPr>
        <w:tc>
          <w:tcPr>
            <w:tcW w:w="3614" w:type="dxa"/>
            <w:vMerge/>
          </w:tcPr>
          <w:p w14:paraId="5C931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32CD4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9F0AC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1235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4EAE0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1B66B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E3B70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F749AB5" w14:textId="77777777" w:rsidTr="00503750">
        <w:trPr>
          <w:trHeight w:val="283"/>
        </w:trPr>
        <w:tc>
          <w:tcPr>
            <w:tcW w:w="3614" w:type="dxa"/>
          </w:tcPr>
          <w:p w14:paraId="06BE6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F6A2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D63F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63C1D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4FE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7ACB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5D24A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F7F3C6" w14:textId="77777777" w:rsidTr="00503750">
        <w:trPr>
          <w:trHeight w:val="283"/>
        </w:trPr>
        <w:tc>
          <w:tcPr>
            <w:tcW w:w="3614" w:type="dxa"/>
          </w:tcPr>
          <w:p w14:paraId="775FDC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AD7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FD916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6455D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302A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E40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670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4BA5244" w14:textId="77777777" w:rsidTr="00503750">
        <w:trPr>
          <w:trHeight w:val="283"/>
        </w:trPr>
        <w:tc>
          <w:tcPr>
            <w:tcW w:w="3614" w:type="dxa"/>
          </w:tcPr>
          <w:p w14:paraId="2C4FE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018A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1F2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5272D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1596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2B27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840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F2E4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3462DD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849973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659A3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7D196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E8FFE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5360A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5321B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E5E4F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32C9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0B64A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C5EB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952B60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A3A4A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6FE9F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1E750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C7B52E5" w14:textId="2CCDC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28097C" w14:textId="54590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00C245" w14:textId="62245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9C44E" w14:textId="3BFF7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CCC1E" w14:textId="6740F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0F3DF7" w14:textId="140C6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906E0" w14:textId="18025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197733" w14:textId="17EF1D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E51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34A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C5EF59E" w14:textId="0BC70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19413" w14:textId="0DC51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9A8966" w14:textId="46134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5E87E" w14:textId="3CE88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50CD3" w14:textId="7E06E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C9FFCD" w14:textId="513E0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672CC5" w14:textId="3329A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2D5E7A" w14:textId="1DC82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E787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CC0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6A1CF3" w14:textId="7F515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E544BD" w14:textId="23BDA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AAB73" w14:textId="464D2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03BBC" w14:textId="51DF1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076C9" w14:textId="6DD79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9CE8A" w14:textId="664F9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575F3" w14:textId="29D9A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FAC1BF" w14:textId="42924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21F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41DA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0626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D87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B0B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68E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953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2BA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C17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62F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B334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ABD2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CC737B3" w14:textId="4DA30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B07597" w14:textId="29A58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9BF818" w14:textId="38E14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89B38A" w14:textId="4A572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B9BB08" w14:textId="0F380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48EC29" w14:textId="6AF1A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8BAF5" w14:textId="3DA7F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6492F95" w14:textId="0C505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88EC4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E4B1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94289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DDAD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F604512" w14:textId="01016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468999" w14:textId="4DCAC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9860D" w14:textId="135FB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887E7" w14:textId="17E2C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2610A" w14:textId="51F99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19859" w14:textId="08F60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0E4E65" w14:textId="3369EF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E25E26" w14:textId="57696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EF02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8FD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25FA7AF" w14:textId="073B9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B0CDFF" w14:textId="12A08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DB9F48" w14:textId="413E0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7A595C" w14:textId="4476A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C2EDD9" w14:textId="725A3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2B65FD" w14:textId="314CB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F471AE" w14:textId="3ED46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B9E0BA" w14:textId="35B7C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E5A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30AB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1E6151" w14:textId="4BAAB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8853BE" w14:textId="4FFD1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1687B" w14:textId="4B1FD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202F6" w14:textId="778C9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086DC3" w14:textId="50D7F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6795E0" w14:textId="16397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ED8985" w14:textId="25B27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C1704E" w14:textId="7506C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426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F5A96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D6F9F51" w14:textId="38C05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BF4B" w14:textId="42A25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A640E" w14:textId="7DBDA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FD55AF" w14:textId="61C04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D0A4C" w14:textId="71A96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10B26B" w14:textId="2717F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997E2D" w14:textId="2A4E0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8A4CE1" w14:textId="64BC9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2A33B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4863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42FEF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0E2DA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DFA080D" w14:textId="6145C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3D740" w14:textId="753BA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5AE42" w14:textId="1B414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AE521" w14:textId="718F0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503F3" w14:textId="04F57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53667" w14:textId="418FA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94DEF0" w14:textId="66627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398F02" w14:textId="74592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13539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E13694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9B9B1A9" w14:textId="21091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E19282" w14:textId="07855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E77A4" w14:textId="6F2AF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0B66E" w14:textId="13F90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36A5D" w14:textId="24C52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F42170" w14:textId="4DED0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B3B39B" w14:textId="7D70B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FE2D0D" w14:textId="024DD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79C7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ED33A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1E43DCE" w14:textId="50C668D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C23C6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70CB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31EC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39A9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2995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4915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D73F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B0E6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8C21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E0A2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BE07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2E1E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42F4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9DF8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703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3825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F751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03EB0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95D3B4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8B8A9D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F57EDF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FA92B8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B515F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DC7A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45DEB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26E9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E20A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75EF41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7F7D5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D5BC23" w14:textId="0F179D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79F4D8C" w14:textId="759E03C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56EF4F5" w14:textId="6AD461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B859EE" w14:textId="505A6C1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B1A27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0C84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A8F822" w14:textId="7D3A52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6441476" w14:textId="196B429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D199C0" w14:textId="70EE1B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04655F" w14:textId="65137A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09540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0B358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6A0256" w14:textId="1780EB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E84C99" w14:textId="44C6A7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6CF5BA2" w14:textId="5A3E30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FB055B" w14:textId="58B6E34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2A105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8E9F7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CD6F7F" w14:textId="3333BA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3B21B9" w14:textId="03438B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896DBB" w14:textId="7D07ED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436943" w14:textId="4CFB5D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64C70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5C2E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594D71" w14:textId="774748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6FCB6CD" w14:textId="606296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FDACA3" w14:textId="4D981E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D4E513" w14:textId="042032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85A3B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034D33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9836EF" w14:textId="273F770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B8020A7" w14:textId="7DE3B39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7186DD" w14:textId="7433AD1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4F97F6" w14:textId="75E0D4F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8E76EAA" w14:textId="77777777" w:rsidR="00944C3D" w:rsidRDefault="00944C3D" w:rsidP="00944C3D">
      <w:pPr>
        <w:rPr>
          <w:rFonts w:ascii="Arial" w:hAnsi="Arial"/>
          <w:b/>
        </w:rPr>
      </w:pPr>
    </w:p>
    <w:p w14:paraId="718D43E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68DFEF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372CE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658DB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9E823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9B6D7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675F6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F3ACFF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07B3E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3071C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2CC4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1EF95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60BA6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E4910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41622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03556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95462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C81BF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ADC09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6783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DA2A7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3EEF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EFEFD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4E4740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B44AA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43F8F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572EC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CFD56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73ABE4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8A3DD4A" w14:textId="77777777" w:rsidTr="00503750">
        <w:tc>
          <w:tcPr>
            <w:tcW w:w="2835" w:type="dxa"/>
            <w:vAlign w:val="center"/>
          </w:tcPr>
          <w:p w14:paraId="13A1F5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74565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C53C5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4BA7C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37D4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5D1B1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2432F6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16D33F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56EE9D6" w14:textId="601C0A0E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0D9A8C" w14:textId="1627F73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EC49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F9165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DA217A" w14:textId="2DD85E9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8F71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67EFD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0D00B57" w14:textId="68889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4FDB66" w14:textId="6ECA3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A0C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EEA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9644C4" w14:textId="0F4C8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34E82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F8BBF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F3836DB" w14:textId="0CDEF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9D6FFD" w14:textId="6B713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DF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4A4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BB86F3" w14:textId="7CDCF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BCE48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BBB02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0664144" w14:textId="0EC19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E2B7A7" w14:textId="2D96E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C5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53A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2774E9" w14:textId="2702EF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B06D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49755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CBAB606" w14:textId="0C8C5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E60B47" w14:textId="2F7A2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4B6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194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911E10" w14:textId="2FFA9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BE2DB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282D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19E66EF" w14:textId="0B6B5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DFAC86" w14:textId="724759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EA7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190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A3E612" w14:textId="0BE6C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A207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8EC6B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0E977B2" w14:textId="22E4949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A1C5B2" w14:textId="549222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2A3C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57E2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8D1637" w14:textId="24C53E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BDC189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5A8753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AA6357E" w14:textId="24688C8F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55F138A" w14:textId="77777777" w:rsidR="00944C3D" w:rsidRDefault="00944C3D" w:rsidP="00944C3D">
      <w:pPr>
        <w:rPr>
          <w:rFonts w:ascii="Arial" w:hAnsi="Arial"/>
          <w:b/>
        </w:rPr>
      </w:pPr>
    </w:p>
    <w:p w14:paraId="3B7D7D3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39B764D" w14:textId="77777777" w:rsidTr="00503750">
        <w:tc>
          <w:tcPr>
            <w:tcW w:w="2835" w:type="dxa"/>
            <w:vAlign w:val="center"/>
          </w:tcPr>
          <w:p w14:paraId="58393F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7481A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143174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861EF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01E35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200CB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91F2FA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E1614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01C887A" w14:textId="7F93E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AC8969" w14:textId="52FF1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205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242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4BD45F" w14:textId="762E0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08B2B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731B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6F8287C" w14:textId="261BE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608F3" w14:textId="2E303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01F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1FA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0CE70C" w14:textId="708E5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9E146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BC09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7C11A0A" w14:textId="27DD7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10F43C" w14:textId="47A04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766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278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A39529" w14:textId="47A72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67B2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8234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F24CDFF" w14:textId="5A1F8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F6BCD" w14:textId="5D0A1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79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10C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142AB0" w14:textId="64BF1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D566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A054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DC357FF" w14:textId="56D501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139CDD" w14:textId="5919AF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75B2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4298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F3CD71" w14:textId="735D42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89361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EEBF2E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346C13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CD37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8605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5604127" w14:textId="77777777" w:rsidTr="00503750">
        <w:trPr>
          <w:trHeight w:val="699"/>
        </w:trPr>
        <w:tc>
          <w:tcPr>
            <w:tcW w:w="3502" w:type="dxa"/>
            <w:vMerge/>
          </w:tcPr>
          <w:p w14:paraId="0C6E35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B0BA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8FD3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3FB4BD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B06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18E521F" w14:textId="684EDE2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BF152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0A7540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A996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AD97696" w14:textId="4F655B4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3A734F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965B9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E4F4C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341965C" w14:textId="23FAF45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63216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543C6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1A94B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40DB25F" w14:textId="77777777" w:rsidTr="00503750">
        <w:trPr>
          <w:trHeight w:val="593"/>
        </w:trPr>
        <w:tc>
          <w:tcPr>
            <w:tcW w:w="3497" w:type="dxa"/>
          </w:tcPr>
          <w:p w14:paraId="4AC73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6A535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AEFFE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8B6BB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80A2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DD6C29E" w14:textId="1F062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F4E9B7" w14:textId="7736E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C5F1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541AD1A" w14:textId="255C2B7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9AA11E" w14:textId="2D483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23CEEA" w14:textId="1FA25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828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BF434B" w14:textId="69EF763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856DB6" w14:textId="69DAC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CEB44F" w14:textId="15352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9951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6E0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F29D3E3" w14:textId="05F88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B298B7" w14:textId="49054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302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DEAE8A" w14:textId="6ECA432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DAD56D" w14:textId="201B2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3A82A7" w14:textId="51650F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45D5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6688ED" w14:textId="74FAA25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9FE87B" w14:textId="023F4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A67E3E" w14:textId="4BF53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E63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2C06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90C4CBE" w14:textId="105A2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E8F010" w14:textId="09065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0592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5ADFA6" w14:textId="22D8296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42912A" w14:textId="79388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C7B207" w14:textId="7D2ED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A9F63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C2EE4D" w14:textId="364BCAB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3CC74F" w14:textId="180EE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B6D22D" w14:textId="6DAE6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C7E77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7569A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075055E" w14:textId="6530CE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5BCCAD" w14:textId="2F50D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1E7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084354" w14:textId="30FF405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80BF211" w14:textId="383ED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523617" w14:textId="5314C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D48B1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C5935D9" w14:textId="4FD631E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738585" w14:textId="69399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6284A" w14:textId="3C0F4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E86333" w14:textId="77777777" w:rsidR="00944C3D" w:rsidRDefault="00944C3D" w:rsidP="00944C3D">
      <w:pPr>
        <w:rPr>
          <w:rFonts w:ascii="Arial" w:hAnsi="Arial"/>
          <w:b/>
        </w:rPr>
      </w:pPr>
    </w:p>
    <w:p w14:paraId="4B32426A" w14:textId="77777777" w:rsidR="00944C3D" w:rsidRDefault="00944C3D" w:rsidP="00944C3D">
      <w:pPr>
        <w:rPr>
          <w:rFonts w:ascii="Arial" w:hAnsi="Arial"/>
          <w:b/>
        </w:rPr>
      </w:pPr>
    </w:p>
    <w:p w14:paraId="622AC0C3" w14:textId="77777777" w:rsidR="00944C3D" w:rsidRDefault="00944C3D" w:rsidP="00944C3D">
      <w:pPr>
        <w:rPr>
          <w:rFonts w:ascii="Arial" w:hAnsi="Arial"/>
          <w:b/>
        </w:rPr>
      </w:pPr>
    </w:p>
    <w:p w14:paraId="1D31EB08" w14:textId="77777777" w:rsidR="00944C3D" w:rsidRDefault="00944C3D" w:rsidP="00944C3D">
      <w:pPr>
        <w:rPr>
          <w:rFonts w:ascii="Arial" w:hAnsi="Arial"/>
          <w:b/>
        </w:rPr>
      </w:pPr>
    </w:p>
    <w:p w14:paraId="1F1264D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1622"/>
        <w:gridCol w:w="1213"/>
        <w:gridCol w:w="1214"/>
        <w:gridCol w:w="1190"/>
        <w:gridCol w:w="1573"/>
      </w:tblGrid>
      <w:tr w:rsidR="00944C3D" w:rsidRPr="00050529" w14:paraId="036BCC9E" w14:textId="77777777" w:rsidTr="00503750">
        <w:tc>
          <w:tcPr>
            <w:tcW w:w="2622" w:type="dxa"/>
            <w:vAlign w:val="center"/>
          </w:tcPr>
          <w:p w14:paraId="1FB3DB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20A1A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8B6BB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54AB8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E9BED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EF0A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290D0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88E1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E8DDD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407700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9956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A33634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617E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343C846" w14:textId="36535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66DA7A" w14:textId="55D5D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D86B3E" w14:textId="07A97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96E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91C4AF" w14:textId="6E840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6EAC1" w14:textId="77777777" w:rsidTr="00503750">
        <w:tc>
          <w:tcPr>
            <w:tcW w:w="2622" w:type="dxa"/>
            <w:vAlign w:val="center"/>
          </w:tcPr>
          <w:p w14:paraId="5074CF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C38C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83AFC1A" w14:textId="68AF3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E63781" w14:textId="36EC4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EC2354" w14:textId="3ABCC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145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F60693" w14:textId="030EA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699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48A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F4ED9CD" w14:textId="09222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066510" w14:textId="65404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5FFD9D" w14:textId="25BB7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915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025A14" w14:textId="1C41B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8F0A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8C8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7859A6E" w14:textId="3D078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822A46" w14:textId="476E2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9CC819" w14:textId="4F1A4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B54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545AB7" w14:textId="124EA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AEF3FB" w14:textId="77777777" w:rsidTr="00503750">
        <w:tc>
          <w:tcPr>
            <w:tcW w:w="2622" w:type="dxa"/>
            <w:vAlign w:val="center"/>
          </w:tcPr>
          <w:p w14:paraId="4EA60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173DE69" w14:textId="254E9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90986.00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283085" w14:textId="0F13A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28443.00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DA3801" w14:textId="6034D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17605.00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A368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EB5881" w14:textId="269B8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101824.00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B99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D290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802CC3A" w14:textId="47D24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6183D9" w14:textId="05F3E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0BC6D7" w14:textId="1DA547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D80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03E741" w14:textId="0BF84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81058B" w14:textId="77777777" w:rsidTr="00503750">
        <w:tc>
          <w:tcPr>
            <w:tcW w:w="2622" w:type="dxa"/>
            <w:vAlign w:val="center"/>
          </w:tcPr>
          <w:p w14:paraId="24C24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C175CB7" w14:textId="75F80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4CA582" w14:textId="2725B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763B94" w14:textId="6CDB9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D85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93487" w14:textId="5BEB1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0B7D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BBE91E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1BADB2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C99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2309A92" w14:textId="15F0F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A6816B" w14:textId="5A876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BFD06C" w14:textId="5AC36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AB7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116E22" w14:textId="7C38A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4CFC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8764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CB40F60" w14:textId="50464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BE8947" w14:textId="747DD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A53380" w14:textId="7B67C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B56C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15EA27" w14:textId="49DA5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C761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64F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8B4D1E2" w14:textId="5CE1D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E48ADD" w14:textId="0E5E8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B03BBB" w14:textId="541F0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F04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A0A3E5" w14:textId="5F130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22779D" w14:textId="77777777" w:rsidTr="00503750">
        <w:tc>
          <w:tcPr>
            <w:tcW w:w="2622" w:type="dxa"/>
            <w:vAlign w:val="center"/>
          </w:tcPr>
          <w:p w14:paraId="460BFB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4CF27B9" w14:textId="13872A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33C5FD" w14:textId="50EAA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3F5653" w14:textId="22FDC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DF7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268754" w14:textId="15C91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459AB8" w14:textId="77777777" w:rsidTr="00503750">
        <w:tc>
          <w:tcPr>
            <w:tcW w:w="2622" w:type="dxa"/>
            <w:vAlign w:val="center"/>
          </w:tcPr>
          <w:p w14:paraId="21536A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81DE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521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929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BFE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A47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DC35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4D3E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7736815" w14:textId="4A5AFF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90986.00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6CB5A3" w14:textId="1437EB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28443.00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80F70C" w14:textId="1CAD48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17605.00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9250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1850B0" w14:textId="4F49A2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101824.00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104B1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1E31F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54766E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B706EF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5D81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1C3EB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44C40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C220F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082B5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43D05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0AAFB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41C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978F7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CFDE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7E49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9C5F1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A0FA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A603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9E134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0954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A634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C3B89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5992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0B74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A7743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99C1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517C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81FAF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E3E7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9436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4039E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0E9F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47D9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A62C4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AB69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12F8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8C564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F76B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FCC4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CFFB6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AB42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3436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79D61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73C29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41AA6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AA0CD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C04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B4A40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F475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E909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8110B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F928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5E4D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5CF76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424B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8EFF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7FF2B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581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49BB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4A867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1C61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6A7F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BB61A5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1B66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D18D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52C57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32C7E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FB1B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69390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7BD23C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0321C3B" w14:textId="77777777" w:rsidTr="00503750">
        <w:tc>
          <w:tcPr>
            <w:tcW w:w="2835" w:type="dxa"/>
            <w:vAlign w:val="center"/>
          </w:tcPr>
          <w:p w14:paraId="2E131E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E8F9D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911A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7B8A0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100CF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729F8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48F1474" w14:textId="77777777" w:rsidTr="00503750">
        <w:tc>
          <w:tcPr>
            <w:tcW w:w="2835" w:type="dxa"/>
            <w:vAlign w:val="center"/>
          </w:tcPr>
          <w:p w14:paraId="7D71F4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7C92F7F" w14:textId="09567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2FD881" w14:textId="111DF0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919DA2" w14:textId="16F7B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594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474782" w14:textId="59370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55AB8" w14:textId="77777777" w:rsidTr="00503750">
        <w:tc>
          <w:tcPr>
            <w:tcW w:w="2835" w:type="dxa"/>
            <w:vAlign w:val="center"/>
          </w:tcPr>
          <w:p w14:paraId="20107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1EE2A2B" w14:textId="05DDD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D49482" w14:textId="03C30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51ED62" w14:textId="7C325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0C9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1FA1F7" w14:textId="3B68F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3033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3C624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371474B" w14:textId="0E2A75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8B0DC" w14:textId="5D28896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35ACA1" w14:textId="1FBB88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C8B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0300D1" w14:textId="12C6AE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0D3D116" w14:textId="77777777" w:rsidTr="00503750">
        <w:tc>
          <w:tcPr>
            <w:tcW w:w="2835" w:type="dxa"/>
            <w:vAlign w:val="center"/>
          </w:tcPr>
          <w:p w14:paraId="5EDFB5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74FD6EA" w14:textId="18EB0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F4B8BB" w14:textId="1B455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5FC316" w14:textId="1AF648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CC0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EB7AD3" w14:textId="356A5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35DCB8" w14:textId="77777777" w:rsidTr="00503750">
        <w:tc>
          <w:tcPr>
            <w:tcW w:w="2835" w:type="dxa"/>
            <w:vAlign w:val="center"/>
          </w:tcPr>
          <w:p w14:paraId="69090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AD3F62F" w14:textId="639E3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831E7" w14:textId="77EC3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F5A09" w14:textId="3C11E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EDF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03C4C" w14:textId="185AD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B2DC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A613F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FD3EE70" w14:textId="1B9377E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6F39CB" w14:textId="6022FE6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090B4C" w14:textId="25A7DF3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32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24844" w14:textId="38AB00B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FEBC8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E56D8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BA6203" w14:textId="51854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4EC357" w14:textId="607334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A8A78F" w14:textId="5A918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11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B2DE15" w14:textId="2DFF75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94168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B3056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5A0A571" w14:textId="77777777" w:rsidTr="00503750">
        <w:tc>
          <w:tcPr>
            <w:tcW w:w="2552" w:type="dxa"/>
            <w:shd w:val="clear" w:color="auto" w:fill="auto"/>
            <w:vAlign w:val="center"/>
          </w:tcPr>
          <w:p w14:paraId="686B1F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09C1B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FD89B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3D823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5D774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938B58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EF798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BA9CACB" w14:textId="521C117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BD59753" w14:textId="49A4426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1B333B" w14:textId="5736C18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A891D60" w14:textId="10C2406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93F42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F98EB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87F8C2C" w14:textId="23313FC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0316462" w14:textId="02082AA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1E4A267" w14:textId="0918E85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36EFA2" w14:textId="6284F97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8096B2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C61B1B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5959DC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AEB39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CFA9E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F35FE16" w14:textId="77777777" w:rsidTr="00503750">
        <w:tc>
          <w:tcPr>
            <w:tcW w:w="4395" w:type="dxa"/>
            <w:vMerge/>
          </w:tcPr>
          <w:p w14:paraId="07D261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D04FA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109B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C3E5E9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5615A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2C95AB4" w14:textId="7A38AD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  <w:lang w:eastAsia="sk-SK"/>
              </w:rPr>
              <w:t>863.00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A970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D97ED1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FBF12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0239492" w14:textId="71CD0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0792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44A03C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86F2F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C773DD2" w14:textId="56D8A6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863.00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8B83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473CCC" w14:textId="77777777" w:rsidTr="00503750">
        <w:tc>
          <w:tcPr>
            <w:tcW w:w="4395" w:type="dxa"/>
            <w:vAlign w:val="center"/>
          </w:tcPr>
          <w:p w14:paraId="468028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D937290" w14:textId="4D800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9EDB1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C3CE67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8F430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AEB2445" w14:textId="256C7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DB46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6E2E4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621A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98F499B" w14:textId="63AF47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079F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33F4AC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1F187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9D7A95D" w14:textId="53248DE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72952.00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8916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25292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2A8D47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09DB834" w14:textId="77777777" w:rsidTr="00503750">
        <w:tc>
          <w:tcPr>
            <w:tcW w:w="4395" w:type="dxa"/>
            <w:vAlign w:val="center"/>
          </w:tcPr>
          <w:p w14:paraId="21EB0F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1B8C5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888BB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1A904F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DB085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801146C" w14:textId="19A379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7939BE" w14:textId="02BE2E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D1CD5B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C2F60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082C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325D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EF965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64057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D6016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5A8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8E7AB7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8674C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E016764" w14:textId="665A1D8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E84D3B" w14:textId="68CB118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0C5F1C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AAA0F0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90F8A15" w14:textId="783C15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14236" w14:textId="28C6308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D82E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758B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778D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F484F1B" w14:textId="77777777" w:rsidTr="00503750">
        <w:tc>
          <w:tcPr>
            <w:tcW w:w="1843" w:type="dxa"/>
            <w:vAlign w:val="center"/>
          </w:tcPr>
          <w:p w14:paraId="018C47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D94D07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10E23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67A62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01483F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E17F9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8D6B0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F38DDA4" w14:textId="77777777" w:rsidTr="00503750">
        <w:tc>
          <w:tcPr>
            <w:tcW w:w="1843" w:type="dxa"/>
            <w:vAlign w:val="center"/>
          </w:tcPr>
          <w:p w14:paraId="240F9A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5B905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26C7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CC9D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B4CC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1C48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2115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88E59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39BA8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59E30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B640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C66E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97DA5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4E1B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9198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E304A2D" w14:textId="77777777" w:rsidTr="00503750">
        <w:tc>
          <w:tcPr>
            <w:tcW w:w="1843" w:type="dxa"/>
            <w:vAlign w:val="center"/>
          </w:tcPr>
          <w:p w14:paraId="35DBF4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239B9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999B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E305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6679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4018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01B2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FB3375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D9A64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6FE5B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FFE6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46B2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4332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E33A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36A0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6B24EB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95E4AB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1640C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348DD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333D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D914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ED106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9B73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1821D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B1428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0C81B0D" w14:textId="77777777" w:rsidTr="00503750">
        <w:trPr>
          <w:trHeight w:val="664"/>
        </w:trPr>
        <w:tc>
          <w:tcPr>
            <w:tcW w:w="3372" w:type="dxa"/>
          </w:tcPr>
          <w:p w14:paraId="16534A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44EC5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D03405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76AB73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C2AC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26337C8" w14:textId="009E1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5FA5DD" w14:textId="650BD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F8361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403D86E" w14:textId="6429AA0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92BBD1" w14:textId="3FE61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3C2230" w14:textId="5FAEF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6F6C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83F37F0" w14:textId="0B4F6D6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C51E581" w14:textId="593BD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DE4E51" w14:textId="42D77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2E1C5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8919E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57D0B13" w14:textId="42CF9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1EAF0C" w14:textId="4947B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10A14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027CFE" w14:textId="416B627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81DD03" w14:textId="3AAF5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089387" w14:textId="211AB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FDD93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107BE65" w14:textId="220AA9C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1FD281" w14:textId="1D832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DB5FFA" w14:textId="659CF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83F26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7F6E27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C88630F" w14:textId="77777777" w:rsidTr="00503750">
        <w:tc>
          <w:tcPr>
            <w:tcW w:w="2835" w:type="dxa"/>
            <w:vAlign w:val="center"/>
          </w:tcPr>
          <w:p w14:paraId="055B881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37F9F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219114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6B9CD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11924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5B0B3AB" w14:textId="77777777" w:rsidTr="00503750">
        <w:tc>
          <w:tcPr>
            <w:tcW w:w="2835" w:type="dxa"/>
          </w:tcPr>
          <w:p w14:paraId="374CFE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FD05714" w14:textId="7BB0B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A95AC8" w14:textId="53E7C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0C6D30" w14:textId="65322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C5D607" w14:textId="1C75C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15D554" w14:textId="77777777" w:rsidTr="00503750">
        <w:tc>
          <w:tcPr>
            <w:tcW w:w="2835" w:type="dxa"/>
          </w:tcPr>
          <w:p w14:paraId="26E97A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61C5983" w14:textId="1F4DB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A2EAE0" w14:textId="47F82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198FFB" w14:textId="59E84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B56CA5" w14:textId="5BF42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AE5E36" w14:textId="77777777" w:rsidTr="00503750">
        <w:tc>
          <w:tcPr>
            <w:tcW w:w="2835" w:type="dxa"/>
          </w:tcPr>
          <w:p w14:paraId="47A5B3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AEDF4D1" w14:textId="63908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D5B983" w14:textId="79895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3AAA4A" w14:textId="58CE0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A3883C" w14:textId="18084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EF2A76" w14:textId="77777777" w:rsidTr="00503750">
        <w:tc>
          <w:tcPr>
            <w:tcW w:w="2835" w:type="dxa"/>
            <w:vAlign w:val="center"/>
          </w:tcPr>
          <w:p w14:paraId="446104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8E8168A" w14:textId="54636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B5A0F2" w14:textId="47716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EC4493" w14:textId="0E50F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70F7B03" w14:textId="671C0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D72267" w14:textId="77777777" w:rsidTr="00503750">
        <w:tc>
          <w:tcPr>
            <w:tcW w:w="2835" w:type="dxa"/>
            <w:vAlign w:val="center"/>
          </w:tcPr>
          <w:p w14:paraId="1D3CBA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DD7EED8" w14:textId="386D0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F2A52B" w14:textId="5C39C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B72E26" w14:textId="3EB8A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72453E" w14:textId="77E68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01E741" w14:textId="77777777" w:rsidTr="00503750">
        <w:tc>
          <w:tcPr>
            <w:tcW w:w="2835" w:type="dxa"/>
          </w:tcPr>
          <w:p w14:paraId="0A4FC3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0FF758F" w14:textId="33050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4DAB1E" w14:textId="1349F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AA7244" w14:textId="68E8F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EE88C6" w14:textId="6AEF4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7F030C" w14:textId="77777777" w:rsidTr="00503750">
        <w:tc>
          <w:tcPr>
            <w:tcW w:w="2835" w:type="dxa"/>
          </w:tcPr>
          <w:p w14:paraId="1C115B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0EFB10F" w14:textId="37C0F2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6886CE" w14:textId="2A4CB5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087E6D" w14:textId="38369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E70387" w14:textId="6470E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22DD24" w14:textId="77777777" w:rsidTr="00503750">
        <w:tc>
          <w:tcPr>
            <w:tcW w:w="2835" w:type="dxa"/>
          </w:tcPr>
          <w:p w14:paraId="57A4B5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4CA6CE8" w14:textId="2A592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C0E882" w14:textId="1731F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A4901B" w14:textId="038BC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391D39" w14:textId="28FC3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8A61DB" w14:textId="77777777" w:rsidR="00944C3D" w:rsidRDefault="00944C3D" w:rsidP="00944C3D">
      <w:pPr>
        <w:rPr>
          <w:rFonts w:ascii="Arial" w:hAnsi="Arial"/>
          <w:b/>
        </w:rPr>
      </w:pPr>
    </w:p>
    <w:p w14:paraId="10D8D5B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BA3B3B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98CA2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35354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ED173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439991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0B2EF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742897A" w14:textId="77777777" w:rsidTr="00503750">
        <w:trPr>
          <w:trHeight w:val="443"/>
        </w:trPr>
        <w:tc>
          <w:tcPr>
            <w:tcW w:w="2560" w:type="dxa"/>
          </w:tcPr>
          <w:p w14:paraId="323385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DA578E9" w14:textId="17199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01C7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FD1D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0FA23F6" w14:textId="1015F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26C26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EA109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303C5D7" w14:textId="3EB3F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2C99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A46A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D0AA6B" w14:textId="64E27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143B3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FBF8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17C0A79" w14:textId="2884C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AAB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B32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FB9873" w14:textId="33975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0456A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A2F57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54B62D3" w14:textId="04A37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1B1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3534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478D4B" w14:textId="61CA7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7E2249" w14:textId="77777777" w:rsidR="00944C3D" w:rsidRDefault="00944C3D" w:rsidP="00944C3D">
      <w:pPr>
        <w:rPr>
          <w:rFonts w:ascii="Arial" w:hAnsi="Arial"/>
          <w:b/>
        </w:rPr>
      </w:pPr>
    </w:p>
    <w:p w14:paraId="43F612AD" w14:textId="77777777" w:rsidR="00944C3D" w:rsidRDefault="00944C3D" w:rsidP="00944C3D">
      <w:pPr>
        <w:rPr>
          <w:rFonts w:ascii="Arial" w:hAnsi="Arial"/>
          <w:b/>
        </w:rPr>
      </w:pPr>
    </w:p>
    <w:p w14:paraId="52374D9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EA966EA" w14:textId="77777777" w:rsidR="00944C3D" w:rsidRDefault="00944C3D" w:rsidP="00944C3D">
      <w:pPr>
        <w:rPr>
          <w:rFonts w:ascii="Arial" w:hAnsi="Arial"/>
          <w:b/>
        </w:rPr>
      </w:pPr>
    </w:p>
    <w:p w14:paraId="33DDE18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9E6231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22276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F3180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91230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3131C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CDD69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3835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8657B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10A10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24F46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65B35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430CC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B0AED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FD8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9070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83314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316AA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DD5EAC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0465508" w14:textId="77777777" w:rsidTr="00503750">
        <w:trPr>
          <w:trHeight w:val="677"/>
        </w:trPr>
        <w:tc>
          <w:tcPr>
            <w:tcW w:w="3358" w:type="dxa"/>
          </w:tcPr>
          <w:p w14:paraId="729D9B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36946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B198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3E8A45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3906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7AE9FFA" w14:textId="61158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3BF311" w14:textId="26B9D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84942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EF4D3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1545DB2" w14:textId="79C3B8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9B6527" w14:textId="214AA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398D7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934C0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7CEFBAA" w14:textId="49927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99896B" w14:textId="16AFF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BA01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DF5B0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56FD30A" w14:textId="3185D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000B2F" w14:textId="7EE6F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572F5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D026FB" w14:textId="5F45D1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7466BD" w14:textId="7080F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964EBB" w14:textId="5CBC3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E1859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4BF89B9" w14:textId="3407282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31360BE" w14:textId="545CF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730708" w14:textId="489BB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CFC25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76013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DFB0BF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BDF75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6AE0B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96E1FE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30678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A3CCC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4800E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0CA34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521D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05801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257A6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98EE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0F50B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59840F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011E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EF4FA6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69C942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737B1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E9E01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EAE7A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7A931D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FEB5D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36540FB" w14:textId="41CE3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7ACA20" w14:textId="3D574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E32CC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0EB28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888425E" w14:textId="09E6F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66F574" w14:textId="7266D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8C5CE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C3A56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5206490" w14:textId="3106D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BED8B4" w14:textId="4573A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D5D5B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DD54997" w14:textId="030AD04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A74CB8B" w14:textId="1C1D7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B17B58" w14:textId="6FC81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5C856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753D07" w14:textId="169710F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6B30411" w14:textId="14FC0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AFE7CD" w14:textId="3670EF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76A9C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65BACE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CFD55B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60404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31CA8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D86F1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AF2D5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CF18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CF205E7" w14:textId="0E925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D94815" w14:textId="08CBB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366E7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06A2E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47A6590" w14:textId="3CC06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9730C2" w14:textId="7829C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D22B5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03801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FACCEE2" w14:textId="724E5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898C24" w14:textId="0D353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29135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D4FEB8" w14:textId="71394B3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93CC471" w14:textId="40282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48F698" w14:textId="4D394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A8306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7D8B139" w14:textId="58A5E94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F13BAC2" w14:textId="51331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F0A9A0" w14:textId="09F0F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567C2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0E57A4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65C42B6" w14:textId="77777777" w:rsidTr="00503750">
        <w:tc>
          <w:tcPr>
            <w:tcW w:w="3686" w:type="dxa"/>
            <w:vAlign w:val="center"/>
          </w:tcPr>
          <w:p w14:paraId="7E9099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C5649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54655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169FCF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C782E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9C3A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9732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5A685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1995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9585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D262B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B8BBD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36114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552A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45D05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656ED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D0B458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4763F4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59F9D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D338E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F344F8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13AB0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38F8D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52BDF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5C7C9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4DBA2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8E45C16" w14:textId="5C3F3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AD748A" w14:textId="29A57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BA32C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F2592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F7FFD7A" w14:textId="1A99A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2C1F50" w14:textId="20A08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F303F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93AD9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1BFA1D1" w14:textId="1040E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AFA252" w14:textId="1CB52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C8A89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8ED302A" w14:textId="6A12839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5DB5FD" w14:textId="33744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1B98FB" w14:textId="7CAD6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4E42D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1F815F9" w14:textId="51F568C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56FD3FD" w14:textId="60D71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246548" w14:textId="474D5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67EB9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C6728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7254B8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4F2B3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CEB4B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0F869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00F77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DF00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F1CD476" w14:textId="050FD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049A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7991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EC61446" w14:textId="0E209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45AAF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B9F8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875BFA3" w14:textId="004F2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8240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BC2B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4D25E8E" w14:textId="24C88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0B05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E9DE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70BCED7" w14:textId="3BEEB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C8AD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0DD8DB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E922CAD" w14:textId="51C1D0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5A5D0DA" w14:textId="77777777" w:rsidR="00944C3D" w:rsidRDefault="00944C3D" w:rsidP="00944C3D">
      <w:pPr>
        <w:rPr>
          <w:sz w:val="22"/>
          <w:szCs w:val="22"/>
        </w:rPr>
      </w:pPr>
    </w:p>
    <w:p w14:paraId="754A388C" w14:textId="77777777" w:rsidR="00944C3D" w:rsidRDefault="00944C3D" w:rsidP="00944C3D">
      <w:pPr>
        <w:rPr>
          <w:sz w:val="22"/>
          <w:szCs w:val="22"/>
        </w:rPr>
      </w:pPr>
    </w:p>
    <w:p w14:paraId="3B684EB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BA0A61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D0F76A6" w14:textId="19A04C5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54799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C7139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E4649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82DEC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504EE4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CA880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7501E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7A0F5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C85955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935450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BA6CCDA" w14:textId="74D8D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0DABD4" w14:textId="5D4BD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26B2C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BE32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A98860D" w14:textId="6D5B3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5B6B0D" w14:textId="07EDB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3E12B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A4789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1B24672" w14:textId="096F2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F4528E1" w14:textId="643F9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8884D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5FB75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E09506E" w14:textId="30A3B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5F8546" w14:textId="6643B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8B847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55C8D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ABCF5C5" w14:textId="28FC7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2D3D0B" w14:textId="645EC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95A35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B66CA24" w14:textId="31FB226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1657E00" w14:textId="0EE1F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9FA54F" w14:textId="54204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D2C71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7A7F9B3" w14:textId="5F03F3A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223319B" w14:textId="2CE4B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32B83D" w14:textId="5FD08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2CA0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12BAE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CCACBC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09A0D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10BC88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C1856E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6EDF67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F8BF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C9180D" w14:textId="64685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AC7414" w14:textId="195C7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6AEEE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13F1F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23765CE" w14:textId="0B6D7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496315" w14:textId="5D70A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5CD66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5BD85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F86E224" w14:textId="01908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9E2777" w14:textId="4B82F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C8D4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E99DC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FAECA5E" w14:textId="226C4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964B04" w14:textId="434F0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8B59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A913DAF" w14:textId="61B08D4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0F85AAF" w14:textId="676D8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2BBCBEF" w14:textId="146EB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F84CF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205CB97" w14:textId="581FB81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360284F" w14:textId="55717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F75157" w14:textId="60391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C526C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CAEBD0A" w14:textId="25BCE60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96D96A" w14:textId="6B207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1F7481" w14:textId="1E692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A168C" w:rsidRPr="00DB17E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6E20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EEFC4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950E24B" w14:textId="2E6A5C5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F0641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088E7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94E814F" w14:textId="4164539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3C3AD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D9A24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C3247B7" w14:textId="40E86CC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FF628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89DF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6071C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BFA6BC3" w14:textId="77777777" w:rsidR="00944C3D" w:rsidRPr="003607F0" w:rsidRDefault="00944C3D" w:rsidP="00944C3D"/>
    <w:p w14:paraId="7104EAC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B4B8E" w14:textId="77777777" w:rsidR="00FA168C" w:rsidRDefault="00FA168C">
      <w:r>
        <w:separator/>
      </w:r>
    </w:p>
  </w:endnote>
  <w:endnote w:type="continuationSeparator" w:id="0">
    <w:p w14:paraId="52CB5F83" w14:textId="77777777" w:rsidR="00FA168C" w:rsidRDefault="00FA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B0DF1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BD2BA6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4CB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76C8C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37F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A46DF3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445B" w14:textId="77777777" w:rsidR="00FA168C" w:rsidRDefault="00FA168C">
      <w:r>
        <w:separator/>
      </w:r>
    </w:p>
  </w:footnote>
  <w:footnote w:type="continuationSeparator" w:id="0">
    <w:p w14:paraId="4B4A4629" w14:textId="77777777" w:rsidR="00FA168C" w:rsidRDefault="00FA1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601685">
    <w:abstractNumId w:val="13"/>
  </w:num>
  <w:num w:numId="2" w16cid:durableId="729153987">
    <w:abstractNumId w:val="17"/>
  </w:num>
  <w:num w:numId="3" w16cid:durableId="637565187">
    <w:abstractNumId w:val="8"/>
  </w:num>
  <w:num w:numId="4" w16cid:durableId="516239012">
    <w:abstractNumId w:val="7"/>
  </w:num>
  <w:num w:numId="5" w16cid:durableId="123030792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52142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4935913">
    <w:abstractNumId w:val="20"/>
  </w:num>
  <w:num w:numId="8" w16cid:durableId="1446577309">
    <w:abstractNumId w:val="10"/>
  </w:num>
  <w:num w:numId="9" w16cid:durableId="1660112113">
    <w:abstractNumId w:val="0"/>
  </w:num>
  <w:num w:numId="10" w16cid:durableId="1353459859">
    <w:abstractNumId w:val="19"/>
  </w:num>
  <w:num w:numId="11" w16cid:durableId="1813909072">
    <w:abstractNumId w:val="6"/>
  </w:num>
  <w:num w:numId="12" w16cid:durableId="65105141">
    <w:abstractNumId w:val="9"/>
  </w:num>
  <w:num w:numId="13" w16cid:durableId="162747650">
    <w:abstractNumId w:val="12"/>
  </w:num>
  <w:num w:numId="14" w16cid:durableId="1601141910">
    <w:abstractNumId w:val="15"/>
  </w:num>
  <w:num w:numId="15" w16cid:durableId="1873877284">
    <w:abstractNumId w:val="14"/>
  </w:num>
  <w:num w:numId="16" w16cid:durableId="1443574424">
    <w:abstractNumId w:val="2"/>
  </w:num>
  <w:num w:numId="17" w16cid:durableId="1977711931">
    <w:abstractNumId w:val="4"/>
  </w:num>
  <w:num w:numId="18" w16cid:durableId="1995643747">
    <w:abstractNumId w:val="11"/>
  </w:num>
  <w:num w:numId="19" w16cid:durableId="913467790">
    <w:abstractNumId w:val="5"/>
  </w:num>
  <w:num w:numId="20" w16cid:durableId="147945597">
    <w:abstractNumId w:val="18"/>
  </w:num>
  <w:num w:numId="21" w16cid:durableId="1770541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2"/>
    <w:docVar w:name="arg2" w:val="Driver=asa17;DBF=D:\anasoft\data\tebys.db;DBN=tebys;ENG=SQL17;commlinks=TCPIP{ip=192.168.1.241};uid=hromnikova;con=finus(10.15);pwd=488300282956Vaveto1"/>
    <w:docVar w:name="arg3" w:val="591212"/>
    <w:docVar w:name="arg4" w:val="C:\Users\HROMNI~1.TEB\AppData\Local\Temp\7616250.doc"/>
    <w:docVar w:name="arg5" w:val="4"/>
  </w:docVars>
  <w:rsids>
    <w:rsidRoot w:val="00FA168C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2FEB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68C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6A18A"/>
  <w15:docId w15:val="{750C1430-E7E0-4B46-A494-96BF46C9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2025-03-21T08:05:00Z</dcterms:created>
  <dcterms:modified xsi:type="dcterms:W3CDTF">2025-03-21T08:06:00Z</dcterms:modified>
</cp:coreProperties>
</file>