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1D63A95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7611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298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1E1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392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33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3D1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4FA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3FB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BC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EC6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F3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D8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17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DAB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93B8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329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B5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F62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4A9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346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F1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1DE6584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654F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A5892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B74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055D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23A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C18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3759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23C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9542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4F1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F932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D1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2E0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BFA2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F7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692F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4EF4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4EB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DAA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5DE0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7F1A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2528A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9567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BD36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FDBE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3504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F35C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30D3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231B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E4C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D1A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7B5B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806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85384D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D5BA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54C3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0FD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87C1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F4C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F9F7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3F2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6E25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E5C8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42CB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9070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81F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C9E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AEE2C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3DA4C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68B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81CD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D87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FFC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FCF0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AFE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E33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7830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EE8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896E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52D1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4418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66D1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D7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F833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B955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999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9A73A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7C9DBE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1B13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D2889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CE03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5FD9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3A7E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1A7C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2449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2B30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B7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456B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2BD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92E3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E73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2F4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DD3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0B9C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89EA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FE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95668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8C38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65CA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6E2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05A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BFC7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71BD2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7212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472A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5BC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D04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03D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F05C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17A54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2C9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536983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055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C31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09FE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52D8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52F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C73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CF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314D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723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B5B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922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815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43D25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E89C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8BA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9F17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E2658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E0E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A22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CB3C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ED7E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91BF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533E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A3F2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8218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9FF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D170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8A4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B24D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897D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C5ED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91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51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53BFC81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99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AB7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1A5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7A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B9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D6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4F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10F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A5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2B2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3B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61E1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0978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22C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2291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405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FF421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F0F5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D33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94C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848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27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37D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7BD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4FC1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CCB5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650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02E3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94D3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3737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F94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A7493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554E5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0558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930DC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278BC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2CD6A418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1FF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719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BFCE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AF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E5DB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8BD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7B0D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F0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11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C2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526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9B3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A5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B3D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A26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FE3D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409BB20D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0A72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DDC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67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1C1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E74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7E1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C69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333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D07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09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6D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0F9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E9E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27B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F256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2B61B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757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AE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529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F4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0DC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6E6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811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90E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C3E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81E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89C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4E8E7C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1048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C6E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5F1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155B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5F3A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49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C52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5E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79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B7B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73D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C4D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164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1F0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DF8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67A7C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52F7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01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3C13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C84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301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6D2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727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E0D26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57F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C44C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45680DA" w14:textId="5F770293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99CB7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05F4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379EA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8C12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35CE8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40EC1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DAF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A709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D65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275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38E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BA7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068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F9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FC8E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9C9A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0EF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36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B0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F7C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B41D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87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4112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1C9F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52CEA8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64AFFDC7" wp14:editId="4EA7B6B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1504DB0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4AFFDC7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21504DB0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DF4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90397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E295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49D3B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23D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EC2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90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D8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FB9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4BB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E90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A39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2A3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78ED45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630373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88F6D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31F7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1318D117" wp14:editId="3A1A0D9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EE8EB0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318D117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2BEE8EB0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1488101B" wp14:editId="42DEA2C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386E3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88101B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55386E3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2171390" wp14:editId="7A567DC2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B6DBC8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171390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0EB6DBC8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632384D1" wp14:editId="64AB442E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C8EB21" w14:textId="18957994" w:rsidR="000B647F" w:rsidRDefault="000B647F" w:rsidP="00944C3D">
                                  <w:fldSimple w:instr=" MERGEFIELD  aDMOD  \* MERGEFORMAT ">
                                    <w:r w:rsidR="00FA168C" w:rsidRPr="00FA168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32384D1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3FC8EB21" w14:textId="18957994" w:rsidR="000B647F" w:rsidRDefault="000B647F" w:rsidP="00944C3D">
                            <w:fldSimple w:instr=" MERGEFIELD  aDMOD  \* MERGEFORMAT ">
                              <w:r w:rsidR="00FA168C" w:rsidRPr="00FA168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19637506" wp14:editId="178D38A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42D16E0" w14:textId="1AC6EC9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168C" w:rsidRPr="00DB17E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637506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542D16E0" w14:textId="1AC6EC9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168C" w:rsidRPr="00DB17E4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1FC23CFA" wp14:editId="79A9F70B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411495" w14:textId="09B73A49" w:rsidR="000B647F" w:rsidRDefault="000B647F" w:rsidP="00944C3D">
                                  <w:fldSimple w:instr=" MERGEFIELD  aDRDO  \* MERGEFORMAT ">
                                    <w:r w:rsidR="00FA168C" w:rsidRPr="00FA168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23CF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2C411495" w14:textId="09B73A49" w:rsidR="000B647F" w:rsidRDefault="000B647F" w:rsidP="00944C3D">
                            <w:fldSimple w:instr=" MERGEFIELD  aDRDO  \* MERGEFORMAT ">
                              <w:r w:rsidR="00FA168C" w:rsidRPr="00FA168C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087751FE" wp14:editId="64912D73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C3F3F5" w14:textId="595B21F3" w:rsidR="000B647F" w:rsidRDefault="000B647F" w:rsidP="00944C3D">
                                  <w:fldSimple w:instr=" MERGEFIELD  aDMDO  \* MERGEFORMAT ">
                                    <w:r w:rsidR="00FA168C" w:rsidRPr="00FA168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7751F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2C3F3F5" w14:textId="595B21F3" w:rsidR="000B647F" w:rsidRDefault="000B647F" w:rsidP="00944C3D">
                            <w:fldSimple w:instr=" MERGEFIELD  aDMDO  \* MERGEFORMAT ">
                              <w:r w:rsidR="00FA168C" w:rsidRPr="00FA168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C4C2427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13BDEB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0699A5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30898D1D" wp14:editId="27F7607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FCB91B8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0898D1D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FCB91B8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83B666D" wp14:editId="79D55735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A6F4CD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83B666D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A6F4CD9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87F96E0" wp14:editId="21CBC45A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65C726E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87F96E0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65C726E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1387448" wp14:editId="0DD1C1DB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2773FD" w14:textId="569A6C52" w:rsidR="000B647F" w:rsidRDefault="000B647F" w:rsidP="00944C3D">
                                  <w:fldSimple w:instr=" MERGEFIELD  aDRDOo  \* MERGEFORMAT ">
                                    <w:r w:rsidR="00FA168C" w:rsidRPr="00FA168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387448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12773FD" w14:textId="569A6C52" w:rsidR="000B647F" w:rsidRDefault="000B647F" w:rsidP="00944C3D">
                            <w:fldSimple w:instr=" MERGEFIELD  aDRDOo  \* MERGEFORMAT ">
                              <w:r w:rsidR="00FA168C" w:rsidRPr="00FA168C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43069DEA" wp14:editId="6FE4EC0D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D89C3A" w14:textId="2BB55075" w:rsidR="000B647F" w:rsidRDefault="000B647F" w:rsidP="00944C3D">
                                  <w:fldSimple w:instr=" MERGEFIELD  aDMDO  \* MERGEFORMAT ">
                                    <w:r w:rsidR="00FA168C" w:rsidRPr="00FA168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3069DEA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51D89C3A" w14:textId="2BB55075" w:rsidR="000B647F" w:rsidRDefault="000B647F" w:rsidP="00944C3D">
                            <w:fldSimple w:instr=" MERGEFIELD  aDMDO  \* MERGEFORMAT ">
                              <w:r w:rsidR="00FA168C" w:rsidRPr="00FA168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3C40AAF4" wp14:editId="17EB32C7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CB62A7" w14:textId="2C647CE3" w:rsidR="000B647F" w:rsidRDefault="000B647F" w:rsidP="00944C3D">
                                  <w:fldSimple w:instr=" MERGEFIELD  aDRODo  \* MERGEFORMAT ">
                                    <w:r w:rsidR="00FA168C" w:rsidRPr="00FA168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AF4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38CB62A7" w14:textId="2C647CE3" w:rsidR="000B647F" w:rsidRDefault="000B647F" w:rsidP="00944C3D">
                            <w:fldSimple w:instr=" MERGEFIELD  aDRODo  \* MERGEFORMAT ">
                              <w:r w:rsidR="00FA168C" w:rsidRPr="00FA168C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3507B17E" wp14:editId="03310745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558B20" w14:textId="41981367" w:rsidR="000B647F" w:rsidRDefault="000B647F" w:rsidP="00944C3D">
                                  <w:fldSimple w:instr=" MERGEFIELD  aDMOD  \* MERGEFORMAT ">
                                    <w:r w:rsidR="00FA168C" w:rsidRPr="00FA168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507B17E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70558B20" w14:textId="41981367" w:rsidR="000B647F" w:rsidRDefault="000B647F" w:rsidP="00944C3D">
                            <w:fldSimple w:instr=" MERGEFIELD  aDMOD  \* MERGEFORMAT ">
                              <w:r w:rsidR="00FA168C" w:rsidRPr="00FA168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E53D240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0B5D3BE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729B12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736A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2DBB58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4EF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3E44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428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7F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517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C85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96E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E74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B6B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CB7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E58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3F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08D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13C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9D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A6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5EBC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676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414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016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EA2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7E5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DCF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D36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CC229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EC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AD3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CF04B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92A6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481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66A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9D1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6DF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2F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302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7A0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91C6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95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BE6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FE05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725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0B0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3E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39F96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2405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ADB2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5BAE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5F62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1A928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345C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828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33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FFB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08D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CCF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104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A02E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80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FE15A7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79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862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C0D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894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D42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715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D040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992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91A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ADA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8F9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2BC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D1C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E4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C5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352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1017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754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2E3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B27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C84C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4AE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CFA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25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F3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88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A6B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7B2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85FA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38A36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905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50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880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CF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B5F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2004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29F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AB9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54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791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03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07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657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415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28F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49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8A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19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FA0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91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C12D8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A3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206F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63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50A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B616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EB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7F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387F8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1CF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374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84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01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E9E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B7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4F2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55D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B43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3322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17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2A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F0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D40F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F7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1B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04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1257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ACF7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899F6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893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BD6E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4B9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1884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95AA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9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304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5A5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DE7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CEF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B57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EFF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81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7A4C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9A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11B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FB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9D3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A11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0F46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586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E4F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E3E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5B7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85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DDDC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64B7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DF4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A7E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E0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A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593C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9AA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7E13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8B5B6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3858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2A33B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29F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E7DB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0E91D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89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63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DC845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CFA6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72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AF0830A" wp14:editId="47DFC71D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2FC0ADF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AF0830A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22FC0ADF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8A0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FC1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52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0A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B94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3E5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F10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B7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F4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6EE68202" wp14:editId="1C167985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CDDF3E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E68202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55CDDF3E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0B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CA45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D823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10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A2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B425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E3D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8C8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632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CEF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A981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0B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7C0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CAA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0F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FFE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DA3A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269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5941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2F01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334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5DE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4229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7990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F5582E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8C5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D2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2540A149" wp14:editId="3B782950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B9C2BBC" w14:textId="319B7ECA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168C" w:rsidRPr="00DB17E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36117404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540A149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7B9C2BBC" w14:textId="319B7ECA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168C" w:rsidRPr="00DB17E4">
                              <w:rPr>
                                <w:rFonts w:ascii="Arial" w:hAnsi="Arial" w:cs="Arial"/>
                                <w:noProof/>
                              </w:rPr>
                              <w:t>36117404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895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0A3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FEA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F204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07C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0B6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3CB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A31A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3BB4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0BD5B9F5" wp14:editId="214BA1F4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2E2EBDF" w14:textId="77372A2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168C" w:rsidRPr="00DB17E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2021528850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D5B9F5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02E2EBDF" w14:textId="77372A2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168C" w:rsidRPr="00DB17E4">
                              <w:rPr>
                                <w:rFonts w:ascii="Arial" w:hAnsi="Arial" w:cs="Arial"/>
                                <w:noProof/>
                              </w:rPr>
                              <w:t>2021528850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6A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6C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D2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FF5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ADF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12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FCF1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C60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2D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3CF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C55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00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1E35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438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5308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865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430A2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63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66C3AB2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B8B1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E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DDBA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3A8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E832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DB8C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226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86C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46F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4C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9E5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32F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9C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2E9C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3818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1B38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BBF33B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E8EDC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F7D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EC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D90DF16" wp14:editId="69CB39D6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ADA536" w14:textId="74C2AFA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168C" w:rsidRPr="00DB17E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č.2425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90DF16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72ADA536" w14:textId="74C2AFA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168C" w:rsidRPr="00DB17E4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č.2425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681B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32F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8FC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CA2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254F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A8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3EE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86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97A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E0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B83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7B8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613C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4BEC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CF98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1C2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B8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F46D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1851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FED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91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D98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F177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CAF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3864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846A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FC0C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51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C9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2BF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C65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96150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03F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2FB8FA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7C1D9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2CF22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77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D25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1A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C6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7CCD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D5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6B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B34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85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4908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DEF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012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30CE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BA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2440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F2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74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9F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1A3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705D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0A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BCCD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7D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47C03C9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2B8B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3476C7D8" wp14:editId="4BDD8209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4D27B0" w14:textId="55115A3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168C" w:rsidRPr="00DB17E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Východná 1,3,5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76C7D8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6C4D27B0" w14:textId="55115A3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168C" w:rsidRPr="00DB17E4">
                              <w:rPr>
                                <w:rFonts w:ascii="Arial" w:hAnsi="Arial" w:cs="Arial"/>
                                <w:noProof/>
                              </w:rPr>
                              <w:t>Východná 1,3,5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D651D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683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D0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4B9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BF1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B24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8E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D1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1AF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67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A6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F6E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37A4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B1B1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455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EDF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8827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BD26193" wp14:editId="20F5F0C3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58EF1F6" w14:textId="596748DD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BD26193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658EF1F6" w14:textId="596748DD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A7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A09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50B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A0B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C0C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B5E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CFF043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AA0E4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F2DF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DBC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6F4D6A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19DB1A9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62230B3" wp14:editId="38B2FDEC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44EB15" w14:textId="00128B2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168C" w:rsidRPr="00DB17E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62230B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7544EB15" w14:textId="00128B2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168C" w:rsidRPr="00DB17E4">
                              <w:rPr>
                                <w:rFonts w:ascii="Arial" w:hAnsi="Arial" w:cs="Arial"/>
                                <w:noProof/>
                              </w:rPr>
                              <w:t>91108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5C417BB" wp14:editId="0ECF4857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AE2D60" w14:textId="4758E09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168C" w:rsidRPr="00DB17E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5C417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1CAE2D60" w14:textId="4758E09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168C" w:rsidRPr="00DB17E4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96B6A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1E99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F2F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3D84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8C5EE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50AB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27C12C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4116D832" wp14:editId="2470BE8C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B267F3A" w14:textId="542D605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168C" w:rsidRPr="00DB17E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16D832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2B267F3A" w14:textId="542D605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168C" w:rsidRPr="00DB17E4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0E0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61A56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7459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972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0817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89F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A1B97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4FA1916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04532E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144AC62C" wp14:editId="13A13A2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0596DE4" w14:textId="01EBA746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44AC62C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0596DE4" w14:textId="01EBA746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25EC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60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46B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F05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A1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231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94F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F43B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28B0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204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0A3C4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B85E7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780DDFA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2B401460" wp14:editId="545A818A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0D22A0" w14:textId="1A6682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FA168C" w:rsidRPr="00DB17E4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401460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410D22A0" w14:textId="1A6682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FA168C" w:rsidRPr="00DB17E4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74A592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4AB8E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FA57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C85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257B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D1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CFF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886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45C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CD1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A63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4BE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B4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FCE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7990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B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EA7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6C9E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6E6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02F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F24B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001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3D5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33A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E99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A5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4F8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3B2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F11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4FFAA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61AB2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94C1FF8" w14:textId="4B92842B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FA168C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87378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00D2BB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F78E9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AC25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60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145AFA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3A4F9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D443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F3614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C5F0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9D8D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3501C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5F7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AC96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9719A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62FB7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FA5F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D236D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3FA1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B2D6C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11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59484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6071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9888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C665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272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41CD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1234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CC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9D6FB2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37B3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BF7A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69C42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9FDD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70AB2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05FF8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EEF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36D5D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76D5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8810B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AA2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E41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75B3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A82E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BD6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04E706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2B6D1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A7EDD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F6FD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6A09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E82B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4E259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1A4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BCCEE3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3B84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255F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729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7BA9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30C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99158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ED7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10214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BD5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A406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8E7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C3D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687A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9F15D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615C2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024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867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F35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7D1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07BF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22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226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EDB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F6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99FE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CD4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BE5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8B8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28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865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BC1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65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5F5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073C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203B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644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934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47D9E08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C88377A" w14:textId="77777777" w:rsidR="00944C3D" w:rsidRDefault="00944C3D" w:rsidP="00944C3D">
      <w:pPr>
        <w:rPr>
          <w:rFonts w:ascii="Arial" w:hAnsi="Arial"/>
        </w:rPr>
      </w:pPr>
    </w:p>
    <w:p w14:paraId="60C4EF60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7E202E95" w14:textId="77ACF62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3A7FBDF" w14:textId="416CCDBA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4E7669A9" w14:textId="061D2706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2FC05575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09B33E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1A792FBF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D2333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A732F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F1CE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C77712E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6296005" w14:textId="140CD2BD" w:rsidR="00944C3D" w:rsidRPr="008D0433" w:rsidRDefault="00FA168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Beták</w:t>
            </w:r>
            <w:proofErr w:type="spellEnd"/>
          </w:p>
        </w:tc>
        <w:tc>
          <w:tcPr>
            <w:tcW w:w="3260" w:type="dxa"/>
            <w:shd w:val="clear" w:color="auto" w:fill="auto"/>
            <w:vAlign w:val="center"/>
          </w:tcPr>
          <w:p w14:paraId="6C556B0B" w14:textId="6C495459" w:rsidR="00944C3D" w:rsidRPr="008D0433" w:rsidRDefault="00FA168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3F86C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D1EE2E8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D3DA43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0D195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36C4EF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E2FA236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74F38B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3E2BBC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EF168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46EE622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D7F6B36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0C40CDB0" w14:textId="2861A6A9" w:rsidR="00944C3D" w:rsidRDefault="00FA168C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2D1F8EF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EBC4BC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08B41E6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0FE7092" w14:textId="6080C6EF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3C3131C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464FADF5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1FC2CB9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9D16F4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72A82BB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38A1519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3246EDCA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0F0853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D8160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755D1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1E01A34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661D1F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653DE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A971A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603C32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3D5A33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86B24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5165830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6312EAD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CF21AC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EFA7B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A71AE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7D8A022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83E07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460959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3BE15AF2" w14:textId="475CA0D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4F6AD7E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0EA42B0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60D3E7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0523387A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33A457C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D88837B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5928F2EE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12FC67DC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1EE5DCB3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8291CC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5C416DB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551B99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20D32B38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3508E3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746D20A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98BBC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FA825E9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602DD76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9ADCF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C06103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30A2062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0C303B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1472FD9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1A776FD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6893FE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A65FF0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5F47AAA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F12B9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C644DE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3F0E6DC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2796BF6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D3A27F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1B1BFC2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BA4702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0E7067A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094574C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489E64A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7F87B9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14EBE4D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38B7CE3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7E6F35A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B6B06F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3F5FDF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2F1D4307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10A129E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1D14BE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484B5E87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25598D4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78C89C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58F1DC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3E75CD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EB2022E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E763E5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6941FB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366A9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4795B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CD4CA8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E0A75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25AEF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59FD2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F5AA73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F710B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602B01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3028FFE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FEEDDB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9BCC5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3B8264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64881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68C1B1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7F7A73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2D667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E5318B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405D9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F7D515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65A5471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0A6610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8AA7FD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FF6DC27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4C68B2D6" w14:textId="4792D555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67A1A072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E95140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82EFA0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D39FCE9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74A85CEB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A01A13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B93F416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6607AFC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59DF643C" w14:textId="77777777" w:rsidTr="00503750">
        <w:tc>
          <w:tcPr>
            <w:tcW w:w="2302" w:type="dxa"/>
            <w:vAlign w:val="center"/>
          </w:tcPr>
          <w:p w14:paraId="4FEE6F0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92754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44D48E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296004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38D47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3E06984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E0D65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030109B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CE10ABB" w14:textId="77777777" w:rsidTr="00503750">
        <w:tc>
          <w:tcPr>
            <w:tcW w:w="15593" w:type="dxa"/>
            <w:gridSpan w:val="8"/>
            <w:vAlign w:val="center"/>
          </w:tcPr>
          <w:p w14:paraId="6A1544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4FA7AC9" w14:textId="77777777" w:rsidTr="00503750">
        <w:tc>
          <w:tcPr>
            <w:tcW w:w="2302" w:type="dxa"/>
            <w:vAlign w:val="center"/>
          </w:tcPr>
          <w:p w14:paraId="7065778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FA68C51" w14:textId="51150A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361F464" w14:textId="78BE0F4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E968A2" w14:textId="481FAF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5FF38E" w14:textId="531C2E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0F6D39" w14:textId="37B087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DDE6FD" w14:textId="6649879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F37C76" w14:textId="76BB37F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82565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845222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F3CD1D1" w14:textId="258F43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B4A24FB" w14:textId="544A12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973CC" w14:textId="675079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5C1EF0" w14:textId="6375C7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1BE87A" w14:textId="67CAC3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B283EF" w14:textId="66759F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7C4C27" w14:textId="1CF946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C2B24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736860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1C13050" w14:textId="497CDB8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671825" w14:textId="577EE02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162E4A" w14:textId="152DDE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ABE8E" w14:textId="4BF9866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6CEFD4" w14:textId="33CA24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39723A" w14:textId="737245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E00F95" w14:textId="1F6EBF8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F507AA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63E1D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380D946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7C035F2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866414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E3CA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ED35B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59FE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EB56BC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626B291" w14:textId="77777777" w:rsidTr="00503750">
        <w:tc>
          <w:tcPr>
            <w:tcW w:w="2302" w:type="dxa"/>
            <w:vAlign w:val="center"/>
          </w:tcPr>
          <w:p w14:paraId="7333D2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60F5ADA" w14:textId="5D582C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1D3456" w14:textId="46A75AA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96DAA9A" w14:textId="71704EA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3683E1" w14:textId="3C7E01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6E0F7B" w14:textId="514C2C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5492C3" w14:textId="7C575C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8F1BB4" w14:textId="0540C1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ED883B" w14:textId="77777777" w:rsidTr="00503750">
        <w:tc>
          <w:tcPr>
            <w:tcW w:w="15593" w:type="dxa"/>
            <w:gridSpan w:val="8"/>
            <w:vAlign w:val="center"/>
          </w:tcPr>
          <w:p w14:paraId="359D26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5493E19" w14:textId="77777777" w:rsidTr="00503750">
        <w:tc>
          <w:tcPr>
            <w:tcW w:w="2302" w:type="dxa"/>
            <w:vAlign w:val="center"/>
          </w:tcPr>
          <w:p w14:paraId="7B9034D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6483482" w14:textId="77B8EB9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134ABF" w14:textId="01172F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E277454" w14:textId="5881F6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A68692" w14:textId="7D46BFF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8550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26F1B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B7C9411" w14:textId="4DD8AF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AEA82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5E00A7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EFE58B6" w14:textId="008F72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E9E2405" w14:textId="1F441B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D8AEDA" w14:textId="76D91B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B8D5A2" w14:textId="193B24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E88C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56A2D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B2F6B0" w14:textId="5A909AA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616786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7702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CB2F8FE" w14:textId="1B096E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906FA8C" w14:textId="441426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C69144" w14:textId="177AC6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BFD7AF" w14:textId="0983FF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C249B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D91BB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AC6B02D" w14:textId="72EF77E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F3C67" w14:textId="77777777" w:rsidTr="00503750">
        <w:tc>
          <w:tcPr>
            <w:tcW w:w="2302" w:type="dxa"/>
            <w:vAlign w:val="center"/>
          </w:tcPr>
          <w:p w14:paraId="4ACD23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AD7923C" w14:textId="06C279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11CC21" w14:textId="0BF4A4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4D10100" w14:textId="312F7D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205650" w14:textId="3B974FA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9BF18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98DF0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55544D9" w14:textId="645B9F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AB9706" w14:textId="77777777" w:rsidTr="00503750">
        <w:tc>
          <w:tcPr>
            <w:tcW w:w="15593" w:type="dxa"/>
            <w:gridSpan w:val="8"/>
            <w:vAlign w:val="center"/>
          </w:tcPr>
          <w:p w14:paraId="0BFD3A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3BF66AB" w14:textId="77777777" w:rsidTr="00503750">
        <w:tc>
          <w:tcPr>
            <w:tcW w:w="2302" w:type="dxa"/>
            <w:vAlign w:val="center"/>
          </w:tcPr>
          <w:p w14:paraId="2DCD79E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3ECA59A7" w14:textId="73A5BD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DE2120" w14:textId="0218FB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A9B114" w14:textId="1763F8C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FB07D6" w14:textId="27AD51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685FBA" w14:textId="15BA40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2D4B40" w14:textId="31F6FE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BAC8036" w14:textId="7CA2253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60983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50D279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597727C" w14:textId="11390D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0FBDB1" w14:textId="32123CB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ECDD16" w14:textId="53F39E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EA47CA" w14:textId="2B37CC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D1166E" w14:textId="21452D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565226" w14:textId="3E28DA0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9A73FD" w14:textId="0242B12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0B15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5BD22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D3B1F2" w14:textId="276028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5E55D9" w14:textId="73E975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1043DF" w14:textId="23CFB2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0873FE" w14:textId="7F565B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5690AC" w14:textId="01C9A05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AF8CF34" w14:textId="0CA7311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31EAFC" w14:textId="6AE0C0A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E0B9124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F714B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86E0E5E" w14:textId="63F924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29E134" w14:textId="110DBC3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B12C15" w14:textId="69E7227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DF4F135" w14:textId="641497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D63973" w14:textId="788A2B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D66B749" w14:textId="68B6821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924270" w14:textId="0D8F08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16C3E7D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6CCBCC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58CFE5A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0A623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AC69B2" w14:textId="4C0B974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15FB21A" w14:textId="5DA743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403A27" w14:textId="6AD2E59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03D889" w14:textId="05D0312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96FA6E" w14:textId="4BEDE7E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120EC6" w14:textId="72FF08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CDA058" w14:textId="22F165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3B0550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D0686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E7161D1" w14:textId="2F1C9A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EC28757" w14:textId="32F193F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7CEC42F" w14:textId="495E56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492607" w14:textId="065758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44A40C" w14:textId="6722599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564177" w14:textId="74DC820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F1A5BA8" w14:textId="1ED815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479A43" w14:textId="77777777" w:rsidR="00944C3D" w:rsidRDefault="00944C3D" w:rsidP="00944C3D">
      <w:pPr>
        <w:rPr>
          <w:rFonts w:ascii="Arial" w:hAnsi="Arial"/>
          <w:b/>
        </w:rPr>
      </w:pPr>
    </w:p>
    <w:p w14:paraId="05F5F22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524BC5FC" w14:textId="77777777" w:rsidTr="00503750">
        <w:tc>
          <w:tcPr>
            <w:tcW w:w="1944" w:type="dxa"/>
            <w:vAlign w:val="center"/>
          </w:tcPr>
          <w:p w14:paraId="4756A42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61E3F6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016936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C4E78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298081B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41FC57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8C1B1B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CB63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5AAA157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4A0734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11740A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BB177C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07C9E881" w14:textId="77777777" w:rsidTr="00503750">
        <w:tc>
          <w:tcPr>
            <w:tcW w:w="15685" w:type="dxa"/>
            <w:gridSpan w:val="12"/>
            <w:vAlign w:val="center"/>
          </w:tcPr>
          <w:p w14:paraId="3FF728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33EDC4F8" w14:textId="77777777" w:rsidTr="00503750">
        <w:tc>
          <w:tcPr>
            <w:tcW w:w="1944" w:type="dxa"/>
            <w:vAlign w:val="center"/>
          </w:tcPr>
          <w:p w14:paraId="67E950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CCD2A7F" w14:textId="42F5A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5E45786" w14:textId="2F4293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FEA698" w14:textId="0F9051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49D2CF" w14:textId="17C69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A2934E1" w14:textId="4A188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9DE61DF" w14:textId="597722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35D8273" w14:textId="06588D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6258D4" w14:textId="5E9B5A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8F6C229" w14:textId="33DED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83968F" w14:textId="3A1211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C33A280" w14:textId="45E1B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216D34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43AA2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1CC590A" w14:textId="3946B2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780CFD1" w14:textId="0F1D4F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3B15014" w14:textId="188618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59F039" w14:textId="2065BD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9619631" w14:textId="2B9612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CBCDB0" w14:textId="47CE0D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89EA464" w14:textId="0378BB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1566CC" w14:textId="14E498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156B1E" w14:textId="69D1F3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1BB0A8F" w14:textId="62DCCD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F90CD51" w14:textId="357D32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FAF0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A6710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6EDE8F7E" w14:textId="2CD35D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B33C264" w14:textId="0B825E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B56CA4" w14:textId="1F943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A15A23A" w14:textId="47AB22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AFD4BF5" w14:textId="2F2EE3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257DB63" w14:textId="06A19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F880F4C" w14:textId="602C30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1BFC880" w14:textId="4FDFD0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7BB3F0" w14:textId="58CA2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5B2C513" w14:textId="50146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63F16F0" w14:textId="41032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9FA77D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ACAA8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6BACA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944F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5F0E9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64B09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47B0D7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65634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4166B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B27C7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000A2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01D1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833E5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2384311" w14:textId="77777777" w:rsidTr="00503750">
        <w:tc>
          <w:tcPr>
            <w:tcW w:w="1944" w:type="dxa"/>
            <w:vAlign w:val="center"/>
          </w:tcPr>
          <w:p w14:paraId="38D350B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DCD24E6" w14:textId="2C15EF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0D54E8" w14:textId="7E2DD6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7F41D1" w14:textId="27D05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10CBA3B" w14:textId="4121A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5131F7" w14:textId="0B038E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5F6A3FA" w14:textId="7C1573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1FD8017" w14:textId="3C9C7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527DD22" w14:textId="3D9B6A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55B0E9B" w14:textId="39E0F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14C456B" w14:textId="488F2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6101668" w14:textId="4D059F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770FD1" w14:textId="77777777" w:rsidTr="00503750">
        <w:tc>
          <w:tcPr>
            <w:tcW w:w="15685" w:type="dxa"/>
            <w:gridSpan w:val="12"/>
            <w:vAlign w:val="center"/>
          </w:tcPr>
          <w:p w14:paraId="437187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ABBD4FD" w14:textId="77777777" w:rsidTr="00503750">
        <w:tc>
          <w:tcPr>
            <w:tcW w:w="1944" w:type="dxa"/>
            <w:vAlign w:val="center"/>
          </w:tcPr>
          <w:p w14:paraId="73A6BB8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E7565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8BB9E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0C50D0E" w14:textId="148E0B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2929081" w14:textId="392C7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BE641B" w14:textId="37ADB8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2131EF8" w14:textId="06778D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2981504" w14:textId="033BF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6B1D48" w14:textId="1FB281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B4F43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AD97D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4BB9123" w14:textId="465261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0A43B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42E6CF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2BB7B4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A191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E4A07A3" w14:textId="27CD94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913F832" w14:textId="51B1CE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2552ED" w14:textId="0A8600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8EB5A36" w14:textId="777C11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7F0BD3A" w14:textId="00EF6B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99864C3" w14:textId="37BD3C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5E6F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FD7E4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61F53E" w14:textId="503063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89CBB2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41D45E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B2A11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7F280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D39F311" w14:textId="5077E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2EB137" w14:textId="50D4B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1513CE3" w14:textId="439F05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9982E5" w14:textId="35C07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3F4809" w14:textId="33E63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BB5322" w14:textId="6C5F68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70F0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6CBB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FD88598" w14:textId="137D3F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A65560" w14:textId="77777777" w:rsidTr="00503750">
        <w:tc>
          <w:tcPr>
            <w:tcW w:w="1944" w:type="dxa"/>
            <w:vAlign w:val="center"/>
          </w:tcPr>
          <w:p w14:paraId="51583D5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135E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B74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1083904" w14:textId="186E9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8040CB" w14:textId="1CF267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A428CA1" w14:textId="026F01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619D102" w14:textId="105BC1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7740F5F" w14:textId="5069FE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A7E7A96" w14:textId="6169B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31CC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4E8C5A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96B6248" w14:textId="293D6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356AD8" w14:textId="77777777" w:rsidTr="00503750">
        <w:tc>
          <w:tcPr>
            <w:tcW w:w="15685" w:type="dxa"/>
            <w:gridSpan w:val="12"/>
            <w:vAlign w:val="center"/>
          </w:tcPr>
          <w:p w14:paraId="332609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4CD61AA" w14:textId="77777777" w:rsidTr="00503750">
        <w:tc>
          <w:tcPr>
            <w:tcW w:w="1944" w:type="dxa"/>
            <w:vAlign w:val="center"/>
          </w:tcPr>
          <w:p w14:paraId="7D50D2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0B150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D5F00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99B93F" w14:textId="13CE49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464747D" w14:textId="126FC9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CD5A7A5" w14:textId="142E6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8D1C4F" w14:textId="6CEDCB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840BD1" w14:textId="76C3F2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7C63A5A" w14:textId="48125E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AB9580D" w14:textId="45F59E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373BDE5" w14:textId="173A8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A48C57E" w14:textId="13FBC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512513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3628B0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202D8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2356B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6F6C8F" w14:textId="465C5D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A49F10" w14:textId="17E9DA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576FEFB" w14:textId="2B50B2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120B8AD" w14:textId="3C8A9B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F59A85A" w14:textId="59FE66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9C66ED" w14:textId="177039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4257108" w14:textId="12EA3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6E1F11" w14:textId="706FE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AAA9CE1" w14:textId="04C431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DC536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A0832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478EE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0609D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57B06DE" w14:textId="589C85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C3309C" w14:textId="481EF1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2CD932" w14:textId="3E97B8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9504D7" w14:textId="4002F6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E7965A" w14:textId="144D94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F7FEA69" w14:textId="008606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50B7C0" w14:textId="132FF3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A63975" w14:textId="6BF649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F72F3E" w14:textId="60D4F5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84CCA1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377CC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5E04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7258E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6CAE0D6" w14:textId="6DE1DC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020187B" w14:textId="47CF4E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A57FD00" w14:textId="50190B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C91CC6D" w14:textId="77D1A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5C733A" w14:textId="55F8C7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5BD34D6" w14:textId="3A78B7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A0DB7E" w14:textId="477E25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1172A1" w14:textId="34B47B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C6735B8" w14:textId="03B9A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64F31F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67AB0ED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D6D321C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CFBB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362F6F8" w14:textId="4EF53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6A93460" w14:textId="68EED2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4B2E21" w14:textId="0D3697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3356701" w14:textId="009110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BD61FC" w14:textId="349EA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64EB78" w14:textId="197C97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8AA3C3A" w14:textId="0FE9DB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D54A8C" w14:textId="3E865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99AFA8" w14:textId="6CB58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CF48EDA" w14:textId="7CFF1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D1944B2" w14:textId="6B232B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6C04CE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12847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1396568" w14:textId="355E19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1F41169" w14:textId="546561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B4CBFB0" w14:textId="3CEEE2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A6294E8" w14:textId="6D0A44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2F77D8B" w14:textId="3FDE4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B98219A" w14:textId="4000E7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4DDE33" w14:textId="641FA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52086C" w14:textId="6F524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A19CC0F" w14:textId="435617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AB63776" w14:textId="47376E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7A85CD" w14:textId="408170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9012C1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D04BB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99C0A95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7A545E9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124EC15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25CA7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3A447AA0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77F4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6DA92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9CB48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702119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0E89B5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81927D4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4C630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242649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C01A185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3819D45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1F4162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59E2145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E6EFF2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7D842AD9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233F3F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4C79C4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66AE2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D7CFB93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526CBF3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0F1837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4D53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07EC84C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ECC3DE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3C6E7D7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5CEFA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A4752DE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AD6DB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FA0904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DCC86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D42CDA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6D8C361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4DD4176A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04CC4B2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C6C45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50B139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39FD6C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4A2D95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1C0003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39622F53" w14:textId="77777777" w:rsidTr="00503750">
        <w:trPr>
          <w:trHeight w:val="1073"/>
        </w:trPr>
        <w:tc>
          <w:tcPr>
            <w:tcW w:w="3614" w:type="dxa"/>
            <w:vMerge/>
          </w:tcPr>
          <w:p w14:paraId="5C931F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32CD4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39F0AC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1235E7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4EAE0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61B66B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2E3B70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3F749AB5" w14:textId="77777777" w:rsidTr="00503750">
        <w:trPr>
          <w:trHeight w:val="283"/>
        </w:trPr>
        <w:tc>
          <w:tcPr>
            <w:tcW w:w="3614" w:type="dxa"/>
          </w:tcPr>
          <w:p w14:paraId="06BE63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0F6A2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0D63F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63C1D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B4FEE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47ACB3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5D24A2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DF7F3C6" w14:textId="77777777" w:rsidTr="00503750">
        <w:trPr>
          <w:trHeight w:val="283"/>
        </w:trPr>
        <w:tc>
          <w:tcPr>
            <w:tcW w:w="3614" w:type="dxa"/>
          </w:tcPr>
          <w:p w14:paraId="775FDCF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3AD71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FD916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6455DE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E302AB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68E40A2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F6703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BA5244" w14:textId="77777777" w:rsidTr="00503750">
        <w:trPr>
          <w:trHeight w:val="283"/>
        </w:trPr>
        <w:tc>
          <w:tcPr>
            <w:tcW w:w="3614" w:type="dxa"/>
          </w:tcPr>
          <w:p w14:paraId="2C4FE4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0018A3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261F2D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5272DD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B1596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62B27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0840B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AF2E4F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13462DD9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48499733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0659A31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37D196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7E8FFEF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5360A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5321B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E5E4FE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632C97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0B64A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2C5EB4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952B60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4A3A4AC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6FE9F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51E750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C7B52E5" w14:textId="2CCDC9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28097C" w14:textId="545909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00C245" w14:textId="62245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929C44E" w14:textId="3BFF79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5CCC1E" w14:textId="6740FD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0F3DF7" w14:textId="140C6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C906E0" w14:textId="18025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197733" w14:textId="17EF1D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8E512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134A9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C5EF59E" w14:textId="0BC70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19413" w14:textId="0DC51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9A8966" w14:textId="461340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95E87E" w14:textId="3CE88A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050CD3" w14:textId="7E06EC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C9FFCD" w14:textId="513E0D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672CC5" w14:textId="3329A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72D5E7A" w14:textId="1DC82E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E7876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8CC0F0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076A1CF3" w14:textId="7F515E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E544BD" w14:textId="23BDA7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8AAB73" w14:textId="464D23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E03BBC" w14:textId="51DF15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16076C9" w14:textId="6DD795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B9CE8A" w14:textId="664F9D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3575F3" w14:textId="29D9A9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0FAC1BF" w14:textId="42924D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F21F6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41DA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0626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AD872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CB0B6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68E1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C9535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32BA7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CC172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462F8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0B3342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ABD2E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CC737B3" w14:textId="4DA30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B07597" w14:textId="29A58F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9BF818" w14:textId="38E14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9B38A" w14:textId="4A5726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B9BB08" w14:textId="0F380C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48EC29" w14:textId="6AF1A0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98BAF5" w14:textId="3DA7F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6492F95" w14:textId="0C505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88EC4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5E4B1E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9428909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CDDAD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1F604512" w14:textId="01016B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468999" w14:textId="4DCAC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C19860D" w14:textId="135FB6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3887E7" w14:textId="17E2CB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5C2610A" w14:textId="51F993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19859" w14:textId="08F60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0E4E65" w14:textId="3369EF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AE25E26" w14:textId="57696F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EF021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8FDE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425FA7AF" w14:textId="073B9C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B0CDFF" w14:textId="12A087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DB9F48" w14:textId="413E0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7A595C" w14:textId="4476A9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C2EDD9" w14:textId="725A3A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2B65FD" w14:textId="314CB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7F471AE" w14:textId="3ED468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B9E0BA" w14:textId="35B7CD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AFE5AF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C30AB0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21E6151" w14:textId="4BAABB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8853BE" w14:textId="4FFD1B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01687B" w14:textId="4B1FDE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1202F6" w14:textId="778C90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086DC3" w14:textId="50D7F1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6795E0" w14:textId="163976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CED8985" w14:textId="25B27A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FC1704E" w14:textId="7506C7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7B426FD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AF5A96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D6F9F51" w14:textId="38C05E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BF4B" w14:textId="42A258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9A640E" w14:textId="7DBDAE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FD55AF" w14:textId="61C04B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CD0A4C" w14:textId="71A965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10B26B" w14:textId="2717F4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997E2D" w14:textId="2A4E0B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F8A4CE1" w14:textId="64BC99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2A33B2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54863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742FEF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0E2DA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DFA080D" w14:textId="6145CE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13D740" w14:textId="753BA7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035AE42" w14:textId="1B4140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6AE521" w14:textId="718F00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E503F3" w14:textId="04F57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D53667" w14:textId="418FA7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94DEF0" w14:textId="66627A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D398F02" w14:textId="745923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13539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6E136940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9B9B1A9" w14:textId="210912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E19282" w14:textId="07855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BE77A4" w14:textId="6F2AF3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00B66E" w14:textId="13F906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B636A5D" w14:textId="24C524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FF42170" w14:textId="4DED0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B3B39B" w14:textId="7D70B7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FE2D0D" w14:textId="024DDF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179C7A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7ED33AD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1E43DCE" w14:textId="50C668D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2C23C60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70CB3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31EC0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B39A98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29951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4915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D73F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EB0E69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8C21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1E0A24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1BE076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2E1E0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E42F4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9DF8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5703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38253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F751A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803EB0D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795D3B4B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8B8A9D4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2F57EDFA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6FA92B87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5B515FF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DC7A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45DEBA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226E9B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9E20A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75EF41F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7F7D5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D5BC23" w14:textId="0F179DE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9F4D8C" w14:textId="759E03C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56EF4F5" w14:textId="6AD461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B859EE" w14:textId="505A6C1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3B1A27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0C8426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DA8F822" w14:textId="7D3A526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6441476" w14:textId="196B429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CD199C0" w14:textId="70EE1B2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004655F" w14:textId="65137AF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809540B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20B358F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6A0256" w14:textId="1780EBB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CE84C99" w14:textId="44C6A75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6CF5BA2" w14:textId="5A3E302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BFB055B" w14:textId="58B6E34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12A105F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28E9F7A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CD6F7F" w14:textId="3333BA4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0E3B21B9" w14:textId="03438B1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D896DBB" w14:textId="7D07ED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C436943" w14:textId="4CFB5D5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764C70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75C2EF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2594D71" w14:textId="774748A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6FCB6CD" w14:textId="606296F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67FDACA3" w14:textId="4D981E3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9D4E513" w14:textId="042032A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85A3BD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0034D33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9836EF" w14:textId="273F770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B8020A7" w14:textId="7DE3B39F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D7186DD" w14:textId="7433AD1E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74F97F6" w14:textId="75E0D4FA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8E76EAA" w14:textId="77777777" w:rsidR="00944C3D" w:rsidRDefault="00944C3D" w:rsidP="00944C3D">
      <w:pPr>
        <w:rPr>
          <w:rFonts w:ascii="Arial" w:hAnsi="Arial"/>
          <w:b/>
        </w:rPr>
      </w:pPr>
    </w:p>
    <w:p w14:paraId="718D43E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168DFEF8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5372CE1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7658DB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9E823E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69B6D77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2675F6E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F3ACFF6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607B3E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3071C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2CC47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1EF95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560BA68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E4910C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41622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003556E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95462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1C81BF0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ADC09F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66783C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DA2A7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53EEF8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EFEFD0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44E4740B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B44AA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643F8F8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572EC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3CFD568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73ABE44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8A3DD4A" w14:textId="77777777" w:rsidTr="00503750">
        <w:tc>
          <w:tcPr>
            <w:tcW w:w="2835" w:type="dxa"/>
            <w:vAlign w:val="center"/>
          </w:tcPr>
          <w:p w14:paraId="13A1F5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74565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C53C50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44BA7C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137D4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15D1B1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2432F6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16D33F4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56EE9D6" w14:textId="601C0A0E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0D9A8C" w14:textId="1627F733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EEC49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9F91652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3DA217A" w14:textId="2DD85E9F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D8F716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67EFD8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0D00B57" w14:textId="68889C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4FDB66" w14:textId="6ECA32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A0CD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EEA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9644C4" w14:textId="0F4C83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34E82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F8BBF5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F3836DB" w14:textId="0CDEF6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A9D6FFD" w14:textId="6B7135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DFD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34A41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BB86F3" w14:textId="7CDCFE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7BCE484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2BBB02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40664144" w14:textId="0EC19F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E2B7A7" w14:textId="2D96E3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AC55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753A6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F2774E9" w14:textId="2702E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B06D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449755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7CBAB606" w14:textId="0C8C5A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1E60B47" w14:textId="2F7A22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4B69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194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5911E10" w14:textId="2FFA93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BE2DB6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1282DE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19E66EF" w14:textId="0B6B5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DFAC86" w14:textId="724759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EA78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190A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CA3E612" w14:textId="0BE6C9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9A2076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8EC6B9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60E977B2" w14:textId="22E4949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7A1C5B2" w14:textId="5492227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2A3C4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57E2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D8D1637" w14:textId="24C53E1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BDC189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5A8753C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AA6357E" w14:textId="24688C8F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555F138A" w14:textId="77777777" w:rsidR="00944C3D" w:rsidRDefault="00944C3D" w:rsidP="00944C3D">
      <w:pPr>
        <w:rPr>
          <w:rFonts w:ascii="Arial" w:hAnsi="Arial"/>
          <w:b/>
        </w:rPr>
      </w:pPr>
    </w:p>
    <w:p w14:paraId="3B7D7D35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039B764D" w14:textId="77777777" w:rsidTr="00503750">
        <w:tc>
          <w:tcPr>
            <w:tcW w:w="2835" w:type="dxa"/>
            <w:vAlign w:val="center"/>
          </w:tcPr>
          <w:p w14:paraId="58393F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7481A9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143174F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4861EF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01E35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5200CBE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291F2FA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E1614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01C887A" w14:textId="7F93EA5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1AC8969" w14:textId="52FF1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2059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B2429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54BD45F" w14:textId="762E0B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08B2B1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731B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56F8287C" w14:textId="261BEC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3608F3" w14:textId="2E3033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01F4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B1FAB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90CE70C" w14:textId="708E52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9E146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BBC096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7C11A0A" w14:textId="27DD7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10F43C" w14:textId="47A04C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766C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12788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4A39529" w14:textId="47A72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B67B2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58234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1F24CDFF" w14:textId="5A1F87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FF6BCD" w14:textId="5D0A18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D792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F10C2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142AB0" w14:textId="64BF1C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1D566C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CA0540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1DC357FF" w14:textId="56D501F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139CDD" w14:textId="5919AF0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75B23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74298F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F3CD71" w14:textId="735D421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489361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EEBF2ED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346C130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CD37C9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86059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75604127" w14:textId="77777777" w:rsidTr="00503750">
        <w:trPr>
          <w:trHeight w:val="699"/>
        </w:trPr>
        <w:tc>
          <w:tcPr>
            <w:tcW w:w="3502" w:type="dxa"/>
            <w:vMerge/>
          </w:tcPr>
          <w:p w14:paraId="0C6E359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7B0BA67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08FD38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3FB4BD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8B0613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18E521F" w14:textId="684EDE21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BF1529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0A7540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A996C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AD97696" w14:textId="4F655B4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3A734F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7A965B9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E4F4CC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341965C" w14:textId="23FAF451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763216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543C6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1A94B1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40DB25F" w14:textId="77777777" w:rsidTr="00503750">
        <w:trPr>
          <w:trHeight w:val="593"/>
        </w:trPr>
        <w:tc>
          <w:tcPr>
            <w:tcW w:w="3497" w:type="dxa"/>
          </w:tcPr>
          <w:p w14:paraId="4AC730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56A535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AEFFE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08B6BB7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C80A2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0DD6C29E" w14:textId="1F0622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F4E9B7" w14:textId="7736EA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C5F11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41AD1A" w14:textId="255C2B7D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39AA11E" w14:textId="2D483F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23CEEA" w14:textId="1FA259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E828B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ABF434B" w14:textId="69EF763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6856DB6" w14:textId="69DAC5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CEB44F" w14:textId="153525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9951A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86E01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7F29D3E3" w14:textId="05F889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2B298B7" w14:textId="49054F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30227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DEAE8A" w14:textId="6ECA432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5DAD56D" w14:textId="201B28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3A82A7" w14:textId="51650F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345D5E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6688ED" w14:textId="74FAA253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9FE87B" w14:textId="023F4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A67E3E" w14:textId="4BF53C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4E63E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2C06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390C4CBE" w14:textId="105A2B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7E8F010" w14:textId="09065F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D05921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05ADFA6" w14:textId="22D8296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942912A" w14:textId="79388D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9C7B207" w14:textId="7D2ED1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A9F63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C2EE4D" w14:textId="364BCAB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63CC74F" w14:textId="180EE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B6D22D" w14:textId="6DAE64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C7E77B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17569A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7075055E" w14:textId="6530CE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5BCCAD" w14:textId="2F50D6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F1E7D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0084354" w14:textId="30FF4058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0BF211" w14:textId="383ED5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523617" w14:textId="5314C5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1D48B14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C5935D9" w14:textId="4FD631E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5738585" w14:textId="69399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D6284A" w14:textId="3C0F4F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1E86333" w14:textId="77777777" w:rsidR="00944C3D" w:rsidRDefault="00944C3D" w:rsidP="00944C3D">
      <w:pPr>
        <w:rPr>
          <w:rFonts w:ascii="Arial" w:hAnsi="Arial"/>
          <w:b/>
        </w:rPr>
      </w:pPr>
    </w:p>
    <w:p w14:paraId="4B32426A" w14:textId="77777777" w:rsidR="00944C3D" w:rsidRDefault="00944C3D" w:rsidP="00944C3D">
      <w:pPr>
        <w:rPr>
          <w:rFonts w:ascii="Arial" w:hAnsi="Arial"/>
          <w:b/>
        </w:rPr>
      </w:pPr>
    </w:p>
    <w:p w14:paraId="622AC0C3" w14:textId="77777777" w:rsidR="00944C3D" w:rsidRDefault="00944C3D" w:rsidP="00944C3D">
      <w:pPr>
        <w:rPr>
          <w:rFonts w:ascii="Arial" w:hAnsi="Arial"/>
          <w:b/>
        </w:rPr>
      </w:pPr>
    </w:p>
    <w:p w14:paraId="1D31EB08" w14:textId="77777777" w:rsidR="00944C3D" w:rsidRDefault="00944C3D" w:rsidP="00944C3D">
      <w:pPr>
        <w:rPr>
          <w:rFonts w:ascii="Arial" w:hAnsi="Arial"/>
          <w:b/>
        </w:rPr>
      </w:pPr>
    </w:p>
    <w:p w14:paraId="1F1264D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68"/>
        <w:gridCol w:w="1622"/>
        <w:gridCol w:w="1213"/>
        <w:gridCol w:w="1214"/>
        <w:gridCol w:w="1190"/>
        <w:gridCol w:w="1573"/>
      </w:tblGrid>
      <w:tr w:rsidR="00944C3D" w:rsidRPr="00050529" w14:paraId="036BCC9E" w14:textId="77777777" w:rsidTr="00503750">
        <w:tc>
          <w:tcPr>
            <w:tcW w:w="2622" w:type="dxa"/>
            <w:vAlign w:val="center"/>
          </w:tcPr>
          <w:p w14:paraId="1FB3DBF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20A1AE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8B6BB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54AB8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5E9BED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EF0AF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1290D0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88E1A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E8DDD3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4077006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99569C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6A33634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C617E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0343C846" w14:textId="36535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66DA7A" w14:textId="55D5DF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D86B3E" w14:textId="07A975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96E9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91C4AF" w14:textId="6E8409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66EAC1" w14:textId="77777777" w:rsidTr="00503750">
        <w:tc>
          <w:tcPr>
            <w:tcW w:w="2622" w:type="dxa"/>
            <w:vAlign w:val="center"/>
          </w:tcPr>
          <w:p w14:paraId="5074CF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C38C06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183AFC1A" w14:textId="68AF35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E63781" w14:textId="36EC42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FEC2354" w14:textId="3ABCC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1145B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4F60693" w14:textId="030EAB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4699F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048AE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3F4ED9CD" w14:textId="09222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066510" w14:textId="65404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35FFD9D" w14:textId="25BB76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49151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025A14" w14:textId="1C41B2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528F0A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8C82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7859A6E" w14:textId="3D0780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B822A46" w14:textId="476E2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B9CC819" w14:textId="4F1A45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B54C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E545AB7" w14:textId="124EA4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AEF3FB" w14:textId="77777777" w:rsidTr="00503750">
        <w:tc>
          <w:tcPr>
            <w:tcW w:w="2622" w:type="dxa"/>
            <w:vAlign w:val="center"/>
          </w:tcPr>
          <w:p w14:paraId="4EA600A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5173DE69" w14:textId="254E93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90986.00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5283085" w14:textId="0F13A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28443.00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DA3801" w14:textId="6034DA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17605.00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A368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6EB5881" w14:textId="269B85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101824.00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CB993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BD290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2802CC3A" w14:textId="47D24C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E6183D9" w14:textId="05F3E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E0BC6D7" w14:textId="1DA547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4D809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F03E741" w14:textId="0BF845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81058B" w14:textId="77777777" w:rsidTr="00503750">
        <w:tc>
          <w:tcPr>
            <w:tcW w:w="2622" w:type="dxa"/>
            <w:vAlign w:val="center"/>
          </w:tcPr>
          <w:p w14:paraId="24C24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C175CB7" w14:textId="75F806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74CA582" w14:textId="2725BD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763B94" w14:textId="6CDB99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D85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993487" w14:textId="5BEB1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8F0B7D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BBE91EC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31BADB2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5C99A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2309A92" w14:textId="15F0F49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DA6816B" w14:textId="5A876F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7BFD06C" w14:textId="5AC36C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4AB7E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2116E22" w14:textId="7C38AF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C4CFCF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687647F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1CB40F60" w14:textId="50464A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2BE8947" w14:textId="747DD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2A53380" w14:textId="7B67C6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B56C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15EA27" w14:textId="49DA58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BC761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164F26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8B4D1E2" w14:textId="5CE1DE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BE48ADD" w14:textId="0E5E82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B03BBB" w14:textId="541F0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F04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4A0A3E5" w14:textId="5F130D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22779D" w14:textId="77777777" w:rsidTr="00503750">
        <w:tc>
          <w:tcPr>
            <w:tcW w:w="2622" w:type="dxa"/>
            <w:vAlign w:val="center"/>
          </w:tcPr>
          <w:p w14:paraId="460BFB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4CF27B9" w14:textId="13872A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A33C5FD" w14:textId="50EAAC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3F5653" w14:textId="22FDC7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DF78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7268754" w14:textId="15C91E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459AB8" w14:textId="77777777" w:rsidTr="00503750">
        <w:tc>
          <w:tcPr>
            <w:tcW w:w="2622" w:type="dxa"/>
            <w:vAlign w:val="center"/>
          </w:tcPr>
          <w:p w14:paraId="21536A3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181DE7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4E5212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D9290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ABFEA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FA47C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FDC35F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D4D3EE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27736815" w14:textId="4A5AFF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90986.00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6CB5A3" w14:textId="1437EB8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28443.00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280F70C" w14:textId="1CAD48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17605.00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92501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1850B0" w14:textId="4F49A2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101824.00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E104B1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21E31FB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54766EF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0B706EF6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735D81BF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1C3EBE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44C40C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C220F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4082B5B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243D05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0AAFB7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741C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7978F7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9CFDEE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A7E491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49C5F1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FA0FA1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A603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9E1345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0954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A6349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4C3B892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C5992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80B743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2A77433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299C12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517C7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81FAF6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9E3E7F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9436B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44039E7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A0E9FB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47D92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3A62C43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7AB698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E12F81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8C564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8F76B7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5FCC43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CFFB60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BAB42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6E34365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79D615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D73C29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41AA68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0AA0CD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C04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B4A40B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0F475F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5E9092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8110B8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2F9286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5E4D7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55CF764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3424B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B8EFF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7FF2BD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BA5819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149BB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4A867D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41C616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6A7FD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6BB61A5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11B663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D18D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52C573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532C7E6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CFB1BD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8693903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77BD23C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60321C3B" w14:textId="77777777" w:rsidTr="00503750">
        <w:tc>
          <w:tcPr>
            <w:tcW w:w="2835" w:type="dxa"/>
            <w:vAlign w:val="center"/>
          </w:tcPr>
          <w:p w14:paraId="2E131E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E8F9D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6911A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17B8A0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2100CF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729F8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48F1474" w14:textId="77777777" w:rsidTr="00503750">
        <w:tc>
          <w:tcPr>
            <w:tcW w:w="2835" w:type="dxa"/>
            <w:vAlign w:val="center"/>
          </w:tcPr>
          <w:p w14:paraId="7D71F4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17C92F7F" w14:textId="095670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2FD881" w14:textId="111DF0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919DA2" w14:textId="16F7BF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5948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474782" w14:textId="593704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955AB8" w14:textId="77777777" w:rsidTr="00503750">
        <w:tc>
          <w:tcPr>
            <w:tcW w:w="2835" w:type="dxa"/>
            <w:vAlign w:val="center"/>
          </w:tcPr>
          <w:p w14:paraId="201071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1EE2A2B" w14:textId="05DDD38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D49482" w14:textId="03C30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51ED62" w14:textId="7C325A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80C9E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71FA1F7" w14:textId="3B68F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43033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3C6247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0371474B" w14:textId="0E2A751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C8B0DC" w14:textId="5D28896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D35ACA1" w14:textId="1FBB887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2C8BF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0300D1" w14:textId="12C6AEF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50D3D116" w14:textId="77777777" w:rsidTr="00503750">
        <w:tc>
          <w:tcPr>
            <w:tcW w:w="2835" w:type="dxa"/>
            <w:vAlign w:val="center"/>
          </w:tcPr>
          <w:p w14:paraId="5EDFB5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474FD6EA" w14:textId="18EB00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CF4B8BB" w14:textId="1B4552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5FC316" w14:textId="1AF648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CC05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CEB7AD3" w14:textId="356A59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35DCB8" w14:textId="77777777" w:rsidTr="00503750">
        <w:tc>
          <w:tcPr>
            <w:tcW w:w="2835" w:type="dxa"/>
            <w:vAlign w:val="center"/>
          </w:tcPr>
          <w:p w14:paraId="69090A1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1AD3F62F" w14:textId="639E34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09831E7" w14:textId="77EC3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BF5A09" w14:textId="3C11E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CEDF3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FA03C4C" w14:textId="185ADA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93B2DC0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A613FA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5FD3EE70" w14:textId="1B9377E4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06F39CB" w14:textId="6022FE66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6090B4C" w14:textId="25A7DF31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0321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24844" w14:textId="38AB00B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FEBC8C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E56D87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BA6203" w14:textId="51854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4EC357" w14:textId="6073341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A8A78F" w14:textId="5A918B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311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B2DE15" w14:textId="2DFF75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941682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5B30564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25A0A571" w14:textId="77777777" w:rsidTr="00503750">
        <w:tc>
          <w:tcPr>
            <w:tcW w:w="2552" w:type="dxa"/>
            <w:shd w:val="clear" w:color="auto" w:fill="auto"/>
            <w:vAlign w:val="center"/>
          </w:tcPr>
          <w:p w14:paraId="686B1F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709C1B8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FD89BA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3D8238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5D7749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6938B587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1EF798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BA9CACB" w14:textId="521C1179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5BD59753" w14:textId="49A4426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2C1B333B" w14:textId="5736C182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2A891D60" w14:textId="10C2406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593F421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F98EB1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687F8C2C" w14:textId="23313FCE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0316462" w14:textId="02082AA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1E4A267" w14:textId="0918E85A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B36EFA2" w14:textId="6284F970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58096B2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7C61B1B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5959DC4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4AEB39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CFA9E3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F35FE16" w14:textId="77777777" w:rsidTr="00503750">
        <w:tc>
          <w:tcPr>
            <w:tcW w:w="4395" w:type="dxa"/>
            <w:vMerge/>
          </w:tcPr>
          <w:p w14:paraId="07D261F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2D04FA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33109BC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0C3E5E9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5615A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2C95AB4" w14:textId="7A38AD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  <w:lang w:eastAsia="sk-SK"/>
              </w:rPr>
              <w:t>863.00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1A9701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D97ED15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4FBF12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70239492" w14:textId="71CD0C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00792D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244A03CA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286F2F5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C773DD2" w14:textId="56D8A63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863.00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58B83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55473CCC" w14:textId="77777777" w:rsidTr="00503750">
        <w:tc>
          <w:tcPr>
            <w:tcW w:w="4395" w:type="dxa"/>
            <w:vAlign w:val="center"/>
          </w:tcPr>
          <w:p w14:paraId="46802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3D937290" w14:textId="4D8008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C9EDB1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1C3CE677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28F430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3AEB2445" w14:textId="256C7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9DB46E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446E2E4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621A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98F499B" w14:textId="63AF47A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9079F1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33F4AC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51F1871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39D7A95D" w14:textId="53248DEC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72952.00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8916E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252928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2A8D47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09DB834" w14:textId="77777777" w:rsidTr="00503750">
        <w:tc>
          <w:tcPr>
            <w:tcW w:w="4395" w:type="dxa"/>
            <w:vAlign w:val="center"/>
          </w:tcPr>
          <w:p w14:paraId="21EB0F5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51B8C5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3888BBE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1A904F0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6DB0859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801146C" w14:textId="19A3797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7939BE" w14:textId="02BE2E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D1CD5BB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C2F600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3082C0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325D3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EEF965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5640574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7D6016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A5A8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58E7AB78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38674C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6E016764" w14:textId="665A1D8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6E84D3B" w14:textId="68CB118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50C5F1C0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4AAA0F0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90F8A15" w14:textId="783C151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64314236" w14:textId="28C6308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4D82E5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4758B8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C778DE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4F484F1B" w14:textId="77777777" w:rsidTr="00503750">
        <w:tc>
          <w:tcPr>
            <w:tcW w:w="1843" w:type="dxa"/>
            <w:vAlign w:val="center"/>
          </w:tcPr>
          <w:p w14:paraId="018C473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7D94D07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510E23A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267A6229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401483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6E17F9CA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28D6B0C5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1F38DDA4" w14:textId="77777777" w:rsidTr="00503750">
        <w:tc>
          <w:tcPr>
            <w:tcW w:w="1843" w:type="dxa"/>
            <w:vAlign w:val="center"/>
          </w:tcPr>
          <w:p w14:paraId="240F9A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05B905F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26C7D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8CC9D2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CB4CC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1C48C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B21153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0388E593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39BA88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659E307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B6401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AC66E2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97DA5C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44E1B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91983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E304A2D" w14:textId="77777777" w:rsidTr="00503750">
        <w:tc>
          <w:tcPr>
            <w:tcW w:w="1843" w:type="dxa"/>
            <w:vAlign w:val="center"/>
          </w:tcPr>
          <w:p w14:paraId="35DBF4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5239B9C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999B2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E305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666791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4018B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01B2A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FB33752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5D9A641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06FE5B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6FFE6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46B2B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D43320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5E33A0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936A05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6B24EB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195E4AB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1640C3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348DD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9333D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DD9145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BED106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9B73B2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1821D7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B1428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70C81B0D" w14:textId="77777777" w:rsidTr="00503750">
        <w:trPr>
          <w:trHeight w:val="664"/>
        </w:trPr>
        <w:tc>
          <w:tcPr>
            <w:tcW w:w="3372" w:type="dxa"/>
          </w:tcPr>
          <w:p w14:paraId="16534A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144EC5B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2D03405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76AB73A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7C2AC9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126337C8" w14:textId="009E1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5FA5DD" w14:textId="650BD9E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F8361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403D86E" w14:textId="6429AA00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292BBD1" w14:textId="3FE61C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3C2230" w14:textId="5FAEFB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6F6C1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83F37F0" w14:textId="0B4F6D6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C51E581" w14:textId="593BD4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DE4E51" w14:textId="42D772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92E1C5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68919E9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57D0B13" w14:textId="42CF97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91EAF0C" w14:textId="4947B5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810A146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9027CFE" w14:textId="416B627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F81DD03" w14:textId="3AAF50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4089387" w14:textId="211AB8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6FDD93D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0107BE65" w14:textId="220AA9C2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11FD281" w14:textId="1D8322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DB5FFA" w14:textId="659CFF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83F26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7F6E27B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1C88630F" w14:textId="77777777" w:rsidTr="00503750">
        <w:tc>
          <w:tcPr>
            <w:tcW w:w="2835" w:type="dxa"/>
            <w:vAlign w:val="center"/>
          </w:tcPr>
          <w:p w14:paraId="055B881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37F9F9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7219114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46B9CDC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1192409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5B0B3AB" w14:textId="77777777" w:rsidTr="00503750">
        <w:tc>
          <w:tcPr>
            <w:tcW w:w="2835" w:type="dxa"/>
          </w:tcPr>
          <w:p w14:paraId="374CFE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1FD05714" w14:textId="7BB0B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6A95AC8" w14:textId="53E7C1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A0C6D30" w14:textId="65322B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9C5D607" w14:textId="1C75C5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15D554" w14:textId="77777777" w:rsidTr="00503750">
        <w:tc>
          <w:tcPr>
            <w:tcW w:w="2835" w:type="dxa"/>
          </w:tcPr>
          <w:p w14:paraId="26E97AE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61C5983" w14:textId="1F4DB1B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A2EAE0" w14:textId="47F829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D198FFB" w14:textId="59E847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B56CA5" w14:textId="5BF42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AE5E36" w14:textId="77777777" w:rsidTr="00503750">
        <w:tc>
          <w:tcPr>
            <w:tcW w:w="2835" w:type="dxa"/>
          </w:tcPr>
          <w:p w14:paraId="47A5B3C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AEDF4D1" w14:textId="639081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D5B983" w14:textId="79895B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33AAA4A" w14:textId="58CE00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CA3883C" w14:textId="180842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EF2A76" w14:textId="77777777" w:rsidTr="00503750">
        <w:tc>
          <w:tcPr>
            <w:tcW w:w="2835" w:type="dxa"/>
            <w:vAlign w:val="center"/>
          </w:tcPr>
          <w:p w14:paraId="4461042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8E8168A" w14:textId="546364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AB5A0F2" w14:textId="477164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4EC4493" w14:textId="0E50F3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70F7B03" w14:textId="671C0B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D72267" w14:textId="77777777" w:rsidTr="00503750">
        <w:tc>
          <w:tcPr>
            <w:tcW w:w="2835" w:type="dxa"/>
            <w:vAlign w:val="center"/>
          </w:tcPr>
          <w:p w14:paraId="1D3CBAD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DD7EED8" w14:textId="386D09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FF2A52B" w14:textId="5C39CA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AB72E26" w14:textId="3EB8A7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072453E" w14:textId="77E68B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01E741" w14:textId="77777777" w:rsidTr="00503750">
        <w:tc>
          <w:tcPr>
            <w:tcW w:w="2835" w:type="dxa"/>
          </w:tcPr>
          <w:p w14:paraId="0A4FC32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30FF758F" w14:textId="33050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4DAB1E" w14:textId="1349F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5AA7244" w14:textId="68E8F0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EE88C6" w14:textId="6AEF4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47F030C" w14:textId="77777777" w:rsidTr="00503750">
        <w:tc>
          <w:tcPr>
            <w:tcW w:w="2835" w:type="dxa"/>
          </w:tcPr>
          <w:p w14:paraId="1C115B7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0EFB10F" w14:textId="37C0F2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66886CE" w14:textId="2A4CB5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3087E6D" w14:textId="383693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7E70387" w14:textId="6470EA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D22DD24" w14:textId="77777777" w:rsidTr="00503750">
        <w:tc>
          <w:tcPr>
            <w:tcW w:w="2835" w:type="dxa"/>
          </w:tcPr>
          <w:p w14:paraId="57A4B5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64CA6CE8" w14:textId="2A5927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4C0E882" w14:textId="1731F2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7A4901B" w14:textId="038BCA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F391D39" w14:textId="28FC3F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D8A61DB" w14:textId="77777777" w:rsidR="00944C3D" w:rsidRDefault="00944C3D" w:rsidP="00944C3D">
      <w:pPr>
        <w:rPr>
          <w:rFonts w:ascii="Arial" w:hAnsi="Arial"/>
          <w:b/>
        </w:rPr>
      </w:pPr>
    </w:p>
    <w:p w14:paraId="10D8D5BE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5BA3B3BF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98CA2E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353542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3ED173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0439991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0B2EFB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7742897A" w14:textId="77777777" w:rsidTr="00503750">
        <w:trPr>
          <w:trHeight w:val="443"/>
        </w:trPr>
        <w:tc>
          <w:tcPr>
            <w:tcW w:w="2560" w:type="dxa"/>
          </w:tcPr>
          <w:p w14:paraId="323385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7DA578E9" w14:textId="171998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501C7C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FD1D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0FA23F6" w14:textId="1015F5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726C26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4EA109D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1303C5D7" w14:textId="3EB3F8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2C9943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A46A9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3D0AA6B" w14:textId="64E27B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3143B3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FBF8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517C0A79" w14:textId="2884C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EAAB3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5B327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4FB9873" w14:textId="339758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D0456AD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0A2F57E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554B62D3" w14:textId="04A371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81B1D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35349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D478D4B" w14:textId="61CA75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7E2249" w14:textId="77777777" w:rsidR="00944C3D" w:rsidRDefault="00944C3D" w:rsidP="00944C3D">
      <w:pPr>
        <w:rPr>
          <w:rFonts w:ascii="Arial" w:hAnsi="Arial"/>
          <w:b/>
        </w:rPr>
      </w:pPr>
    </w:p>
    <w:p w14:paraId="43F612AD" w14:textId="77777777" w:rsidR="00944C3D" w:rsidRDefault="00944C3D" w:rsidP="00944C3D">
      <w:pPr>
        <w:rPr>
          <w:rFonts w:ascii="Arial" w:hAnsi="Arial"/>
          <w:b/>
        </w:rPr>
      </w:pPr>
    </w:p>
    <w:p w14:paraId="52374D9D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2EA966EA" w14:textId="77777777" w:rsidR="00944C3D" w:rsidRDefault="00944C3D" w:rsidP="00944C3D">
      <w:pPr>
        <w:rPr>
          <w:rFonts w:ascii="Arial" w:hAnsi="Arial"/>
          <w:b/>
        </w:rPr>
      </w:pPr>
    </w:p>
    <w:p w14:paraId="33DDE18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19E6231A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622276B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5F31804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91230C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83131C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CDD69F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4538356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8657B2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F10A102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24F46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65B35E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430CC0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AB0AED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BFD89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89070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83314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316AAB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5DD5EACD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0465508" w14:textId="77777777" w:rsidTr="00503750">
        <w:trPr>
          <w:trHeight w:val="677"/>
        </w:trPr>
        <w:tc>
          <w:tcPr>
            <w:tcW w:w="3358" w:type="dxa"/>
          </w:tcPr>
          <w:p w14:paraId="729D9BA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2369461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8B198F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3E8A45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53906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07AE9FFA" w14:textId="61158B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13BF311" w14:textId="26B9DA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849428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EF4D32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61545DB2" w14:textId="79C3B8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9B6527" w14:textId="214AAC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398D7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934C0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7CEFBAA" w14:textId="49927C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A99896B" w14:textId="16AFF4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2BA014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DF5B00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756FD30A" w14:textId="3185DA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E000B2F" w14:textId="7EE6F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D572F54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4D026FB" w14:textId="5F45D1C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07466BD" w14:textId="7080FC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C964EBB" w14:textId="5CBC37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E1859D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44BF89B9" w14:textId="3407282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31360BE" w14:textId="545CF5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9730708" w14:textId="489BB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2CFC25C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76013A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7DFB0BF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5BDF759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6AE0B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196E1FE4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230678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A3CCC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4800E8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0CA34A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58521D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1058013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257A67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798EE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B0F50B7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59840F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011E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EF4FA6A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169C9420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737B16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E9E018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4EAE7A7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7A931DF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FEB5D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536540FB" w14:textId="41CE3D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7ACA20" w14:textId="3D5744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EE32CC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30EB28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4888425E" w14:textId="09E6F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E66F574" w14:textId="7266DA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8C5CE9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2C3A56C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5206490" w14:textId="3106D3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6BED8B4" w14:textId="4573A0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D5D5B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0DD54997" w14:textId="030AD04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A74CB8B" w14:textId="1C1D70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DB17B58" w14:textId="6FC81B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5C8568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2753D07" w14:textId="169710F6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6B30411" w14:textId="14FC00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CAFE7CD" w14:textId="3670EF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76A9C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65BACE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7CFD55BC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6604040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31CA8D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D86F1F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9AF2D5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DCF18A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2CF205E7" w14:textId="0E925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D94815" w14:textId="08CBB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366E7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106A2E2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547A6590" w14:textId="3CC06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9730C2" w14:textId="7829C1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ED22B54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03801E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FACCEE2" w14:textId="724E52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3898C24" w14:textId="0D353D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29135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FD4FEB8" w14:textId="71394B3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93CC471" w14:textId="402821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B48F698" w14:textId="4D3948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5A8306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67D8B139" w14:textId="58A5E94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F13BAC2" w14:textId="51331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2F0A9A0" w14:textId="09F0F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0567C26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0E57A4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65C42B6" w14:textId="77777777" w:rsidTr="00503750">
        <w:tc>
          <w:tcPr>
            <w:tcW w:w="3686" w:type="dxa"/>
            <w:vAlign w:val="center"/>
          </w:tcPr>
          <w:p w14:paraId="7E9099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0C56494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54655F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7169FCF1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2C782E7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99C3A3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1973254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5A6854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A1995D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95854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D262B5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B8BBD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36114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E552AF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45D05E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656ED8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4D0B458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4763F4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959F9D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D338E6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F344F8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13AB07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38F8D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152BDFC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85C7C9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4DBA2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8E45C16" w14:textId="5C3F35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BAD748A" w14:textId="29A57F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BA32C7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F2592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4F7FFD7A" w14:textId="1A99AF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2C1F50" w14:textId="20A08E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FF303F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93AD9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1BFA1D1" w14:textId="1040E8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AFA252" w14:textId="1CB52A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9C8A89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8ED302A" w14:textId="6A12839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E5DB5FD" w14:textId="33744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C1B98FB" w14:textId="7CAD6B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54E42DC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51F815F9" w14:textId="51F568CE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56FD3FD" w14:textId="60D71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E246548" w14:textId="474D5F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667EB9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BC6728C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7254B83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4F2B3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CEB4B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0F8697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500F77F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DF00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F1CD476" w14:textId="050FD3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0049AF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C79913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5EC61446" w14:textId="0E2092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845AAF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BB9F84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875BFA3" w14:textId="004F24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82404F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3BC2B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4D25E8E" w14:textId="24C88D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0B057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E9DE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770BCED7" w14:textId="3BEEB3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8C8AD1B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0DD8DB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1E922CAD" w14:textId="51C1D03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5A5D0DA" w14:textId="77777777" w:rsidR="00944C3D" w:rsidRDefault="00944C3D" w:rsidP="00944C3D">
      <w:pPr>
        <w:rPr>
          <w:sz w:val="22"/>
          <w:szCs w:val="22"/>
        </w:rPr>
      </w:pPr>
    </w:p>
    <w:p w14:paraId="754A388C" w14:textId="77777777" w:rsidR="00944C3D" w:rsidRDefault="00944C3D" w:rsidP="00944C3D">
      <w:pPr>
        <w:rPr>
          <w:sz w:val="22"/>
          <w:szCs w:val="22"/>
        </w:rPr>
      </w:pPr>
    </w:p>
    <w:p w14:paraId="3B684EB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2BA0A610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D0F76A6" w14:textId="19A04C5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547990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C7139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1E46499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982DEC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4504EE42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7CA8805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67501E2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7A0F5DE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C859551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6935450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3BA6CCDA" w14:textId="74D8D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0DABD4" w14:textId="5D4BDB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626B2C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5BBE323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2A98860D" w14:textId="6D5B38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85B6B0D" w14:textId="07EDB9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B3E12B1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5A4789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1B24672" w14:textId="096F2D0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F4528E1" w14:textId="643F9B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98884D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75FB756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E09506E" w14:textId="30A3B6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65F8546" w14:textId="6643B8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8B847E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455C8DE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ABCF5C5" w14:textId="28FC7C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E2D3D0B" w14:textId="645ECE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95A35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B66CA24" w14:textId="31FB226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51657E00" w14:textId="0EE1FB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D9FA54F" w14:textId="54204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3D2C718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77A7F9B3" w14:textId="5F03F3A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223319B" w14:textId="2CE4B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32B83D" w14:textId="5FD084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2CA06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312BAED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2CCACBCA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309A0DAF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10BC88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5C1856E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6EDF67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AF8BF20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33C9180D" w14:textId="6468511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AC7414" w14:textId="195C77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6AEEE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213F1F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223765CE" w14:textId="0B6D77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2496315" w14:textId="5D70AD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25CD66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55BD85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F86E224" w14:textId="01908A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49E2777" w14:textId="4B82F4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3C8D49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99DC8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2FAECA5E" w14:textId="226C4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F964B04" w14:textId="434F08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98B59ED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A913DAF" w14:textId="61B08D48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0F85AAF" w14:textId="676D87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2BBCBEF" w14:textId="146EB3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F84CF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2205CB97" w14:textId="581FB81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5360284F" w14:textId="55717B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2AF75157" w14:textId="603913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5C526C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0CAEBD0A" w14:textId="25BCE60B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2696D96A" w14:textId="6B207F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41F7481" w14:textId="1E692C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FA168C" w:rsidRPr="00DB17E4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76E20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6EEFC47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6950E24B" w14:textId="2E6A5C51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5F06416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088E7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794E814F" w14:textId="4164539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53C3AD3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D9A241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C3247B7" w14:textId="40E86CC0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2FF628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89DFE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16071CB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1BFA6BC3" w14:textId="77777777" w:rsidR="00944C3D" w:rsidRPr="003607F0" w:rsidRDefault="00944C3D" w:rsidP="00944C3D"/>
    <w:p w14:paraId="7104EAC8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3B4B8E" w14:textId="77777777" w:rsidR="00FA168C" w:rsidRDefault="00FA168C">
      <w:r>
        <w:separator/>
      </w:r>
    </w:p>
  </w:endnote>
  <w:endnote w:type="continuationSeparator" w:id="0">
    <w:p w14:paraId="52CB5F83" w14:textId="77777777" w:rsidR="00FA168C" w:rsidRDefault="00FA16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7B0DF1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1BD2BA6F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F24CB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776C8CC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4B837F0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5A46DF3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7A445B" w14:textId="77777777" w:rsidR="00FA168C" w:rsidRDefault="00FA168C">
      <w:r>
        <w:separator/>
      </w:r>
    </w:p>
  </w:footnote>
  <w:footnote w:type="continuationSeparator" w:id="0">
    <w:p w14:paraId="4B4A4629" w14:textId="77777777" w:rsidR="00FA168C" w:rsidRDefault="00FA168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66601685">
    <w:abstractNumId w:val="13"/>
  </w:num>
  <w:num w:numId="2" w16cid:durableId="729153987">
    <w:abstractNumId w:val="17"/>
  </w:num>
  <w:num w:numId="3" w16cid:durableId="637565187">
    <w:abstractNumId w:val="8"/>
  </w:num>
  <w:num w:numId="4" w16cid:durableId="516239012">
    <w:abstractNumId w:val="7"/>
  </w:num>
  <w:num w:numId="5" w16cid:durableId="1230307924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596521421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804935913">
    <w:abstractNumId w:val="20"/>
  </w:num>
  <w:num w:numId="8" w16cid:durableId="1446577309">
    <w:abstractNumId w:val="10"/>
  </w:num>
  <w:num w:numId="9" w16cid:durableId="1660112113">
    <w:abstractNumId w:val="0"/>
  </w:num>
  <w:num w:numId="10" w16cid:durableId="1353459859">
    <w:abstractNumId w:val="19"/>
  </w:num>
  <w:num w:numId="11" w16cid:durableId="1813909072">
    <w:abstractNumId w:val="6"/>
  </w:num>
  <w:num w:numId="12" w16cid:durableId="65105141">
    <w:abstractNumId w:val="9"/>
  </w:num>
  <w:num w:numId="13" w16cid:durableId="162747650">
    <w:abstractNumId w:val="12"/>
  </w:num>
  <w:num w:numId="14" w16cid:durableId="1601141910">
    <w:abstractNumId w:val="15"/>
  </w:num>
  <w:num w:numId="15" w16cid:durableId="1873877284">
    <w:abstractNumId w:val="14"/>
  </w:num>
  <w:num w:numId="16" w16cid:durableId="1443574424">
    <w:abstractNumId w:val="2"/>
  </w:num>
  <w:num w:numId="17" w16cid:durableId="1977711931">
    <w:abstractNumId w:val="4"/>
  </w:num>
  <w:num w:numId="18" w16cid:durableId="1995643747">
    <w:abstractNumId w:val="11"/>
  </w:num>
  <w:num w:numId="19" w16cid:durableId="913467790">
    <w:abstractNumId w:val="5"/>
  </w:num>
  <w:num w:numId="20" w16cid:durableId="147945597">
    <w:abstractNumId w:val="18"/>
  </w:num>
  <w:num w:numId="21" w16cid:durableId="177054105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32"/>
    <w:docVar w:name="arg2" w:val="Driver=asa17;DBF=D:\anasoft\data\tebys.db;DBN=tebys;ENG=SQL17;commlinks=TCPIP{ip=192.168.1.241};uid=hromnikova;con=finus(10.15);pwd=488300282956Vaveto1"/>
    <w:docVar w:name="arg3" w:val="591212"/>
    <w:docVar w:name="arg4" w:val="C:\Users\HROMNI~1.TEB\AppData\Local\Temp\7616250.doc"/>
    <w:docVar w:name="arg5" w:val="4"/>
  </w:docVars>
  <w:rsids>
    <w:rsidRoot w:val="00FA168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2FEB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68C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466A18A"/>
  <w15:docId w15:val="{750C1430-E7E0-4B46-A494-96BF46C9CF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5339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2025-03-21T08:05:00Z</dcterms:created>
  <dcterms:modified xsi:type="dcterms:W3CDTF">2025-03-21T08:06:00Z</dcterms:modified>
</cp:coreProperties>
</file>