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1DA0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4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F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7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4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A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3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08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2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4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C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2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3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18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C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2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6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B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F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B5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2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34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8F4B7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C5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16D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FD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5AA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96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E8B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A2B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3E7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5B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E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BE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87D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5DC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F5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616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6A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236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AFB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6C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40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29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02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5F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978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73E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310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C5C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966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EEF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EC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946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57F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A1E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387A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26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F6D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74C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0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6A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7B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F1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2E6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126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77C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64C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C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D3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7C0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E7C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DBA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80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6C5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6C8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D71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0E0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8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730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7B2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691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4F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7B0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0AA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39C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5E7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2F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0EE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A4A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04402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ABD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1D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44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FF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A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9F4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F7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9F4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BF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1CC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64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8BD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82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2E9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9D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41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48B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0D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01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657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53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94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60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8BF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F22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0E6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B06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EA9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3E9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BBB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C7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FC5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C4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AC38B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3C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65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9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C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F9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27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90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2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0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0D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C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C4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5A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3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B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5F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0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4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DE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FA0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4D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92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3F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3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A9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5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10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CB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01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8B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5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3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01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C9F34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7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3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2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C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2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58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3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7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6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8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8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3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7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D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6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6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00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508D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4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4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D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E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5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6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A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73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77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EFC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8E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5FB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9E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AD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220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10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DF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89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EE549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02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7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5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4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922C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A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E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E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7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2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5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F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4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91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B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D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B12E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E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D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5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7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9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F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F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C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C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7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3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3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B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5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2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5010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E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C8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B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F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8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5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F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8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1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4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6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D92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9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5F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2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F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E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4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6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3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5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6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6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C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F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9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7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4F6E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E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4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8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7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BA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3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3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22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225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79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CD8C3" w14:textId="436B0A5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6D2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79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EC9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71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11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26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36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1B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1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6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92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A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D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6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F7CD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4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0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A3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2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E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5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D9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CF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02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D93F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36AB065" wp14:editId="6EFDF49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384AC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6AB0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E384AC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D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BF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FD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C9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A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1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A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E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1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C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A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5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0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A50BD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28DB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C8C0B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21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F9E611D" wp14:editId="1A00580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7FC8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E611D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1C7FC8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A3CAFE6" wp14:editId="2534D15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DB4F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3CAFE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61DB4F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50A936" wp14:editId="0F7860F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55DE5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0A936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A55DE5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82C0626" wp14:editId="6BF4984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1568E" w14:textId="5E07CE5E" w:rsidR="000B647F" w:rsidRDefault="000B647F" w:rsidP="00944C3D">
                                  <w:fldSimple w:instr=" MERGEFIELD  aDMOD  \* MERGEFORMAT ">
                                    <w:r w:rsidR="00633516" w:rsidRPr="006335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C0626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7A1568E" w14:textId="5E07CE5E" w:rsidR="000B647F" w:rsidRDefault="000B647F" w:rsidP="00944C3D">
                            <w:fldSimple w:instr=" MERGEFIELD  aDMOD  \* MERGEFORMAT ">
                              <w:r w:rsidR="00633516" w:rsidRPr="0063351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1839A2A" wp14:editId="50BE0F2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7A4DF7" w14:textId="02C0154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3516" w:rsidRPr="00D90F7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39A2A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87A4DF7" w14:textId="02C0154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3516" w:rsidRPr="00D90F77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6583977" wp14:editId="21A14C1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6C8C5" w14:textId="75B56928" w:rsidR="000B647F" w:rsidRDefault="000B647F" w:rsidP="00944C3D">
                                  <w:fldSimple w:instr=" MERGEFIELD  aDRDO  \* MERGEFORMAT ">
                                    <w:r w:rsidR="00633516" w:rsidRPr="006335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8397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6D6C8C5" w14:textId="75B56928" w:rsidR="000B647F" w:rsidRDefault="000B647F" w:rsidP="00944C3D">
                            <w:fldSimple w:instr=" MERGEFIELD  aDRDO  \* MERGEFORMAT ">
                              <w:r w:rsidR="00633516" w:rsidRPr="00633516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3F10198" wp14:editId="0FD70BF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836BC" w14:textId="5343179A" w:rsidR="000B647F" w:rsidRDefault="000B647F" w:rsidP="00944C3D">
                                  <w:fldSimple w:instr=" MERGEFIELD  aDMDO  \* MERGEFORMAT ">
                                    <w:r w:rsidR="00633516" w:rsidRPr="006335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1019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5F836BC" w14:textId="5343179A" w:rsidR="000B647F" w:rsidRDefault="000B647F" w:rsidP="00944C3D">
                            <w:fldSimple w:instr=" MERGEFIELD  aDMDO  \* MERGEFORMAT ">
                              <w:r w:rsidR="00633516" w:rsidRPr="0063351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90300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78E6DE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1A309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7F3FF11" wp14:editId="768D095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3F55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3FF11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DB3F55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BAB2F9C" wp14:editId="114E3CB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491D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B2F9C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B8491D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7C893C" wp14:editId="21A9783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C51F7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C893C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8C51F7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D75E9BD" wp14:editId="2F94E47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0B7782" w14:textId="4BCF684D" w:rsidR="000B647F" w:rsidRDefault="000B647F" w:rsidP="00944C3D">
                                  <w:fldSimple w:instr=" MERGEFIELD  aDRDOo  \* MERGEFORMAT ">
                                    <w:r w:rsidR="00633516" w:rsidRPr="006335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5E9B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00B7782" w14:textId="4BCF684D" w:rsidR="000B647F" w:rsidRDefault="000B647F" w:rsidP="00944C3D">
                            <w:fldSimple w:instr=" MERGEFIELD  aDRDOo  \* MERGEFORMAT ">
                              <w:r w:rsidR="00633516" w:rsidRPr="00633516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E0E9C7F" wp14:editId="1196B577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0EDE7A" w14:textId="50880F1B" w:rsidR="000B647F" w:rsidRDefault="000B647F" w:rsidP="00944C3D">
                                  <w:fldSimple w:instr=" MERGEFIELD  aDMDO  \* MERGEFORMAT ">
                                    <w:r w:rsidR="00633516" w:rsidRPr="006335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E9C7F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70EDE7A" w14:textId="50880F1B" w:rsidR="000B647F" w:rsidRDefault="000B647F" w:rsidP="00944C3D">
                            <w:fldSimple w:instr=" MERGEFIELD  aDMDO  \* MERGEFORMAT ">
                              <w:r w:rsidR="00633516" w:rsidRPr="0063351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DBC5D7C" wp14:editId="1E5B544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6E87B1" w14:textId="29862A0D" w:rsidR="000B647F" w:rsidRDefault="000B647F" w:rsidP="00944C3D">
                                  <w:fldSimple w:instr=" MERGEFIELD  aDRODo  \* MERGEFORMAT ">
                                    <w:r w:rsidR="00633516" w:rsidRPr="006335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C5D7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76E87B1" w14:textId="29862A0D" w:rsidR="000B647F" w:rsidRDefault="000B647F" w:rsidP="00944C3D">
                            <w:fldSimple w:instr=" MERGEFIELD  aDRODo  \* MERGEFORMAT ">
                              <w:r w:rsidR="00633516" w:rsidRPr="00633516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0BD4020" wp14:editId="6751C9A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D8BEC" w14:textId="38B8C1F1" w:rsidR="000B647F" w:rsidRDefault="000B647F" w:rsidP="00944C3D">
                                  <w:fldSimple w:instr=" MERGEFIELD  aDMOD  \* MERGEFORMAT ">
                                    <w:r w:rsidR="00633516" w:rsidRPr="0063351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D402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9ED8BEC" w14:textId="38B8C1F1" w:rsidR="000B647F" w:rsidRDefault="000B647F" w:rsidP="00944C3D">
                            <w:fldSimple w:instr=" MERGEFIELD  aDMOD  \* MERGEFORMAT ">
                              <w:r w:rsidR="00633516" w:rsidRPr="0063351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C6371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3C565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EF50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5E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F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7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6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3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E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0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2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2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5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0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7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8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2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9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1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6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49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0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D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3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6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4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8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8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E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C11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6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6C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8B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1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9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B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4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BE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B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2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0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E9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E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5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F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8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9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4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D3E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DD1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BB7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94F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F3C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81D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F4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2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E9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2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E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7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A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E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A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F5F3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9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4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9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D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B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9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8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6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73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5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9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0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7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E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A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3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10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B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7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7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5C9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C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6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1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90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6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4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0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0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5EF9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1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D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2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8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E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A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A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C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CE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6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7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D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0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82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4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8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D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6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C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6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FA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6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7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5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1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1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EE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08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EA58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D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4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C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E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D5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3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8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8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4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D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6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D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D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6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2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B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8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2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C5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B8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A6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E6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24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C7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66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8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B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0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2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C4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3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3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F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B282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7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A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09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E4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B4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E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1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C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F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5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2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6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D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5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0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D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D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4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B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CF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A4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28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2C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A50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84E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CDC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8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D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1DDC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4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3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7B267E2" wp14:editId="22481C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F5027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267E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2F5027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D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F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3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7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6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4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5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C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0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38873B3" wp14:editId="64CB67F3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5212A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873B3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75212A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2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2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A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7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A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38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8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A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8C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B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A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7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6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9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7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2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C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8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BF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1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4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B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432B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F3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E53D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84E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5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5FD1E1" wp14:editId="7903A78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4EF55" w14:textId="14479AB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3516" w:rsidRPr="00D90F7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36120260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FD1E1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7B4EF55" w14:textId="14479AB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3516" w:rsidRPr="00D90F77">
                              <w:rPr>
                                <w:rFonts w:ascii="Arial" w:hAnsi="Arial" w:cs="Arial"/>
                                <w:noProof/>
                              </w:rPr>
                              <w:t>36120260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3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1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9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5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5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C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4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71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1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401EB3" wp14:editId="62E6755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42A3A" w14:textId="6AED781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3516" w:rsidRPr="00D90F7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2021540180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01EB3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BD42A3A" w14:textId="6AED781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3516" w:rsidRPr="00D90F77">
                              <w:rPr>
                                <w:rFonts w:ascii="Arial" w:hAnsi="Arial" w:cs="Arial"/>
                                <w:noProof/>
                              </w:rPr>
                              <w:t>2021540180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6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8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3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7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7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B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2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8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1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D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2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DA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E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7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3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0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43DF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9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E6805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A95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1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2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0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5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7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0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8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5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C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5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A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7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D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C3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D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23F1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0C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07B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A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309346" wp14:editId="688ECA4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193DE" w14:textId="5B44BF0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3516" w:rsidRPr="00D90F7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2345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0934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B193DE" w14:textId="5B44BF0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3516" w:rsidRPr="00D90F77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2345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AF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C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E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8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D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E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0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9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8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7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3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9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2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D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C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C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0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5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6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F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1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B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F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F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09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4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2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7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D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9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5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F1D4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3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DFD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F398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63E8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C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6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1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C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D1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4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6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4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6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4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F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2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E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5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B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D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0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7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7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2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C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C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5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0CD82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BC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F21A0C" wp14:editId="0ADE108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788F6" w14:textId="6F6609B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3516" w:rsidRPr="00D90F7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Halalovka 41,43,45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21A0C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2C788F6" w14:textId="6F6609B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3516" w:rsidRPr="00D90F77">
                              <w:rPr>
                                <w:rFonts w:ascii="Arial" w:hAnsi="Arial" w:cs="Arial"/>
                                <w:noProof/>
                              </w:rPr>
                              <w:t>Halalovka 41,43,45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8FA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A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7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6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C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7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C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3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F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C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C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2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D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B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8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0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42DFB65" wp14:editId="7312031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119A5" w14:textId="684D56F7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DFB65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47119A5" w14:textId="684D56F7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4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1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D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2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4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A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61CB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D5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73D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56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35DC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45B0F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50C97EB" wp14:editId="1F2CC5D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E2C5" w14:textId="0AD28E0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3516" w:rsidRPr="00D90F7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C97E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7E8E2C5" w14:textId="0AD28E0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3516" w:rsidRPr="00D90F77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3AEE782" wp14:editId="37F4194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EE963" w14:textId="096782A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3516" w:rsidRPr="00D90F7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EE782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52EE963" w14:textId="096782A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3516" w:rsidRPr="00D90F77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7ADC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5BC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A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0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1B19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8E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C084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79A0D7" wp14:editId="171C23D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74619" w14:textId="41B6113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3516" w:rsidRPr="00D90F7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9A0D7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9874619" w14:textId="41B6113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3516" w:rsidRPr="00D90F77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B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38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BE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31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7F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83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9F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AA545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16E6F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D987AE7" wp14:editId="4DAFAA7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B380C" w14:textId="51702BD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87AE7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85B380C" w14:textId="51702BD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CAF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3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C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E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D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2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C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C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54B9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C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7D75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048A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C378E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72A5F34" wp14:editId="5F9349E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AE3470" w14:textId="281A6F5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33516" w:rsidRPr="00D90F7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A5F3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CAE3470" w14:textId="281A6F5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33516" w:rsidRPr="00D90F77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708C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BE76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DB0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D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5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3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6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2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2A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5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F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3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1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D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B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0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4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1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7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A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4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2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8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9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E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65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0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9B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6959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4C4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D4B089" w14:textId="098A4F2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33516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852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631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329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F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A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F91B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88B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9B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8B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4B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9A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381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F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2C29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A2A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27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4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18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FE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AD2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E3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F9F1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2E4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D9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4A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5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69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9B2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C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5F56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27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E3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FE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F0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95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F36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C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130B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96E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E0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B2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A8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3E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8A2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98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1268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A14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6E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78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C7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9A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2C2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C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5E87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307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D2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FF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31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81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316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EE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0AA0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D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A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5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C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47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EF57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EBD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4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0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D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E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E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4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9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C8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A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9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4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B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8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7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A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4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7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9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5F2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3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D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6C62C2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B98FA22" w14:textId="77777777" w:rsidR="00944C3D" w:rsidRDefault="00944C3D" w:rsidP="00944C3D">
      <w:pPr>
        <w:rPr>
          <w:rFonts w:ascii="Arial" w:hAnsi="Arial"/>
        </w:rPr>
      </w:pPr>
    </w:p>
    <w:p w14:paraId="16C0D10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E1EE75B" w14:textId="294791F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29E7FA7" w14:textId="39B8437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593EB3C" w14:textId="6D02158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6B40DC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4825A6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14A142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7D1D3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B4E2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6A2C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3480F1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1F4F643" w14:textId="57548AF9" w:rsidR="00944C3D" w:rsidRPr="008D0433" w:rsidRDefault="0063351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Ľoboš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Hujo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D98421B" w14:textId="376F0F5B" w:rsidR="00944C3D" w:rsidRPr="008D0433" w:rsidRDefault="0063351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52CD0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481E9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E7826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26200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C8BE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0A808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DCA20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E444D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6028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F1105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90C788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E7993BC" w14:textId="0400FDA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9257D5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E458D8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D534C9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FAECAF8" w14:textId="28A8F11E" w:rsidR="00944C3D" w:rsidRDefault="0063351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FAD852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EDAFD9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DC3D340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423E84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37E95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A4680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EDC149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C8C2C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8A6F7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882D9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FF89C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C0FF2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AD411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4AA3D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74D5E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35524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6B1B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FFE8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E70BE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43E70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A5BD0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F6BB4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C1355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29792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194F0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9FA214C" w14:textId="49CC587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BDC6BA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1BAA7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681A5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6C70D1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D4D050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EC63B0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5D252F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0C5405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599704A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A414F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6A3EB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981DA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3D7A4B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A7593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BBB00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01D01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469EA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2D7F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11F2E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43B70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1ED05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B4162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6721A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26934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2A83D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100BA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9C8D0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ADBA4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73DFE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61BEB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0DF80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94EA3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8E9E1A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F830A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148F8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78384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B7397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C8351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4EB14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984AB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1B817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E78B9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87613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4D52B4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0EADA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CCD3CC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4CFCBA9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8A2C9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8063C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2518D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DBC1D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5D42C8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2C507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BB25C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4A33C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55981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7B430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7BCCE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15911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1093E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AB7FD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50C11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6C69D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CA2DD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F1C77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224FE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6F686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50D54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B7F9D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9DC69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7C9DE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732CBA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7B046E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1EDA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C07A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9301A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87C6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9E7F08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2044BBC" w14:textId="3F69E52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9DA1E1A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C184C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E0F2B5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6FDB3A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DE1860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FDF80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44283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DC6B95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69DFF3A" w14:textId="77777777" w:rsidTr="00503750">
        <w:tc>
          <w:tcPr>
            <w:tcW w:w="2302" w:type="dxa"/>
            <w:vAlign w:val="center"/>
          </w:tcPr>
          <w:p w14:paraId="0BC11A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2CBB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111BA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03F7C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E8936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0F448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68EBA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C849D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509EED0" w14:textId="77777777" w:rsidTr="00503750">
        <w:tc>
          <w:tcPr>
            <w:tcW w:w="15593" w:type="dxa"/>
            <w:gridSpan w:val="8"/>
            <w:vAlign w:val="center"/>
          </w:tcPr>
          <w:p w14:paraId="7654FA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6C7DC0" w14:textId="77777777" w:rsidTr="00503750">
        <w:tc>
          <w:tcPr>
            <w:tcW w:w="2302" w:type="dxa"/>
            <w:vAlign w:val="center"/>
          </w:tcPr>
          <w:p w14:paraId="591B61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A7D1C95" w14:textId="1A23C2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BE315A" w14:textId="0FC64A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7856DD" w14:textId="70751D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A917DA" w14:textId="31336E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04EF8B" w14:textId="2F070A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66902D" w14:textId="109F52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5B84E" w14:textId="27D923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5A2F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C210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A5EDA03" w14:textId="4C2EEC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DE6DFE" w14:textId="21EA2C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2E9F5C" w14:textId="250DC9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A47075" w14:textId="1CDF8D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7AD86C" w14:textId="7F3ABA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D8F9C" w14:textId="59517F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B457E" w14:textId="5D40E6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41B0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F93C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B972D70" w14:textId="3655B0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B6EE1E" w14:textId="129F40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9B2DD" w14:textId="65F301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FAA71" w14:textId="3D72C6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2A9FF2" w14:textId="4D3D7B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46DA28" w14:textId="4F776C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2C292B" w14:textId="6F4834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30242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FDD5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AF56A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40EC3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7EBD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3E7A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F7CB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4201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3FC3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E9BC27" w14:textId="77777777" w:rsidTr="00503750">
        <w:tc>
          <w:tcPr>
            <w:tcW w:w="2302" w:type="dxa"/>
            <w:vAlign w:val="center"/>
          </w:tcPr>
          <w:p w14:paraId="17E73D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D3A3797" w14:textId="4B29D0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736116" w14:textId="60D010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6082E7" w14:textId="47E107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8A9FB3" w14:textId="2313DB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1D7051" w14:textId="26E8AC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6AA88C" w14:textId="203ADA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0C386" w14:textId="5965EA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C65B26" w14:textId="77777777" w:rsidTr="00503750">
        <w:tc>
          <w:tcPr>
            <w:tcW w:w="15593" w:type="dxa"/>
            <w:gridSpan w:val="8"/>
            <w:vAlign w:val="center"/>
          </w:tcPr>
          <w:p w14:paraId="5EE40C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93B2BAB" w14:textId="77777777" w:rsidTr="00503750">
        <w:tc>
          <w:tcPr>
            <w:tcW w:w="2302" w:type="dxa"/>
            <w:vAlign w:val="center"/>
          </w:tcPr>
          <w:p w14:paraId="6DA3C4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EA3364D" w14:textId="4AF0DB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66FD05" w14:textId="5FA8FB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56284" w14:textId="60C1C0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1102F" w14:textId="620B16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6B7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F1A1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DCA88E" w14:textId="38B588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FFD5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748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70F52D" w14:textId="3F97E9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7A98E4" w14:textId="6487C8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4818A0" w14:textId="6C446F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E59C00" w14:textId="1510A3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E78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8A51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61FAD1" w14:textId="142579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F3248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05DA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CA2046B" w14:textId="6757B2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906F37" w14:textId="2FD37C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074BA7" w14:textId="527808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E01C4" w14:textId="3FD874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C663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DA0D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3F141B" w14:textId="7954F5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D3EA68" w14:textId="77777777" w:rsidTr="00503750">
        <w:tc>
          <w:tcPr>
            <w:tcW w:w="2302" w:type="dxa"/>
            <w:vAlign w:val="center"/>
          </w:tcPr>
          <w:p w14:paraId="26CE1F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A5ADA5" w14:textId="3A141D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036E0F" w14:textId="1D44C0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1E422" w14:textId="279C42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B9A60B" w14:textId="5940E7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23EE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92E3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24FB93" w14:textId="183F89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AE30C4" w14:textId="77777777" w:rsidTr="00503750">
        <w:tc>
          <w:tcPr>
            <w:tcW w:w="15593" w:type="dxa"/>
            <w:gridSpan w:val="8"/>
            <w:vAlign w:val="center"/>
          </w:tcPr>
          <w:p w14:paraId="37D44D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B5D1CF6" w14:textId="77777777" w:rsidTr="00503750">
        <w:tc>
          <w:tcPr>
            <w:tcW w:w="2302" w:type="dxa"/>
            <w:vAlign w:val="center"/>
          </w:tcPr>
          <w:p w14:paraId="4391C6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A75A9F9" w14:textId="2D977A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068AA7" w14:textId="64883D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01F04C" w14:textId="7E9EBD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6C8653" w14:textId="1B99B9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69FB83" w14:textId="265FA9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E2B6DE" w14:textId="415DEA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E3A3E" w14:textId="3F83E8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1D33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E2CEB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C4BABF6" w14:textId="25AF0C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10BED5" w14:textId="0EA1D2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75A948" w14:textId="109439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BCF99" w14:textId="648709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81360" w14:textId="36A49A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C07D7" w14:textId="5B7E34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5A543" w14:textId="3A4348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C461A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FD15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D9322D6" w14:textId="65DD4C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AC303A" w14:textId="693211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2FBA8" w14:textId="1CE4D2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D4D05" w14:textId="6FE4F8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C0B5B9" w14:textId="14F430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84C40" w14:textId="6AADF4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22F7C" w14:textId="278BA8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0141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BE3A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81A421F" w14:textId="517512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6765D9" w14:textId="0EF841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BAED5B" w14:textId="5E1C04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308663" w14:textId="736AD0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A064FF" w14:textId="15F74E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4F6D18" w14:textId="126A39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18FF1F" w14:textId="261320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32BB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70F89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D23C8A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C81A0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3EB49EC" w14:textId="1FD929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7FBF92" w14:textId="05EE2D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E51FE7" w14:textId="0EA0D0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05AEEC" w14:textId="638285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144A94" w14:textId="7AFEA1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7E0E79" w14:textId="24B969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DF16E" w14:textId="10F3AF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6B5C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0D57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7679D10" w14:textId="5420A0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015AB6" w14:textId="42E1AF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1C12D" w14:textId="7164FC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5C92A5" w14:textId="33B034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729FBA" w14:textId="0FEA8B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68FF8" w14:textId="36FEA1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ADD810" w14:textId="54ED54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B87694" w14:textId="77777777" w:rsidR="00944C3D" w:rsidRDefault="00944C3D" w:rsidP="00944C3D">
      <w:pPr>
        <w:rPr>
          <w:rFonts w:ascii="Arial" w:hAnsi="Arial"/>
          <w:b/>
        </w:rPr>
      </w:pPr>
    </w:p>
    <w:p w14:paraId="1BA9B2B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007D74C" w14:textId="77777777" w:rsidTr="00503750">
        <w:tc>
          <w:tcPr>
            <w:tcW w:w="1944" w:type="dxa"/>
            <w:vAlign w:val="center"/>
          </w:tcPr>
          <w:p w14:paraId="583A74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59F66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F381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5AEE3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161E4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375BB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6A731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71C72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9552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21B85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4D365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CE31E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CDB81A9" w14:textId="77777777" w:rsidTr="00503750">
        <w:tc>
          <w:tcPr>
            <w:tcW w:w="15685" w:type="dxa"/>
            <w:gridSpan w:val="12"/>
            <w:vAlign w:val="center"/>
          </w:tcPr>
          <w:p w14:paraId="47DB23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12C56B" w14:textId="77777777" w:rsidTr="00503750">
        <w:tc>
          <w:tcPr>
            <w:tcW w:w="1944" w:type="dxa"/>
            <w:vAlign w:val="center"/>
          </w:tcPr>
          <w:p w14:paraId="4C0A07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7D895BD" w14:textId="6E15C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F53B98" w14:textId="646E8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CFBF814" w14:textId="52A4A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690A81" w14:textId="18151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C4DEC9" w14:textId="7D323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A3C2C1" w14:textId="17243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7311CD" w14:textId="1BFFB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7E94FA" w14:textId="0F4BA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261ACF" w14:textId="2B734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DF1E8A" w14:textId="7BBCF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A35579" w14:textId="6CBA3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630D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F2C78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8097728" w14:textId="590D5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2D2C53" w14:textId="76135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0A2A1E" w14:textId="022A5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FEA30F" w14:textId="290F2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227FA" w14:textId="1A45A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847E23" w14:textId="17556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E7AFCC" w14:textId="70646F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500FF6" w14:textId="0B100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810498" w14:textId="4A378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9A05D9" w14:textId="212678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DF2C60" w14:textId="0A850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1073A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7CC3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A6DC11D" w14:textId="32F30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9649C1" w14:textId="73CFD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3985CBF" w14:textId="49F50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2AF5A3" w14:textId="2F354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1E376B" w14:textId="42D85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40EF78" w14:textId="1B298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2FA224" w14:textId="3BFB9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6C06DC" w14:textId="1FE4F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500036" w14:textId="3FA4E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24ECBC" w14:textId="3D9D8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9ACF53" w14:textId="4F053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438F9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2309E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E2E8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3CF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4B62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11F8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1D1C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8356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2D17B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9795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EC93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C2C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B05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0F9DBB2" w14:textId="77777777" w:rsidTr="00503750">
        <w:tc>
          <w:tcPr>
            <w:tcW w:w="1944" w:type="dxa"/>
            <w:vAlign w:val="center"/>
          </w:tcPr>
          <w:p w14:paraId="75E77B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C807922" w14:textId="62942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B3ECBB" w14:textId="367F6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C8DCAE7" w14:textId="08336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ADDB41" w14:textId="62E05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C13691" w14:textId="6E89D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570628" w14:textId="268D9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94102F" w14:textId="0FCAA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3DCB3E" w14:textId="06A44D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AAE024" w14:textId="00E93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659E04" w14:textId="6DB2B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6BF099" w14:textId="2FF85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18120" w14:textId="77777777" w:rsidTr="00503750">
        <w:tc>
          <w:tcPr>
            <w:tcW w:w="15685" w:type="dxa"/>
            <w:gridSpan w:val="12"/>
            <w:vAlign w:val="center"/>
          </w:tcPr>
          <w:p w14:paraId="1C6E2B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3BD6D3E" w14:textId="77777777" w:rsidTr="00503750">
        <w:tc>
          <w:tcPr>
            <w:tcW w:w="1944" w:type="dxa"/>
            <w:vAlign w:val="center"/>
          </w:tcPr>
          <w:p w14:paraId="6E1385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DFC7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14A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651896" w14:textId="463F0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6D297B" w14:textId="48349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DD183F" w14:textId="61DBE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F7E415" w14:textId="625C4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F5C024" w14:textId="5E0FD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D8D5A2" w14:textId="607CB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887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2F4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9022E78" w14:textId="42D94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5F21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51487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F904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2A6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59C39E" w14:textId="1A65E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B23B7A" w14:textId="6BE9C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A057D7" w14:textId="64D361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56A680" w14:textId="6830C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3E73B6" w14:textId="2B97C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E9E6A8" w14:textId="7EEAE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429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1AF1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EBE5A6" w14:textId="460F0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71196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BB610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293F5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47D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236839" w14:textId="4344C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62208E" w14:textId="2CB62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87DD39" w14:textId="38386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3EB471" w14:textId="5C4E3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9D19A1" w14:textId="06F98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ED39BD" w14:textId="73D02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CCD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0A39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F03E4E6" w14:textId="664A8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C074F" w14:textId="77777777" w:rsidTr="00503750">
        <w:tc>
          <w:tcPr>
            <w:tcW w:w="1944" w:type="dxa"/>
            <w:vAlign w:val="center"/>
          </w:tcPr>
          <w:p w14:paraId="04E87A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59F4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26B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58DE1F" w14:textId="1B25E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4DEE7A" w14:textId="36562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C2A665" w14:textId="0F0DAA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7655FE" w14:textId="379CB1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CDE14A" w14:textId="6577F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48C2EE" w14:textId="6FE40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6AD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60A5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5B5A587" w14:textId="66DE9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84E13E" w14:textId="77777777" w:rsidTr="00503750">
        <w:tc>
          <w:tcPr>
            <w:tcW w:w="15685" w:type="dxa"/>
            <w:gridSpan w:val="12"/>
            <w:vAlign w:val="center"/>
          </w:tcPr>
          <w:p w14:paraId="40D11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6DF7355" w14:textId="77777777" w:rsidTr="00503750">
        <w:tc>
          <w:tcPr>
            <w:tcW w:w="1944" w:type="dxa"/>
            <w:vAlign w:val="center"/>
          </w:tcPr>
          <w:p w14:paraId="51C1DC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5430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525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CB7E40" w14:textId="787EB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B73C7B" w14:textId="13804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9835B7" w14:textId="5D3A6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519110" w14:textId="7B261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36D5A6" w14:textId="7D363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AF1C0B" w14:textId="3ED4A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D3AA90" w14:textId="5C2C6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43249E" w14:textId="622CF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E06DC2" w14:textId="0FEDE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E59B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55865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B2CC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E9E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49D445" w14:textId="1E892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612385" w14:textId="16B5E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9C97F6" w14:textId="3E7D4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7E688C" w14:textId="0AD8B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7D94D4" w14:textId="393C2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C37E48" w14:textId="2F40D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D04DF9" w14:textId="123F4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4C1DAD" w14:textId="1BEA5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1B55FA" w14:textId="649E3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02A67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485CD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C175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03A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F08F7C" w14:textId="0AB4A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BD8C26" w14:textId="0ED17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B64A46" w14:textId="16590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4C294E" w14:textId="7D3D0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D99949" w14:textId="6441A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DA5A69" w14:textId="34B7C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CB66A2" w14:textId="2924E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2D0B53" w14:textId="02624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184B03" w14:textId="4BE072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492F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B88D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138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3CC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DF1EA1" w14:textId="6C395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A6CD38" w14:textId="0E1F1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1BC92B" w14:textId="6A802C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0138C9" w14:textId="2E7F8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EC3968" w14:textId="072C9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632212" w14:textId="3C3D5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1EFDD5" w14:textId="603DC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FCA06F" w14:textId="3161C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A383CF" w14:textId="79510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1F266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386BD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CE74D6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D10B1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87BF92" w14:textId="6CE37E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CD2D63" w14:textId="41969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5317A4" w14:textId="06E13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BEBEF9" w14:textId="2E8C3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B152D7" w14:textId="44680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C3C9AA" w14:textId="7E8EE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1C4423" w14:textId="127F6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6EFA8F" w14:textId="11E14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8F25ED" w14:textId="6E22F4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AED71C" w14:textId="3F6CA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7EF0C2" w14:textId="7E847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0C9A9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090EC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2CF439A" w14:textId="2A830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46119C7" w14:textId="75533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C26AEEE" w14:textId="2D8E5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118673" w14:textId="495BA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5FC724" w14:textId="22A63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676FFD" w14:textId="79B4D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403ACA" w14:textId="3435A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1C3737" w14:textId="7D4DA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7F1F08" w14:textId="056AD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D65EE2" w14:textId="481CE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02CA02" w14:textId="73910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94B5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F783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77AF4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7E013A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8CE4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13DB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1399A0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A5DE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0454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2C2DF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D7BB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4C10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2174C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AECDC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BE3B1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6C505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389DE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3020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53A39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1B81E0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64A471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6550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CA79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A04A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FCD9E3C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A95ED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BDD3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5974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7A3AB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E3C15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20AED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44BF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75203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C2A99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9461D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DCAA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6200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BCE76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69DA76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1058E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D3EF7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3A82C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5B970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62B29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0D280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3F3F58B" w14:textId="77777777" w:rsidTr="00503750">
        <w:trPr>
          <w:trHeight w:val="1073"/>
        </w:trPr>
        <w:tc>
          <w:tcPr>
            <w:tcW w:w="3614" w:type="dxa"/>
            <w:vMerge/>
          </w:tcPr>
          <w:p w14:paraId="492D2C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50A9F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382D9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DD76D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C8D3A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1081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E77C6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49414AD" w14:textId="77777777" w:rsidTr="00503750">
        <w:trPr>
          <w:trHeight w:val="283"/>
        </w:trPr>
        <w:tc>
          <w:tcPr>
            <w:tcW w:w="3614" w:type="dxa"/>
          </w:tcPr>
          <w:p w14:paraId="511FC5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FA60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62A0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CAF75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3C1F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8B74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FC2E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C80BBDA" w14:textId="77777777" w:rsidTr="00503750">
        <w:trPr>
          <w:trHeight w:val="283"/>
        </w:trPr>
        <w:tc>
          <w:tcPr>
            <w:tcW w:w="3614" w:type="dxa"/>
          </w:tcPr>
          <w:p w14:paraId="3FE9DE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117F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5613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D2D0A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E602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05AF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3878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C365F4D" w14:textId="77777777" w:rsidTr="00503750">
        <w:trPr>
          <w:trHeight w:val="283"/>
        </w:trPr>
        <w:tc>
          <w:tcPr>
            <w:tcW w:w="3614" w:type="dxa"/>
          </w:tcPr>
          <w:p w14:paraId="31B37B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9C81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2A7D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1287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3B7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91A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923C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F2E57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D59CD9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2F4C7E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92FE4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D509A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83149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EBAF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DAF0F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FFD2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D5545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B45E7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3CBF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9478C6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3A698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A2698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E25D9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F2D696B" w14:textId="209942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22441" w14:textId="58FF7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A5D184" w14:textId="4CCC6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639131" w14:textId="402C5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5CF47" w14:textId="7F7A9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DC5C3" w14:textId="27E217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8A40D" w14:textId="2E1DC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0A7B3D" w14:textId="5B378A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C68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A2CE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1E7907C" w14:textId="7230C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9EE3D3" w14:textId="18278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96FC60" w14:textId="60947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5CF034" w14:textId="2F330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77C225" w14:textId="7F659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5FFBAE" w14:textId="756E9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470DF6" w14:textId="13CA6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EF88B5" w14:textId="1B72E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4E370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2CC9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33A1ABA" w14:textId="5C7D9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1FF708" w14:textId="3F1AA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54E738" w14:textId="3060F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371CBE" w14:textId="3588D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569737" w14:textId="62468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3EBED" w14:textId="1C8E0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EBFDB" w14:textId="55EF5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032FD0" w14:textId="39438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EE5F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A2A4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A81E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955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3FC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F71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F11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6B3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FEE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F20E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9622C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EA68B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9C0F34E" w14:textId="6AD44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42A63E" w14:textId="74523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F0671F" w14:textId="58C01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B0FEDC" w14:textId="0737F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2DF54C" w14:textId="43A7C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82100" w14:textId="663A2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86E646" w14:textId="51B5F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3CED23" w14:textId="4030F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7833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644EF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82890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6294C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25310" w14:textId="1A165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694C34" w14:textId="25C4D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9D33FD" w14:textId="02379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06D97" w14:textId="3F449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D91D4A" w14:textId="00E67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554C8" w14:textId="6DB82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D25FA3" w14:textId="32B1C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ABC81A" w14:textId="75337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10F8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2DC6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2CF89A" w14:textId="0D37F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4A0689" w14:textId="20E91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E98067" w14:textId="4523C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F9F98" w14:textId="00070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CA828E" w14:textId="18603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FF50A3" w14:textId="34246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C548E4" w14:textId="39537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8A3E34" w14:textId="5C0D0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9C33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3DA8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E781962" w14:textId="31848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28BEF" w14:textId="11AE9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6F26AA" w14:textId="786D8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2B359B" w14:textId="131D2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B439BA" w14:textId="4D332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753D0" w14:textId="27893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F711BB" w14:textId="2275E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6FEB21" w14:textId="69402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39355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77096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7B1806D" w14:textId="1B2A3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8A9BE" w14:textId="1CDDE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B4B731" w14:textId="650B2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E48C1F" w14:textId="4A359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E05960" w14:textId="47FC7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D1A918" w14:textId="013FD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0C2E1" w14:textId="0C912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50FE51" w14:textId="5211B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06A19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6BFB1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C3377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72663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FC81A95" w14:textId="59A46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B0A55D" w14:textId="4ADB7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C4B574" w14:textId="22B9B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7206B8" w14:textId="4F598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78AA0C" w14:textId="4EAD45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2042BD" w14:textId="6B941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ACFEDD" w14:textId="03B97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BA3296" w14:textId="6D1A0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6C31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D7140D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CD13301" w14:textId="12D12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E57FF" w14:textId="2B09C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2B909" w14:textId="7ED64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18196" w14:textId="19B65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F51FE0" w14:textId="68DF5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D499AF" w14:textId="43B15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18A916" w14:textId="6A70F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1B9B05" w14:textId="74D26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48277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20058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282114B" w14:textId="326318D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2DE5B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7BC8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C433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EFB0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5B1D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829B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9577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2804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32AE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4AB5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1F1E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F3DA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00F9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8017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2535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8356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8B30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D1D2B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F8E3D6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ED680B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614E6B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89B48FA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AE2D1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8F7E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DE282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5C0A5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88AE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5A4B4E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84B8E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B676A9" w14:textId="1D09609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F2E82B" w14:textId="586AB0C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C18AFE" w14:textId="571BA4B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FE1628" w14:textId="4739D0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38A28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ABBE5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731B56" w14:textId="5CB15A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BEC98D1" w14:textId="4A127D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AF7D50" w14:textId="0E2EAC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675BC6" w14:textId="4A0F50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07CBC0D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4C103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ADE86F" w14:textId="777830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BAB0C2" w14:textId="0D0DD5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1BD26C" w14:textId="2EB9E4E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64722C" w14:textId="51C814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8E0AE5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C4736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F58AE7" w14:textId="6ECC8F2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0DE88BF" w14:textId="1C6FF05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30F681" w14:textId="300BBB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6D9B03" w14:textId="6794C3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708B6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E8DEB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8C51B8" w14:textId="1CFFE8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27B305" w14:textId="621E2E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0BA2FA" w14:textId="7170A3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783AB3" w14:textId="68268D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9061D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5A0552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F0244B" w14:textId="7E9C409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AD2AA4" w14:textId="0CE9FA3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497D71" w14:textId="4E2E730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5E23CF" w14:textId="528AD4A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1054973" w14:textId="77777777" w:rsidR="00944C3D" w:rsidRDefault="00944C3D" w:rsidP="00944C3D">
      <w:pPr>
        <w:rPr>
          <w:rFonts w:ascii="Arial" w:hAnsi="Arial"/>
          <w:b/>
        </w:rPr>
      </w:pPr>
    </w:p>
    <w:p w14:paraId="12DF6F0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8BF7B8F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0B27C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A58DC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E125A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12D7B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8D7C5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4DF0175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4F41D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41D92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D7E4C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15AD6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E1B13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A47C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E4D9B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256B5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376A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B9AC14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2596E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BFD12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6C927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E0173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A7BEE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60B514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B3A25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AD35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FF002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F543EC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DF9000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70C62F3" w14:textId="77777777" w:rsidTr="00503750">
        <w:tc>
          <w:tcPr>
            <w:tcW w:w="2835" w:type="dxa"/>
            <w:vAlign w:val="center"/>
          </w:tcPr>
          <w:p w14:paraId="24820A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BE10A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35B02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577B9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D012C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120EC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A02710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13CCEE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4DA70D3" w14:textId="050116D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2720B4" w14:textId="020E92B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1E48E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DF592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6CE10D" w14:textId="77A4D19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D4B31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AB835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7E09CB1" w14:textId="169D7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E7F942" w14:textId="70DBC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523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886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BEA535" w14:textId="752CA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B9ABD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2E7C5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0A050D7" w14:textId="16560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4A0FCF" w14:textId="0F39E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4D7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16C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772455" w14:textId="382AD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3734A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20244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C0DA3B5" w14:textId="248E1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4E043D" w14:textId="68E51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55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AC0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798D87" w14:textId="0C671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3460D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EEC6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D05D12" w14:textId="30A57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8F74DA" w14:textId="3E7E9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828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4BE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D443A8" w14:textId="3A2CB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78DF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E7500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9A16F98" w14:textId="72B89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42D124" w14:textId="41189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5E3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997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9AB967" w14:textId="63B15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C0980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9F20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5AE45BC" w14:textId="504B99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B60D8B" w14:textId="31AAA6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27B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C99C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7FED55" w14:textId="47640B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95A06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036A70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BB329DD" w14:textId="170C38F1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359C718" w14:textId="77777777" w:rsidR="00944C3D" w:rsidRDefault="00944C3D" w:rsidP="00944C3D">
      <w:pPr>
        <w:rPr>
          <w:rFonts w:ascii="Arial" w:hAnsi="Arial"/>
          <w:b/>
        </w:rPr>
      </w:pPr>
    </w:p>
    <w:p w14:paraId="0637CC5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324A714" w14:textId="77777777" w:rsidTr="00503750">
        <w:tc>
          <w:tcPr>
            <w:tcW w:w="2835" w:type="dxa"/>
            <w:vAlign w:val="center"/>
          </w:tcPr>
          <w:p w14:paraId="25A62F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36B71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BF25F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C4055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B11D2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5D4E3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281E07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02AA1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E733F94" w14:textId="2EE3B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5B0881" w14:textId="70C39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61F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CF3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EEE988" w14:textId="3780F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7CEA3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B8D42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5305F02" w14:textId="71CADD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B9C571" w14:textId="0EDDF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D84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4B9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AE5EEF" w14:textId="72A8A2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73184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320F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C82F111" w14:textId="61EEB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6F411" w14:textId="3706F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ADF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E91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837D83" w14:textId="5AC8D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0BA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7748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A1A3974" w14:textId="740DE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1AD81A" w14:textId="2A775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E14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D8B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E1052E" w14:textId="396CB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133A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F409C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CC12D58" w14:textId="38F543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F58E6B" w14:textId="512611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6565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FA90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8BA18C" w14:textId="72FDB36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E7658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82FFB4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CD21E1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3C70A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5F5AB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8117959" w14:textId="77777777" w:rsidTr="00503750">
        <w:trPr>
          <w:trHeight w:val="699"/>
        </w:trPr>
        <w:tc>
          <w:tcPr>
            <w:tcW w:w="3502" w:type="dxa"/>
            <w:vMerge/>
          </w:tcPr>
          <w:p w14:paraId="43D9D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84090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FE610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9CC4EE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1690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5DB87AA" w14:textId="4ACC2F1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1F0467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BF7C8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DFB97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7E4BB4C" w14:textId="4A53E38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F233F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4FB21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718B7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A3A4620" w14:textId="5B64D022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8A0FE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70DE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24DC3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4C243411" w14:textId="77777777" w:rsidTr="00503750">
        <w:trPr>
          <w:trHeight w:val="593"/>
        </w:trPr>
        <w:tc>
          <w:tcPr>
            <w:tcW w:w="3497" w:type="dxa"/>
          </w:tcPr>
          <w:p w14:paraId="1D2164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5159A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8CBC3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AC0FD8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EE5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95D98D3" w14:textId="0BB0D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BC8ED9" w14:textId="2CC4C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F088A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CA6CE6" w14:textId="7450BE9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C07305" w14:textId="7E07B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095AE2" w14:textId="1CE0C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3B0B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B79F33" w14:textId="36F4DFE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633F45" w14:textId="07FBC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7F0872" w14:textId="62957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1C6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502C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9D1F01C" w14:textId="4F4A0D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F52FA6" w14:textId="33891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A78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89A244" w14:textId="3FACA97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230E34" w14:textId="205D4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E4B256" w14:textId="0C475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14C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FDE4F1" w14:textId="3A9FAD3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44E29E" w14:textId="693B1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B6A4E9" w14:textId="51861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E0D4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4073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E9863BA" w14:textId="76EF8B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36B594" w14:textId="5DAB3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C4BA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541ED9" w14:textId="0D1CA81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303384" w14:textId="6AC05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3509C6" w14:textId="76F44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6803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453487" w14:textId="15EC9DC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FCEBB3" w14:textId="3EAC8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EADE89" w14:textId="1C6B4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4DB22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55D8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FAA5C44" w14:textId="35314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A256B3" w14:textId="3E3AF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86B4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B7737A" w14:textId="1625709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D5FE23" w14:textId="710F2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83775B" w14:textId="1F2F4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8F73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DCB49EB" w14:textId="095DFED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DF8B46" w14:textId="4B67A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EEBA2C" w14:textId="105AE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E19D0D" w14:textId="77777777" w:rsidR="00944C3D" w:rsidRDefault="00944C3D" w:rsidP="00944C3D">
      <w:pPr>
        <w:rPr>
          <w:rFonts w:ascii="Arial" w:hAnsi="Arial"/>
          <w:b/>
        </w:rPr>
      </w:pPr>
    </w:p>
    <w:p w14:paraId="2052D6EA" w14:textId="77777777" w:rsidR="00944C3D" w:rsidRDefault="00944C3D" w:rsidP="00944C3D">
      <w:pPr>
        <w:rPr>
          <w:rFonts w:ascii="Arial" w:hAnsi="Arial"/>
          <w:b/>
        </w:rPr>
      </w:pPr>
    </w:p>
    <w:p w14:paraId="250B84A9" w14:textId="77777777" w:rsidR="00944C3D" w:rsidRDefault="00944C3D" w:rsidP="00944C3D">
      <w:pPr>
        <w:rPr>
          <w:rFonts w:ascii="Arial" w:hAnsi="Arial"/>
          <w:b/>
        </w:rPr>
      </w:pPr>
    </w:p>
    <w:p w14:paraId="45ECFCF8" w14:textId="77777777" w:rsidR="00944C3D" w:rsidRDefault="00944C3D" w:rsidP="00944C3D">
      <w:pPr>
        <w:rPr>
          <w:rFonts w:ascii="Arial" w:hAnsi="Arial"/>
          <w:b/>
        </w:rPr>
      </w:pPr>
    </w:p>
    <w:p w14:paraId="2FB18B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9E312D3" w14:textId="77777777" w:rsidTr="00503750">
        <w:tc>
          <w:tcPr>
            <w:tcW w:w="2622" w:type="dxa"/>
            <w:vAlign w:val="center"/>
          </w:tcPr>
          <w:p w14:paraId="4930BD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DF21F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CB466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FBD4A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BEF9C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24BC6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0038F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395C0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304CA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72C4A2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755F1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B8278D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25B4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67A2B1F" w14:textId="29C48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D52599" w14:textId="59610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101030" w14:textId="3BD65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49B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187662" w14:textId="100C6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4AE7E" w14:textId="77777777" w:rsidTr="00503750">
        <w:tc>
          <w:tcPr>
            <w:tcW w:w="2622" w:type="dxa"/>
            <w:vAlign w:val="center"/>
          </w:tcPr>
          <w:p w14:paraId="77620D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7B528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BD537EC" w14:textId="0495D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CF466E" w14:textId="37199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CDC0CE" w14:textId="0532D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6A66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E41635" w14:textId="0C148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E298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16FD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1005188" w14:textId="36779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44B116" w14:textId="30C87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4A7B5F" w14:textId="404C9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6BD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561EA7" w14:textId="3C145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8235E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0FA9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FEC7B88" w14:textId="2DE47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4BE0A8" w14:textId="0BC1A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F6551C" w14:textId="79F53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2C0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6EECE1" w14:textId="1569B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10C9C" w14:textId="77777777" w:rsidTr="00503750">
        <w:tc>
          <w:tcPr>
            <w:tcW w:w="2622" w:type="dxa"/>
            <w:vAlign w:val="center"/>
          </w:tcPr>
          <w:p w14:paraId="2C5AA1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BEB04A1" w14:textId="2E07F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43182.00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1D5F6A" w14:textId="7E848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55322.00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E257EC" w14:textId="0ED2B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34616.00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53E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DE8AD6" w14:textId="1319D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63888.00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6B7DA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CD8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8C6D748" w14:textId="13899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3DD4DF" w14:textId="5B533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1C688B" w14:textId="0500F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E38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D1A9CB" w14:textId="5F850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1EBAA" w14:textId="77777777" w:rsidTr="00503750">
        <w:tc>
          <w:tcPr>
            <w:tcW w:w="2622" w:type="dxa"/>
            <w:vAlign w:val="center"/>
          </w:tcPr>
          <w:p w14:paraId="06BF5B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6300C3F" w14:textId="567B1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52C6DF" w14:textId="2135D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A427C2" w14:textId="5F52C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963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3C345E" w14:textId="23EF6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A65CD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4AAB9C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86F6B4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4471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5C3540D" w14:textId="0E68D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7C7008" w14:textId="41796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E2BFBD" w14:textId="5815F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E2B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B54D9D" w14:textId="31340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68892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729A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88C7488" w14:textId="1D54FE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5F6BC2" w14:textId="1956E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B5D01C" w14:textId="76FC6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FDA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B5757A" w14:textId="6804F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22B25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62BA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4976501" w14:textId="7E2EF5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0ABD0B" w14:textId="475E4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031520" w14:textId="6BB8C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4E6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C8D1BA" w14:textId="40938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0B4E97" w14:textId="77777777" w:rsidTr="00503750">
        <w:tc>
          <w:tcPr>
            <w:tcW w:w="2622" w:type="dxa"/>
            <w:vAlign w:val="center"/>
          </w:tcPr>
          <w:p w14:paraId="371FE7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DF77F01" w14:textId="10DD95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D033C2" w14:textId="0E43A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5E96FC" w14:textId="66FAD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D2F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7EA84D" w14:textId="1D015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43C589" w14:textId="77777777" w:rsidTr="00503750">
        <w:tc>
          <w:tcPr>
            <w:tcW w:w="2622" w:type="dxa"/>
            <w:vAlign w:val="center"/>
          </w:tcPr>
          <w:p w14:paraId="0ED2CE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84F7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CEA7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FFE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B19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FCD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7A3F6B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FFDDC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91261B9" w14:textId="47BDCF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43182.00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3BAAF4" w14:textId="38330F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55322.00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1A4E0D" w14:textId="688EC6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34616.00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3102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397755" w14:textId="566654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63888.00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83D51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74443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D0E2F8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E69424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71F766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45006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41126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F6C99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1784D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D0A74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0EDE2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4F0E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DF311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14B6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1E8C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BF549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3C62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B54A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2FE7E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DDD4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AC67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3FA64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76A4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240F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68153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1028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973B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8C393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8217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F616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BD64E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D321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BA12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1696E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BFFF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AD53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E71FB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23F1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BA59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4FBCE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64CB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F579B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04B72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7C786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AF008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F7F8E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24B5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25204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201E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7970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CCF48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4B42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315D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ECDFC0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49BA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3E84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A64F6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F860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8087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6C956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BD37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9C39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F62DC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F67E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0FCE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57704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84E70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434A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908F7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8DCAC8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1A557DD" w14:textId="77777777" w:rsidTr="00503750">
        <w:tc>
          <w:tcPr>
            <w:tcW w:w="2835" w:type="dxa"/>
            <w:vAlign w:val="center"/>
          </w:tcPr>
          <w:p w14:paraId="04D4CC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2A6FF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BAC52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CDFA5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ACBCE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7C091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9F77F80" w14:textId="77777777" w:rsidTr="00503750">
        <w:tc>
          <w:tcPr>
            <w:tcW w:w="2835" w:type="dxa"/>
            <w:vAlign w:val="center"/>
          </w:tcPr>
          <w:p w14:paraId="0F2861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B269A6E" w14:textId="479B0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FF35D1" w14:textId="69C90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C07430" w14:textId="3BC7D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360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AD99F0" w14:textId="3A7F7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1E1EFD" w14:textId="77777777" w:rsidTr="00503750">
        <w:tc>
          <w:tcPr>
            <w:tcW w:w="2835" w:type="dxa"/>
            <w:vAlign w:val="center"/>
          </w:tcPr>
          <w:p w14:paraId="06E340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7275611" w14:textId="36293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1DA092" w14:textId="50808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A5C513" w14:textId="496A4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864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7A265A" w14:textId="7A523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7775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897B7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F54C588" w14:textId="7BA1079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2ACB45" w14:textId="536B4F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5003E" w14:textId="170E01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A70C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A15E32" w14:textId="62BAD28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A0F2CA2" w14:textId="77777777" w:rsidTr="00503750">
        <w:tc>
          <w:tcPr>
            <w:tcW w:w="2835" w:type="dxa"/>
            <w:vAlign w:val="center"/>
          </w:tcPr>
          <w:p w14:paraId="5199E9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8A16865" w14:textId="41278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2E9794" w14:textId="69DF96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79B4AD" w14:textId="4D379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151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DD6F9A" w14:textId="5C622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220C8" w14:textId="77777777" w:rsidTr="00503750">
        <w:tc>
          <w:tcPr>
            <w:tcW w:w="2835" w:type="dxa"/>
            <w:vAlign w:val="center"/>
          </w:tcPr>
          <w:p w14:paraId="532FF3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19C8B19" w14:textId="7BB3C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9140FC" w14:textId="05778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76C39C" w14:textId="2F750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3B1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D92C38" w14:textId="2C51B7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5656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A307A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0DBB5EB" w14:textId="6C15116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EC1B9" w14:textId="7A103A7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ACFBE" w14:textId="18E5BFE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C07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B459CA" w14:textId="37F2E46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EEE8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E6F59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0DBFC46" w14:textId="7D5F8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A0091" w14:textId="47866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A48D52" w14:textId="7437A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E6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C6E729" w14:textId="3746F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319AB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20856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0C7D6B9" w14:textId="77777777" w:rsidTr="00503750">
        <w:tc>
          <w:tcPr>
            <w:tcW w:w="2552" w:type="dxa"/>
            <w:shd w:val="clear" w:color="auto" w:fill="auto"/>
            <w:vAlign w:val="center"/>
          </w:tcPr>
          <w:p w14:paraId="54EAB9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BD19C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37922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91CA5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B0598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077656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D853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A27BD35" w14:textId="35D102C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928DB9" w14:textId="5EB195D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E53A229" w14:textId="5E54DE1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980E253" w14:textId="7D6CEE9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3A6EF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F7A76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8207139" w14:textId="3B82FCF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FA4936A" w14:textId="721C568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7B81F14" w14:textId="0B92B04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D8D0660" w14:textId="245D01A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AC098C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9B2055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5F60A1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D8324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B2503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2117F00" w14:textId="77777777" w:rsidTr="00503750">
        <w:tc>
          <w:tcPr>
            <w:tcW w:w="4395" w:type="dxa"/>
            <w:vMerge/>
          </w:tcPr>
          <w:p w14:paraId="6AEDECE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A6E8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22074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351ECB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4200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30C1016" w14:textId="563F3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  <w:lang w:eastAsia="sk-SK"/>
              </w:rPr>
              <w:t>-909.05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D1FFD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FD8668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8F33F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6D66C02" w14:textId="3C1E3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FA4FE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BA29DB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BE2FE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E5B6DF1" w14:textId="0A124C1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-909.05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95A3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35959D6" w14:textId="77777777" w:rsidTr="00503750">
        <w:tc>
          <w:tcPr>
            <w:tcW w:w="4395" w:type="dxa"/>
            <w:vAlign w:val="center"/>
          </w:tcPr>
          <w:p w14:paraId="688851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0B2A43A" w14:textId="551F5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053365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8B4CCA2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D84E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64ECD7C" w14:textId="682FD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2E06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7A431E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B1B24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B5C4D5C" w14:textId="672095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1083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033C5C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11BB0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E3DDEF4" w14:textId="60E9DF3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101818.00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9F16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36377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3FB56A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FD4071F" w14:textId="77777777" w:rsidTr="00503750">
        <w:tc>
          <w:tcPr>
            <w:tcW w:w="4395" w:type="dxa"/>
            <w:vAlign w:val="center"/>
          </w:tcPr>
          <w:p w14:paraId="5C374A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03BE05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41B8BE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3E9E37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4220C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93515C0" w14:textId="47085D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906E73" w14:textId="2862E9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F116EE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EC7C3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09F9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644F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7763F2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AD8A8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4C23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9E6D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F81F31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E61B2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4F6AD5A" w14:textId="5CA873B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651921" w14:textId="46F0E7A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D2C419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75857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31384CC" w14:textId="5E2792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DA70F5" w14:textId="4F417D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5DD2E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5B116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B661E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ADA2D69" w14:textId="77777777" w:rsidTr="00503750">
        <w:tc>
          <w:tcPr>
            <w:tcW w:w="1843" w:type="dxa"/>
            <w:vAlign w:val="center"/>
          </w:tcPr>
          <w:p w14:paraId="38D770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C07A3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C28AF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FD1BFB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CB509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82CFB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0A8127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4D2EB19" w14:textId="77777777" w:rsidTr="00503750">
        <w:tc>
          <w:tcPr>
            <w:tcW w:w="1843" w:type="dxa"/>
            <w:vAlign w:val="center"/>
          </w:tcPr>
          <w:p w14:paraId="2F0CF3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EE58E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A8DA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CEDB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D937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36AA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A24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CBC71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A91E6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A31E9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D095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FC92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9699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7F53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C099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E97CF7" w14:textId="77777777" w:rsidTr="00503750">
        <w:tc>
          <w:tcPr>
            <w:tcW w:w="1843" w:type="dxa"/>
            <w:vAlign w:val="center"/>
          </w:tcPr>
          <w:p w14:paraId="41A18F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E1B57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F40D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BFDB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6441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3A4C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909D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7412F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F6BF8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C285D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AA0A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6E13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F591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D0BB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BFAD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982494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B093B2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C2FB08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92C3B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6C0E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6464E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811EF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8D79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642EC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6B9F6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3A2E03B" w14:textId="77777777" w:rsidTr="00503750">
        <w:trPr>
          <w:trHeight w:val="664"/>
        </w:trPr>
        <w:tc>
          <w:tcPr>
            <w:tcW w:w="3372" w:type="dxa"/>
          </w:tcPr>
          <w:p w14:paraId="7BCF85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33860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4E5EC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9FEB68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80F5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0532C36" w14:textId="68E4F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D3EB81" w14:textId="18BE4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19AA9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AD9D94" w14:textId="12897D7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E83219C" w14:textId="3F526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AD5EC7" w14:textId="36CE8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7B377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0B1784E" w14:textId="12A7826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613D4C" w14:textId="5CC97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797B48" w14:textId="2D651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32E97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90CE1C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E3E2C37" w14:textId="23DB5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33182A" w14:textId="6427D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1AAF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533246A" w14:textId="66AF9E0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608DA76" w14:textId="29AE7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B1C68B" w14:textId="6F806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C6DD2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9BB0096" w14:textId="0244E8B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6123311" w14:textId="70C3C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3DCBFA" w14:textId="5148D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1F2F3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363EA57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D95618C" w14:textId="77777777" w:rsidTr="00503750">
        <w:tc>
          <w:tcPr>
            <w:tcW w:w="2835" w:type="dxa"/>
            <w:vAlign w:val="center"/>
          </w:tcPr>
          <w:p w14:paraId="4B21C1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90576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197E7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BAB154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D5CD64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6941D28" w14:textId="77777777" w:rsidTr="00503750">
        <w:tc>
          <w:tcPr>
            <w:tcW w:w="2835" w:type="dxa"/>
          </w:tcPr>
          <w:p w14:paraId="56CC061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C1245BE" w14:textId="35CCE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0A7C5E" w14:textId="19408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51DCD1" w14:textId="71B53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912061" w14:textId="43CA0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0D77BF" w14:textId="77777777" w:rsidTr="00503750">
        <w:tc>
          <w:tcPr>
            <w:tcW w:w="2835" w:type="dxa"/>
          </w:tcPr>
          <w:p w14:paraId="4B2F3B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DF78D65" w14:textId="199287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F85B72" w14:textId="4B25C7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D8F2B6" w14:textId="0A0F1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E42934" w14:textId="7A2E0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C04670" w14:textId="77777777" w:rsidTr="00503750">
        <w:tc>
          <w:tcPr>
            <w:tcW w:w="2835" w:type="dxa"/>
          </w:tcPr>
          <w:p w14:paraId="26B7BB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1A679F0" w14:textId="2F3B4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A0D397" w14:textId="16D78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E214CF" w14:textId="10EDD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451194" w14:textId="38BAF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27C025" w14:textId="77777777" w:rsidTr="00503750">
        <w:tc>
          <w:tcPr>
            <w:tcW w:w="2835" w:type="dxa"/>
            <w:vAlign w:val="center"/>
          </w:tcPr>
          <w:p w14:paraId="295B11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5AFBB8E" w14:textId="23E6C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BAEAE2" w14:textId="06A8F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D1D80F" w14:textId="298D5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5AB03C" w14:textId="69765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7DE7B8" w14:textId="77777777" w:rsidTr="00503750">
        <w:tc>
          <w:tcPr>
            <w:tcW w:w="2835" w:type="dxa"/>
            <w:vAlign w:val="center"/>
          </w:tcPr>
          <w:p w14:paraId="310316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E8F45C9" w14:textId="09F24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752582" w14:textId="4F561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CBEDF" w14:textId="52CC9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A35843" w14:textId="3A6C8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112D52" w14:textId="77777777" w:rsidTr="00503750">
        <w:tc>
          <w:tcPr>
            <w:tcW w:w="2835" w:type="dxa"/>
          </w:tcPr>
          <w:p w14:paraId="772F4E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CE4F605" w14:textId="04BBB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BF219E" w14:textId="6A42D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79715C" w14:textId="51728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FE8A6D" w14:textId="111EC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CD31BC" w14:textId="77777777" w:rsidTr="00503750">
        <w:tc>
          <w:tcPr>
            <w:tcW w:w="2835" w:type="dxa"/>
          </w:tcPr>
          <w:p w14:paraId="240485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C89CE83" w14:textId="5E03F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C4510E" w14:textId="66338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665B47" w14:textId="40A82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C8A0C9" w14:textId="4EAAE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A8ABEB" w14:textId="77777777" w:rsidTr="00503750">
        <w:tc>
          <w:tcPr>
            <w:tcW w:w="2835" w:type="dxa"/>
          </w:tcPr>
          <w:p w14:paraId="0DF9D6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4AFB12E" w14:textId="301F6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2D051C" w14:textId="169BB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29BD05" w14:textId="5740EB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4524FD" w14:textId="4746C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D81E14" w14:textId="77777777" w:rsidR="00944C3D" w:rsidRDefault="00944C3D" w:rsidP="00944C3D">
      <w:pPr>
        <w:rPr>
          <w:rFonts w:ascii="Arial" w:hAnsi="Arial"/>
          <w:b/>
        </w:rPr>
      </w:pPr>
    </w:p>
    <w:p w14:paraId="5706B89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FBB547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7E42B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76E8B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6EDCD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BF0FF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78BF82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A27B01A" w14:textId="77777777" w:rsidTr="00503750">
        <w:trPr>
          <w:trHeight w:val="443"/>
        </w:trPr>
        <w:tc>
          <w:tcPr>
            <w:tcW w:w="2560" w:type="dxa"/>
          </w:tcPr>
          <w:p w14:paraId="70A36B4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858A3FE" w14:textId="20A7C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B982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630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2B60A7" w14:textId="64D66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2E7D02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F9B89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CEC16E3" w14:textId="59B5F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36F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EE48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06C48B7" w14:textId="24E8F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7E6C7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37E78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5D2C7D4" w14:textId="02B10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248D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0044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6388A7" w14:textId="0FD74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17F524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C1436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E8AE068" w14:textId="62E00D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CFE1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005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290E7C4" w14:textId="62498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241CA2" w14:textId="77777777" w:rsidR="00944C3D" w:rsidRDefault="00944C3D" w:rsidP="00944C3D">
      <w:pPr>
        <w:rPr>
          <w:rFonts w:ascii="Arial" w:hAnsi="Arial"/>
          <w:b/>
        </w:rPr>
      </w:pPr>
    </w:p>
    <w:p w14:paraId="1A6B1FF4" w14:textId="77777777" w:rsidR="00944C3D" w:rsidRDefault="00944C3D" w:rsidP="00944C3D">
      <w:pPr>
        <w:rPr>
          <w:rFonts w:ascii="Arial" w:hAnsi="Arial"/>
          <w:b/>
        </w:rPr>
      </w:pPr>
    </w:p>
    <w:p w14:paraId="1AB5853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0C40EDE" w14:textId="77777777" w:rsidR="00944C3D" w:rsidRDefault="00944C3D" w:rsidP="00944C3D">
      <w:pPr>
        <w:rPr>
          <w:rFonts w:ascii="Arial" w:hAnsi="Arial"/>
          <w:b/>
        </w:rPr>
      </w:pPr>
    </w:p>
    <w:p w14:paraId="3C7B3D3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BB44E2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EE851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19DCC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DB534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504C4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F265F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E32E8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21C4A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528A1F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D8BFF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ED340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96CFC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DB1352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2D99F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1B968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0E289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502FA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941968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547E08C" w14:textId="77777777" w:rsidTr="00503750">
        <w:trPr>
          <w:trHeight w:val="677"/>
        </w:trPr>
        <w:tc>
          <w:tcPr>
            <w:tcW w:w="3358" w:type="dxa"/>
          </w:tcPr>
          <w:p w14:paraId="64397A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C1CCA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78506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56619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17E31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1316EC8" w14:textId="330FF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73A38F" w14:textId="6F65B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88B0D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E9CF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7C9F5A8" w14:textId="29338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E2028E" w14:textId="0B0D5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9A741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F5FF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4605C90" w14:textId="7FE4F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FCBB98F" w14:textId="5549B6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0ABEA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64B2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F0FAE29" w14:textId="53E0F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992419" w14:textId="4FBDAD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05D1D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41ECC2" w14:textId="2A22F10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8249642" w14:textId="1D272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A53C44" w14:textId="6BB54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B562E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E4F4C51" w14:textId="1D554D0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32F8FE6" w14:textId="2136DA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B0478A" w14:textId="0CB39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A1309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ED1A22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E11E69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B46FD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D7BB6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89AEC2C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6E5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C4EDD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7FF3D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A6321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81B9D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210A2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5B978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757B0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8E597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00A52D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719CA1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369C99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6E1A07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C6770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7503B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C0FD8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244E8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8D561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D0B344A" w14:textId="1AFB1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E1AFDC" w14:textId="29FD5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4F06B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DE4A4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97DE74" w14:textId="296F6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3DF790" w14:textId="23ABB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E09AC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EC04A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1F061CA" w14:textId="58922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E46418" w14:textId="518BB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3182D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C9F7925" w14:textId="404778F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CF77602" w14:textId="3293C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76DE0E" w14:textId="52939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21555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17493EB" w14:textId="7B24E96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5B9237" w14:textId="0A2F1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04F469" w14:textId="1CE87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D3896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84B00F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C62984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07202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0D842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36A9F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246D37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D785D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DAE316D" w14:textId="30E5B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AB0760" w14:textId="61BC9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7C111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22BD4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6916763" w14:textId="25876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384A02" w14:textId="5AED6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4C6C0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FA925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7147B42" w14:textId="7DF7D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C9659F" w14:textId="52952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0CCEE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2D8949F" w14:textId="334064C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9CA4FF5" w14:textId="1D6BB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6A4CAF" w14:textId="42502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B0D16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46990F1" w14:textId="0FF6607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0EA230C" w14:textId="11ACC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4F77BA" w14:textId="43F0F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5ECE3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219CD5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1A91842" w14:textId="77777777" w:rsidTr="00503750">
        <w:tc>
          <w:tcPr>
            <w:tcW w:w="3686" w:type="dxa"/>
            <w:vAlign w:val="center"/>
          </w:tcPr>
          <w:p w14:paraId="62E8BA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55936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A8028C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2F8973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147E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037B6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5744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0D224C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5CCF7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33786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4266A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5ED01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8DA78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5A4B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3051E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AAA84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E619D0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1D208D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077D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6BFD7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79CD4A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EE74C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A6183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9F358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B2770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6982B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6C96C86" w14:textId="49CD0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550BCC" w14:textId="35BBE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7F4EC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68C89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8758511" w14:textId="27D6D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7EB1FE" w14:textId="1E8C8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06D0F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0FE7C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DF4F117" w14:textId="6643E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D1F73E" w14:textId="19D7D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4DA4C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8BDD4B" w14:textId="4CA14F8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AB52AE3" w14:textId="06DFE8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3B197D" w14:textId="50DDE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5EA30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6B7545E" w14:textId="0E3740C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22C471C" w14:textId="1E46F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B0B00C" w14:textId="6D09B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A07E1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11DD3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160954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274894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4B4F6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13327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C39823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C24A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7AFBEDA" w14:textId="11950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2A02D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4479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EEA8CD8" w14:textId="7D009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8839C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BC2A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AB77174" w14:textId="65822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3B073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1D11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1263139" w14:textId="23749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019C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9082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2EF1B92" w14:textId="3C626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6876D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D38E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11742BF" w14:textId="706029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6A34389" w14:textId="77777777" w:rsidR="00944C3D" w:rsidRDefault="00944C3D" w:rsidP="00944C3D">
      <w:pPr>
        <w:rPr>
          <w:sz w:val="22"/>
          <w:szCs w:val="22"/>
        </w:rPr>
      </w:pPr>
    </w:p>
    <w:p w14:paraId="3062B22A" w14:textId="77777777" w:rsidR="00944C3D" w:rsidRDefault="00944C3D" w:rsidP="00944C3D">
      <w:pPr>
        <w:rPr>
          <w:sz w:val="22"/>
          <w:szCs w:val="22"/>
        </w:rPr>
      </w:pPr>
    </w:p>
    <w:p w14:paraId="5559D57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25F18C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545C536" w14:textId="3C0B3E0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0AB70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06B33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81615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55FF4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4B2B5F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82FDA8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EDF57A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93300C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40C65A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6FC1B2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0AB61A5" w14:textId="79B65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CDB7AE" w14:textId="64959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57908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AA490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6499B94" w14:textId="5A6B0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E2655E" w14:textId="05E578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1846D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24F780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DBCBCB9" w14:textId="5B796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CA0DBAC" w14:textId="357C5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45805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62EC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60CDDB6" w14:textId="192F29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A25FE4" w14:textId="68018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FB6C2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B58C9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835C7D9" w14:textId="1239A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40C612" w14:textId="3E2AE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2066C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D70857C" w14:textId="6451AAC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0BDA8CF" w14:textId="65DFB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01E0F9" w14:textId="35EB8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3DE5B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C13D494" w14:textId="7F328A9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FCF2E60" w14:textId="1C69A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32CF0C" w14:textId="5F35B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A255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BAD0A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25F080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AE3A37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A02A4F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27F22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167B61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C389B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28864BD" w14:textId="4BD58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8D8658" w14:textId="2B1B6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E80E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C134D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9152DEA" w14:textId="32E65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8F5621" w14:textId="6D4BE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67BD7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6ED4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CD8F235" w14:textId="530F5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D09818" w14:textId="3B6D9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4A176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DB610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B264699" w14:textId="36D17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6F3B7D" w14:textId="17536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4EE56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71BBD1" w14:textId="47BCC1A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B3F0722" w14:textId="1C8A6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0184C1" w14:textId="67921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9F8D1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C3CC61" w14:textId="036236E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48479E9" w14:textId="73179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459CDC" w14:textId="3D159C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CFE68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9F5B900" w14:textId="5B9AC39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C70D90" w14:textId="6C1A3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6041FA" w14:textId="16D2CE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33516" w:rsidRPr="00D90F7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CC2A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819FF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CE224A4" w14:textId="4D9F1CE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AA468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4E425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5543F14" w14:textId="6C25014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C04A7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A34CA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8C0AACF" w14:textId="62AE79B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265C8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DBE9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94D77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91A2CDF" w14:textId="77777777" w:rsidR="00944C3D" w:rsidRPr="003607F0" w:rsidRDefault="00944C3D" w:rsidP="00944C3D"/>
    <w:p w14:paraId="6C383589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71FF0" w14:textId="77777777" w:rsidR="00633516" w:rsidRDefault="00633516">
      <w:r>
        <w:separator/>
      </w:r>
    </w:p>
  </w:endnote>
  <w:endnote w:type="continuationSeparator" w:id="0">
    <w:p w14:paraId="0D98DCD8" w14:textId="77777777" w:rsidR="00633516" w:rsidRDefault="0063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A25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5E79B0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39990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D731E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CD2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445ABE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56BD7" w14:textId="77777777" w:rsidR="00633516" w:rsidRDefault="00633516">
      <w:r>
        <w:separator/>
      </w:r>
    </w:p>
  </w:footnote>
  <w:footnote w:type="continuationSeparator" w:id="0">
    <w:p w14:paraId="07D39BA2" w14:textId="77777777" w:rsidR="00633516" w:rsidRDefault="00633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398858">
    <w:abstractNumId w:val="13"/>
  </w:num>
  <w:num w:numId="2" w16cid:durableId="1993441077">
    <w:abstractNumId w:val="17"/>
  </w:num>
  <w:num w:numId="3" w16cid:durableId="1244224485">
    <w:abstractNumId w:val="8"/>
  </w:num>
  <w:num w:numId="4" w16cid:durableId="616761525">
    <w:abstractNumId w:val="7"/>
  </w:num>
  <w:num w:numId="5" w16cid:durableId="198176275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450825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3046784">
    <w:abstractNumId w:val="20"/>
  </w:num>
  <w:num w:numId="8" w16cid:durableId="1704864247">
    <w:abstractNumId w:val="10"/>
  </w:num>
  <w:num w:numId="9" w16cid:durableId="704253730">
    <w:abstractNumId w:val="0"/>
  </w:num>
  <w:num w:numId="10" w16cid:durableId="889849531">
    <w:abstractNumId w:val="19"/>
  </w:num>
  <w:num w:numId="11" w16cid:durableId="69272927">
    <w:abstractNumId w:val="6"/>
  </w:num>
  <w:num w:numId="12" w16cid:durableId="1259869460">
    <w:abstractNumId w:val="9"/>
  </w:num>
  <w:num w:numId="13" w16cid:durableId="2111269227">
    <w:abstractNumId w:val="12"/>
  </w:num>
  <w:num w:numId="14" w16cid:durableId="1961910920">
    <w:abstractNumId w:val="15"/>
  </w:num>
  <w:num w:numId="15" w16cid:durableId="653875465">
    <w:abstractNumId w:val="14"/>
  </w:num>
  <w:num w:numId="16" w16cid:durableId="1589726140">
    <w:abstractNumId w:val="2"/>
  </w:num>
  <w:num w:numId="17" w16cid:durableId="887255897">
    <w:abstractNumId w:val="4"/>
  </w:num>
  <w:num w:numId="18" w16cid:durableId="1957132463">
    <w:abstractNumId w:val="11"/>
  </w:num>
  <w:num w:numId="19" w16cid:durableId="1050956766">
    <w:abstractNumId w:val="5"/>
  </w:num>
  <w:num w:numId="20" w16cid:durableId="1128473386">
    <w:abstractNumId w:val="18"/>
  </w:num>
  <w:num w:numId="21" w16cid:durableId="340667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31"/>
    <w:docVar w:name="arg2" w:val="Driver=asa17;DBF=D:\anasoft\data\tebys.db;DBN=tebys;ENG=SQL17;commlinks=TCPIP{ip=192.168.1.241};uid=hromnikova;con=finus(10.15);pwd=488300282956Vaveto1"/>
    <w:docVar w:name="arg3" w:val="591212"/>
    <w:docVar w:name="arg4" w:val="C:\Users\HROMNI~1.TEB\AppData\Local\Temp\3172750.doc"/>
    <w:docVar w:name="arg5" w:val="3"/>
  </w:docVars>
  <w:rsids>
    <w:rsidRoot w:val="0063351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33516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2A6C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9D67F"/>
  <w15:docId w15:val="{FDB3DCFC-FB96-44D3-A09C-BCB80C43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2025-03-21T06:51:00Z</dcterms:created>
  <dcterms:modified xsi:type="dcterms:W3CDTF">2025-03-21T06:52:00Z</dcterms:modified>
</cp:coreProperties>
</file>