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28725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A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6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3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9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C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3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2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4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8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FA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C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8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F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A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E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63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D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E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2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8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3D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295F4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0CE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159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31A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099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84F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24E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99F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78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8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9A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BE2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861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169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A4D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80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FE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A42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74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30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3F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D58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8A1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B8F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DD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87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C91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1DB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BF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0F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159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1C0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7CF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61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54DD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85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54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E94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863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31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EC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90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8A3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59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750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E71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037E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23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5A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1D0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9BF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958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AD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46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7D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C71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9B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E60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20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AD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DC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9576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8F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98C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69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08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92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1E5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DACB1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3D6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04A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9B0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414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BBA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047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347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85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F51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626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2C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C0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D3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5D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A3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587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4EF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ED7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64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19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0F5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4A7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E9F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99D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8A6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90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E94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EF7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F50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D7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0ED9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85E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7F4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8B77C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9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2CF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E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893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1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C69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20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0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4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2B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C3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B8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E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12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4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3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FD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9E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E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5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1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BF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FA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1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F9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C9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41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8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5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1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F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76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E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37FFD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5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0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8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F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1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3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2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D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3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5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7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6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7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1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F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4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DF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273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C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29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7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1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2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A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D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09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72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6D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ED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0F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F4E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3A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3B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4E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1B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6E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346D8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7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C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E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67E93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09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DC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E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D7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7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3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A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0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F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D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D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7390C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6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3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9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9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A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F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3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D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0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8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7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9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D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6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1F39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C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8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5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10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C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B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2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B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2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5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5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6E8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6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0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E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6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3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9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F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E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3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FC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7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1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B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CC94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1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8C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C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6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5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F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6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42E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D5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6C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4525A" w14:textId="3DBFC23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17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C9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1F3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6CB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3FD0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C1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F2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035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B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A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9B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3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F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7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F5BC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C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5D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8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9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B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C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33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BB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FD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009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A35885E" wp14:editId="22BD804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1B61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3588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FE1B61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C4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2F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72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D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9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8B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3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B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4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5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8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22B85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1592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99E4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14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AEFD101" wp14:editId="3D31F4B2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108B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FD10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EE108B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08528A1" wp14:editId="4F748BC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F7EAB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528A1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DF7EAB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22D1E4" wp14:editId="63DB030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9BAD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2D1E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F99BAD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410E0CA" wp14:editId="768C81C4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79A1FE" w14:textId="2CBE2C28" w:rsidR="000B647F" w:rsidRDefault="000B647F" w:rsidP="00944C3D">
                                  <w:fldSimple w:instr=" MERGEFIELD  aDMOD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0E0C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1379A1FE" w14:textId="2CBE2C28" w:rsidR="000B647F" w:rsidRDefault="000B647F" w:rsidP="00944C3D">
                            <w:fldSimple w:instr=" MERGEFIELD  aDMOD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75B3AFC" wp14:editId="51F295E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0CF25" w14:textId="615370F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B3AFC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BA0CF25" w14:textId="615370F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26DE69B" wp14:editId="2D34B5C8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08C54" w14:textId="5DE88B6D" w:rsidR="000B647F" w:rsidRDefault="000B647F" w:rsidP="00944C3D">
                                  <w:fldSimple w:instr=" MERGEFIELD  aDRDO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DE69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7808C54" w14:textId="5DE88B6D" w:rsidR="000B647F" w:rsidRDefault="000B647F" w:rsidP="00944C3D">
                            <w:fldSimple w:instr=" MERGEFIELD  aDRDO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5A2E7B98" wp14:editId="44484A1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DA0C5" w14:textId="213ACAD5" w:rsidR="000B647F" w:rsidRDefault="000B647F" w:rsidP="00944C3D">
                                  <w:fldSimple w:instr=" MERGEFIELD  aDMDO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E7B9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7DDA0C5" w14:textId="213ACAD5" w:rsidR="000B647F" w:rsidRDefault="000B647F" w:rsidP="00944C3D">
                            <w:fldSimple w:instr=" MERGEFIELD  aDMDO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4D763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BD4EF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A8BF11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4E2B78" wp14:editId="65E6646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C3F83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E2B7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BC3F83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2A673AC" wp14:editId="56B0666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0B10E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673AC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30B10E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562E60" wp14:editId="2D3DFD5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92D4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62E6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9D92D4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E2D55CA" wp14:editId="6C40F60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07187" w14:textId="7A8F4F0C" w:rsidR="000B647F" w:rsidRDefault="000B647F" w:rsidP="00944C3D">
                                  <w:fldSimple w:instr=" MERGEFIELD  aDRDOo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D55C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0307187" w14:textId="7A8F4F0C" w:rsidR="000B647F" w:rsidRDefault="000B647F" w:rsidP="00944C3D">
                            <w:fldSimple w:instr=" MERGEFIELD  aDRDOo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32B6DF8" wp14:editId="04268DA7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D74A50" w14:textId="5B92C029" w:rsidR="000B647F" w:rsidRDefault="000B647F" w:rsidP="00944C3D">
                                  <w:fldSimple w:instr=" MERGEFIELD  aDMDO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B6DF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7D74A50" w14:textId="5B92C029" w:rsidR="000B647F" w:rsidRDefault="000B647F" w:rsidP="00944C3D">
                            <w:fldSimple w:instr=" MERGEFIELD  aDMDO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614E8E1" wp14:editId="7B36D5D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668DD" w14:textId="25CB42AD" w:rsidR="000B647F" w:rsidRDefault="000B647F" w:rsidP="00944C3D">
                                  <w:fldSimple w:instr=" MERGEFIELD  aDRODo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4E8E1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81668DD" w14:textId="25CB42AD" w:rsidR="000B647F" w:rsidRDefault="000B647F" w:rsidP="00944C3D">
                            <w:fldSimple w:instr=" MERGEFIELD  aDRODo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1B61AE8" wp14:editId="4232F78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04274" w14:textId="19932FE3" w:rsidR="000B647F" w:rsidRDefault="000B647F" w:rsidP="00944C3D">
                                  <w:fldSimple w:instr=" MERGEFIELD  aDMOD  \* MERGEFORMAT ">
                                    <w:r w:rsidR="00D70A51" w:rsidRPr="00D70A5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61AE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F104274" w14:textId="19932FE3" w:rsidR="000B647F" w:rsidRDefault="000B647F" w:rsidP="00944C3D">
                            <w:fldSimple w:instr=" MERGEFIELD  aDMOD  \* MERGEFORMAT ">
                              <w:r w:rsidR="00D70A51" w:rsidRPr="00D70A5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ABD2A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BBCE9FE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18FB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C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93C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6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11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6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7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1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3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A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4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B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D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C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3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1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D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A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D3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6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9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B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1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1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4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1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6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66DD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1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F06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B0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D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2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A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F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5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B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E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8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8E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5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F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2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F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B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7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73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94C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DC9A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D796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698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D9B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328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60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A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5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B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5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4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D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1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0C0F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A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C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2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0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6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5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2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1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4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B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F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9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5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6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8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D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E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4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8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9CB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2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7F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F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E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1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33E9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9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5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1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D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A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B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3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A2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3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2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B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2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A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B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1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2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9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B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7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90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7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F8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9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A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A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6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C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539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9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0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C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5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A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0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07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55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B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05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E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3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9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1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C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9A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C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A6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B4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13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37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A7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DF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D6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E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0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C7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7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B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7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C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4171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E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D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A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7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B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0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4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C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6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31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8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0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8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9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4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B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6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9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C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1B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65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FA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9B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42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B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67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2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2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8BA1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4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B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84F715B" wp14:editId="5ABC831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1887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F715B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511887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6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3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6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B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9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B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9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0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1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FD7A00" wp14:editId="733DFC68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33D1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D7A00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3533D1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3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2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F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0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0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4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6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B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A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B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C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4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A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6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8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DB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F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6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8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A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4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4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928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94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4090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EFD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2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091AA4" wp14:editId="744FDEF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B280B" w14:textId="49A5DA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36121762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91AA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2FB280B" w14:textId="49A5DA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36121762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6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8E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D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34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5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F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D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F4E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4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299E52" wp14:editId="52AB7B8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D4909E" w14:textId="6D39C8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2021558000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99E5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1D4909E" w14:textId="6D39C8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2021558000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E1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2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2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3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4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B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D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9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04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D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2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2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3D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8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6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6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474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9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C41A8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F0E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38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9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2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F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8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0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5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4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10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E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D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0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8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32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CD81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1E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046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F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AF4F7A" wp14:editId="3B88B5D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93F55" w14:textId="1E59E3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č.2464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F4F7A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AC93F55" w14:textId="1E59E3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č.2464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0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6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C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D5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2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9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E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9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8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8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7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B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9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4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2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1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2A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FA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6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A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3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D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D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B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D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1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D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4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E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1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19C0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3A55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0AC5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84BC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9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6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0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5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9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6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15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8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C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B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C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F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5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E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6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6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D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8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4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6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6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F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2F345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DB9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B4CDA1" wp14:editId="614148C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9ECB5" w14:textId="22A71E7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 32,34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4CDA1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D59ECB5" w14:textId="22A71E7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M.Bela  32,34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80A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C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5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99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50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0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9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D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1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6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5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1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C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D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B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82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9178A6" wp14:editId="07CE2BE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3D6044" w14:textId="7B7A65FC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178A6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23D6044" w14:textId="7B7A65FC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2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5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6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D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5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5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7083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CD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278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5A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4DB5B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E48AE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782913" wp14:editId="1BCC68B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183F4" w14:textId="4535FB3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78291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33183F4" w14:textId="4535FB3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BD8F6EA" wp14:editId="1D8533B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A12118" w14:textId="5DA4C2E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8F6E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3A12118" w14:textId="5DA4C2E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6873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1D3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23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1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AE96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9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61F4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1DE2FA" wp14:editId="07994F1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0597E" w14:textId="75BCD8A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DE2F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8C0597E" w14:textId="75BCD8A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D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91F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69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B9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58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E0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5E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5E4A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594E78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F7BD6A9" wp14:editId="6CE6D8C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37247" w14:textId="30D133B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BD6A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2537247" w14:textId="30D133B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6DE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A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E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A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3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1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3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F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2E9A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E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31B3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CAC2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AA575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180E48" wp14:editId="08E8C9E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8E07AA" w14:textId="5109DE0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70A51" w:rsidRPr="0011069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80E4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B8E07AA" w14:textId="5109DE0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70A51" w:rsidRPr="00110692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A293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017D0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273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E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B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2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C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F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C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8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E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8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3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9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3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1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D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9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0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1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C2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3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8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A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FA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B6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59CB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EDB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6267BE" w14:textId="7BC097D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70A51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32D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50C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41F3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6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6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8446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27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5F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64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1D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87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2225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27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7299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AE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DF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59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70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3A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FA37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7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5FF7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85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E1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4E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6D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B3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939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6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0AA6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ABB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B0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75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9B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8F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FAC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B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1FB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79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78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B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19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CF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7EB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B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BF9E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C2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B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77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A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F6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229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1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1454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1EC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C3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A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4A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9D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604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0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9280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F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D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B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A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639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14AE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D6ED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7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7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8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B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8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9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A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03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C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B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6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D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8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9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0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7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9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9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49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DF14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B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7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D538FD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9C1B79E" w14:textId="77777777" w:rsidR="00944C3D" w:rsidRDefault="00944C3D" w:rsidP="00944C3D">
      <w:pPr>
        <w:rPr>
          <w:rFonts w:ascii="Arial" w:hAnsi="Arial"/>
        </w:rPr>
      </w:pPr>
    </w:p>
    <w:p w14:paraId="17AE0F0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B8439DF" w14:textId="6C79BC2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AACD2D0" w14:textId="153433E2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3205540" w14:textId="0EB732F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A732A0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F1F333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85D8BB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AFCC7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7B4D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B6979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E6E3BB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7C5511B" w14:textId="24DBDB2C" w:rsidR="00944C3D" w:rsidRPr="008D0433" w:rsidRDefault="00D70A5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Peter Buček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C5550C" w14:textId="0D9F7419" w:rsidR="00944C3D" w:rsidRPr="008D0433" w:rsidRDefault="00D70A5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5C77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14FF6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5F58F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887E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57BD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939D3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C96CC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03568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EF1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030911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7FB2F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1013C6C" w14:textId="252A89E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7779F6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2BE8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676C19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ED27F1" w14:textId="7EA522D3" w:rsidR="00944C3D" w:rsidRDefault="00D70A5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9220A3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EDB1C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E28D0C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EC9C6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DD8D6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298E2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32D81F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EDF32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392A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D14D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32511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DF04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CA9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128D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029A4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05CCB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2EE9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6BD9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EBC6E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5E5A9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6A7D7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02D6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3A585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5A9C5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2BFCE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D91570C" w14:textId="65DE9DD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BC545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FE4C3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BEBB0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F19448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7677C4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816E22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30EF5E9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A0BBD6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0F37FDA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F6F46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AF394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D8B38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573D3B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87CC2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54684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D656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1DBB9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78D70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815CC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50A6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8EE58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BB21A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AAC6C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3BE53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0922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8203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D7D738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2682C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16FBF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71643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C2C17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28C92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5EDB3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B1910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BA85B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4CD20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C71B2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0CD02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3DA2B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3C5B5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2E179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EFA32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F7A49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15C7B0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3E88F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C34D4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39328E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E7808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DDEF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D6F99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D5651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D5BDD2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F95EE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5F62A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FCD15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9BB3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765AF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840EB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8A0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46ACF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94C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4ED81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28C70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D7DA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E54D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D206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DD00B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C615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33D1D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96E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7461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56D62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B7205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3720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E000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92FF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6152F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B93A5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A00805D" w14:textId="285B0D6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0493851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024EA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790EEC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E244CE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1A67416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9C03EB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33D53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2868E4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D2ABAEC" w14:textId="77777777" w:rsidTr="00503750">
        <w:tc>
          <w:tcPr>
            <w:tcW w:w="2302" w:type="dxa"/>
            <w:vAlign w:val="center"/>
          </w:tcPr>
          <w:p w14:paraId="3F0DB6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C28C5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3400D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B413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FEEFE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E9D11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AADA3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25F4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B13A50E" w14:textId="77777777" w:rsidTr="00503750">
        <w:tc>
          <w:tcPr>
            <w:tcW w:w="15593" w:type="dxa"/>
            <w:gridSpan w:val="8"/>
            <w:vAlign w:val="center"/>
          </w:tcPr>
          <w:p w14:paraId="2B51C5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0867B9" w14:textId="77777777" w:rsidTr="00503750">
        <w:tc>
          <w:tcPr>
            <w:tcW w:w="2302" w:type="dxa"/>
            <w:vAlign w:val="center"/>
          </w:tcPr>
          <w:p w14:paraId="3BB002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A511898" w14:textId="4318A2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2976A8" w14:textId="04CAEC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9D30B" w14:textId="6BDC34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1EF77" w14:textId="7D2536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C70FD" w14:textId="7938DC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75BB3" w14:textId="486779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5A7EF" w14:textId="396097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F0179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7FED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BE0101" w14:textId="39B85F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3938F0" w14:textId="36D0B2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A2428" w14:textId="6F9EB6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9EB9F" w14:textId="4D1A45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B10B7A" w14:textId="482A53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2238E" w14:textId="77ACC5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EAEF6E" w14:textId="0E9EED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B1436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C4EF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933CBFB" w14:textId="5E4C88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2520F8" w14:textId="732B13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E9A31" w14:textId="5145A2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E2A4F" w14:textId="795915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9F0BD" w14:textId="65624C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A56CE8" w14:textId="545525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4FEFDB" w14:textId="369D6C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0E423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74A6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32249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20303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9FFB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6FDF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ADAEB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913E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183D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ACA4CB" w14:textId="77777777" w:rsidTr="00503750">
        <w:tc>
          <w:tcPr>
            <w:tcW w:w="2302" w:type="dxa"/>
            <w:vAlign w:val="center"/>
          </w:tcPr>
          <w:p w14:paraId="150EF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A90C079" w14:textId="307C06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34CDDB" w14:textId="145005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CA139D" w14:textId="31A3ED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F4BB2" w14:textId="77CFFF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E7C79B" w14:textId="54641A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E133EA" w14:textId="58A7D3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1711A" w14:textId="6704C2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5DAE2" w14:textId="77777777" w:rsidTr="00503750">
        <w:tc>
          <w:tcPr>
            <w:tcW w:w="15593" w:type="dxa"/>
            <w:gridSpan w:val="8"/>
            <w:vAlign w:val="center"/>
          </w:tcPr>
          <w:p w14:paraId="633B02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EFC926A" w14:textId="77777777" w:rsidTr="00503750">
        <w:tc>
          <w:tcPr>
            <w:tcW w:w="2302" w:type="dxa"/>
            <w:vAlign w:val="center"/>
          </w:tcPr>
          <w:p w14:paraId="4C3B06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F6383BB" w14:textId="6DE945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C14518" w14:textId="0EE9C5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849158" w14:textId="45C847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C8BEE7" w14:textId="19E4F6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066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8894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B95B9E" w14:textId="2561E3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D2C3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A89DA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8D7359" w14:textId="630893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8ED873" w14:textId="2245CC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1299AF" w14:textId="077667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9E8340" w14:textId="7785A8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1DFC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65E0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5BF118" w14:textId="7B0BD9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DF6A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D615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082DDC" w14:textId="62EA14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D41421" w14:textId="080B70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53392" w14:textId="635C5A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82BFF" w14:textId="7905CE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CCC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E19B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15D1C9" w14:textId="11E1E6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9D8F65" w14:textId="77777777" w:rsidTr="00503750">
        <w:tc>
          <w:tcPr>
            <w:tcW w:w="2302" w:type="dxa"/>
            <w:vAlign w:val="center"/>
          </w:tcPr>
          <w:p w14:paraId="7C8BDD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CC21A1F" w14:textId="4B040B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70C664" w14:textId="76FF7F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7CDD5" w14:textId="5C9595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0469B" w14:textId="127079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1AD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AB12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FB0939" w14:textId="69D89D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0ABF4" w14:textId="77777777" w:rsidTr="00503750">
        <w:tc>
          <w:tcPr>
            <w:tcW w:w="15593" w:type="dxa"/>
            <w:gridSpan w:val="8"/>
            <w:vAlign w:val="center"/>
          </w:tcPr>
          <w:p w14:paraId="6992FE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5D62D11" w14:textId="77777777" w:rsidTr="00503750">
        <w:tc>
          <w:tcPr>
            <w:tcW w:w="2302" w:type="dxa"/>
            <w:vAlign w:val="center"/>
          </w:tcPr>
          <w:p w14:paraId="17119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7D7238" w14:textId="569E05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938545" w14:textId="55AEE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C6102" w14:textId="1C7D82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28BBA" w14:textId="3FC7BA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473E1B" w14:textId="6D14D4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65BFD" w14:textId="28CC7B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3CC01" w14:textId="01C40D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C6C3C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48B8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722719" w14:textId="2BFD69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52E63D" w14:textId="6B6035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78B40" w14:textId="08A034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5EEF8" w14:textId="743E77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2D55F7" w14:textId="24E972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47D593" w14:textId="4E33DC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D94803" w14:textId="4C5842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287FA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6C12F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C3A166D" w14:textId="6AABD8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7B1CBB" w14:textId="122DBB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9F033" w14:textId="3F5C25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50AC31" w14:textId="0542C6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EAC192" w14:textId="2E1267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10DBEC" w14:textId="450C62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1DD6D" w14:textId="4BB878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8F16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B52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E7D8250" w14:textId="72EB02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FD2942" w14:textId="69B5A6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24758E" w14:textId="79A15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BECBB6" w14:textId="474D54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99DA29" w14:textId="7CC3D4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5336F4" w14:textId="5D3378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0033B" w14:textId="107C04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808FE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C9210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2B9072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11CB4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384152" w14:textId="0BD11D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2E91A6" w14:textId="39BBB8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96633F" w14:textId="20AF76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A4ED7" w14:textId="7831E3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F579C" w14:textId="20A62F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0DCC8" w14:textId="23D9B3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2A7B8" w14:textId="038789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0984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F532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6BEE71" w14:textId="716A64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A72D35" w14:textId="71946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E2104" w14:textId="78E438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C5A3B1" w14:textId="4537B7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25A647" w14:textId="45EF4D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8B7A1" w14:textId="7AD388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595A0D" w14:textId="09793F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3E1FA0" w14:textId="77777777" w:rsidR="00944C3D" w:rsidRDefault="00944C3D" w:rsidP="00944C3D">
      <w:pPr>
        <w:rPr>
          <w:rFonts w:ascii="Arial" w:hAnsi="Arial"/>
          <w:b/>
        </w:rPr>
      </w:pPr>
    </w:p>
    <w:p w14:paraId="4E501C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768DE77" w14:textId="77777777" w:rsidTr="00503750">
        <w:tc>
          <w:tcPr>
            <w:tcW w:w="1944" w:type="dxa"/>
            <w:vAlign w:val="center"/>
          </w:tcPr>
          <w:p w14:paraId="725FA9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B082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2068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F3799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2F683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62462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CD246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9F2C1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1027A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28C2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1C3DD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2266E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1FB4A41" w14:textId="77777777" w:rsidTr="00503750">
        <w:tc>
          <w:tcPr>
            <w:tcW w:w="15685" w:type="dxa"/>
            <w:gridSpan w:val="12"/>
            <w:vAlign w:val="center"/>
          </w:tcPr>
          <w:p w14:paraId="6D2B52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DA92A83" w14:textId="77777777" w:rsidTr="00503750">
        <w:tc>
          <w:tcPr>
            <w:tcW w:w="1944" w:type="dxa"/>
            <w:vAlign w:val="center"/>
          </w:tcPr>
          <w:p w14:paraId="105C8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B49CEA" w14:textId="60AA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F49AE4" w14:textId="09797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E70D86" w14:textId="36483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FE8859" w14:textId="3B45D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1C1A0C9" w14:textId="1F5CD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4232C9" w14:textId="1E986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A314ED" w14:textId="4F7AE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667BA6" w14:textId="5CC22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A267F3" w14:textId="56CE6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7A9B2F" w14:textId="1BAD1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A045FA" w14:textId="7970A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486109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DD0C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929009" w14:textId="52BED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AC96BE" w14:textId="4D272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1FB90A" w14:textId="1DF66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0A6915" w14:textId="23F60E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6E2A29" w14:textId="3BA77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5462E7" w14:textId="4C4A7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6302FF" w14:textId="3540B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76CAA0" w14:textId="082FB3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483BBC" w14:textId="5352C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286C72" w14:textId="68A58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D52063" w14:textId="434B1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DC35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EBF85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47B6E79" w14:textId="5A5BC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E49C943" w14:textId="47D7B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BAD6BF" w14:textId="749FEB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CD3B32" w14:textId="0087A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64D6E3" w14:textId="7D582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94A7B1" w14:textId="24570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F21A5B" w14:textId="7748B0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E9BB80" w14:textId="651A4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CAD7F2" w14:textId="7E238C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CB2C78" w14:textId="6A713D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75AAFF" w14:textId="1D9E8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FF558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0ABB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7A952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D85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C24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0949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054F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68E0E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2DC1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F661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B25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752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574C0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15D3495" w14:textId="77777777" w:rsidTr="00503750">
        <w:tc>
          <w:tcPr>
            <w:tcW w:w="1944" w:type="dxa"/>
            <w:vAlign w:val="center"/>
          </w:tcPr>
          <w:p w14:paraId="7081C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E7A1F4A" w14:textId="4E03E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0F3704" w14:textId="53DA6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BE8C30" w14:textId="2F60E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14F178" w14:textId="71509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804EE1" w14:textId="4810C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5ECFC0" w14:textId="72C6F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54D391" w14:textId="66019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451AD9" w14:textId="5FF5F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23C104" w14:textId="3C63E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B06330" w14:textId="062448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D9ECC5" w14:textId="1034CD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04D17" w14:textId="77777777" w:rsidTr="00503750">
        <w:tc>
          <w:tcPr>
            <w:tcW w:w="15685" w:type="dxa"/>
            <w:gridSpan w:val="12"/>
            <w:vAlign w:val="center"/>
          </w:tcPr>
          <w:p w14:paraId="7FB72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1B123EB" w14:textId="77777777" w:rsidTr="00503750">
        <w:tc>
          <w:tcPr>
            <w:tcW w:w="1944" w:type="dxa"/>
            <w:vAlign w:val="center"/>
          </w:tcPr>
          <w:p w14:paraId="33BA453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FD6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78C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15A594" w14:textId="5A9D9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7DEA85" w14:textId="24A42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9ABC4B" w14:textId="640FF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366A21" w14:textId="338DA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924882" w14:textId="72D1D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F478DF" w14:textId="20569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DC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682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FA6994" w14:textId="3C788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0DE3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3BB9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E9C0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A8D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EA7F70" w14:textId="24F35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27C35B" w14:textId="029FF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7E4177" w14:textId="6C104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A2500B" w14:textId="7DB50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E5795B" w14:textId="322C7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6D7D37" w14:textId="332BB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696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FC3D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1E173B6" w14:textId="785A2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186EC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4F8C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6C95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4F7E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BB018C" w14:textId="7A2EA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371DC5" w14:textId="27268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7DD41A" w14:textId="2D6B2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3EB27F" w14:textId="0EA28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52B628" w14:textId="01F16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231ED6" w14:textId="1F875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62A6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947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9C87F4" w14:textId="33311A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7843D1" w14:textId="77777777" w:rsidTr="00503750">
        <w:tc>
          <w:tcPr>
            <w:tcW w:w="1944" w:type="dxa"/>
            <w:vAlign w:val="center"/>
          </w:tcPr>
          <w:p w14:paraId="0E5FEC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0EC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48BC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85D547" w14:textId="70773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53C95A" w14:textId="02D0E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606340" w14:textId="5750F1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CC7B1F" w14:textId="2929E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9C2B2D" w14:textId="0C874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B315229" w14:textId="55BEE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29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0F1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6AE24C" w14:textId="2159B8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DBDCF" w14:textId="77777777" w:rsidTr="00503750">
        <w:tc>
          <w:tcPr>
            <w:tcW w:w="15685" w:type="dxa"/>
            <w:gridSpan w:val="12"/>
            <w:vAlign w:val="center"/>
          </w:tcPr>
          <w:p w14:paraId="4ACE8A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44BAF8" w14:textId="77777777" w:rsidTr="00503750">
        <w:tc>
          <w:tcPr>
            <w:tcW w:w="1944" w:type="dxa"/>
            <w:vAlign w:val="center"/>
          </w:tcPr>
          <w:p w14:paraId="6E87B3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7068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84A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B30DA9" w14:textId="02690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1FE748" w14:textId="4B346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F8A720" w14:textId="0DF21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3034AB" w14:textId="2A89D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6146E1" w14:textId="026C4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E91FDF" w14:textId="7821B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788AD9" w14:textId="7A0F5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7382B2" w14:textId="67B10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69B4A9" w14:textId="345AE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B217F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6C59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DC4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797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385CF5" w14:textId="1FABC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52E039" w14:textId="342FA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70AD8B" w14:textId="2A1D6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BE883D" w14:textId="30415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7D3E5E" w14:textId="05010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CE4415" w14:textId="65B05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16D2B6" w14:textId="1028E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9E7E57" w14:textId="4C945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B618A7F" w14:textId="096FA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C9934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10E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521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477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03EB63" w14:textId="2E3D2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6A0C1B" w14:textId="0FF6E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F4B2A" w14:textId="0DA07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D35E8E" w14:textId="4D62A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DF2E54" w14:textId="7A602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00FD98" w14:textId="6B5E4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A0D8916" w14:textId="358EC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50D4CE" w14:textId="5B855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00A512" w14:textId="1E9EDC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F829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231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54B4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555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A7A9D7" w14:textId="792AA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2B6BDB" w14:textId="6B0B7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7D586BA" w14:textId="2F825B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9E6311" w14:textId="645208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4B4050" w14:textId="6D7B9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EF45A7" w14:textId="6FC9F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501CF7" w14:textId="47599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740EF6" w14:textId="6C20C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6EEE7A" w14:textId="3D58B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F929B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E0153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EB629E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8C1C1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C35708E" w14:textId="5A2553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2BB434" w14:textId="445F3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AD06B5" w14:textId="0E15C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E7231A" w14:textId="3CF651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3A4BA7" w14:textId="2B194E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7509C8" w14:textId="5AC56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04F568" w14:textId="14D466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474FA8" w14:textId="6DEF5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1C799D6" w14:textId="491A1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6581F7" w14:textId="77363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37D369" w14:textId="6D4CD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02FE1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D716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1D100B0" w14:textId="055D2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1448AF" w14:textId="594A9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355F60" w14:textId="6127F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98E52D" w14:textId="48375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9CE090" w14:textId="37864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5FDFC2" w14:textId="51CB95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180173" w14:textId="6A2DF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FC68CC" w14:textId="7B513E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4D5A02" w14:textId="6C466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830141" w14:textId="409CD3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D3DE46" w14:textId="13B03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DAB0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AAE5D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40882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1A8D56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7B518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69FA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15F6F5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108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31C5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9A15F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53F0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89F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83308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4983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4170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26142E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AE8D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B73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E10E8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7F7983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74ABA0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096D5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799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B4B9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2CFCF0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8CFBC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4904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D64E5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6EAC5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946C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BF662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40A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A6290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8D73A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E4D0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18E2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81C7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A2D5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FBA9AF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E3AA5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AE03E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7C26F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93D75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5C9A3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39CC1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5E5974B" w14:textId="77777777" w:rsidTr="00503750">
        <w:trPr>
          <w:trHeight w:val="1073"/>
        </w:trPr>
        <w:tc>
          <w:tcPr>
            <w:tcW w:w="3614" w:type="dxa"/>
            <w:vMerge/>
          </w:tcPr>
          <w:p w14:paraId="04D7A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129E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E938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C8E1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30A91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777AF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59A2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8E06823" w14:textId="77777777" w:rsidTr="00503750">
        <w:trPr>
          <w:trHeight w:val="283"/>
        </w:trPr>
        <w:tc>
          <w:tcPr>
            <w:tcW w:w="3614" w:type="dxa"/>
          </w:tcPr>
          <w:p w14:paraId="33E9F7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B6BF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CF2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AED3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F15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0A7B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251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BC7B0D" w14:textId="77777777" w:rsidTr="00503750">
        <w:trPr>
          <w:trHeight w:val="283"/>
        </w:trPr>
        <w:tc>
          <w:tcPr>
            <w:tcW w:w="3614" w:type="dxa"/>
          </w:tcPr>
          <w:p w14:paraId="1407D2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B3350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AF6A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68C8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82A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5F8F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810BA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F13799" w14:textId="77777777" w:rsidTr="00503750">
        <w:trPr>
          <w:trHeight w:val="283"/>
        </w:trPr>
        <w:tc>
          <w:tcPr>
            <w:tcW w:w="3614" w:type="dxa"/>
          </w:tcPr>
          <w:p w14:paraId="1DC96E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A1EB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5D3E7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76A2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36BD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FF9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9A7E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EEC92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6A82F4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AA70B4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D2A29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59399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A8634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98E88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C102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2A0DF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0B4A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D9CC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A7737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DD941C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5677A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111A59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BDDC8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8C190A3" w14:textId="3799C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D6B180" w14:textId="08AFB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4781C" w14:textId="59CA6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608044" w14:textId="2B6A6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5B674" w14:textId="1EF26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53C76" w14:textId="62600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D36CF" w14:textId="115623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AC8907" w14:textId="18C9A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6396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0B4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52B9D3C" w14:textId="50DF8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3C04E7" w14:textId="129DCA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94E05F" w14:textId="09D066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056CF" w14:textId="750D4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F02D0" w14:textId="1DF49F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BC791" w14:textId="73F69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3F5FE" w14:textId="76C7A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80F5D5" w14:textId="2B7AE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C51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99B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E8482A" w14:textId="018CA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253A24" w14:textId="4B989A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344A78" w14:textId="21ECAD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9E42A" w14:textId="4882D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5301CB" w14:textId="50468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7876C1" w14:textId="35917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7091D2" w14:textId="752C6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96F89C" w14:textId="08672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6F66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6F3E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B5B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37A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2FA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F475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3D65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7261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195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83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09B04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4387EE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6692C72" w14:textId="0C336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B0B06" w14:textId="1029D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42B786" w14:textId="26477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87816B" w14:textId="53D96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CDBBB" w14:textId="7D172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68A6C" w14:textId="23ED8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923E1" w14:textId="5B671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E255FE" w14:textId="1D4700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45AC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6BCD78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EF9D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3BB29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63E9E46" w14:textId="33A77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ABA6C" w14:textId="49D11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E96A8" w14:textId="397C6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466134" w14:textId="5C8CC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BEE3D" w14:textId="6E0A5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F9F01" w14:textId="11A90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3EB83" w14:textId="337EC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AEEE0F" w14:textId="2C615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3288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83A2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C0184DF" w14:textId="2B904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34F2D" w14:textId="6CB28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16E67" w14:textId="4655F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C54554" w14:textId="712DB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016E2D" w14:textId="149CC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EC72D7" w14:textId="39705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FE6850" w14:textId="1BBE9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F4A679" w14:textId="69721D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AD4C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56A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2997298" w14:textId="5C181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CDF28F" w14:textId="6E6EC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F1A69" w14:textId="00A7E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050C68" w14:textId="68870D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9B897" w14:textId="7BB888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B4549" w14:textId="38CA7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CDBF7D" w14:textId="53103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37DA35" w14:textId="39830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9D45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681D8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6D738A" w14:textId="5F46C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F65FFB" w14:textId="095D3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CFAC6" w14:textId="7BE32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BD488F" w14:textId="70DF9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956C7E" w14:textId="375C02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FEFBF" w14:textId="30DAE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D4149" w14:textId="3D468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CE719F" w14:textId="24831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2EC1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8854B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6217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49401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22DBD75" w14:textId="58D59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C9DCF7" w14:textId="75AD5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2EB0B1" w14:textId="6241D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D79A7" w14:textId="2F5F8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0BF2E" w14:textId="1ACFD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63146F" w14:textId="7B2E7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13E686" w14:textId="6A067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7F9ACA" w14:textId="6C58AC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0B5D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7359E2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F00241D" w14:textId="673FB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765B5B" w14:textId="31F45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B7E57" w14:textId="7DAA5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4A7FA2" w14:textId="65FD5B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F5441" w14:textId="16847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1FF264" w14:textId="033CA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A2C9AE" w14:textId="351D7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2012DE" w14:textId="11629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3CC3E1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75C08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968F221" w14:textId="207B021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A1DE7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4442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AA87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2938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74B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91B5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EF9C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66BF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6A1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2132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968B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758C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9FAF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1C2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3C04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2DD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524F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AE29B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68416F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4721AB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87874D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B1D7D1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0272E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1F84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1E23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4253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99CB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CA77ED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53F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C59E50" w14:textId="14C7DB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5740E0" w14:textId="4E74D8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66094BC" w14:textId="1C687D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36D574" w14:textId="146F49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99B72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0BA8E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06D4E8" w14:textId="6BAFD6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2272FE" w14:textId="6D8B7E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A24248" w14:textId="179EBD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D59AA1" w14:textId="7E9063F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8928E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51340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8B7074" w14:textId="1BEFCC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66095A" w14:textId="0498BB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3819B3C" w14:textId="7BB981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2D28F6" w14:textId="111743E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F6966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F20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D50B11" w14:textId="72DDB4C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9168336" w14:textId="5192A1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B48802" w14:textId="47F210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D282F4" w14:textId="49FFE4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B36EB3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FF46C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F9BD01" w14:textId="4FC4AB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D4A3E2" w14:textId="32F2F1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9FEABF" w14:textId="54C5A4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FD6C77" w14:textId="294EE7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B21D5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4EAA2F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7A3BCB" w14:textId="277FA71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54835B" w14:textId="353D5FC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402522" w14:textId="416CF89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DD527B" w14:textId="4D0066C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91B5DBA" w14:textId="77777777" w:rsidR="00944C3D" w:rsidRDefault="00944C3D" w:rsidP="00944C3D">
      <w:pPr>
        <w:rPr>
          <w:rFonts w:ascii="Arial" w:hAnsi="Arial"/>
          <w:b/>
        </w:rPr>
      </w:pPr>
    </w:p>
    <w:p w14:paraId="29E7965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5E7007D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47F65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6655D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9B18F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BDA1D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9B528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0328F20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A0AB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7C3D3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9C9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83624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EBE29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EA9BD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0D11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AC7F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9FBB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9B4E7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F60E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45E2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B9B7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5060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10060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E1EA42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88BE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98303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2244F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C4A81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670665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DD8995" w14:textId="77777777" w:rsidTr="00503750">
        <w:tc>
          <w:tcPr>
            <w:tcW w:w="2835" w:type="dxa"/>
            <w:vAlign w:val="center"/>
          </w:tcPr>
          <w:p w14:paraId="61142E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E41B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9368D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CCBEC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63616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40076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DC864D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DF3C59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BEEF423" w14:textId="7A74F05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18BFDB" w14:textId="2EBE578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4DF9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81A18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1FA34B" w14:textId="656AEF6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5C8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BD24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6DCAB8C7" w14:textId="00405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1F9990" w14:textId="124C68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2F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B92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936425" w14:textId="078C2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E845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A8DD7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E873E63" w14:textId="6F769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714624" w14:textId="11C77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9C9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190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3284D4" w14:textId="5742AB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62C34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1C706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B4A4B09" w14:textId="098FA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D6A8B" w14:textId="003B00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5D1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DE0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2EB1AB" w14:textId="646F3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70505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DEAC3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2561D61" w14:textId="145B5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B1F478" w14:textId="654D7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FC7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8C0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F58EB3" w14:textId="47C24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D3818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DC779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87B6780" w14:textId="6BCFF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3E5E70" w14:textId="0A7CB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B9A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2FE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0B0BE0" w14:textId="5AB83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9F0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1C89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BD1310E" w14:textId="29145C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3B5BC" w14:textId="443947F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6FCA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B2F5D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8D87A7" w14:textId="0B58D34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99242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A0C416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335314D" w14:textId="57AC38F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AB15BF8" w14:textId="77777777" w:rsidR="00944C3D" w:rsidRDefault="00944C3D" w:rsidP="00944C3D">
      <w:pPr>
        <w:rPr>
          <w:rFonts w:ascii="Arial" w:hAnsi="Arial"/>
          <w:b/>
        </w:rPr>
      </w:pPr>
    </w:p>
    <w:p w14:paraId="612222D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3AF8714" w14:textId="77777777" w:rsidTr="00503750">
        <w:tc>
          <w:tcPr>
            <w:tcW w:w="2835" w:type="dxa"/>
            <w:vAlign w:val="center"/>
          </w:tcPr>
          <w:p w14:paraId="759E91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F308E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4D1B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D5926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4036D2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22F8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B96004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FDDE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E9E9051" w14:textId="112CA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134E16" w14:textId="2432D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A79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C9F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3E5028" w14:textId="362FA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A08A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954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EB51596" w14:textId="4A8C6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9EE23" w14:textId="48059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019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C93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7A5ACB" w14:textId="3A878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9AF2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2B69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81FEDE" w14:textId="4C374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B6F81" w14:textId="7CC4E0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916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3E4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9DBBC7" w14:textId="52EE68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6EDE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00B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065E560" w14:textId="6A0EE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D7969" w14:textId="71D56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C759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D3C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3E343D" w14:textId="4987C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B1E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C1F71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F31C37D" w14:textId="578640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575D7" w14:textId="6D9771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2694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16BD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6272CE" w14:textId="7B9374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21A04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0EAE6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AE90D2F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04604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92992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07F6879" w14:textId="77777777" w:rsidTr="00503750">
        <w:trPr>
          <w:trHeight w:val="699"/>
        </w:trPr>
        <w:tc>
          <w:tcPr>
            <w:tcW w:w="3502" w:type="dxa"/>
            <w:vMerge/>
          </w:tcPr>
          <w:p w14:paraId="19ABA0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83D6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6A62F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9ACE4F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2D7A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6A26746" w14:textId="58DB1A9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60A52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F619D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8D95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467A81C" w14:textId="659F6B3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A90A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62B9A0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49E0A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33C9CF9" w14:textId="4BB4CB7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5EAD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C0BF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79E47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9435EDF" w14:textId="77777777" w:rsidTr="00503750">
        <w:trPr>
          <w:trHeight w:val="593"/>
        </w:trPr>
        <w:tc>
          <w:tcPr>
            <w:tcW w:w="3497" w:type="dxa"/>
          </w:tcPr>
          <w:p w14:paraId="313EA4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B3361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3E4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3C825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9B6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CB56680" w14:textId="02990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29FC7C" w14:textId="67B90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8AD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629DFA" w14:textId="46335E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536D38" w14:textId="172C5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91B850" w14:textId="25974C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C502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F2C8D2" w14:textId="69BE2E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0F13FA" w14:textId="3C905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7E490B" w14:textId="2D0F6E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E984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FECFC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1940905" w14:textId="5C314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2ACC39" w14:textId="48065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C475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8DA5AD" w14:textId="42817E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19C314" w14:textId="70A5E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5D9907" w14:textId="6E231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D52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D55AC0" w14:textId="79C2F8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0745AD" w14:textId="21611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08D418" w14:textId="30F1F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4577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1EFB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09BE84E" w14:textId="5BBCEC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2BD3AD" w14:textId="7F3CA6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9CE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87B1104" w14:textId="13407B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48C289" w14:textId="2D155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5BD3D2" w14:textId="3D107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29A62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DF21BB" w14:textId="60CBF06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1DD08F" w14:textId="5F529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D6DEAE" w14:textId="55239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EBED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4D82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3E5D4F2" w14:textId="3987A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26FA58" w14:textId="082AB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077E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CAF7EC" w14:textId="3174D84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F95E1B7" w14:textId="5221F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01002D" w14:textId="6604A9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145D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6B452D9" w14:textId="599223F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DB33AF" w14:textId="39F41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5AAD26" w14:textId="3B2111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2D174C4" w14:textId="77777777" w:rsidR="00944C3D" w:rsidRDefault="00944C3D" w:rsidP="00944C3D">
      <w:pPr>
        <w:rPr>
          <w:rFonts w:ascii="Arial" w:hAnsi="Arial"/>
          <w:b/>
        </w:rPr>
      </w:pPr>
    </w:p>
    <w:p w14:paraId="1879625D" w14:textId="77777777" w:rsidR="00944C3D" w:rsidRDefault="00944C3D" w:rsidP="00944C3D">
      <w:pPr>
        <w:rPr>
          <w:rFonts w:ascii="Arial" w:hAnsi="Arial"/>
          <w:b/>
        </w:rPr>
      </w:pPr>
    </w:p>
    <w:p w14:paraId="03BF577D" w14:textId="77777777" w:rsidR="00944C3D" w:rsidRDefault="00944C3D" w:rsidP="00944C3D">
      <w:pPr>
        <w:rPr>
          <w:rFonts w:ascii="Arial" w:hAnsi="Arial"/>
          <w:b/>
        </w:rPr>
      </w:pPr>
    </w:p>
    <w:p w14:paraId="5E8C17BF" w14:textId="77777777" w:rsidR="00944C3D" w:rsidRDefault="00944C3D" w:rsidP="00944C3D">
      <w:pPr>
        <w:rPr>
          <w:rFonts w:ascii="Arial" w:hAnsi="Arial"/>
          <w:b/>
        </w:rPr>
      </w:pPr>
    </w:p>
    <w:p w14:paraId="3F77E33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6D99AC8" w14:textId="77777777" w:rsidTr="00503750">
        <w:tc>
          <w:tcPr>
            <w:tcW w:w="2622" w:type="dxa"/>
            <w:vAlign w:val="center"/>
          </w:tcPr>
          <w:p w14:paraId="75546C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2E1B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8BE59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97709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6BCB5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09A5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B226C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29BF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46DE4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C2D957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5139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562344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CB7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69AB9C0" w14:textId="05562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8D4C0F4" w14:textId="4A8ED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4FB586A" w14:textId="2B855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7B9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C6456C" w14:textId="5586C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5A5FC3" w14:textId="77777777" w:rsidTr="00503750">
        <w:tc>
          <w:tcPr>
            <w:tcW w:w="2622" w:type="dxa"/>
            <w:vAlign w:val="center"/>
          </w:tcPr>
          <w:p w14:paraId="437D2F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48CD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9753CF1" w14:textId="04493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1AFB05C" w14:textId="1383F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0D85DA" w14:textId="29CD7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D4BA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F6990C" w14:textId="4DE78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327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18A6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5A8898F" w14:textId="2ED3A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DB21E8C" w14:textId="66294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4AB467" w14:textId="25487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F7C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C98BC1" w14:textId="3122A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C6E4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B1AE8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25AECFB" w14:textId="7E012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42557E" w14:textId="097248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D6836F" w14:textId="38BEB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7D3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AD7207" w14:textId="1987B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090813" w14:textId="77777777" w:rsidTr="00503750">
        <w:tc>
          <w:tcPr>
            <w:tcW w:w="2622" w:type="dxa"/>
            <w:vAlign w:val="center"/>
          </w:tcPr>
          <w:p w14:paraId="281F7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B2ACDEF" w14:textId="3238D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31235.00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2B3234" w14:textId="24719D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22069.00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31A957" w14:textId="7B14A5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18402.00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3A4E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48542" w14:textId="4F199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34902.00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0FF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8785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0F41CF" w14:textId="40CCD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5C9B82" w14:textId="649ECB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C6A70F" w14:textId="351EA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03E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9B76FF" w14:textId="79172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6CA70F" w14:textId="77777777" w:rsidTr="00503750">
        <w:tc>
          <w:tcPr>
            <w:tcW w:w="2622" w:type="dxa"/>
            <w:vAlign w:val="center"/>
          </w:tcPr>
          <w:p w14:paraId="3BD192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1E52925" w14:textId="1F720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68669A" w14:textId="756EF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50D04" w14:textId="69B222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414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8EA56A" w14:textId="6362A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6F9DF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D518BD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07228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0AEC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B1870A8" w14:textId="497F3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A6D4B1" w14:textId="23455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3A6736" w14:textId="59A4E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966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EB6A9" w14:textId="7EF4F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0FA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8D0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BCDD17F" w14:textId="5A0C6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EAE190" w14:textId="2F8BC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DBFE6C" w14:textId="521D3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BC36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725FC5" w14:textId="1373E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806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2AF7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46CB338" w14:textId="5FE55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9241920" w14:textId="028F4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E4B9CA" w14:textId="453E1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B85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64164B" w14:textId="1969D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C9996" w14:textId="77777777" w:rsidTr="00503750">
        <w:tc>
          <w:tcPr>
            <w:tcW w:w="2622" w:type="dxa"/>
            <w:vAlign w:val="center"/>
          </w:tcPr>
          <w:p w14:paraId="40CED8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A559F03" w14:textId="4B6ADC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C22C7B" w14:textId="11443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311DDC" w14:textId="53C7D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535D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6D881" w14:textId="473E6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430A1" w14:textId="77777777" w:rsidTr="00503750">
        <w:tc>
          <w:tcPr>
            <w:tcW w:w="2622" w:type="dxa"/>
            <w:vAlign w:val="center"/>
          </w:tcPr>
          <w:p w14:paraId="23AD0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13FF1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1A49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879A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2EB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1634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D4C96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FA650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601D35E" w14:textId="6159DB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31235.00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16AE96" w14:textId="5D4C49C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22069.00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34B0D8" w14:textId="76DE2B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18402.00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712E2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04664A" w14:textId="179DF5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34902.00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3E2C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4F9EF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FEF8CE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1792ACD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0FDB40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E69C2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FCCA7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3F0F8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13821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A577A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5636F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722B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2E8BB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C6D8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ADA3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A72237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5353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5F47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C3C6DF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753E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C2CCB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43482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90D4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E67E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696AD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4A24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3CF2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54154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A53E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7072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5F009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AF09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48B6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A80F7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AC07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1ABC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AB00B3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A0B8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A548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7E2B0A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7312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DCBF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5E782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1DA7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2A1D2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A2E05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ABC3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17FAD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F032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978D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B1C1F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1364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D71E9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CBDDEA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43D1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434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C3BD4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803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B75B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7367D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13B7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6A3C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39967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030A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63C4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847E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5B7794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B4F81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B9DFC3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6E0D7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CE61F7D" w14:textId="77777777" w:rsidTr="00503750">
        <w:tc>
          <w:tcPr>
            <w:tcW w:w="2835" w:type="dxa"/>
            <w:vAlign w:val="center"/>
          </w:tcPr>
          <w:p w14:paraId="4AB201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9FF67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2485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21CAD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12B9A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0DC42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E6D015" w14:textId="77777777" w:rsidTr="00503750">
        <w:tc>
          <w:tcPr>
            <w:tcW w:w="2835" w:type="dxa"/>
            <w:vAlign w:val="center"/>
          </w:tcPr>
          <w:p w14:paraId="6352C5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9704140" w14:textId="5C7C9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42E75" w14:textId="424FC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F7223D" w14:textId="51F79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E92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C63B8A" w14:textId="398D52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1B3BE" w14:textId="77777777" w:rsidTr="00503750">
        <w:tc>
          <w:tcPr>
            <w:tcW w:w="2835" w:type="dxa"/>
            <w:vAlign w:val="center"/>
          </w:tcPr>
          <w:p w14:paraId="29C9A3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37889E20" w14:textId="3F55D9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26FD3B" w14:textId="0F755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D7E79" w14:textId="071F0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79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56E666" w14:textId="68F78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8E064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6E94D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F603985" w14:textId="56173D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8B7FC7" w14:textId="028CF8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1D4AD" w14:textId="589D14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8D3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14E47A" w14:textId="23E7A8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15FC08C" w14:textId="77777777" w:rsidTr="00503750">
        <w:tc>
          <w:tcPr>
            <w:tcW w:w="2835" w:type="dxa"/>
            <w:vAlign w:val="center"/>
          </w:tcPr>
          <w:p w14:paraId="329358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9C6C64C" w14:textId="3D31F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B241C7" w14:textId="20430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9245EA" w14:textId="0A9A1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0D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384946" w14:textId="4201A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9E9C99" w14:textId="77777777" w:rsidTr="00503750">
        <w:tc>
          <w:tcPr>
            <w:tcW w:w="2835" w:type="dxa"/>
            <w:vAlign w:val="center"/>
          </w:tcPr>
          <w:p w14:paraId="216A84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E6D6482" w14:textId="7F9B1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B585ED" w14:textId="638BD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F9F80" w14:textId="5E863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F6D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02E1D6" w14:textId="657C7E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EC04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5EA42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705BC5B" w14:textId="2F084E5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7CE24" w14:textId="6BF5466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C282D" w14:textId="0659A8F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AE0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07C649" w14:textId="7BB7FDC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60A6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3343C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5FD89D0" w14:textId="1A1CB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9CE754" w14:textId="28440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633140" w14:textId="2E47C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650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9FFC5" w14:textId="5EFDF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FAB39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2C97AD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70C61432" w14:textId="77777777" w:rsidTr="00503750">
        <w:tc>
          <w:tcPr>
            <w:tcW w:w="2552" w:type="dxa"/>
            <w:shd w:val="clear" w:color="auto" w:fill="auto"/>
            <w:vAlign w:val="center"/>
          </w:tcPr>
          <w:p w14:paraId="467A0D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35E22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D4E86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88214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69BE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04102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A01B8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09333A" w14:textId="31B5A0F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EFF0147" w14:textId="3B15D06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7E0C606" w14:textId="3AD30D3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519CE17" w14:textId="3969A04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7419F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8EBE9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D56A07C" w14:textId="6CEA754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F5775B6" w14:textId="39D1538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4B9796" w14:textId="4EC06C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40358D7" w14:textId="67ADCF5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4157EE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7B28A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D0ED01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77788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FC4D4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4F2A4F2" w14:textId="77777777" w:rsidTr="00503750">
        <w:tc>
          <w:tcPr>
            <w:tcW w:w="4395" w:type="dxa"/>
            <w:vMerge/>
          </w:tcPr>
          <w:p w14:paraId="3C5221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5E7A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27F9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E7D311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BAEBF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9EE5360" w14:textId="05729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  <w:lang w:eastAsia="sk-SK"/>
              </w:rPr>
              <w:t>224.41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01789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00E48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3D05A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1E6E9F" w14:textId="6767B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  <w:lang w:eastAsia="sk-SK"/>
              </w:rPr>
              <w:t>-14.40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8679F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451D30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84BB7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BD44C9C" w14:textId="202695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210.01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8BE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FDCE864" w14:textId="77777777" w:rsidTr="00503750">
        <w:tc>
          <w:tcPr>
            <w:tcW w:w="4395" w:type="dxa"/>
            <w:vAlign w:val="center"/>
          </w:tcPr>
          <w:p w14:paraId="62187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039139B" w14:textId="2AC84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B200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78DC1E4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8CC0F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76F4328" w14:textId="075110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7041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43ED35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453FB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4D13187" w14:textId="1FFBC93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65CB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822291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93D7D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713D896" w14:textId="603F33B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51764.00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68F2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90094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DC127F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FB3CDD6" w14:textId="77777777" w:rsidTr="00503750">
        <w:tc>
          <w:tcPr>
            <w:tcW w:w="4395" w:type="dxa"/>
            <w:vAlign w:val="center"/>
          </w:tcPr>
          <w:p w14:paraId="1625E3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69C34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18D2A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EB9CB4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FEC769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D8D5AC3" w14:textId="3403028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DFCC9F" w14:textId="0AD13B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8343D6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8B727C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57DA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FCB6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FE880B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724DA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BDBA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5DF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14CD5F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59F87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41D7C0F" w14:textId="3CC5E421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2D2763" w14:textId="59B4C95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E0523F9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BB80A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878BB8" w14:textId="58D1DD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081471" w14:textId="1FC73F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41B0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2366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151A9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9B65E1B" w14:textId="77777777" w:rsidTr="00503750">
        <w:tc>
          <w:tcPr>
            <w:tcW w:w="1843" w:type="dxa"/>
            <w:vAlign w:val="center"/>
          </w:tcPr>
          <w:p w14:paraId="02A98E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DC73D2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F820A4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AD192C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4F974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100BF0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4ACF16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A87AEB" w14:textId="77777777" w:rsidTr="00503750">
        <w:tc>
          <w:tcPr>
            <w:tcW w:w="1843" w:type="dxa"/>
            <w:vAlign w:val="center"/>
          </w:tcPr>
          <w:p w14:paraId="5444E92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2B26C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F7FA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520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227D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D2FD6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4914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E7C2C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7803F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E0FBD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F802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81EA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1EBC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3FAB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A304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95CD8E" w14:textId="77777777" w:rsidTr="00503750">
        <w:tc>
          <w:tcPr>
            <w:tcW w:w="1843" w:type="dxa"/>
            <w:vAlign w:val="center"/>
          </w:tcPr>
          <w:p w14:paraId="492916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84B59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B1B5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7AF4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FC47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4E20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45B0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6E550E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EFB9B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596B6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F021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3D5B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0EF38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5EEF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08EF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6E0301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65CE9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568A0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F2B3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E3352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D7A31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D9D2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73E3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1A283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98E3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6073B763" w14:textId="77777777" w:rsidTr="00503750">
        <w:trPr>
          <w:trHeight w:val="664"/>
        </w:trPr>
        <w:tc>
          <w:tcPr>
            <w:tcW w:w="3372" w:type="dxa"/>
          </w:tcPr>
          <w:p w14:paraId="6E6E15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03803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F40B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BDE001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24F4DB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765763E" w14:textId="54C295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75FFAB" w14:textId="16B41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2D087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EB72CD4" w14:textId="4E4A741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3FA81D" w14:textId="297C4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9215E56" w14:textId="7CAB5E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93937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AACDEB" w14:textId="174157A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AA808B" w14:textId="7692E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123BF9" w14:textId="49C3E7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006AF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78C94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724C213" w14:textId="36F60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362A45" w14:textId="36D50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5448F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144DA9" w14:textId="1956393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DF4349F" w14:textId="4BA84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9384A4" w14:textId="67A47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EA1A0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68101B3" w14:textId="31A83F8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E2B3088" w14:textId="1AC52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F1AF97" w14:textId="14EA3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F681F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E5F7A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C08B113" w14:textId="77777777" w:rsidTr="00503750">
        <w:tc>
          <w:tcPr>
            <w:tcW w:w="2835" w:type="dxa"/>
            <w:vAlign w:val="center"/>
          </w:tcPr>
          <w:p w14:paraId="4A5B21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52034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9134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95FF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57EC9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7194C3A" w14:textId="77777777" w:rsidTr="00503750">
        <w:tc>
          <w:tcPr>
            <w:tcW w:w="2835" w:type="dxa"/>
          </w:tcPr>
          <w:p w14:paraId="147DEC4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DDD8F52" w14:textId="61E8E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D0137A" w14:textId="16E7D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883599" w14:textId="30F8E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87CCEDF" w14:textId="2F3AA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D75D07" w14:textId="77777777" w:rsidTr="00503750">
        <w:tc>
          <w:tcPr>
            <w:tcW w:w="2835" w:type="dxa"/>
          </w:tcPr>
          <w:p w14:paraId="508E39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B4BE9B9" w14:textId="7C6F9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525B44" w14:textId="3FA23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83F953" w14:textId="091B3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00B2C7" w14:textId="52D14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673C23" w14:textId="77777777" w:rsidTr="00503750">
        <w:tc>
          <w:tcPr>
            <w:tcW w:w="2835" w:type="dxa"/>
          </w:tcPr>
          <w:p w14:paraId="18189C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32A5584" w14:textId="48D07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1F4CEC" w14:textId="57279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D6B467" w14:textId="420A05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D3CCDE" w14:textId="51068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78E1CC" w14:textId="77777777" w:rsidTr="00503750">
        <w:tc>
          <w:tcPr>
            <w:tcW w:w="2835" w:type="dxa"/>
            <w:vAlign w:val="center"/>
          </w:tcPr>
          <w:p w14:paraId="6B7ADC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35FDB9C" w14:textId="3B070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78EC93" w14:textId="68EFA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18BBBE" w14:textId="15654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E710B7" w14:textId="01690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90A9FA" w14:textId="77777777" w:rsidTr="00503750">
        <w:tc>
          <w:tcPr>
            <w:tcW w:w="2835" w:type="dxa"/>
            <w:vAlign w:val="center"/>
          </w:tcPr>
          <w:p w14:paraId="6F7B14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FBFA7E6" w14:textId="0F8EF4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991D10" w14:textId="1C0B2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FCC7FA" w14:textId="2DC75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90A181" w14:textId="2A56BC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BDA0A5" w14:textId="77777777" w:rsidTr="00503750">
        <w:tc>
          <w:tcPr>
            <w:tcW w:w="2835" w:type="dxa"/>
          </w:tcPr>
          <w:p w14:paraId="61D5CD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227BDCA" w14:textId="7C170E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A8E153" w14:textId="74FFA5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D8F90E" w14:textId="4825EF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D767FF" w14:textId="4BB52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A3C6AD" w14:textId="77777777" w:rsidTr="00503750">
        <w:tc>
          <w:tcPr>
            <w:tcW w:w="2835" w:type="dxa"/>
          </w:tcPr>
          <w:p w14:paraId="33C888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F399B4E" w14:textId="2F7D7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07C372" w14:textId="3BCEF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E1CA86" w14:textId="36E39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2355E9" w14:textId="4749A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63FB98" w14:textId="77777777" w:rsidTr="00503750">
        <w:tc>
          <w:tcPr>
            <w:tcW w:w="2835" w:type="dxa"/>
          </w:tcPr>
          <w:p w14:paraId="1109BE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DE1048A" w14:textId="1CF31B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77F4A0" w14:textId="476091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F09DCE" w14:textId="75CE69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E2AF18" w14:textId="6BDAF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B7C1D2" w14:textId="77777777" w:rsidR="00944C3D" w:rsidRDefault="00944C3D" w:rsidP="00944C3D">
      <w:pPr>
        <w:rPr>
          <w:rFonts w:ascii="Arial" w:hAnsi="Arial"/>
          <w:b/>
        </w:rPr>
      </w:pPr>
    </w:p>
    <w:p w14:paraId="7A9379B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7B75F9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6B064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8097D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F1E3B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5E5588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A833C9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AC1B349" w14:textId="77777777" w:rsidTr="00503750">
        <w:trPr>
          <w:trHeight w:val="443"/>
        </w:trPr>
        <w:tc>
          <w:tcPr>
            <w:tcW w:w="2560" w:type="dxa"/>
          </w:tcPr>
          <w:p w14:paraId="60DBFB2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23FD1D3" w14:textId="6E131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617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7D51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EE1C55" w14:textId="66ECDD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D9EC66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407B9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275711DE" w14:textId="2B44C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553F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B6F0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C82829F" w14:textId="0087F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7CB01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44EC8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D688FCA" w14:textId="64527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611E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DF3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C6930AA" w14:textId="38BEC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584A0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C7D37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AD5896E" w14:textId="46A404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0620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F27D1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A371FA" w14:textId="319D6D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1CCFF3" w14:textId="77777777" w:rsidR="00944C3D" w:rsidRDefault="00944C3D" w:rsidP="00944C3D">
      <w:pPr>
        <w:rPr>
          <w:rFonts w:ascii="Arial" w:hAnsi="Arial"/>
          <w:b/>
        </w:rPr>
      </w:pPr>
    </w:p>
    <w:p w14:paraId="34627C36" w14:textId="77777777" w:rsidR="00944C3D" w:rsidRDefault="00944C3D" w:rsidP="00944C3D">
      <w:pPr>
        <w:rPr>
          <w:rFonts w:ascii="Arial" w:hAnsi="Arial"/>
          <w:b/>
        </w:rPr>
      </w:pPr>
    </w:p>
    <w:p w14:paraId="414402C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92B59FE" w14:textId="77777777" w:rsidR="00944C3D" w:rsidRDefault="00944C3D" w:rsidP="00944C3D">
      <w:pPr>
        <w:rPr>
          <w:rFonts w:ascii="Arial" w:hAnsi="Arial"/>
          <w:b/>
        </w:rPr>
      </w:pPr>
    </w:p>
    <w:p w14:paraId="3F284CF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5F023B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81DD5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B8C09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65214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175B58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896E8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5F08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8D794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D0109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BC0CE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C217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701D1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998FAC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81873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D13D3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CAFA6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DA9C3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A782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781B2D8" w14:textId="77777777" w:rsidTr="00503750">
        <w:trPr>
          <w:trHeight w:val="677"/>
        </w:trPr>
        <w:tc>
          <w:tcPr>
            <w:tcW w:w="3358" w:type="dxa"/>
          </w:tcPr>
          <w:p w14:paraId="5A3FD2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D6AB2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142B7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AF3D3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B6E1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3F803A9" w14:textId="2F9E1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CB16CFF" w14:textId="7780F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4B350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6CB50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0D748F9" w14:textId="5AE6F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17209F" w14:textId="59C84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33AE6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3E09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EED80A6" w14:textId="3D45E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6D4D1B" w14:textId="6DBEE8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6414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DB62B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0A6899F" w14:textId="3E5D7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FA8243" w14:textId="63F127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89C50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76ACF1" w14:textId="76861C0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DD542FC" w14:textId="649D8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977A88C" w14:textId="47804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907D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6583991" w14:textId="4782677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A5471D" w14:textId="23B42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A622C3" w14:textId="76D8D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1E848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CE37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9A6B0E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92CA1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03C70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5F5164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ADC6A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E024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3BAD2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66554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85552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58D0327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86F69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5255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BEBC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940D9C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7EF4A5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0485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4066CE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284AC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6DA4D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CA6E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611B2C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58B93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56AC7C68" w14:textId="765AD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2D7C98" w14:textId="6ACDE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8390F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00360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C91F057" w14:textId="4183C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BE244D" w14:textId="22F3D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F87B7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45E0C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1D2A74" w14:textId="148E6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F256CB" w14:textId="2A20F8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9B0E1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A67122" w14:textId="3215BF5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4EEF9B" w14:textId="036A5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4AE75F" w14:textId="3882B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7AA3E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8785563" w14:textId="6DAA0A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B705FF4" w14:textId="3AE93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DD4D3" w14:textId="3DEC4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EEBB7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09BC42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F6EA4B4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2C14E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CF177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6900D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F3E61F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2B153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7DB3640" w14:textId="58CE9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BCF636" w14:textId="3A5FE4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7B0C5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410D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5A57BBB" w14:textId="71E3B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8892F8" w14:textId="5C853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942D1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95FE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E4640D3" w14:textId="40D9C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31A504" w14:textId="75DED6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EEBFD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691E23C" w14:textId="45A2B6E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5A0D16A" w14:textId="5D730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8EC37F" w14:textId="4E653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34EC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2439499" w14:textId="6FD2379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5A8691B" w14:textId="2EAFA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D4FB22" w14:textId="5738C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E0D7E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6C826B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3213D218" w14:textId="77777777" w:rsidTr="00503750">
        <w:tc>
          <w:tcPr>
            <w:tcW w:w="3686" w:type="dxa"/>
            <w:vAlign w:val="center"/>
          </w:tcPr>
          <w:p w14:paraId="47830E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9D906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5D1862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CDE197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D6FB3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3FFB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EA14B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6192D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8359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0FA0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B7A5D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3F47D4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4B74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B32C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BA0F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38FFE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577D95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1D923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BF0D8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76B32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2B49BE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C2F7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D8E22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0BECC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7104BE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5CCE8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0FB51FE" w14:textId="481BE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8540B5" w14:textId="42F054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A8B0D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73BB9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953B6C1" w14:textId="7B8DD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96D652" w14:textId="44625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989CF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9563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C114A76" w14:textId="62D1B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6277BE" w14:textId="05B1F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4A4BF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3CBCEE8" w14:textId="32438A7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CD862D" w14:textId="3F8EB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A15BC3" w14:textId="3F833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CD9C1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D501905" w14:textId="346B3BD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DC9EB2" w14:textId="3EC2C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C0F040" w14:textId="2008F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E929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F14C4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075B9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1E7C99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852757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E724C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F57F19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2ECA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20A4723" w14:textId="1FE1D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77132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DB18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F3766FF" w14:textId="43790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DAD5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26F3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B59172D" w14:textId="1B12A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5CCAD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383D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19F4D14" w14:textId="7DC6C8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790A7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DE54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54A53AD" w14:textId="518C5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C96DA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9318F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330F23A" w14:textId="2F29E2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800CDD" w14:textId="77777777" w:rsidR="00944C3D" w:rsidRDefault="00944C3D" w:rsidP="00944C3D">
      <w:pPr>
        <w:rPr>
          <w:sz w:val="22"/>
          <w:szCs w:val="22"/>
        </w:rPr>
      </w:pPr>
    </w:p>
    <w:p w14:paraId="3C7A3D6C" w14:textId="77777777" w:rsidR="00944C3D" w:rsidRDefault="00944C3D" w:rsidP="00944C3D">
      <w:pPr>
        <w:rPr>
          <w:sz w:val="22"/>
          <w:szCs w:val="22"/>
        </w:rPr>
      </w:pPr>
    </w:p>
    <w:p w14:paraId="389328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084E52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556F2CA" w14:textId="763983F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3ACF4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1A317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0E8DE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B925C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3033F63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9EA6CE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160AEB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51ACC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9B470F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479613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F934E86" w14:textId="5D200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3858D3" w14:textId="43178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6BE3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A5DA2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5366125" w14:textId="1653A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239BF46" w14:textId="28C5C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B786A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0E33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CDC559" w14:textId="66831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18C12C" w14:textId="32B99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54649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B5B4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ED76188" w14:textId="59394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7C59790" w14:textId="5C84AB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E6A19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AA33F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3C82B7B" w14:textId="741F3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38CB94" w14:textId="3B53F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2537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D1F9DF" w14:textId="54A3BA6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E6B9596" w14:textId="0F445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567076" w14:textId="754FF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6003E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1E08AB8" w14:textId="54332E2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369114" w14:textId="6809D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689D1C" w14:textId="7C7B6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8383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4EF42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245B625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3F98E6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7D9DB0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BB4061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B0A7CA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D7D1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280D968" w14:textId="78B49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2142C0" w14:textId="0CDC0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A2B78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5D797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908F5A4" w14:textId="364E8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C44548" w14:textId="367E3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B9466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6827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6CFFC5F" w14:textId="1A7D7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411A37B" w14:textId="104B0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1346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5CFABE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B026A66" w14:textId="3B77B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B8AEB5" w14:textId="3D9F7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A0B47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740518" w14:textId="2BC4662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9F43A6A" w14:textId="793D21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71E667" w14:textId="66173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0F93E5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390CA7" w14:textId="693146C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0A75C6C" w14:textId="23BF6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F91A1CE" w14:textId="79A18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F026A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4DA7085" w14:textId="65A95FA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B1B662C" w14:textId="2654B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52B873F" w14:textId="0B728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70A51" w:rsidRPr="0011069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0863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DC6A9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BF178E6" w14:textId="5567C1A6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9B7CD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5FC8F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4AD2669" w14:textId="087CD59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71A767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4BE55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0AB0604" w14:textId="381A1AD4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C128A2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4A53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0CB0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BF8F7A0" w14:textId="77777777" w:rsidR="00944C3D" w:rsidRPr="003607F0" w:rsidRDefault="00944C3D" w:rsidP="00944C3D"/>
    <w:p w14:paraId="69407E2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D142D" w14:textId="77777777" w:rsidR="00D70A51" w:rsidRDefault="00D70A51">
      <w:r>
        <w:separator/>
      </w:r>
    </w:p>
  </w:endnote>
  <w:endnote w:type="continuationSeparator" w:id="0">
    <w:p w14:paraId="44C7C8C6" w14:textId="77777777" w:rsidR="00D70A51" w:rsidRDefault="00D7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627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D539AF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5081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08C269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77B6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24633D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DEA75" w14:textId="77777777" w:rsidR="00D70A51" w:rsidRDefault="00D70A51">
      <w:r>
        <w:separator/>
      </w:r>
    </w:p>
  </w:footnote>
  <w:footnote w:type="continuationSeparator" w:id="0">
    <w:p w14:paraId="2B09A99D" w14:textId="77777777" w:rsidR="00D70A51" w:rsidRDefault="00D70A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412682">
    <w:abstractNumId w:val="13"/>
  </w:num>
  <w:num w:numId="2" w16cid:durableId="1525754238">
    <w:abstractNumId w:val="17"/>
  </w:num>
  <w:num w:numId="3" w16cid:durableId="106851013">
    <w:abstractNumId w:val="8"/>
  </w:num>
  <w:num w:numId="4" w16cid:durableId="299002274">
    <w:abstractNumId w:val="7"/>
  </w:num>
  <w:num w:numId="5" w16cid:durableId="66186096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023269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659731">
    <w:abstractNumId w:val="20"/>
  </w:num>
  <w:num w:numId="8" w16cid:durableId="866913425">
    <w:abstractNumId w:val="10"/>
  </w:num>
  <w:num w:numId="9" w16cid:durableId="1495024128">
    <w:abstractNumId w:val="0"/>
  </w:num>
  <w:num w:numId="10" w16cid:durableId="1628318683">
    <w:abstractNumId w:val="19"/>
  </w:num>
  <w:num w:numId="11" w16cid:durableId="143787930">
    <w:abstractNumId w:val="6"/>
  </w:num>
  <w:num w:numId="12" w16cid:durableId="752242291">
    <w:abstractNumId w:val="9"/>
  </w:num>
  <w:num w:numId="13" w16cid:durableId="1106854537">
    <w:abstractNumId w:val="12"/>
  </w:num>
  <w:num w:numId="14" w16cid:durableId="1916937459">
    <w:abstractNumId w:val="15"/>
  </w:num>
  <w:num w:numId="15" w16cid:durableId="2027562034">
    <w:abstractNumId w:val="14"/>
  </w:num>
  <w:num w:numId="16" w16cid:durableId="319160678">
    <w:abstractNumId w:val="2"/>
  </w:num>
  <w:num w:numId="17" w16cid:durableId="1665429823">
    <w:abstractNumId w:val="4"/>
  </w:num>
  <w:num w:numId="18" w16cid:durableId="1571160792">
    <w:abstractNumId w:val="11"/>
  </w:num>
  <w:num w:numId="19" w16cid:durableId="2057661251">
    <w:abstractNumId w:val="5"/>
  </w:num>
  <w:num w:numId="20" w16cid:durableId="784887869">
    <w:abstractNumId w:val="18"/>
  </w:num>
  <w:num w:numId="21" w16cid:durableId="256796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8"/>
    <w:docVar w:name="arg2" w:val="Driver=asa17;DBF=D:\anasoft\data\tebys.db;DBN=tebys;ENG=SQL17;commlinks=TCPIP{ip=192.168.1.241};uid=hromnikova;con=finus(10.15);pwd=488300282956Vaveto1"/>
    <w:docVar w:name="arg3" w:val="591212"/>
    <w:docVar w:name="arg4" w:val="C:\Users\HROMNI~1.TEB\AppData\Local\Temp\11656578.doc"/>
    <w:docVar w:name="arg5" w:val="7"/>
  </w:docVars>
  <w:rsids>
    <w:rsidRoot w:val="00D70A5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14995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70A51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A4246"/>
  <w15:docId w15:val="{AAD9AA92-6E9D-4C5E-AA22-BD34CEE3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2025-03-21T09:12:00Z</dcterms:created>
  <dcterms:modified xsi:type="dcterms:W3CDTF">2025-03-21T09:13:00Z</dcterms:modified>
</cp:coreProperties>
</file>