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7A3048C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20B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21F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5EB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CA8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D6E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4DE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0FA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63B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780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A94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897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8C8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49E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DBF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2CE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7AC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690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2B8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450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143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C7C7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7673EFE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6424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DEDC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0598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069F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1949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24894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B2B5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DD06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5686A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7859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155E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6CE0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DAB5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65D9B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5D1A5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C766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A2C54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773C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60FE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2306D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C9C1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0FD2E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1A34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5AB5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E0CA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C1B5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6EE22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E6E4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C7F0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70FB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6758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C3B7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710F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423C7D1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C7AC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249E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D212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2CF30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7420B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18102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2FA1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4BBC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819C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57C58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423C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22DC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6D94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F96B4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9553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B694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5A3F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3CC2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F1FC9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74B25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EB24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D89B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E101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FF66C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1751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9277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F7AF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0707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A5FA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8221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5CEC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F61F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127C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59D527E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9718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340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3C56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CBDC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D22D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315D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DC56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E7DC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07F4B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43DD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92B3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07CB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2766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89366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7FE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E6B29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5E458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9D99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1DF2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F63BE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645D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691E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D001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CDFA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0C13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5C31B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EBE6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FFAF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F925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19438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4182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288E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F2EF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79D957E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8014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634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62E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ED4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E04B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796F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6EA8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F24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60F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D537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84F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E91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AF06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671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9FE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151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E33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481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820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7C2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06F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A66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4E62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D679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CD3E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9B4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342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9BC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7E5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B2A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541A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44D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008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3414279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EBD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687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DA4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941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66F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DFE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6A0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5F4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53A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532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313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073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0CA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BB2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545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B5F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EE67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8BD25D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F81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F6E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308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445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C55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00E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00B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886A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65E7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73BD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3B3D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C0FB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8EDA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5F05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587C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B5D2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5FE7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5148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B457269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30A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B65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F52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198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70BAF1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11E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95D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FDC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0B9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8C8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22C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939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3FC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3ED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BBD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D48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67C470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804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73B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1D9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349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EAD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348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0A4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33D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948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AF3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E7D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1EA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679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F0B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BE7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38240B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874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44B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7DD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7E6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FF8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69D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D17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9AE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B47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602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D81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31352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0F4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222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374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AF9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91B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E59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901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A0D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FF7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E9C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444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E74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09E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6A0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E51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4E4CB5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94E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269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6FA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133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25C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44E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2A6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BF7A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84B5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EE64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F508F0" w14:textId="2F920716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9716A">
              <w:rPr>
                <w:rFonts w:ascii="Arial" w:hAnsi="Arial"/>
                <w:lang w:eastAsia="sk-SK"/>
              </w:rPr>
              <w:t>31.12.20</w:t>
            </w:r>
            <w:r w:rsidR="002E0DBB">
              <w:rPr>
                <w:rFonts w:ascii="Arial" w:hAnsi="Arial"/>
                <w:lang w:eastAsia="sk-SK"/>
              </w:rPr>
              <w:t>2</w:t>
            </w:r>
            <w:r w:rsidR="00575303">
              <w:rPr>
                <w:rFonts w:ascii="Arial" w:hAnsi="Arial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49C2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8650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7BE7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2B2A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D495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3C5A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28E3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6485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312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900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07E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77B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882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10A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F6C98F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8F5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F6B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E96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963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81C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BDC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B620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18AC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9738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6346FC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453FA40A" wp14:editId="3584EE99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53B602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6FF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A95A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12A3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219C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55A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136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089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5A5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F4A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F9D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004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8E0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176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3BD8884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343657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782895D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B032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47C241B1" wp14:editId="025F028A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D312C4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11F11671" wp14:editId="68F6AA44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F49F98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9EEF2E7" wp14:editId="3EE97FF4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B3AC9F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1EDE8D08" wp14:editId="5AD53A21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74BC23" w14:textId="77777777" w:rsidR="000B647F" w:rsidRDefault="00646867" w:rsidP="00944C3D">
                                  <w:fldSimple w:instr=" MERGEFIELD  aDMOD  \* MERGEFORMAT ">
                                    <w:r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">
                      <v:textbox>
                        <w:txbxContent>
                          <w:p w:rsidR="000B647F" w:rsidRDefault="006E6272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4123F61B" wp14:editId="1BA535CA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B97251" w14:textId="37D3679F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2E0DBB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575303">
                                    <w:rPr>
                                      <w:rFonts w:ascii="Arial" w:hAnsi="Arial" w:cs="Arial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123F61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54B97251" w14:textId="37D3679F"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2E0DBB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575303">
                              <w:rPr>
                                <w:rFonts w:ascii="Arial" w:hAnsi="Arial" w:cs="Arial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2C0D40E7" wp14:editId="137FB271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82D619" w14:textId="27294047" w:rsidR="000B647F" w:rsidRDefault="0099716A" w:rsidP="00944C3D">
                                  <w:r>
                                    <w:t>20</w:t>
                                  </w:r>
                                  <w:r w:rsidR="002E0DBB">
                                    <w:t>2</w:t>
                                  </w:r>
                                  <w:r w:rsidR="00575303"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0D40E7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2782D619" w14:textId="27294047" w:rsidR="000B647F" w:rsidRDefault="0099716A" w:rsidP="00944C3D">
                            <w:r>
                              <w:t>20</w:t>
                            </w:r>
                            <w:r w:rsidR="002E0DBB">
                              <w:t>2</w:t>
                            </w:r>
                            <w:r w:rsidR="00575303"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24ED4855" wp14:editId="3DFCAFF5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7FC46E" w14:textId="77777777" w:rsidR="000B647F" w:rsidRDefault="00646867" w:rsidP="00944C3D">
                                  <w:fldSimple w:instr=" MERGEFIELD  aDMDO  \* MERGEFORMAT ">
                                    <w:r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">
                      <v:textbox>
                        <w:txbxContent>
                          <w:p w:rsidR="000B647F" w:rsidRDefault="006E6272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223ADEE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DD44BFD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4742286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1F723FF" wp14:editId="212CA6E2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578A1E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490AFD40" wp14:editId="45A24F39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FB3824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EC628C7" wp14:editId="131749CA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6FE687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7F7688A5" wp14:editId="01651FFA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67232F" w14:textId="75C0C8A5" w:rsidR="000B647F" w:rsidRDefault="0099716A" w:rsidP="00944C3D">
                                  <w:r>
                                    <w:t>20</w:t>
                                  </w:r>
                                  <w:r w:rsidR="002E0DBB">
                                    <w:t>2</w:t>
                                  </w:r>
                                  <w:r w:rsidR="00575303"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7688A5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0467232F" w14:textId="75C0C8A5" w:rsidR="000B647F" w:rsidRDefault="0099716A" w:rsidP="00944C3D">
                            <w:r>
                              <w:t>20</w:t>
                            </w:r>
                            <w:r w:rsidR="002E0DBB">
                              <w:t>2</w:t>
                            </w:r>
                            <w:r w:rsidR="00575303"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1F885B04" wp14:editId="4D186DD6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84D43B" w14:textId="77777777" w:rsidR="000B647F" w:rsidRDefault="00646867" w:rsidP="00944C3D">
                                  <w:fldSimple w:instr=" MERGEFIELD  aDMDO  \* MERGEFORMAT ">
                                    <w:r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">
                      <v:textbox>
                        <w:txbxContent>
                          <w:p w:rsidR="000B647F" w:rsidRDefault="006E6272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3D3A97BA" wp14:editId="0BDB88CD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675CAA" w14:textId="61971044" w:rsidR="000B647F" w:rsidRDefault="0099716A" w:rsidP="00944C3D">
                                  <w:r>
                                    <w:t>20</w:t>
                                  </w:r>
                                  <w:r w:rsidR="002E0DBB">
                                    <w:t>2</w:t>
                                  </w:r>
                                  <w:r w:rsidR="00575303"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3A97BA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33675CAA" w14:textId="61971044" w:rsidR="000B647F" w:rsidRDefault="0099716A" w:rsidP="00944C3D">
                            <w:r>
                              <w:t>20</w:t>
                            </w:r>
                            <w:r w:rsidR="002E0DBB">
                              <w:t>2</w:t>
                            </w:r>
                            <w:r w:rsidR="00575303"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001BC5DE" wp14:editId="44827B43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0DFDED" w14:textId="77777777" w:rsidR="000B647F" w:rsidRDefault="00646867" w:rsidP="00944C3D">
                                  <w:fldSimple w:instr=" MERGEFIELD  aDMOD  \* MERGEFORMAT ">
                                    <w:r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">
                      <v:textbox>
                        <w:txbxContent>
                          <w:p w:rsidR="000B647F" w:rsidRDefault="006E6272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65D1AA9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CD4B722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B3D964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C91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9D6DC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6DB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6CD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C23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CFF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013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F71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FF2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A4B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13D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E86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2E0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162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E10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E1A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94C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251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05A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A7E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D0A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C41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228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AB7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E75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1AC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65BDEB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B8B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E07D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3045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070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E4E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90E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5FD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DEB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842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D37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E3D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7B9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D68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F31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600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7B4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570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038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E7B36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98808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46456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A116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9A3C9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D1F1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DF99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BE5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0DD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D72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448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352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2AF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A6B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A68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797339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B2B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364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149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F3E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F46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69A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F15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FCA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6B0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F35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4AF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AAF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64E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2AF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60C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B74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CFB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255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7BB6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7D5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64628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A31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924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2F0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3A8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57B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338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3EA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95C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B4A3D9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403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93D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B18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13F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B37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E21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027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6A0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936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C13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E67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5B4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D2F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ED2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FE8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68A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300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4B0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084E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497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1DC6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F79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CB2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794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292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AF5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9D9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3B9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633086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A5E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912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A2A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C48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C5A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6A8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F3D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9D2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6E0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7A7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424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BEA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C72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6B1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074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F2D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AC5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600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1C52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82F7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6A8F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1B9B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1AA5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4E73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A1E1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28C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CE1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CA4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07B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EE8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721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FA9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8FD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42F838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6C4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444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481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C6F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6AD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CDB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E0D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84C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9A5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E9F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5C9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745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91C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4F3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2C2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41F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2D0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9AB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7AA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4B6F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1304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984F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2104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A816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7E40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7F82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46B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1B0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08E31F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62F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1AB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5CBF9A39" wp14:editId="3D8C5F9D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F27646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DDF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5AA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40D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EE1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B50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C87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FB3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F7C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EA9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D20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971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6BD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068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BE5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8CB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9C5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F0B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483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0D3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9C5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84C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C86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709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EEC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513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F33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738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FC2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70F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8E7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362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4A2E61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F886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6C0AFA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920A5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4C3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D3CDAE2" wp14:editId="32A5E991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DC2D91" w14:textId="77777777" w:rsidR="000B647F" w:rsidRPr="00391121" w:rsidRDefault="0044565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36114553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2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">
                      <v:textbox>
                        <w:txbxContent>
                          <w:p w:rsidR="000B647F" w:rsidRPr="00391121" w:rsidRDefault="0044565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36114553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FAD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4E8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50A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034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8E6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D15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24B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757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F4C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1FE34DF" wp14:editId="303F16A5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8865C9" w14:textId="77777777" w:rsidR="000B647F" w:rsidRPr="00391121" w:rsidRDefault="0044565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2021510568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3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">
                      <v:textbox style="mso-fit-shape-to-text:t">
                        <w:txbxContent>
                          <w:p w:rsidR="000B647F" w:rsidRPr="00391121" w:rsidRDefault="0044565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2021510568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C2C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C81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DE6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194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464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FE7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330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9E7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576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C2E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773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40C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173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59D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4F5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9A4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D62CC8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2C3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5FE26FE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CEB5C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144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846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FF6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0D7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BE6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711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804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7D6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A30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BFF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B1B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FB4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AB0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1B7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042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6449BD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DAE5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92507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815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F54844A" wp14:editId="68640E9B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DB8CCD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SVB</w:t>
                                  </w:r>
                                  <w:r w:rsidR="006142E9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 w:rsidR="00445650">
                                    <w:rPr>
                                      <w:rFonts w:ascii="Arial" w:hAnsi="Arial" w:cs="Arial"/>
                                    </w:rPr>
                                    <w:t xml:space="preserve">Kukučínova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4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">
                      <v:textbox>
                        <w:txbxContent>
                          <w:p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SVB</w:t>
                            </w:r>
                            <w:r w:rsidR="006142E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445650">
                              <w:rPr>
                                <w:rFonts w:ascii="Arial" w:hAnsi="Arial" w:cs="Arial"/>
                              </w:rPr>
                              <w:t xml:space="preserve">Kukučínova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09D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0C5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966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B9D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27F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B34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3FF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5F0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9F3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679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0CE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D98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7D6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801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B85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820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9EB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D12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F47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37E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744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218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C8C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C31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5A8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178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607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799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A62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1B9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94B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D21662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B80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25BEC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E13B6A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2553C6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15A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9DD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E10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CBC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9E7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2C8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54A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AAB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07C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703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C4A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BEA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1D2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A07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B25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9AD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050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08C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21A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23C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F0A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42D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3DE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E6E249D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832C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19136BC" wp14:editId="1AEDAFC1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D133AA" w14:textId="77777777" w:rsidR="000B647F" w:rsidRPr="00391121" w:rsidRDefault="0044565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Kukučínova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5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">
                      <v:textbox>
                        <w:txbxContent>
                          <w:p w:rsidR="000B647F" w:rsidRPr="00391121" w:rsidRDefault="0044565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Kukučínova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3A072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914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5FD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80B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888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E85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C43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724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AA9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591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B96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CEF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AC7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1DE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ABC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E6F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532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B7C3058" wp14:editId="56576068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303DEE" w14:textId="77777777" w:rsidR="000B647F" w:rsidRDefault="00445650" w:rsidP="00944C3D">
                                  <w:r>
                                    <w:t>500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6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">
                      <v:textbox>
                        <w:txbxContent>
                          <w:p w:rsidR="000B647F" w:rsidRDefault="00445650" w:rsidP="00944C3D">
                            <w:r>
                              <w:t>500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D1D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C3E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1FA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DBA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A1F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F4D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BAFC58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F83D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0F26D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36AE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E382C8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6C111B5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11A57B6" wp14:editId="1AA3CA78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7054B8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9110</w:t>
                                  </w:r>
                                  <w:r w:rsidR="009D0BDD">
                                    <w:rPr>
                                      <w:rFonts w:ascii="Arial" w:hAnsi="Arial" w:cs="Arial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7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">
                      <v:textbox>
                        <w:txbxContent>
                          <w:p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9110</w:t>
                            </w:r>
                            <w:r w:rsidR="009D0BDD">
                              <w:rPr>
                                <w:rFonts w:ascii="Arial" w:hAnsi="Arial" w:cs="Arial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89B200F" wp14:editId="12299759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F213D1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46867" w:rsidRPr="00583CA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8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46867" w:rsidRPr="00583CAF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753EDA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9D191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ABC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0A0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EC5C06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A12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3BEB65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09FF823" wp14:editId="73FF4981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FA207D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49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11E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4959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F486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CCD2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BDFE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D913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CBD6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69012C1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6D067BE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3B3BE32" wp14:editId="41944008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DDA2DE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0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CCD04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9F3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245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5EF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034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146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7FD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B9F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6CA397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37F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0F4AE6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5D2F6C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3953644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F6951C3" wp14:editId="3672A46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73FF44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1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F3BB69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0D97A4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235D0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D4F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C99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DB2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4F9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4A2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281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DCD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68F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ABF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B29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F07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688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B1D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A44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67C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04D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80C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AD8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DEB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ACF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3F0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EB9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751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492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FEF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283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4117A9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70C07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3995D61" w14:textId="11FD70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2E0DBB">
              <w:rPr>
                <w:rFonts w:ascii="Arial" w:hAnsi="Arial"/>
                <w:lang w:eastAsia="sk-SK"/>
              </w:rPr>
              <w:t>27.2.202</w:t>
            </w:r>
            <w:r w:rsidR="00575303">
              <w:rPr>
                <w:rFonts w:ascii="Arial" w:hAnsi="Arial"/>
                <w:lang w:eastAsia="sk-SK"/>
              </w:rPr>
              <w:t>5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DA007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F5E4B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F7A8D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AB6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ED7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EDFC21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D99CB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2A62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02B2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8A7D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EB99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37A73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662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D622FF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924C8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31F3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5656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38BC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9726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9B71E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87A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5FB5F4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AD625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58C2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18AA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4E61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FF3F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13F35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19D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EE8465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783AA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2DB3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4AF2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3EBA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7B5B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F62BD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B75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8321A3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FDF3C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1C98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106E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5CD9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1E44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426A2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1B1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9726C2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52559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F3A7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7F0D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2BAF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FBB9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90748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CCA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A03DB7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5AC80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C197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EF51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03FD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1E9C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36AEE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213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0456B5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759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FDBA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9CA7BA5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47F64AF3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4EA6163B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54AFB9FD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69B5DAB3" w14:textId="77777777" w:rsidR="002E0DBB" w:rsidRDefault="002E0DBB" w:rsidP="00503750">
            <w:pPr>
              <w:rPr>
                <w:rFonts w:ascii="Arial" w:hAnsi="Arial"/>
                <w:lang w:eastAsia="sk-SK"/>
              </w:rPr>
            </w:pPr>
          </w:p>
          <w:p w14:paraId="747EEF9B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44BAFF33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54DD24F6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42DFDE9D" w14:textId="77777777" w:rsidR="0099716A" w:rsidRPr="00ED0163" w:rsidRDefault="0099716A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C00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95C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1C02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1A56C8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241B1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058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006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110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59E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926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2D0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F0D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75E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FAF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DE2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897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AF4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55F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2EC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76E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A19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447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AEE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D63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DD5DF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2BF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121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2232DED1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lastRenderedPageBreak/>
        <w:t>Základné informácie o účtovnej jednotke</w:t>
      </w:r>
    </w:p>
    <w:p w14:paraId="149AA9FB" w14:textId="77777777" w:rsidR="00944C3D" w:rsidRDefault="00944C3D" w:rsidP="00944C3D">
      <w:pPr>
        <w:rPr>
          <w:rFonts w:ascii="Arial" w:hAnsi="Arial"/>
        </w:rPr>
      </w:pPr>
    </w:p>
    <w:p w14:paraId="0C77C28D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696F4FD2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6E5618C2" w14:textId="77777777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7800B2C6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4DD75023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582A3271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3"/>
        <w:gridCol w:w="2800"/>
      </w:tblGrid>
      <w:tr w:rsidR="00944C3D" w:rsidRPr="008D0433" w14:paraId="24BF9956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65DE102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31FD3F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712512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4E0A930B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656A481D" w14:textId="77777777" w:rsidR="00944C3D" w:rsidRPr="008D0433" w:rsidRDefault="00445650" w:rsidP="00503750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Bačínsky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 Miroslav 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95D7280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Štatutár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0FE7CE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3588D5B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06B7E0C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57369BE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50747C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84C7031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5733B88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763AA5B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2F3A6A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778CB63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001F68AA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4FFEF11D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0274B796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2B3B362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52F591CA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1E6E566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01FB4CEE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0C2F5E5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609B39E2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726004D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68A6BB3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5F692AC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0712F084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3E087D4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66BACF0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27A52F4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718BD6A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7CA19CE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5F0CC5B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080A1D7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A392458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5B274FE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0E31BDF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2552880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E6EC4B4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2D343FD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4881652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271291C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A7CDF38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38C392B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579E796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50B62B79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77AEB3D2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4356A97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046DA88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093A4550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1B81C07E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5BC25E9D" w14:textId="009406F3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 w:rsidR="002E0DBB">
        <w:rPr>
          <w:rFonts w:ascii="Arial" w:hAnsi="Arial"/>
          <w:sz w:val="22"/>
          <w:szCs w:val="22"/>
        </w:rPr>
        <w:t>x</w:t>
      </w:r>
      <w:r>
        <w:rPr>
          <w:rFonts w:ascii="Arial" w:hAnsi="Arial"/>
          <w:sz w:val="22"/>
          <w:szCs w:val="22"/>
        </w:rPr>
        <w:tab/>
        <w:t>nie</w:t>
      </w:r>
    </w:p>
    <w:p w14:paraId="4AB499C1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0D7B7076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6A732ECD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53960F3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3ED1D11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124E8C9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785677DA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5FD75B0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63CC966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3AB2CC5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97F14A2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2840DA4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5B01FDC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76709E8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5D7F068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7B47787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7FE589D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23E57C2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82E8745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C083276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184D540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2FF5BFC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01CC2D9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b) dlhodobý nehmotný majetok obstaraný vlastnou činnosťou</w:t>
      </w:r>
    </w:p>
    <w:p w14:paraId="10FD8E9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6A54DC9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549EE57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6ED50B6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7E24133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4902DF4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0E3D8C9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6A46CA0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38C24F1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1160A3D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437AF07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5E689C6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6E45606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76903DB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169C5758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06CF97E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504011D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6D9C35E4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65ABA13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045448C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3078713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179C98B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177C6FC7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1CCC649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83CAD6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7AD453F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3EA693A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AD2046B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1BD8D88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8F82FA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1447F2E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273D6ED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0A50FA4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660086A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3D3B031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1BF299A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4FE08D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5F5B18D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3755FEF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792405C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75FE834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3FFF087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1EE55F3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2DA937A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4FC8DBC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67A55B6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DAF878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F642F4F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177AFFC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37A7188F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206600C4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4381861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770BE50D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1E5F1D2F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41EF587C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162260A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FE34EDF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3512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0E55972F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420E80CF" w14:textId="77777777" w:rsidTr="00503750">
        <w:tc>
          <w:tcPr>
            <w:tcW w:w="2302" w:type="dxa"/>
            <w:vAlign w:val="center"/>
          </w:tcPr>
          <w:p w14:paraId="0495953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7989CF6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36E637E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38FC37A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3EF07A4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2A8FE9D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6E0B5E4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452BF2C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0D2C0921" w14:textId="77777777" w:rsidTr="00503750">
        <w:tc>
          <w:tcPr>
            <w:tcW w:w="15593" w:type="dxa"/>
            <w:gridSpan w:val="8"/>
            <w:vAlign w:val="center"/>
          </w:tcPr>
          <w:p w14:paraId="417052F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52EC38D7" w14:textId="77777777" w:rsidTr="00503750">
        <w:tc>
          <w:tcPr>
            <w:tcW w:w="2302" w:type="dxa"/>
            <w:vAlign w:val="center"/>
          </w:tcPr>
          <w:p w14:paraId="6D66F55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1DE762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E67798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2AE153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70016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F25E8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7221F6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1BF75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E24DA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B4D7C7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6AC3AA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85290E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8CBF6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97F76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FB4FE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36670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21B644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DD49C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7CB094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32F559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9F42EB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B0213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F7A1B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029AD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FA923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C7B0F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2BA43EA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D65155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19F16D2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5DF6096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2D374C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533F79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5AF55D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27E0DF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8E9F72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2BA3DCA5" w14:textId="77777777" w:rsidTr="00503750">
        <w:tc>
          <w:tcPr>
            <w:tcW w:w="2302" w:type="dxa"/>
            <w:vAlign w:val="center"/>
          </w:tcPr>
          <w:p w14:paraId="1ECC582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05F8CF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CAFB8A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4C694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6F13D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58290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2A747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6C2D64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B35BEA8" w14:textId="77777777" w:rsidTr="00503750">
        <w:tc>
          <w:tcPr>
            <w:tcW w:w="15593" w:type="dxa"/>
            <w:gridSpan w:val="8"/>
            <w:vAlign w:val="center"/>
          </w:tcPr>
          <w:p w14:paraId="485475B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5985A1F7" w14:textId="77777777" w:rsidTr="00503750">
        <w:tc>
          <w:tcPr>
            <w:tcW w:w="2302" w:type="dxa"/>
            <w:vAlign w:val="center"/>
          </w:tcPr>
          <w:p w14:paraId="07E01B8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B8DFF6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18C3D6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1C859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D3DBE4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B9B47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34DDB3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CDF31C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435CF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6A3788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85430F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0E7E7E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B9215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42352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FD9B3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2377CF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5C20B9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BA1868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35384D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61D178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51BAE6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FF10B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303DA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B90F7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093617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10EB0C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DF3070" w14:textId="77777777" w:rsidTr="00503750">
        <w:tc>
          <w:tcPr>
            <w:tcW w:w="2302" w:type="dxa"/>
            <w:vAlign w:val="center"/>
          </w:tcPr>
          <w:p w14:paraId="3EB2017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DF0179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EC4D28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CCFEA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652FBD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93CAB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8D461A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6B37D6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B7CC92" w14:textId="77777777" w:rsidTr="00503750">
        <w:tc>
          <w:tcPr>
            <w:tcW w:w="15593" w:type="dxa"/>
            <w:gridSpan w:val="8"/>
            <w:vAlign w:val="center"/>
          </w:tcPr>
          <w:p w14:paraId="435205D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097BB611" w14:textId="77777777" w:rsidTr="00503750">
        <w:tc>
          <w:tcPr>
            <w:tcW w:w="2302" w:type="dxa"/>
            <w:vAlign w:val="center"/>
          </w:tcPr>
          <w:p w14:paraId="722FDC5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1251DF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7FB92A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34F4A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9B175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DC436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134AA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236F9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15965B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6A0459F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3FCC7A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3851B5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4772DE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29BBF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1C7E3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2215F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9B24BE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6D852DC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1F3613E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8A7300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0EA80F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6175E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F48B9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9BD8B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D62C3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6C03B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4ED0A5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73EF9CA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A59D7F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3BEC6D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8DE209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94DA4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85DFA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E1129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493AC8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30E905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4AA731D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25E97D4D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6E68105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94814A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D4C265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68179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5D23D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933D26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41CA71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A42209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780699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0978C62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95644B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D981BE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73D99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7054B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6FEEC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27A4B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AE65C8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1A202D6" w14:textId="77777777" w:rsidR="00944C3D" w:rsidRDefault="00944C3D" w:rsidP="00944C3D">
      <w:pPr>
        <w:rPr>
          <w:rFonts w:ascii="Arial" w:hAnsi="Arial"/>
          <w:b/>
        </w:rPr>
      </w:pPr>
    </w:p>
    <w:p w14:paraId="0F538AC3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19D452CD" w14:textId="77777777" w:rsidTr="00503750">
        <w:tc>
          <w:tcPr>
            <w:tcW w:w="1944" w:type="dxa"/>
            <w:vAlign w:val="center"/>
          </w:tcPr>
          <w:p w14:paraId="12FF051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5C737B0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5542B6E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7B70423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1CAA1B7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44EB8C8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1B79EB2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2F3F438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290DB43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0DC82BC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5343494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5760060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22A176BE" w14:textId="77777777" w:rsidTr="00503750">
        <w:tc>
          <w:tcPr>
            <w:tcW w:w="15685" w:type="dxa"/>
            <w:gridSpan w:val="12"/>
            <w:vAlign w:val="center"/>
          </w:tcPr>
          <w:p w14:paraId="017939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7544B2EC" w14:textId="77777777" w:rsidTr="00503750">
        <w:tc>
          <w:tcPr>
            <w:tcW w:w="1944" w:type="dxa"/>
            <w:vAlign w:val="center"/>
          </w:tcPr>
          <w:p w14:paraId="27552A6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94936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8BFBC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EC064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5E3DB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167B6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2DEB9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5885A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B0E88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7A360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1AEF0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F5AB0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2366B0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6790FFD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40B3E1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FEE2B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F1A77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55ECD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1112B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AC500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2C0B0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541FD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F9857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25A9C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922D3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6C4AF3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61274F4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3C18E2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1A430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2D96E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A7B1A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FA3AE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578CA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5EF06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DC794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C9368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E1865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8EA4B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A699EC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0884300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52328D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86B39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49CC4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4D3C8B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26CFC6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0BFC35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659FB9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3BA48A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326630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54F4B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E219D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6CD73701" w14:textId="77777777" w:rsidTr="00503750">
        <w:tc>
          <w:tcPr>
            <w:tcW w:w="1944" w:type="dxa"/>
            <w:vAlign w:val="center"/>
          </w:tcPr>
          <w:p w14:paraId="346BA8D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138D2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BFA65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012A1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5D42C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7C3A2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74C28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FC0F1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80DE7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88210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0B7D3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74929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A6C379" w14:textId="77777777" w:rsidTr="00503750">
        <w:tc>
          <w:tcPr>
            <w:tcW w:w="15685" w:type="dxa"/>
            <w:gridSpan w:val="12"/>
            <w:vAlign w:val="center"/>
          </w:tcPr>
          <w:p w14:paraId="1766250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14F83956" w14:textId="77777777" w:rsidTr="00503750">
        <w:tc>
          <w:tcPr>
            <w:tcW w:w="1944" w:type="dxa"/>
            <w:vAlign w:val="center"/>
          </w:tcPr>
          <w:p w14:paraId="4CA5DB9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11E4FE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90A10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21E61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287E9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3127F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7C230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FC174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B917D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777D5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B5612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00618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64FECB9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11BC52E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00C597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7428D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F4889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CD5F6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76A11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B3145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C3FD3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78EF1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1C947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1D3E4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8F8A7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DC0171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33393EB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627AD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B2D4D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3F4DA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37445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E89F9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E35DE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3AF1C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FDACA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7A757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9DF9F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2FB7C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DBEFD1" w14:textId="77777777" w:rsidTr="00503750">
        <w:tc>
          <w:tcPr>
            <w:tcW w:w="1944" w:type="dxa"/>
            <w:vAlign w:val="center"/>
          </w:tcPr>
          <w:p w14:paraId="47302EB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E7D9E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42C6F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7D110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A853F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4DD50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9548D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BCE5A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660E4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E3C75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06548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88AF4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6D2A7AC" w14:textId="77777777" w:rsidTr="00503750">
        <w:tc>
          <w:tcPr>
            <w:tcW w:w="15685" w:type="dxa"/>
            <w:gridSpan w:val="12"/>
            <w:vAlign w:val="center"/>
          </w:tcPr>
          <w:p w14:paraId="418C1A1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17476D07" w14:textId="77777777" w:rsidTr="00503750">
        <w:tc>
          <w:tcPr>
            <w:tcW w:w="1944" w:type="dxa"/>
            <w:vAlign w:val="center"/>
          </w:tcPr>
          <w:p w14:paraId="4A7742D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5C4CAF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4F33A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21425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9E821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9641C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0A318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BFF1C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4E9B8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56750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790F5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F25C6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7CE3CB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2A2E69F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51A389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9D59E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31EAE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B1A20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4511B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6986C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08CAE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00CD6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79C47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17220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24D09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D0AB52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323BCE0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B5C71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46935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33516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6A1D2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910DF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75573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42FC2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73A75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8A928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C883E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1DBD6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BAB08E0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65493A3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54BFA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EDB66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1F93A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13441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CCD9A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6AE48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726AC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1ACDA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F3B69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55BD1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E7F7B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6B74320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4B805E8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3CB33F3D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0F96F3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D0A22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8D268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AF8D9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7C830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5E6D9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42677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2BE8A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2D4F8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F5579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D142D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A11EC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5DB25E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438DCC5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31E432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A6D0C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47428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747CD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8B11F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E1ED6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01C33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4F865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84B28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657EE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65F84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A90B70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CCB9E6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A88BB3F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2EDC5868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7A8433F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CCA103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17202E9C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56386C7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DA6E80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AB5A41F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48A8D6E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0488F7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5CF7048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356620D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A05A67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9A8901B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7213403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793517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2AD21CA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6F6353F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57A7FF92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5E659D4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B4ED20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9DD3E3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2CCBD9D3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6304641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3A80E7A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E44B47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525B0AF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23704E1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670AB6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B6CB9E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F8DD221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31F7FF8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121251E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3DCFAC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EC2FF0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9BF5F01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7EFF4CB8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4DAC75B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6C2CCAD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0D6E806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6340073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2A60C99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5E22FAE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4AD49806" w14:textId="77777777" w:rsidTr="00503750">
        <w:trPr>
          <w:trHeight w:val="1073"/>
        </w:trPr>
        <w:tc>
          <w:tcPr>
            <w:tcW w:w="3614" w:type="dxa"/>
            <w:vMerge/>
          </w:tcPr>
          <w:p w14:paraId="232F3DE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6665D77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6C091F8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350AF8E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00FA6ED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227AC9D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5B9DABC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4438FC82" w14:textId="77777777" w:rsidTr="00503750">
        <w:trPr>
          <w:trHeight w:val="283"/>
        </w:trPr>
        <w:tc>
          <w:tcPr>
            <w:tcW w:w="3614" w:type="dxa"/>
          </w:tcPr>
          <w:p w14:paraId="58D8F75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695CAA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B8C40C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E9E29E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4B93B7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12AE37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5658F5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EB3D36A" w14:textId="77777777" w:rsidTr="00503750">
        <w:trPr>
          <w:trHeight w:val="283"/>
        </w:trPr>
        <w:tc>
          <w:tcPr>
            <w:tcW w:w="3614" w:type="dxa"/>
          </w:tcPr>
          <w:p w14:paraId="593BE36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98F36D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637A2D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F6E9F3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1DEF90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203E7D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AE217B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F7E9FE3" w14:textId="77777777" w:rsidTr="00503750">
        <w:trPr>
          <w:trHeight w:val="283"/>
        </w:trPr>
        <w:tc>
          <w:tcPr>
            <w:tcW w:w="3614" w:type="dxa"/>
          </w:tcPr>
          <w:p w14:paraId="53C292D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A888D1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399614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7E36BEC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541E98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CA7D49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D93F08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7C8C0A0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0B9288F4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1C433E69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0F9CAF6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090246E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3766099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608BD11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6EE1E96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6BC4D4A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791F3E1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3E9F064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75C1861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48D474C6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5ABE126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5684AFF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9909FBB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5C4C8D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DFDC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A0F79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AC70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5A86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ECEB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1602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E6227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D2FB95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B5FD52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67FF5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5ECD2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95EEE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F2F5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8B120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3FD5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F460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716B5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022F9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AE5E5D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70B056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7EEB4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B834D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3203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BAB8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4403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4818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EDCF0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061C86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7E99C3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4819A4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AC770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0440C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D8FA5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ABD57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CC40C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81381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0F4F4D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20BFCEE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251994A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3F729A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9FF8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5F9FD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82E2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371A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7011C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BA14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DC099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2CDB8B7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797118B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44FA28C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933F9C2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4A0140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1721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7178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B2A7E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830E2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8058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E245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79472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2C36D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BFBAA5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10C3C1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F44D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3C30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B1318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A89A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4C13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8844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8C20A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DEA0B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640D96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20E041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2D19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B34FB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9F8C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D717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7A5EC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66D4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AFC01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97016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7C96F7E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5C6FF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4F48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9608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DC24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71D4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FE08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AA46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46D7E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0EBBEC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71D609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7EDF4E5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94C2261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68CFAE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5F33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4449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B5D5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BB13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E1AC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49CBD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C0E62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FBC27C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57CC4195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1FCC7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9062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33075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52A6A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3E24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0788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0654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FDC56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F60BCC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D360A50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3D365C81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6987989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1F640B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F1C534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CB31B7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E30795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4AB0C5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1053F6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15CEA3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4921D7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482441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47AED9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AFA6FE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4A4093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4039A4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942F20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84B0A7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1DE86D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0E71A93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3512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6CF37601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53030743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363A7BC5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25ADB965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7CAAF3A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5524B9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12BF9A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F14CB1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BC0FCC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0EECFD16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14AE0CC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42D0F8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FB8F54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5A6C7E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A50201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3F56BA9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34B5F4D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37E5FE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232EB0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670376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A0A308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DBD7E0C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5930157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4B3BB9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E2F548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8CAE1B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A41EA1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BBE1E0B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39994D1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92FC7D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9137F4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C072C7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A41073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1E7A417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4793892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20077A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6FB122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8F3CC1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BE8829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0E8C4E1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1E8EE524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AF9674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CFCCAE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9015A0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3E7DBD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3CD5D16B" w14:textId="77777777" w:rsidR="00944C3D" w:rsidRDefault="00944C3D" w:rsidP="00944C3D">
      <w:pPr>
        <w:rPr>
          <w:rFonts w:ascii="Arial" w:hAnsi="Arial"/>
          <w:b/>
        </w:rPr>
      </w:pPr>
    </w:p>
    <w:p w14:paraId="71CFBC00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27BF9FC5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496C4CC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5ACB379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4120F4B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2858442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5D3A7C4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7D00E694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7D60FD7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0CE8A13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537D6C8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0DB8938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6D16869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269AA69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15F6AFC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33C2177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380C317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1F964BE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6A9F4C0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7C337D4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5E591DF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1BDFC0E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0E236FB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079AB7A6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5584211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48F540C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03C2BD3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1641E03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58E04955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145AC4F1" w14:textId="77777777" w:rsidTr="00503750">
        <w:tc>
          <w:tcPr>
            <w:tcW w:w="2835" w:type="dxa"/>
            <w:vAlign w:val="center"/>
          </w:tcPr>
          <w:p w14:paraId="2F6A1F7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1545ED0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36A3D6E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4677305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6586085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61FBCFA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3F45968D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794201A7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74465508" w14:textId="7777777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9390D5D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C2938F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FA3A892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486B7CB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09A220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6BAD74B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786373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656C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00AED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E3BA9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1D80A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581832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549D956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3C7A04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FF8AE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2427C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BA8BE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3B2ED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BAD4AC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18A5258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129CC2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2EE91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5483D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F7839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23F84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93D8EDC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1F7DA96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32D94D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56CF9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0B097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19E10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7EDCF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22C5973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199E33F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653D2E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3C29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121E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42126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6BB80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017DE2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A706BB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25E21F2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ED11D4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75D73B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72D8A4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91F7CB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C47207D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4FB64FFF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2027DBC1" w14:textId="7777777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34264717" w14:textId="77777777" w:rsidR="00944C3D" w:rsidRDefault="00944C3D" w:rsidP="00944C3D">
      <w:pPr>
        <w:rPr>
          <w:rFonts w:ascii="Arial" w:hAnsi="Arial"/>
          <w:b/>
        </w:rPr>
      </w:pPr>
    </w:p>
    <w:p w14:paraId="3B821E3D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0B860148" w14:textId="77777777" w:rsidTr="00503750">
        <w:tc>
          <w:tcPr>
            <w:tcW w:w="2835" w:type="dxa"/>
            <w:vAlign w:val="center"/>
          </w:tcPr>
          <w:p w14:paraId="09CEDEA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Druh pohľadávok</w:t>
            </w:r>
          </w:p>
        </w:tc>
        <w:tc>
          <w:tcPr>
            <w:tcW w:w="1418" w:type="dxa"/>
            <w:vAlign w:val="center"/>
          </w:tcPr>
          <w:p w14:paraId="60418ED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E1232A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2B2D713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095CB78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44F87AA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254DA598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2EEBEBD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2BC46C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98DF2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5AD1F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D9A79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A4071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FB83F3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ED6770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74A069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907FB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239B4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AD5E1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A41D7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E6A8C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E01F06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2B703A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B8E36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CEAC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8BD04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66CB1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FB7961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5E5C4D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0ABD51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BE053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E70D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5F811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8C948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249FE1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66C56F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5550AAE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B8443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1DE0F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F4BA47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3F243E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8167132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1001920A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4718467B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274C3B5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328C2FF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7985BC45" w14:textId="77777777" w:rsidTr="00503750">
        <w:trPr>
          <w:trHeight w:val="699"/>
        </w:trPr>
        <w:tc>
          <w:tcPr>
            <w:tcW w:w="3502" w:type="dxa"/>
            <w:vMerge/>
          </w:tcPr>
          <w:p w14:paraId="0954C84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149445B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1742D22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78B9972C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1A949E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529347E3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77399FEF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0EBB2003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02E95CD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4D9C30B9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7C060A03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DF2CC2C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3BC7BD9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78C089DD" w14:textId="7777777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0D75DED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68FADA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106525D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66984894" w14:textId="77777777" w:rsidTr="00503750">
        <w:trPr>
          <w:trHeight w:val="593"/>
        </w:trPr>
        <w:tc>
          <w:tcPr>
            <w:tcW w:w="3497" w:type="dxa"/>
          </w:tcPr>
          <w:p w14:paraId="5A927A1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4061FEE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0A7C88C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77A6329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B25537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620101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B917E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2F251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DF0ECE1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EBC5B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B20DF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BFF498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6AE8680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06A97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4390E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3B708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BB5BF2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56730A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66D11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88F3E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058F8A9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0482A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B958E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73541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801ED96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D0479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FAF12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37DE4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56EE6B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4A955F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F6F69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4CB72A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A567414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1AFDE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2F8FB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DA050B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BFB7265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86090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B8879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AB2450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6A4616E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1DE8CD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710E8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A18C9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69CDFF6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B48C4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1A623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7CF3F4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499B1249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D1952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F7B62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3A79C1F" w14:textId="77777777" w:rsidR="00944C3D" w:rsidRDefault="00944C3D" w:rsidP="00944C3D">
      <w:pPr>
        <w:rPr>
          <w:rFonts w:ascii="Arial" w:hAnsi="Arial"/>
          <w:b/>
        </w:rPr>
      </w:pPr>
    </w:p>
    <w:p w14:paraId="001D5238" w14:textId="77777777" w:rsidR="00944C3D" w:rsidRDefault="00944C3D" w:rsidP="00944C3D">
      <w:pPr>
        <w:rPr>
          <w:rFonts w:ascii="Arial" w:hAnsi="Arial"/>
          <w:b/>
        </w:rPr>
      </w:pPr>
    </w:p>
    <w:p w14:paraId="7FE7D2AE" w14:textId="77777777" w:rsidR="00944C3D" w:rsidRDefault="00944C3D" w:rsidP="00944C3D">
      <w:pPr>
        <w:rPr>
          <w:rFonts w:ascii="Arial" w:hAnsi="Arial"/>
          <w:b/>
        </w:rPr>
      </w:pPr>
    </w:p>
    <w:p w14:paraId="7B8A6115" w14:textId="77777777" w:rsidR="00944C3D" w:rsidRDefault="00944C3D" w:rsidP="00944C3D">
      <w:pPr>
        <w:rPr>
          <w:rFonts w:ascii="Arial" w:hAnsi="Arial"/>
          <w:b/>
        </w:rPr>
      </w:pPr>
    </w:p>
    <w:p w14:paraId="06BB653C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7"/>
        <w:gridCol w:w="1592"/>
        <w:gridCol w:w="1185"/>
        <w:gridCol w:w="1149"/>
        <w:gridCol w:w="1173"/>
        <w:gridCol w:w="1538"/>
      </w:tblGrid>
      <w:tr w:rsidR="0099716A" w:rsidRPr="00050529" w14:paraId="7A0DEFDE" w14:textId="77777777" w:rsidTr="00503750">
        <w:tc>
          <w:tcPr>
            <w:tcW w:w="2622" w:type="dxa"/>
            <w:vAlign w:val="center"/>
          </w:tcPr>
          <w:p w14:paraId="5E2752F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25A7837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266C022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189AED9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0A9A149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541406E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1F59619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43010AD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1A0983B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496F0CD2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03B81E4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Imanie a fondy</w:t>
            </w:r>
          </w:p>
        </w:tc>
      </w:tr>
      <w:tr w:rsidR="0099716A" w:rsidRPr="00050529" w14:paraId="4400941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44BAB8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773" w:type="dxa"/>
            <w:vAlign w:val="center"/>
          </w:tcPr>
          <w:p w14:paraId="25FF5E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0CD27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97573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9CF4C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0BF3F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CF17FEF" w14:textId="77777777" w:rsidTr="00503750">
        <w:tc>
          <w:tcPr>
            <w:tcW w:w="2622" w:type="dxa"/>
            <w:vAlign w:val="center"/>
          </w:tcPr>
          <w:p w14:paraId="653D00C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7054BFB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7E4BCA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C9F27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0B872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EFEA3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9D2F4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4550A78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7C5EC9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5F12EF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4685E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2F273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A4C0F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30D03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297F7D9E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237CBC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71921E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D9DD3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AD85B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931A7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1021F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623773F1" w14:textId="77777777" w:rsidTr="00503750">
        <w:tc>
          <w:tcPr>
            <w:tcW w:w="2622" w:type="dxa"/>
            <w:vAlign w:val="center"/>
          </w:tcPr>
          <w:p w14:paraId="1B02E38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58DE7BD1" w14:textId="6B522CEA" w:rsidR="00944C3D" w:rsidRPr="008C56AB" w:rsidRDefault="002E0DBB" w:rsidP="009D0BDD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</w:t>
            </w:r>
            <w:r w:rsidR="00BD68CB">
              <w:rPr>
                <w:rFonts w:ascii="Arial" w:hAnsi="Arial"/>
                <w:sz w:val="18"/>
                <w:szCs w:val="18"/>
              </w:rPr>
              <w:t>8485</w:t>
            </w:r>
          </w:p>
        </w:tc>
        <w:tc>
          <w:tcPr>
            <w:tcW w:w="1275" w:type="dxa"/>
            <w:vAlign w:val="center"/>
          </w:tcPr>
          <w:p w14:paraId="6A40E45A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56855252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53B3F6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A0EBB62" w14:textId="5841F7F3" w:rsidR="00944C3D" w:rsidRPr="008C56AB" w:rsidRDefault="00BD68CB" w:rsidP="008C1BDE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20250</w:t>
            </w:r>
          </w:p>
        </w:tc>
      </w:tr>
      <w:tr w:rsidR="0099716A" w:rsidRPr="00050529" w14:paraId="40812608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467E07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201BB9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29B11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2009F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CFFC3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AF192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1B5D98A" w14:textId="77777777" w:rsidTr="00503750">
        <w:tc>
          <w:tcPr>
            <w:tcW w:w="2622" w:type="dxa"/>
            <w:vAlign w:val="center"/>
          </w:tcPr>
          <w:p w14:paraId="359CD36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5C66EF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407C6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95905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7334B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5E8DE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5A3518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68677E03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9716A" w:rsidRPr="00050529" w14:paraId="3F1731D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0B3CB2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1C85BD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1D266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FBB25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99170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B9C87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337E0D5A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7E0CFE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06951B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15383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BE4F2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92B16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51436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C82045F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5D303C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0B4480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E0BF3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B8D61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9E007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290EA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34F236D9" w14:textId="77777777" w:rsidTr="00503750">
        <w:tc>
          <w:tcPr>
            <w:tcW w:w="2622" w:type="dxa"/>
            <w:vAlign w:val="center"/>
          </w:tcPr>
          <w:p w14:paraId="22EEADB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398B33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C3FBB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41488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2D6DE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82455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35C0BB47" w14:textId="77777777" w:rsidTr="00503750">
        <w:tc>
          <w:tcPr>
            <w:tcW w:w="2622" w:type="dxa"/>
            <w:vAlign w:val="center"/>
          </w:tcPr>
          <w:p w14:paraId="4B2EE0A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606D14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3B938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3C55F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5DF27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CEC71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9716A" w:rsidRPr="00050529" w14:paraId="5C04753A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DDD5A4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6FDD1435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F5D1ADC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1DC2917" w14:textId="77777777" w:rsidR="00944C3D" w:rsidRPr="008C56AB" w:rsidRDefault="005E41E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76210F8C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D5E76E7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14:paraId="32120EE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9D2B624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169F4D8E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23A27772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2ACD0757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0DABEAF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86EF5DB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53DAD86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CBD0466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1761C48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2A9FDEB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A5E8DF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3879904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ADAB92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22ECDF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689F85B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047108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3FD823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6F79D75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926C4B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150EDE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08C42E0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941669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F54A7B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3DB238F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030A0C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D0A053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64774F7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9156FD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49511F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15DF0D7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D061DB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66F84F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6F4D8C2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A0BF1B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EADD64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2E017C5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1615EE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743F63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5549201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4356EE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F82E5D7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1BB830D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C65C942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10EBAD5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5D528C8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7E6BCF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59EC67A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0F569C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2E4E1D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61B9D38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7E69DA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1E8529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58B5F78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7ED27C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53A3FA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66A8771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F2B1D7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01D1F7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484D0E5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AA8578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415D7C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1504226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C093EE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731CF6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CEE463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09BE9B8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06156B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147BD88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183F06B7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44797A18" w14:textId="77777777" w:rsidTr="00503750">
        <w:tc>
          <w:tcPr>
            <w:tcW w:w="2835" w:type="dxa"/>
            <w:vAlign w:val="center"/>
          </w:tcPr>
          <w:p w14:paraId="44F15B1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7A3F8B0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72C6061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31E4FCD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38C5C05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1571A95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253534C8" w14:textId="77777777" w:rsidTr="00503750">
        <w:tc>
          <w:tcPr>
            <w:tcW w:w="2835" w:type="dxa"/>
            <w:vAlign w:val="center"/>
          </w:tcPr>
          <w:p w14:paraId="034DB34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56E271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828E7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4282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9772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B108E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2FB367" w14:textId="77777777" w:rsidTr="00503750">
        <w:tc>
          <w:tcPr>
            <w:tcW w:w="2835" w:type="dxa"/>
            <w:vAlign w:val="center"/>
          </w:tcPr>
          <w:p w14:paraId="0536AB2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1D51EB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ABE24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B7BB5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3ED5C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408B5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C74ADCE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7A02376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4213709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ED2F72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E60194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7B7E80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54C556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3EC0B7FF" w14:textId="77777777" w:rsidTr="00503750">
        <w:tc>
          <w:tcPr>
            <w:tcW w:w="2835" w:type="dxa"/>
            <w:vAlign w:val="center"/>
          </w:tcPr>
          <w:p w14:paraId="733C6E9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706C28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04912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455C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09D2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1ECA6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07E225" w14:textId="77777777" w:rsidTr="00503750">
        <w:tc>
          <w:tcPr>
            <w:tcW w:w="2835" w:type="dxa"/>
            <w:vAlign w:val="center"/>
          </w:tcPr>
          <w:p w14:paraId="025F914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275616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BB82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08F52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55238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E51B1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F336BD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4C7B7F8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38D75E71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94EE214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243E89E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23FB6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14C7362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22778C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4987DD1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7C394D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672C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A17FF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5AF54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23BA4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65126C7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32496FF1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70DF808F" w14:textId="77777777" w:rsidTr="00503750">
        <w:tc>
          <w:tcPr>
            <w:tcW w:w="2552" w:type="dxa"/>
            <w:shd w:val="clear" w:color="auto" w:fill="auto"/>
            <w:vAlign w:val="center"/>
          </w:tcPr>
          <w:p w14:paraId="46584D9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44A64A7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3A8292B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3E42484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0FDB733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5DDC2872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4953D2A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2FC52F4E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3AB4869F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3A9D5FF2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4276AD1E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3E44080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6208815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7B57D8D3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74260325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7153A33E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30AA64A8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368B1C35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11C5EF74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5075DA76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717FF29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548A15D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68CFCB96" w14:textId="77777777" w:rsidTr="00503750">
        <w:tc>
          <w:tcPr>
            <w:tcW w:w="4395" w:type="dxa"/>
            <w:vMerge/>
          </w:tcPr>
          <w:p w14:paraId="544AC18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52EF17A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396B6A0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59C1D141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06C21E0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600783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1B3BA1FB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01177642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B8597D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4F1FA6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C3C51B6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38C0B900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7C206BD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02D6C55F" w14:textId="77777777" w:rsidR="00944C3D" w:rsidRPr="008C56AB" w:rsidRDefault="0099716A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14:paraId="045E827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5B46A1DF" w14:textId="77777777" w:rsidTr="00503750">
        <w:tc>
          <w:tcPr>
            <w:tcW w:w="4395" w:type="dxa"/>
            <w:vAlign w:val="center"/>
          </w:tcPr>
          <w:p w14:paraId="5485F95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32BAC8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2B956E0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73E72370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3FBCC15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47517A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BDFCDCE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1DD09FD4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0547641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1ED7AF7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373D57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078D6CA4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679055F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273DD4CC" w14:textId="6B287756" w:rsidR="00944C3D" w:rsidRPr="008C56AB" w:rsidRDefault="00A809A0" w:rsidP="001E00DA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1397</w:t>
            </w:r>
          </w:p>
        </w:tc>
        <w:tc>
          <w:tcPr>
            <w:tcW w:w="2835" w:type="dxa"/>
            <w:vAlign w:val="center"/>
          </w:tcPr>
          <w:p w14:paraId="0A194C3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78D8BD2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6C39D2A0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6C6A0443" w14:textId="77777777" w:rsidTr="00503750">
        <w:tc>
          <w:tcPr>
            <w:tcW w:w="4395" w:type="dxa"/>
            <w:vAlign w:val="center"/>
          </w:tcPr>
          <w:p w14:paraId="01522E1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48BE62B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4ADF1D0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3C26B7CB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3A32734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3C7E3FA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25C5B4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3D86E17F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3465AA0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3B38D3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E06FF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1C4BD1CE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7A85A91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Tvorba zo zisku</w:t>
            </w:r>
          </w:p>
        </w:tc>
        <w:tc>
          <w:tcPr>
            <w:tcW w:w="2693" w:type="dxa"/>
            <w:vAlign w:val="center"/>
          </w:tcPr>
          <w:p w14:paraId="74B4BD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4C4C8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0E40A8D0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23BC8B6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133BBCEA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5CB2B15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23D85FCB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6198E17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410F85E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B8FB9D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EDFB28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6D1DA3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BAC2CCA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2850FD76" w14:textId="77777777" w:rsidTr="00503750">
        <w:tc>
          <w:tcPr>
            <w:tcW w:w="1843" w:type="dxa"/>
            <w:vAlign w:val="center"/>
          </w:tcPr>
          <w:p w14:paraId="773F3AE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4FC414A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3059F97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06C3B15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1C77BE3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38C8E26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0DA25985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73102619" w14:textId="77777777" w:rsidTr="00503750">
        <w:tc>
          <w:tcPr>
            <w:tcW w:w="1843" w:type="dxa"/>
            <w:vAlign w:val="center"/>
          </w:tcPr>
          <w:p w14:paraId="46186FE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328A018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369879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284574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A14C59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9EDDFD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5B02F3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C911563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4D92741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067D26B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A4344C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1B32BC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1A3AA8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ED1646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205336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9649205" w14:textId="77777777" w:rsidTr="00503750">
        <w:tc>
          <w:tcPr>
            <w:tcW w:w="1843" w:type="dxa"/>
            <w:vAlign w:val="center"/>
          </w:tcPr>
          <w:p w14:paraId="24EE483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64542F6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CAA833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477B84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FE6697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567FD7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173FAA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24DD0FF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4242951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0F5F8EC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FF5D4F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4F8E68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BB14D4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BEE23C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9DEC58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E67307E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1E579C8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221BE0D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28DB27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104133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462D1B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E1543E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0DB0BF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7BC0DF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46FAAED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70B6C2CE" w14:textId="77777777" w:rsidTr="00503750">
        <w:trPr>
          <w:trHeight w:val="664"/>
        </w:trPr>
        <w:tc>
          <w:tcPr>
            <w:tcW w:w="3372" w:type="dxa"/>
          </w:tcPr>
          <w:p w14:paraId="4AFCE79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634D6D1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2C5FC28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75C94FCF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E5C4C2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25E23C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33C92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41CDCB3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707A2AC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AF87E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A204C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8994383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24BA30F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ABB3C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C15BA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BA41728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6ABFD81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5CD30D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7C56A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B43B896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1194C8C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29A69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8D700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90593B4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200D3B52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6A970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D57B6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6004517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0367885B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64FAC7E4" w14:textId="77777777" w:rsidTr="00503750">
        <w:tc>
          <w:tcPr>
            <w:tcW w:w="2835" w:type="dxa"/>
            <w:vAlign w:val="center"/>
          </w:tcPr>
          <w:p w14:paraId="35E6CE6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7289C40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2A31FC4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5AA7675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633435A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0F2B3537" w14:textId="77777777" w:rsidTr="00503750">
        <w:tc>
          <w:tcPr>
            <w:tcW w:w="2835" w:type="dxa"/>
          </w:tcPr>
          <w:p w14:paraId="03D3649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5FC620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EE1C0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5A7CA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110DE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353B795" w14:textId="77777777" w:rsidTr="00503750">
        <w:tc>
          <w:tcPr>
            <w:tcW w:w="2835" w:type="dxa"/>
          </w:tcPr>
          <w:p w14:paraId="07A52B0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6670F0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5D998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7BE9B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66C49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6E99B0E" w14:textId="77777777" w:rsidTr="00503750">
        <w:tc>
          <w:tcPr>
            <w:tcW w:w="2835" w:type="dxa"/>
          </w:tcPr>
          <w:p w14:paraId="7DB6B66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657F8C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9425A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1873C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C2D0A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FCC5BAD" w14:textId="77777777" w:rsidTr="00503750">
        <w:tc>
          <w:tcPr>
            <w:tcW w:w="2835" w:type="dxa"/>
            <w:vAlign w:val="center"/>
          </w:tcPr>
          <w:p w14:paraId="5AEE3B7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006CBD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6BDB6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709BB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B762D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94544A1" w14:textId="77777777" w:rsidTr="00503750">
        <w:tc>
          <w:tcPr>
            <w:tcW w:w="2835" w:type="dxa"/>
            <w:vAlign w:val="center"/>
          </w:tcPr>
          <w:p w14:paraId="4DE5C47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02AE70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91921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41BD9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B702B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75F4323" w14:textId="77777777" w:rsidTr="00503750">
        <w:tc>
          <w:tcPr>
            <w:tcW w:w="2835" w:type="dxa"/>
          </w:tcPr>
          <w:p w14:paraId="6166A93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3A7726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81F50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456F5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71338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AEA67EB" w14:textId="77777777" w:rsidTr="00503750">
        <w:tc>
          <w:tcPr>
            <w:tcW w:w="2835" w:type="dxa"/>
          </w:tcPr>
          <w:p w14:paraId="6C9F43F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34FE77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13C3D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EFD03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B76E2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5D83E4D" w14:textId="77777777" w:rsidTr="00503750">
        <w:tc>
          <w:tcPr>
            <w:tcW w:w="2835" w:type="dxa"/>
          </w:tcPr>
          <w:p w14:paraId="1DA1733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55CE04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B9B4E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01B40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07F7C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3DAD6DB" w14:textId="77777777" w:rsidR="00944C3D" w:rsidRDefault="00944C3D" w:rsidP="00944C3D">
      <w:pPr>
        <w:rPr>
          <w:rFonts w:ascii="Arial" w:hAnsi="Arial"/>
          <w:b/>
        </w:rPr>
      </w:pPr>
    </w:p>
    <w:p w14:paraId="1D7162F5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628EA5EC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21EE0AD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lastRenderedPageBreak/>
              <w:t>Záväzok</w:t>
            </w:r>
          </w:p>
        </w:tc>
        <w:tc>
          <w:tcPr>
            <w:tcW w:w="1926" w:type="dxa"/>
            <w:vAlign w:val="center"/>
          </w:tcPr>
          <w:p w14:paraId="4423095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0F2B092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010B0B3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1FBAF67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7A4D4696" w14:textId="77777777" w:rsidTr="00503750">
        <w:trPr>
          <w:trHeight w:val="443"/>
        </w:trPr>
        <w:tc>
          <w:tcPr>
            <w:tcW w:w="2560" w:type="dxa"/>
          </w:tcPr>
          <w:p w14:paraId="158040E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744627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255B8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DA253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7664A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1F3738C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0199EF3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097ADB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93966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A2BF8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3D5F3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3AA6E5F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73A480F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08F3C1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A615F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497BE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5C6116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828FCE9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0C58FBD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4CC346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A80B1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629DC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7F0684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77B3B35" w14:textId="77777777" w:rsidR="00944C3D" w:rsidRDefault="00944C3D" w:rsidP="00944C3D">
      <w:pPr>
        <w:rPr>
          <w:rFonts w:ascii="Arial" w:hAnsi="Arial"/>
          <w:b/>
        </w:rPr>
      </w:pPr>
    </w:p>
    <w:p w14:paraId="6D9B1B72" w14:textId="77777777" w:rsidR="00944C3D" w:rsidRDefault="00944C3D" w:rsidP="00944C3D">
      <w:pPr>
        <w:rPr>
          <w:rFonts w:ascii="Arial" w:hAnsi="Arial"/>
          <w:b/>
        </w:rPr>
      </w:pPr>
    </w:p>
    <w:p w14:paraId="7278D148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2001B483" w14:textId="77777777" w:rsidR="00944C3D" w:rsidRDefault="00944C3D" w:rsidP="00944C3D">
      <w:pPr>
        <w:rPr>
          <w:rFonts w:ascii="Arial" w:hAnsi="Arial"/>
          <w:b/>
        </w:rPr>
      </w:pPr>
    </w:p>
    <w:p w14:paraId="7C76DB14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05980DFA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76BF982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2F3C329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336D5D1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3EA4B3D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55CD72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45B7013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8B71D4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6C7D92C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E5529F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437DB8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DED61A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1D4734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BE34BD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49E175A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696BA63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E5863AF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0FF4FD14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14FCB5B5" w14:textId="77777777" w:rsidTr="00503750">
        <w:trPr>
          <w:trHeight w:val="677"/>
        </w:trPr>
        <w:tc>
          <w:tcPr>
            <w:tcW w:w="3358" w:type="dxa"/>
          </w:tcPr>
          <w:p w14:paraId="449DAD3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700A5B8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58677B9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973A7D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DD3AB8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7C6864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BF322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7977E33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4F9B39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2A6CCB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AC8E2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4AA2759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9D15A8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3F8B75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42BF0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E687C83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EB446D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350F7B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E0986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3462E0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97D749F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6CEFD9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86845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7EA5E77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165FB7A1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11458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484DB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536F72A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48B4CA5E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34F1494A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5AC4564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392E013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270C8DE5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2795591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787FD4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953F704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27AC62C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B557AC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80FFF00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65381C4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4A2E3F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8B68A67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1DE85E5F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6792AE4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216F5881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11505755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47A3011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536D99F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2EB92F1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086CEC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5233006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09A3C6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B0742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0C93294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1EB75D4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zisky, z toho:</w:t>
            </w:r>
          </w:p>
        </w:tc>
        <w:tc>
          <w:tcPr>
            <w:tcW w:w="2874" w:type="dxa"/>
            <w:vAlign w:val="center"/>
          </w:tcPr>
          <w:p w14:paraId="7B81E3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10751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7A6D98C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51A630C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6FAA3A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08F61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D42A4E8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6F4A9FF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32A89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1DD98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D1F09C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10BD3C50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6BF8F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DEB0B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AC71D31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33B7AB0E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693CADD6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282A122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7107226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39BED6A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D9ACF9D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57E5D24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26C162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3DE98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3B4B957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71BB3D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2CD032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A4066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B245D41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737038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448FA3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57380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EEAE735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D1A69D1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95A63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BADA0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7180C67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14B4E29A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A65FB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573D0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0A0A9AE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1E9A3F05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1FDED697" w14:textId="77777777" w:rsidTr="00503750">
        <w:tc>
          <w:tcPr>
            <w:tcW w:w="3686" w:type="dxa"/>
            <w:vAlign w:val="center"/>
          </w:tcPr>
          <w:p w14:paraId="1E706F3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5A6881D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764A6A5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52F8A627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42DB14E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9BCD42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C23C2E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025E0C4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280B13A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BFD3C8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D0767C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CE2C56D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82C890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F90E85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152E50E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7E54944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12BCA4B7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6A07CA35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23892C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F63339C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39CD0989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BBFA94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32CF1A0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4E26991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D818EE6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09F3AD5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644E34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748C3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8D9C74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5E53CF4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504349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0549B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102D273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25BEF65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29FD31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165FF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5B9B63B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4507832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E1FD7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6A3D1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375C50A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2090F1AB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393E6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C07D4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814D73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29136DD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27F2AD0E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50CB0845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3E5B3BA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3E2C9E8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49EB60A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8092DB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332C6A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0CF0BC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5E7108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6C70DC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E50BA2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203A1D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406499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E01F315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A014A1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0E8561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A90C5E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BD74B6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2D74F2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35B51AA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F040954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78E6A52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158C818" w14:textId="77777777" w:rsidR="00944C3D" w:rsidRDefault="00944C3D" w:rsidP="00944C3D">
      <w:pPr>
        <w:rPr>
          <w:sz w:val="22"/>
          <w:szCs w:val="22"/>
        </w:rPr>
      </w:pPr>
    </w:p>
    <w:p w14:paraId="6600F252" w14:textId="77777777" w:rsidR="00944C3D" w:rsidRDefault="00944C3D" w:rsidP="00944C3D">
      <w:pPr>
        <w:rPr>
          <w:sz w:val="22"/>
          <w:szCs w:val="22"/>
        </w:rPr>
      </w:pPr>
    </w:p>
    <w:p w14:paraId="4D5D1712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074ADADE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5DBB3B82" w14:textId="77777777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72E6C14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99236A3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1946BD5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9DAA04D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2E01C68E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634480D0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560E9968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09200F90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20C9288C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152AF4C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2BFC48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86EE1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9EE9BB9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025425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106E3E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055E2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38E4029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1D8DFF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38143B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B414F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AC5828B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5340202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5E1EB8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BA1D7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8DC2818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362DEBA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1AB577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EAE89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92D3F62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0FAEB59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75238B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FB9E2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B78BBB0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67E55E5A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656195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B9F5B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1C5249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3193335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72B83679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38CE523E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5E35F421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56E38D7F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1698151D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00EAB0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6DC41B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750EC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9C2DB9B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36EC15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2AFB1A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E3CB3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D1313E9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36FC03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312E08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E0411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D481FD8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FEF861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12F826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4E055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8F671F4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2FA65CE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2B205C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388FA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C79AED3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17E504A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15DB1E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240D6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00EEB9F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4334C306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5A2A86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C63E9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771F8A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A5DA404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556A1CDF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62E274A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4A2C646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139D3277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10A5BA3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0E50E7E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Informácie o významných skutočnostiach, ktoré nastali medzi dňom, ku ktorému sa zostavuje účtovná závierka a dňom jej zostavenia</w:t>
      </w:r>
    </w:p>
    <w:p w14:paraId="2E69DB0E" w14:textId="7777777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2E05756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276285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9F77537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15589B5F" w14:textId="77777777" w:rsidR="00944C3D" w:rsidRPr="003607F0" w:rsidRDefault="00944C3D" w:rsidP="00944C3D"/>
    <w:p w14:paraId="034D3D91" w14:textId="77777777" w:rsidR="00F47675" w:rsidRPr="00944C3D" w:rsidRDefault="00F47675" w:rsidP="00944C3D"/>
    <w:sectPr w:rsidR="00F47675" w:rsidRPr="00944C3D" w:rsidSect="00351233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D504DA" w14:textId="77777777" w:rsidR="00351233" w:rsidRDefault="00351233">
      <w:r>
        <w:separator/>
      </w:r>
    </w:p>
  </w:endnote>
  <w:endnote w:type="continuationSeparator" w:id="0">
    <w:p w14:paraId="54793A44" w14:textId="77777777" w:rsidR="00351233" w:rsidRDefault="003512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9AA12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646867">
      <w:rPr>
        <w:rStyle w:val="slostrany"/>
        <w:rFonts w:cs="Arial"/>
      </w:rPr>
      <w:t>7</w:t>
    </w:r>
    <w:r>
      <w:rPr>
        <w:rStyle w:val="slostrany"/>
        <w:rFonts w:cs="Arial"/>
      </w:rPr>
      <w:fldChar w:fldCharType="end"/>
    </w:r>
  </w:p>
  <w:p w14:paraId="7CFE6A8C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83B14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726F1779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2A61C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646867">
      <w:rPr>
        <w:rStyle w:val="slostrany"/>
        <w:sz w:val="16"/>
        <w:szCs w:val="16"/>
      </w:rPr>
      <w:t>16</w:t>
    </w:r>
    <w:r w:rsidRPr="00010D38">
      <w:rPr>
        <w:rStyle w:val="slostrany"/>
        <w:sz w:val="16"/>
        <w:szCs w:val="16"/>
      </w:rPr>
      <w:fldChar w:fldCharType="end"/>
    </w:r>
  </w:p>
  <w:p w14:paraId="587B4867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37B48" w14:textId="77777777" w:rsidR="00351233" w:rsidRDefault="00351233">
      <w:r>
        <w:separator/>
      </w:r>
    </w:p>
  </w:footnote>
  <w:footnote w:type="continuationSeparator" w:id="0">
    <w:p w14:paraId="6A1B9C73" w14:textId="77777777" w:rsidR="00351233" w:rsidRDefault="003512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1927098">
    <w:abstractNumId w:val="13"/>
  </w:num>
  <w:num w:numId="2" w16cid:durableId="1724527302">
    <w:abstractNumId w:val="17"/>
  </w:num>
  <w:num w:numId="3" w16cid:durableId="324556607">
    <w:abstractNumId w:val="8"/>
  </w:num>
  <w:num w:numId="4" w16cid:durableId="1811243798">
    <w:abstractNumId w:val="7"/>
  </w:num>
  <w:num w:numId="5" w16cid:durableId="473957609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03492278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29989341">
    <w:abstractNumId w:val="20"/>
  </w:num>
  <w:num w:numId="8" w16cid:durableId="710499549">
    <w:abstractNumId w:val="10"/>
  </w:num>
  <w:num w:numId="9" w16cid:durableId="2111733066">
    <w:abstractNumId w:val="0"/>
  </w:num>
  <w:num w:numId="10" w16cid:durableId="609355574">
    <w:abstractNumId w:val="19"/>
  </w:num>
  <w:num w:numId="11" w16cid:durableId="662129168">
    <w:abstractNumId w:val="6"/>
  </w:num>
  <w:num w:numId="12" w16cid:durableId="1606880676">
    <w:abstractNumId w:val="9"/>
  </w:num>
  <w:num w:numId="13" w16cid:durableId="1166744405">
    <w:abstractNumId w:val="12"/>
  </w:num>
  <w:num w:numId="14" w16cid:durableId="1590234668">
    <w:abstractNumId w:val="15"/>
  </w:num>
  <w:num w:numId="15" w16cid:durableId="1007903276">
    <w:abstractNumId w:val="14"/>
  </w:num>
  <w:num w:numId="16" w16cid:durableId="1651404013">
    <w:abstractNumId w:val="2"/>
  </w:num>
  <w:num w:numId="17" w16cid:durableId="1276793897">
    <w:abstractNumId w:val="4"/>
  </w:num>
  <w:num w:numId="18" w16cid:durableId="35470710">
    <w:abstractNumId w:val="11"/>
  </w:num>
  <w:num w:numId="19" w16cid:durableId="1576163099">
    <w:abstractNumId w:val="5"/>
  </w:num>
  <w:num w:numId="20" w16cid:durableId="1369450710">
    <w:abstractNumId w:val="18"/>
  </w:num>
  <w:num w:numId="21" w16cid:durableId="1526480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rg1" w:val="201642"/>
    <w:docVar w:name="arg2" w:val="driver=asa11;dbf=d:\anasoft\data\tebys.db;dbn=tebys;eng=sql11;commlinks=tcpip{ip=192.168.24.10};uid=hromnikova;con=finus(10.15);pwd=a"/>
    <w:docVar w:name="arg3" w:val="0"/>
    <w:docVar w:name="arg4" w:val="C:\Users\HROMNI~1\AppData\Local\Temp\16254454.doc"/>
    <w:docVar w:name="arg5" w:val="2"/>
  </w:docVars>
  <w:rsids>
    <w:rsidRoot w:val="00646867"/>
    <w:rsid w:val="00011EDC"/>
    <w:rsid w:val="00022262"/>
    <w:rsid w:val="000234F7"/>
    <w:rsid w:val="0002470E"/>
    <w:rsid w:val="00030DEB"/>
    <w:rsid w:val="00034B80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00DA"/>
    <w:rsid w:val="001E33AE"/>
    <w:rsid w:val="001E538B"/>
    <w:rsid w:val="001F17B9"/>
    <w:rsid w:val="001F7461"/>
    <w:rsid w:val="00200A6E"/>
    <w:rsid w:val="002066E2"/>
    <w:rsid w:val="00207A36"/>
    <w:rsid w:val="00212499"/>
    <w:rsid w:val="00212B3E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0DBB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1233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D3A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565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75303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41ED"/>
    <w:rsid w:val="005E5613"/>
    <w:rsid w:val="0060758C"/>
    <w:rsid w:val="006142E9"/>
    <w:rsid w:val="00614891"/>
    <w:rsid w:val="0062543C"/>
    <w:rsid w:val="00631973"/>
    <w:rsid w:val="00643188"/>
    <w:rsid w:val="00646867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E6272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19DD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780"/>
    <w:rsid w:val="008B2D38"/>
    <w:rsid w:val="008B4077"/>
    <w:rsid w:val="008C1980"/>
    <w:rsid w:val="008C1BDE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9716A"/>
    <w:rsid w:val="009A278B"/>
    <w:rsid w:val="009B2521"/>
    <w:rsid w:val="009D0BDD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09A0"/>
    <w:rsid w:val="00A82CC0"/>
    <w:rsid w:val="00AA3410"/>
    <w:rsid w:val="00AC1897"/>
    <w:rsid w:val="00AC682D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34564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D68CB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47639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496A"/>
    <w:rsid w:val="00F25CF9"/>
    <w:rsid w:val="00F42BB3"/>
    <w:rsid w:val="00F443C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A68F84"/>
  <w15:docId w15:val="{AF9B194B-017E-4793-A9EC-F8999E32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D6558E-43FB-4761-AFE6-7D8A11A85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0</TotalTime>
  <Pages>16</Pages>
  <Words>2731</Words>
  <Characters>32625</Characters>
  <Application>Microsoft Office Word</Application>
  <DocSecurity>0</DocSecurity>
  <Lines>271</Lines>
  <Paragraphs>70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HROMNIKOVA Jana</dc:creator>
  <cp:lastModifiedBy>Marcela KOSTELNA</cp:lastModifiedBy>
  <cp:revision>2</cp:revision>
  <cp:lastPrinted>2009-07-30T10:15:00Z</cp:lastPrinted>
  <dcterms:created xsi:type="dcterms:W3CDTF">2025-03-17T08:11:00Z</dcterms:created>
  <dcterms:modified xsi:type="dcterms:W3CDTF">2025-03-17T08:11:00Z</dcterms:modified>
</cp:coreProperties>
</file>