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ACBE2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D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3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C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0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4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2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D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4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F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D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A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3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6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0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4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3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6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B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8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85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F2C60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5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BE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54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3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43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16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4C4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3F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AE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CC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0D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DC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F4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7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17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2E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EE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AB2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35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71C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AA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8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311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31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7F2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78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E5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6A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632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CE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20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9C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0C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63D3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F9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4DE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5E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21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09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8F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BC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F8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4D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5B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29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2C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38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C6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2E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3C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02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7F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224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E2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78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0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E4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4B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E6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16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74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ED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62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DC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8D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7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12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DFF4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50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30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66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D24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9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7B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CD5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A4C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8A7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ABA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BE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01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A7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F7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1B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0E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8D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BC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1C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96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2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C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245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33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B8A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22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28A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3C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37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BD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B02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44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3C3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3BB4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F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6F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2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4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1B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0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28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0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F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6A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92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8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71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8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1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F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18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55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1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4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B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D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6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F7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D0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8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1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8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0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9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7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83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9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F74EB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C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B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2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E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8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7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7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5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C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3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0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9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2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0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BF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9A78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3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3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7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3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1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6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7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8A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31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D3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B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87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95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95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876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44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BE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73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74F8F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A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9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7F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7296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9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F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5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1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5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1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5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3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C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F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3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4DFA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9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8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0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D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1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4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C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E8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4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A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6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F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7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F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8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8B9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D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6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D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5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3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7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A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B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7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D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3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3FDD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2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7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1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2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7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7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B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6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8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A3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9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9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AB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2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5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FBC4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9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0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B0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1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2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C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42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D9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DE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B7F6B" w14:textId="4016E14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0C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5D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25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D9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DD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DA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83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8C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5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4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9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7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D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0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B4EF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5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F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5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F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5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93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F8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ED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D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D49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E367835" wp14:editId="4AAE535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E94E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3678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77E94E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4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70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9A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20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8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9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8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2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E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0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4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C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1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D8EF6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25EB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9ED54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1C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CC0BC8D" wp14:editId="290E35A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DBB2B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0BC8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1DBB2B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12E207D" wp14:editId="01A131C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AA89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E207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5BAA89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006FE0" wp14:editId="4BD0952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2349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06FE0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32349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BF6E807" wp14:editId="6A30111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4EF63" w14:textId="69CEC9A1" w:rsidR="000B647F" w:rsidRDefault="000B647F" w:rsidP="00944C3D">
                                  <w:fldSimple w:instr=" MERGEFIELD  aDMOD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6E80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E4EF63" w14:textId="69CEC9A1" w:rsidR="000B647F" w:rsidRDefault="000B647F" w:rsidP="00944C3D">
                            <w:fldSimple w:instr=" MERGEFIELD  aDMOD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10C49D7" wp14:editId="5F79969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ECBAD" w14:textId="3A05102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61D4" w:rsidRPr="002878F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C49D7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4DECBAD" w14:textId="3A05102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61D4" w:rsidRPr="002878FA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692343B" wp14:editId="41EAA96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42027" w14:textId="73927350" w:rsidR="000B647F" w:rsidRDefault="000B647F" w:rsidP="00944C3D">
                                  <w:fldSimple w:instr=" MERGEFIELD  aDRDO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2343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DA42027" w14:textId="73927350" w:rsidR="000B647F" w:rsidRDefault="000B647F" w:rsidP="00944C3D">
                            <w:fldSimple w:instr=" MERGEFIELD  aDRDO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272AD50" wp14:editId="646FB36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34BE4" w14:textId="076DB7C1" w:rsidR="000B647F" w:rsidRDefault="000B647F" w:rsidP="00944C3D">
                                  <w:fldSimple w:instr=" MERGEFIELD  aDMDO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2AD5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8734BE4" w14:textId="076DB7C1" w:rsidR="000B647F" w:rsidRDefault="000B647F" w:rsidP="00944C3D">
                            <w:fldSimple w:instr=" MERGEFIELD  aDMDO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98F2A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A2C4C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637EF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431C83" wp14:editId="25A9A51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3F02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31C8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B13F02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2FDCA4" wp14:editId="5F3065A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E4A6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FDCA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3FE4A6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B7BA9C" wp14:editId="497EECC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F848A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7BA9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EF848A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54F7786" wp14:editId="74A91D9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8FED0" w14:textId="665BE523" w:rsidR="000B647F" w:rsidRDefault="000B647F" w:rsidP="00944C3D">
                                  <w:fldSimple w:instr=" MERGEFIELD  aDRDOo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F7786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408FED0" w14:textId="665BE523" w:rsidR="000B647F" w:rsidRDefault="000B647F" w:rsidP="00944C3D">
                            <w:fldSimple w:instr=" MERGEFIELD  aDRDOo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6E1998E" wp14:editId="67CC92C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C6013" w14:textId="1C2712D3" w:rsidR="000B647F" w:rsidRDefault="000B647F" w:rsidP="00944C3D">
                                  <w:fldSimple w:instr=" MERGEFIELD  aDMDO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1998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8FC6013" w14:textId="1C2712D3" w:rsidR="000B647F" w:rsidRDefault="000B647F" w:rsidP="00944C3D">
                            <w:fldSimple w:instr=" MERGEFIELD  aDMDO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E2702D4" wp14:editId="29A45D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F40FA" w14:textId="7C06BCE3" w:rsidR="000B647F" w:rsidRDefault="000B647F" w:rsidP="00944C3D">
                                  <w:fldSimple w:instr=" MERGEFIELD  aDRODo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702D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43F40FA" w14:textId="7C06BCE3" w:rsidR="000B647F" w:rsidRDefault="000B647F" w:rsidP="00944C3D">
                            <w:fldSimple w:instr=" MERGEFIELD  aDRODo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1A3D337" wp14:editId="24EAA50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2C633" w14:textId="2F2CDDCF" w:rsidR="000B647F" w:rsidRDefault="000B647F" w:rsidP="00944C3D">
                                  <w:fldSimple w:instr=" MERGEFIELD  aDMOD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3D33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312C633" w14:textId="2F2CDDCF" w:rsidR="000B647F" w:rsidRDefault="000B647F" w:rsidP="00944C3D">
                            <w:fldSimple w:instr=" MERGEFIELD  aDMOD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0A11C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758256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BA2C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D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6E7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0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F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2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0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4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E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2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8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5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4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1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E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8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4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D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4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0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F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0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F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C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8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F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4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799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D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C3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B0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7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67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D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6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E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0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3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6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C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6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5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E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9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FA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16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B8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67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A0D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8C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C0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A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A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D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4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B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7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F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0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FA35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8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A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A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8C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B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C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4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E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E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0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2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3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C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8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5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9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E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D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1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5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128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6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1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7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F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B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5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C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6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7BDD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9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D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F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A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B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A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C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C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1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5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1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3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E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1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1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7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D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4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9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5D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B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6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E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C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C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D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9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6B0F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0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5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0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B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8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A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4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D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3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2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D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5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8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0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1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1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4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07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3D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B3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CC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F9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55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E4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3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5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6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6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9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4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2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B98E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0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5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A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6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3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D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8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4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A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6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D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2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8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2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5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3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9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B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1C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FB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C2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0A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8C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4E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B1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E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D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A71B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B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3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8CA7C73" wp14:editId="6B151F5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B569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A7C73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A8B569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E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3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4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B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8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C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2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0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2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613FF4" wp14:editId="41DF2F3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E3BE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13FF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18E3BE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5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3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7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5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B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1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9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0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1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D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5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E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0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D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4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5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8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7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1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8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6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3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BEA9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9C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540A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2E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D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22ED9B" wp14:editId="1902159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BBACC" w14:textId="1CE4DB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61D4" w:rsidRPr="002878F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37920324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2ED9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B1BBACC" w14:textId="1CE4DB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61D4" w:rsidRPr="002878FA">
                              <w:rPr>
                                <w:rFonts w:ascii="Arial" w:hAnsi="Arial" w:cs="Arial"/>
                                <w:noProof/>
                              </w:rPr>
                              <w:t>37920324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4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F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B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D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2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A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9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D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D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044517" wp14:editId="3EDB2C0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1642D" w14:textId="056B77B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61D4" w:rsidRPr="002878F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2021926093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4517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301642D" w14:textId="056B77B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61D4" w:rsidRPr="002878FA">
                              <w:rPr>
                                <w:rFonts w:ascii="Arial" w:hAnsi="Arial" w:cs="Arial"/>
                                <w:noProof/>
                              </w:rPr>
                              <w:t>2021926093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4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7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D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7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B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6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B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7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E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F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1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1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B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E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3CC4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2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5DF7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F30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D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B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C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B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1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6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7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B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8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7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E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7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0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A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A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6D7B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36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210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2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356DAC" wp14:editId="11BD58B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7EA91" w14:textId="5A09193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61D4" w:rsidRPr="002878F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 2733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56DAC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E7EA91" w14:textId="5A09193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61D4" w:rsidRPr="002878FA">
                              <w:rPr>
                                <w:rFonts w:ascii="Arial" w:hAnsi="Arial" w:cs="Arial"/>
                                <w:noProof/>
                              </w:rPr>
                              <w:t>Šafárikova 2733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A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7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0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5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9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E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7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0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6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1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0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F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8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0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8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A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E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5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5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2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2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5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1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2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8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5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C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D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8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C45E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A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1A8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94D8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303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3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6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0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E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8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D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B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8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A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2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B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D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E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0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D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5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4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B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8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5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4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A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DD241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31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0160CA" wp14:editId="57EAE5F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A1469" w14:textId="31BD999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61D4" w:rsidRPr="002878F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160CA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B3A1469" w14:textId="31BD999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61D4" w:rsidRPr="002878FA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0AD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2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F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E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3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F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9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B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A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6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5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C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C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6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8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1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854AF6" wp14:editId="3999A07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E0CE0" w14:textId="330C6899" w:rsidR="000B647F" w:rsidRDefault="000B647F" w:rsidP="00944C3D">
                                  <w:fldSimple w:instr=" MERGEFIELD  aSUB_ULICA_CISLO  \* MERGEFORMAT ">
                                    <w:r w:rsidR="006261D4" w:rsidRPr="006261D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5/2733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54AF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D0E0CE0" w14:textId="330C6899" w:rsidR="000B647F" w:rsidRDefault="000B647F" w:rsidP="00944C3D">
                            <w:fldSimple w:instr=" MERGEFIELD  aSUB_ULICA_CISLO  \* MERGEFORMAT ">
                              <w:r w:rsidR="006261D4" w:rsidRPr="006261D4">
                                <w:rPr>
                                  <w:rFonts w:ascii="Arial" w:hAnsi="Arial" w:cs="Arial"/>
                                  <w:noProof/>
                                </w:rPr>
                                <w:t>5/2733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A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C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1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8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D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EFA3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62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3A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08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B308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14E44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AE2B61" wp14:editId="15C317E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F6741" w14:textId="44870E7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61D4" w:rsidRPr="002878F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E2B61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62F6741" w14:textId="44870E7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61D4" w:rsidRPr="002878FA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78054D" wp14:editId="2F7050C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43244" w14:textId="63ED54E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61D4" w:rsidRPr="002878F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8054D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2643244" w14:textId="63ED54E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61D4" w:rsidRPr="002878F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A3E7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F16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B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C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9F67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7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617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D71100" wp14:editId="0FB3DD6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FA30E" w14:textId="7AAA99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7110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2FA30E" w14:textId="7AAA99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8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FB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67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51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3C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40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5F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3C103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EC208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2419F4D" wp14:editId="2A89002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E1578" w14:textId="7DCBEC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19F4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BBE1578" w14:textId="7DCBEC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C73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9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8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A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3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6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2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3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EB1B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7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961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2269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E3EC6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D78DF8" wp14:editId="3C6E3D9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A0D8A" w14:textId="134DC26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78D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F4A0D8A" w14:textId="134DC26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4114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C9BC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43C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E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4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5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B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D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4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6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7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5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C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B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B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1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1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C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F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9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0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3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0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E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8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3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8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9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4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980E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D0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06D3DC" w14:textId="5DF2F16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261D4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FA4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23F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E6D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D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647B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DE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59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15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3B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74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629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A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2201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DB7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DB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85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97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38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761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6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A8EB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95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8F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F6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A3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FC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D72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D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F855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57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8B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B3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DE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67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7D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0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9B05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6B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E0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E9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37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29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5A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2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209E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4D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F1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85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FC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D3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F17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C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F2A9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80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6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0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68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4F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56A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2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BEDD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9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7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1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A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67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1239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37F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0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E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2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A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E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4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2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9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B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1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0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8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0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4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4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F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A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9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6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576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D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1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43C46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76AC9E9" w14:textId="77777777" w:rsidR="00944C3D" w:rsidRDefault="00944C3D" w:rsidP="00944C3D">
      <w:pPr>
        <w:rPr>
          <w:rFonts w:ascii="Arial" w:hAnsi="Arial"/>
        </w:rPr>
      </w:pPr>
    </w:p>
    <w:p w14:paraId="06D0EF2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8744AAC" w14:textId="7759FFC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0615A3D" w14:textId="52B5DA3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1CFA103" w14:textId="258266D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560DB8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FD302E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D26C81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D22C2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9790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9640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F7EBD3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3D70A99" w14:textId="1EE2CCC9" w:rsidR="00944C3D" w:rsidRPr="008D0433" w:rsidRDefault="006261D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Judr.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Poláček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BBE6D2B" w14:textId="4D6FD599" w:rsidR="00944C3D" w:rsidRPr="008D0433" w:rsidRDefault="006261D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6ED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3F7B7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C2D54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21CE4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6FE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FC88B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C7037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01C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2F0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15B8E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1629F3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F8347D8" w14:textId="16B0630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A67DF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013CA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08168B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9B8409" w14:textId="6FB98F7F" w:rsidR="00944C3D" w:rsidRDefault="006261D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C25064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6F277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68B40E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A4AC1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0F7A6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7B504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09F353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745D6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3C2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32D1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F98E5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6C880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F697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31829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627A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0D585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A7CE0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BE5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3DA4F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4FB4E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F552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6DB8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EDEB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79E6A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93C1C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87DF962" w14:textId="456D800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3D51B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95F42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C47BD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CCFFB1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1E0713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A64B00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3C22DC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B61E87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BA022B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62086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8CE47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CAAB2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6825C6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960A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CAB07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85240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F6AA1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21EA6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CF369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11EC8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C8EA8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E8A4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90CE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E38D8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DAADF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4FA9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1821C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AD440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BC243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69CD6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9F05E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56A51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AB52D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3AED5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537EC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D7480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977AB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EFD4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5555E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72A14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45FB2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6579A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9C75F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0B7ECC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B0354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CAB40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AE765FC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069AB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0F1AB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23BCC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B287A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151A3E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A4041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2BF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1F1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7CC9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6ACDA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40995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B0C6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EAD6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29EC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0B97B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6010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612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11A18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30C5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5C908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C735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65A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FCA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9C15E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7125E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C21DF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A7850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C24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209E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C8E6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4C959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142A6F" w14:textId="14D550C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FACB6F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F42F5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C9285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11DAEF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ACDB19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021C2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3DB70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CA4906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127C491" w14:textId="77777777" w:rsidTr="00503750">
        <w:tc>
          <w:tcPr>
            <w:tcW w:w="2302" w:type="dxa"/>
            <w:vAlign w:val="center"/>
          </w:tcPr>
          <w:p w14:paraId="204433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701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EBBA6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FEF65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E25FE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29C9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09C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C129D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A868B40" w14:textId="77777777" w:rsidTr="00503750">
        <w:tc>
          <w:tcPr>
            <w:tcW w:w="15593" w:type="dxa"/>
            <w:gridSpan w:val="8"/>
            <w:vAlign w:val="center"/>
          </w:tcPr>
          <w:p w14:paraId="4DACD5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90954E3" w14:textId="77777777" w:rsidTr="00503750">
        <w:tc>
          <w:tcPr>
            <w:tcW w:w="2302" w:type="dxa"/>
            <w:vAlign w:val="center"/>
          </w:tcPr>
          <w:p w14:paraId="1698FF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6927969" w14:textId="3B4091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48690B" w14:textId="5B6747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291CE" w14:textId="45664A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D05844" w14:textId="72DB5C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6E6AB" w14:textId="0BA34A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5C1047" w14:textId="2075BD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94BAF" w14:textId="506871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0BD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60A5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6282A7E" w14:textId="432933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F2FE5D" w14:textId="12FCAB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5006A" w14:textId="3574C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BDB90D" w14:textId="3D3CF3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0F9B1" w14:textId="466C78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27F090" w14:textId="79CC56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4A87E" w14:textId="36D5C8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008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859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F5B0658" w14:textId="467FE4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0F3676" w14:textId="46931C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91433" w14:textId="53A77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8BF5E" w14:textId="3397D1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266FD" w14:textId="76CD75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6030E" w14:textId="35403E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FEF67" w14:textId="4B4605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0726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14F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795DC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B3F7C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8759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903E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C7B5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7DFE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BD5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937A1E" w14:textId="77777777" w:rsidTr="00503750">
        <w:tc>
          <w:tcPr>
            <w:tcW w:w="2302" w:type="dxa"/>
            <w:vAlign w:val="center"/>
          </w:tcPr>
          <w:p w14:paraId="65B1D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1FF458E" w14:textId="63BD6E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1C3B1D" w14:textId="3DE4FB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4C257" w14:textId="235B2B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078A4" w14:textId="0C95A5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1214B" w14:textId="0C066A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6FB70" w14:textId="30516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18AC37" w14:textId="43DC55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2BC655" w14:textId="77777777" w:rsidTr="00503750">
        <w:tc>
          <w:tcPr>
            <w:tcW w:w="15593" w:type="dxa"/>
            <w:gridSpan w:val="8"/>
            <w:vAlign w:val="center"/>
          </w:tcPr>
          <w:p w14:paraId="63C0B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E4CF091" w14:textId="77777777" w:rsidTr="00503750">
        <w:tc>
          <w:tcPr>
            <w:tcW w:w="2302" w:type="dxa"/>
            <w:vAlign w:val="center"/>
          </w:tcPr>
          <w:p w14:paraId="4E6499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4F559F" w14:textId="10291B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947173" w14:textId="54A1A0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14DED" w14:textId="78634E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A74E65" w14:textId="0373FE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755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1BD7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31B72D" w14:textId="2966B7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F7B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B5E5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53FF414" w14:textId="2695D6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835DDD" w14:textId="286FD9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49C69" w14:textId="7B262A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139AB" w14:textId="68A61D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6E2C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9DBA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F78D2A" w14:textId="2178A9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0E59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4636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3FD7288" w14:textId="46F35A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1FB9C7" w14:textId="35D0CD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6D021" w14:textId="2493ED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B2462" w14:textId="6D952B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7F85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2D13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47D0C4" w14:textId="69811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57582F" w14:textId="77777777" w:rsidTr="00503750">
        <w:tc>
          <w:tcPr>
            <w:tcW w:w="2302" w:type="dxa"/>
            <w:vAlign w:val="center"/>
          </w:tcPr>
          <w:p w14:paraId="1D14AB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D001DDB" w14:textId="687E69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861E12" w14:textId="3300AE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C6544" w14:textId="4C2D81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5BB8C" w14:textId="09A29F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F895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7F6C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5F7D51" w14:textId="032B17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A48D1" w14:textId="77777777" w:rsidTr="00503750">
        <w:tc>
          <w:tcPr>
            <w:tcW w:w="15593" w:type="dxa"/>
            <w:gridSpan w:val="8"/>
            <w:vAlign w:val="center"/>
          </w:tcPr>
          <w:p w14:paraId="5FDEA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E0AF88" w14:textId="77777777" w:rsidTr="00503750">
        <w:tc>
          <w:tcPr>
            <w:tcW w:w="2302" w:type="dxa"/>
            <w:vAlign w:val="center"/>
          </w:tcPr>
          <w:p w14:paraId="4BC874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35FED7" w14:textId="497CF9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E6F8D" w14:textId="12C7EC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A27D9" w14:textId="63F164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78F71" w14:textId="50A161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6B334" w14:textId="3FF952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57A81" w14:textId="7F8FFA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396B92" w14:textId="61A3C8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E94F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6BAD9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9250602" w14:textId="4AAE57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646F8B" w14:textId="52905C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7E1DD" w14:textId="590CF7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0C83B" w14:textId="1BEEA0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E5D51" w14:textId="7DD4BD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5EDD1D" w14:textId="25A8FB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5A8ED" w14:textId="6FA41C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B1B3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E6A8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1E36984" w14:textId="1F8AF7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53E283" w14:textId="7E0129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25BB91" w14:textId="7334D2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998CCE" w14:textId="457B26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BBA098" w14:textId="1AACAB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C8DF5" w14:textId="235E87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AEC651" w14:textId="5C9105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52B3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500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6501329" w14:textId="4E7A64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FBDFBD" w14:textId="6231CB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33951" w14:textId="603DB3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AA23B" w14:textId="29CB18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E880D" w14:textId="7D65ED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A633A9" w14:textId="2AA87B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8CB89" w14:textId="5C88CF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A10FD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798FF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738F90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4E93B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29A2875" w14:textId="6EDAFD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0ED224" w14:textId="40AFE9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A08D6A" w14:textId="4D9BB7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DE948" w14:textId="0EF93F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CB5DD3" w14:textId="67CA4E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B4C5A" w14:textId="246044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D1DB1" w14:textId="62CDAD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02469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FB64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D1BED4" w14:textId="4C9AF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92BE2D" w14:textId="2A2B3C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6CB99" w14:textId="234DDB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D5ACF" w14:textId="0B7E57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61BA2E" w14:textId="12CF2A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02E61" w14:textId="6D8733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03DDD" w14:textId="0D931D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5AD9B5" w14:textId="77777777" w:rsidR="00944C3D" w:rsidRDefault="00944C3D" w:rsidP="00944C3D">
      <w:pPr>
        <w:rPr>
          <w:rFonts w:ascii="Arial" w:hAnsi="Arial"/>
          <w:b/>
        </w:rPr>
      </w:pPr>
    </w:p>
    <w:p w14:paraId="535EE03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1427BE8" w14:textId="77777777" w:rsidTr="00503750">
        <w:tc>
          <w:tcPr>
            <w:tcW w:w="1944" w:type="dxa"/>
            <w:vAlign w:val="center"/>
          </w:tcPr>
          <w:p w14:paraId="79CBF0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FD62E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6C3A4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A7FD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50842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8FAD9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A689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9B28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0A1D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BCF89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3DB3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CC233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E52EF4D" w14:textId="77777777" w:rsidTr="00503750">
        <w:tc>
          <w:tcPr>
            <w:tcW w:w="15685" w:type="dxa"/>
            <w:gridSpan w:val="12"/>
            <w:vAlign w:val="center"/>
          </w:tcPr>
          <w:p w14:paraId="0E982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EEFB72" w14:textId="77777777" w:rsidTr="00503750">
        <w:tc>
          <w:tcPr>
            <w:tcW w:w="1944" w:type="dxa"/>
            <w:vAlign w:val="center"/>
          </w:tcPr>
          <w:p w14:paraId="4EB34E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E271ED" w14:textId="7815D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396312" w14:textId="5B4D5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9A7870" w14:textId="561EE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0B44CC" w14:textId="3CADC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5AECFF" w14:textId="37849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42D6E4" w14:textId="35261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3AC42B" w14:textId="7310A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846935" w14:textId="45CC1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C4E9F4" w14:textId="3AB0C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4FE4FF" w14:textId="5E449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10DCAF" w14:textId="14363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8466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F30F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58E6CE4" w14:textId="26A3E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F46DEC" w14:textId="56FA5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29E3C2" w14:textId="721C1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13480A" w14:textId="5D28B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BF9B2C" w14:textId="5FAC0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0DB5A" w14:textId="41424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DBC29E" w14:textId="4F70D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C606B5" w14:textId="542CF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FC2964" w14:textId="28FAD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CCC0C9" w14:textId="5FD57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0CC898" w14:textId="5B68B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2DB1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32F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9C6828E" w14:textId="5E9F8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8B49AB" w14:textId="4A641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95F4EB" w14:textId="5456A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E1C65E" w14:textId="00F81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83ECAC" w14:textId="185F4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1B6B3C" w14:textId="708F1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EDB416" w14:textId="70D61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2A14A" w14:textId="61E2D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923992" w14:textId="069E6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B77DE3" w14:textId="401EB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65643B" w14:textId="0598A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16C9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75BC8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7377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F8A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B12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578F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D293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2633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3CD9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1FF0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059E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42F7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457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13ECFA" w14:textId="77777777" w:rsidTr="00503750">
        <w:tc>
          <w:tcPr>
            <w:tcW w:w="1944" w:type="dxa"/>
            <w:vAlign w:val="center"/>
          </w:tcPr>
          <w:p w14:paraId="6A9F2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7F1631" w14:textId="6FEFA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8343E0" w14:textId="0895C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CF9568" w14:textId="57E91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396FD" w14:textId="2C779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E44A71" w14:textId="4B149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08A56C" w14:textId="32405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BEE7F1" w14:textId="59B3B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D4DBDF" w14:textId="7C2E5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03D340" w14:textId="0F3BF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CC24E6" w14:textId="23B3E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B0860F" w14:textId="75FFB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376B8" w14:textId="77777777" w:rsidTr="00503750">
        <w:tc>
          <w:tcPr>
            <w:tcW w:w="15685" w:type="dxa"/>
            <w:gridSpan w:val="12"/>
            <w:vAlign w:val="center"/>
          </w:tcPr>
          <w:p w14:paraId="1D771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C9B8DC4" w14:textId="77777777" w:rsidTr="00503750">
        <w:tc>
          <w:tcPr>
            <w:tcW w:w="1944" w:type="dxa"/>
            <w:vAlign w:val="center"/>
          </w:tcPr>
          <w:p w14:paraId="11BE59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889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83D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F81BDF" w14:textId="63C10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51F150" w14:textId="736DF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A33F7C" w14:textId="233B6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C76572" w14:textId="411ED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8B8FC5" w14:textId="33091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174BBC" w14:textId="4A365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C15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183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333595" w14:textId="19BCA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3F26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69A5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DFC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D4E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1973D3" w14:textId="0A85E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7D3B26" w14:textId="03719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52DDF3" w14:textId="52135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196F25" w14:textId="4D1AD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C9BD4D" w14:textId="3306B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700B2A" w14:textId="23478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691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4671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411735" w14:textId="4AF82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4EEC4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316D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74D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745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BBDCF4" w14:textId="48AD9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1872CE" w14:textId="5C577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F90D8C" w14:textId="5B53F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897CFE" w14:textId="5B475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8CDA8A" w14:textId="3B4B9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A8B7CC" w14:textId="7DDAF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9FF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686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594F95" w14:textId="7C8AD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D9BF8C" w14:textId="77777777" w:rsidTr="00503750">
        <w:tc>
          <w:tcPr>
            <w:tcW w:w="1944" w:type="dxa"/>
            <w:vAlign w:val="center"/>
          </w:tcPr>
          <w:p w14:paraId="4BCB68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6AB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E4B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D49619" w14:textId="21F59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8F1AD0" w14:textId="58A7B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04A6AE" w14:textId="71DF9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7B4AA3" w14:textId="7DC47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EB1892" w14:textId="524FF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1A6C35" w14:textId="31F07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B61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CD0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5C5FF2" w14:textId="45F11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6D4278" w14:textId="77777777" w:rsidTr="00503750">
        <w:tc>
          <w:tcPr>
            <w:tcW w:w="15685" w:type="dxa"/>
            <w:gridSpan w:val="12"/>
            <w:vAlign w:val="center"/>
          </w:tcPr>
          <w:p w14:paraId="05964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C1999B2" w14:textId="77777777" w:rsidTr="00503750">
        <w:tc>
          <w:tcPr>
            <w:tcW w:w="1944" w:type="dxa"/>
            <w:vAlign w:val="center"/>
          </w:tcPr>
          <w:p w14:paraId="079BE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387F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41C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8C7478" w14:textId="026B3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5CDBD7" w14:textId="0599C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A7C14" w14:textId="1A3B1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2700B7" w14:textId="0C2DA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5320DB" w14:textId="0F55C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204A20" w14:textId="5C583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C87BED" w14:textId="25537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4705D2" w14:textId="3A2EC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B71126" w14:textId="1006A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F74D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D2A3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7DA8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D33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8C46C5" w14:textId="234A0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83DB7E" w14:textId="65F48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884825" w14:textId="36479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445EF9" w14:textId="3C894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FC64C0" w14:textId="27CF2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B201FA" w14:textId="59CA3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02A0B2" w14:textId="66566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DBB471" w14:textId="7F1DB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A61C7B" w14:textId="7012E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F8E5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5518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4219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F67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A7B792" w14:textId="0EB2B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3A48AF" w14:textId="33016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0349F3" w14:textId="4E4E9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38CA29" w14:textId="271EB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093C2" w14:textId="6E87F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2165E7" w14:textId="72F93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4EFC07" w14:textId="167F9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27595B" w14:textId="375B9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9BD678" w14:textId="45D06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544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2846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BF52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118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74203B" w14:textId="38787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053121" w14:textId="082F2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3A9395" w14:textId="474C6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3C97BE" w14:textId="786C0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961AFC" w14:textId="44BCB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95E98B" w14:textId="03C29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2D7BF2" w14:textId="5DEA8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F8D5E5" w14:textId="52843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328A01" w14:textId="6CE06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1BC26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8713C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05B541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2FEE2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341D96" w14:textId="2A3B5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5FFB27" w14:textId="29489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32E414" w14:textId="78870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64B618" w14:textId="1CB3B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AAA6F5" w14:textId="19AF2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D408F5" w14:textId="2B304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684D88" w14:textId="5380F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7352E4" w14:textId="44656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3FDD21" w14:textId="6DAB9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130ED6" w14:textId="76D31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2CE508" w14:textId="002A9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164A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AB53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864E41" w14:textId="5EDF4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F7504C2" w14:textId="50B5F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444498" w14:textId="7EF70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0844F3" w14:textId="7C338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49EDEE" w14:textId="36C7A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397A29" w14:textId="2C5E6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10414C" w14:textId="31472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5E89D" w14:textId="4A617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D98702" w14:textId="582A2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1D2582" w14:textId="249B5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34A52C" w14:textId="761DB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6E12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CFA5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FED00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AB8BFA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7EC1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D537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E03E0A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9D2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375D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1F824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5CDC2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B905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24DB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D6AA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487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D3AB4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5FC3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13CE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5F6AC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8F80E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440995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50CB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898C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DA5D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37B1B3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D476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A5C4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6EBD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4605F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4D06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04A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777E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5B852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2604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CBF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006C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0F69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45BEC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843335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0B49B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BC9FA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E9E40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80FE9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58AB6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58DB4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7094C9D" w14:textId="77777777" w:rsidTr="00503750">
        <w:trPr>
          <w:trHeight w:val="1073"/>
        </w:trPr>
        <w:tc>
          <w:tcPr>
            <w:tcW w:w="3614" w:type="dxa"/>
            <w:vMerge/>
          </w:tcPr>
          <w:p w14:paraId="05149D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2EBAA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603F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26A85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B8740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EC4E3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2613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BA7FA99" w14:textId="77777777" w:rsidTr="00503750">
        <w:trPr>
          <w:trHeight w:val="283"/>
        </w:trPr>
        <w:tc>
          <w:tcPr>
            <w:tcW w:w="3614" w:type="dxa"/>
          </w:tcPr>
          <w:p w14:paraId="6ACD17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15F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AC96F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CD2A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7F1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60AA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696D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A8873D" w14:textId="77777777" w:rsidTr="00503750">
        <w:trPr>
          <w:trHeight w:val="283"/>
        </w:trPr>
        <w:tc>
          <w:tcPr>
            <w:tcW w:w="3614" w:type="dxa"/>
          </w:tcPr>
          <w:p w14:paraId="46457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58CC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B35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304C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FF2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C5E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50D2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B8E190" w14:textId="77777777" w:rsidTr="00503750">
        <w:trPr>
          <w:trHeight w:val="283"/>
        </w:trPr>
        <w:tc>
          <w:tcPr>
            <w:tcW w:w="3614" w:type="dxa"/>
          </w:tcPr>
          <w:p w14:paraId="32590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E08B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6776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54377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52C5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78F6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D84E7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B24B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419503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562226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A266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E14C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DB6B6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7705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20CB2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C309C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000F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0B97D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721C3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821FAA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0CDF4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35BE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989EF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C18726E" w14:textId="0796C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EABEFB" w14:textId="02C2F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AD4E92" w14:textId="33A21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ABF108" w14:textId="74B34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AB060" w14:textId="05856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D1F01" w14:textId="4421E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B31D2" w14:textId="5916F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331191" w14:textId="1AFFF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6F4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C97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4BCEA8C" w14:textId="51231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EB9D9" w14:textId="2D23E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ACB47D" w14:textId="37DAF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950684" w14:textId="2E320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7A708" w14:textId="158F9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FB6C6" w14:textId="75E42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53A4BD" w14:textId="5AABF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E3EC8F" w14:textId="6E2E1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6B4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0348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0129F38" w14:textId="1B382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2F45F" w14:textId="3F71F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15C6DD" w14:textId="6592F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7AEAC4" w14:textId="797CA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8D6348" w14:textId="77C05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68138" w14:textId="3E475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826CC" w14:textId="076D7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3537B4" w14:textId="3450C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5EA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740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AD4C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230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A5A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37E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7A7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679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87B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ACCF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A7607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7BB0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B3A7546" w14:textId="6C04E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1DF3D" w14:textId="21D23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DF4B6" w14:textId="7A3DA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1C3E2" w14:textId="574F1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47FCD" w14:textId="131C0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7DF58" w14:textId="6F42F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E0272F" w14:textId="1DAA3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4C0559" w14:textId="68E15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E2E9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D1A7B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F8B40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7DD3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52FAED4" w14:textId="0FCAA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2E051" w14:textId="1B2A8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47371" w14:textId="3FDD4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DA518" w14:textId="2E07B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36B0D" w14:textId="4D6C4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EA9B0" w14:textId="32CFC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0A837" w14:textId="54E9F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A239AC" w14:textId="76ABC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41C1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3047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2200CF" w14:textId="12F0B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85C530" w14:textId="25FAF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EAA0EE" w14:textId="06476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C7073" w14:textId="41BD9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E2C923" w14:textId="2544F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B29FD" w14:textId="03142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96CCCA" w14:textId="525BE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3B4138" w14:textId="2E90F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09D4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9738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56DFBEF" w14:textId="0B5B9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6E4C0" w14:textId="3F630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628D4A" w14:textId="7BC28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32D51" w14:textId="67A5B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E69AC" w14:textId="3BF93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8BF08" w14:textId="17979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B55DAF" w14:textId="5B2B6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D8033B" w14:textId="5F2B0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E50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9E01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0A60C98" w14:textId="45AF7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E0095" w14:textId="3F082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9140C" w14:textId="5DFE0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2C183" w14:textId="174BA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769E6C" w14:textId="57C5F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87B4A" w14:textId="39339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E887F" w14:textId="0CE19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1735F8" w14:textId="69294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357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3D0C3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EDAD8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9AAA4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E83416F" w14:textId="5FF63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1F86C" w14:textId="55664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540A72" w14:textId="65261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18EA1" w14:textId="631F5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9A0CF" w14:textId="3D260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B1BBD" w14:textId="65211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3E2EB" w14:textId="421A3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D55998" w14:textId="426F4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029B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CAC225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AE04F3" w14:textId="02992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00B1AD" w14:textId="6FCC0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CF3B0" w14:textId="77E7C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0DAFD5" w14:textId="32BCA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F52D3" w14:textId="6AA04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B93753" w14:textId="59F71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C60B8" w14:textId="5A319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67262B" w14:textId="75FDD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BD59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1E6AE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6F6C6C7" w14:textId="4A0012B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348A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C536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BB1D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6D85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9FE2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093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0BCA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51E8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3F0F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45CC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C050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E6F0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9E95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E546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E050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8648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A336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0637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E73CB5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B4D2BB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A92D42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08829E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DE20A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A96B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58607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E4DD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04A0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629861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2BB9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529D4C" w14:textId="0DFC34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6914D9" w14:textId="48C05F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519110" w14:textId="25BBED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37078C" w14:textId="168766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8462B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08E5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5B7F4F" w14:textId="389335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32FC3CD" w14:textId="41042B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7781F7" w14:textId="760E0A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C1A930" w14:textId="4F6BC2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32D33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ECBD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E54169" w14:textId="40ACB2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0B304A" w14:textId="644CA7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4843E1" w14:textId="5F0089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60BCAB" w14:textId="4EC02D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C7189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8DE09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11CFAB" w14:textId="0B8730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58BD4B" w14:textId="062C48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62CED9" w14:textId="3B8700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A62430" w14:textId="4E3D12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FBCFC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007E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C1B66C" w14:textId="4288AC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804DD0" w14:textId="33013D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35F2B7" w14:textId="749A06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AD1B44" w14:textId="240A90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D9A2B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65FCBF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213439" w14:textId="5992145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DD58F5" w14:textId="4D2082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AA7835" w14:textId="6C88D47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D274DA" w14:textId="720165F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8451ACE" w14:textId="77777777" w:rsidR="00944C3D" w:rsidRDefault="00944C3D" w:rsidP="00944C3D">
      <w:pPr>
        <w:rPr>
          <w:rFonts w:ascii="Arial" w:hAnsi="Arial"/>
          <w:b/>
        </w:rPr>
      </w:pPr>
    </w:p>
    <w:p w14:paraId="1E222B2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A3623F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FDD3F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5E343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A901A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549CD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B5014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37B2D6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0D8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42846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81A8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C7B5B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0AE81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78A0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54E0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867E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C23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F3D52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976BA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AE59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4066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B43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F8ED7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E46353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673F0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DEF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C8F8B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BA3E8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CFC99B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81C9C1D" w14:textId="77777777" w:rsidTr="00503750">
        <w:tc>
          <w:tcPr>
            <w:tcW w:w="2835" w:type="dxa"/>
            <w:vAlign w:val="center"/>
          </w:tcPr>
          <w:p w14:paraId="11A25D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CEE69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549A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5A964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E8D5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FA8C1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254A4D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C9DF06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21D9B62" w14:textId="40639AE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EB5E6" w14:textId="37D54D0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F5145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1A3B0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565055" w14:textId="753978F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ECF7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444D5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FC8F413" w14:textId="5B65C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86821" w14:textId="6990F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F6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3FC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647664" w14:textId="51CFD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B09A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208F8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D2751FC" w14:textId="32C82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8121FC" w14:textId="5FDE9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1C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521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525747" w14:textId="0167F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4EF7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BDDE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B75C3F1" w14:textId="52516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A9E49" w14:textId="24A3C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73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96D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0C4161" w14:textId="67CA9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01D8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4D2A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15C8CD9" w14:textId="17626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944EFB" w14:textId="68193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A6A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6B7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027BB2" w14:textId="3E94C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BBE6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1899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5896F4B" w14:textId="732AD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7F8DF9" w14:textId="5FB25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768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B3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778F27" w14:textId="65F86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8220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8483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3BD8E1E" w14:textId="2905E6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020D28" w14:textId="59CF50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FA5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4C57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CF2982" w14:textId="2618BB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BDB9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77CEA5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E3614D8" w14:textId="15B34E92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BCA8020" w14:textId="77777777" w:rsidR="00944C3D" w:rsidRDefault="00944C3D" w:rsidP="00944C3D">
      <w:pPr>
        <w:rPr>
          <w:rFonts w:ascii="Arial" w:hAnsi="Arial"/>
          <w:b/>
        </w:rPr>
      </w:pPr>
    </w:p>
    <w:p w14:paraId="52A24DC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E5DC0C" w14:textId="77777777" w:rsidTr="00503750">
        <w:tc>
          <w:tcPr>
            <w:tcW w:w="2835" w:type="dxa"/>
            <w:vAlign w:val="center"/>
          </w:tcPr>
          <w:p w14:paraId="378E92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3933B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258E5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778B2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C6A5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737C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0D659B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D377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535FFA0" w14:textId="64F67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9C7A7C" w14:textId="39BC5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3C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B8C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C43FF5" w14:textId="6752E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11B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3BC4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1E59DA1" w14:textId="25D34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DCF386" w14:textId="71147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6F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73E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6DDCEB" w14:textId="75F19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C7BA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4DDD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54509C2" w14:textId="52DBA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93F9DE" w14:textId="4C7C6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5A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7CF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C4A435" w14:textId="06343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7D85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B801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CC38723" w14:textId="1B60B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241444" w14:textId="0399B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A6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49E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E2F402" w14:textId="1D6D8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13E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F3D6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C7AC19A" w14:textId="5BCB86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21DBD" w14:textId="6B39E6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BD1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310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9D9CB3" w14:textId="094D8C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205FC9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AB9245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A10B20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BB33F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691F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58496E1" w14:textId="77777777" w:rsidTr="00503750">
        <w:trPr>
          <w:trHeight w:val="699"/>
        </w:trPr>
        <w:tc>
          <w:tcPr>
            <w:tcW w:w="3502" w:type="dxa"/>
            <w:vMerge/>
          </w:tcPr>
          <w:p w14:paraId="4D8A5E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05D2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0B39C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B33BE8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A9CFF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40A0DDB" w14:textId="74BDB15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C25B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5ABAC9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B203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E1CA8DB" w14:textId="110FCAA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C86AD1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94FE4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08F7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0FE1B90" w14:textId="4EC7428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F7423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EC60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34A13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B4B0430" w14:textId="77777777" w:rsidTr="00503750">
        <w:trPr>
          <w:trHeight w:val="593"/>
        </w:trPr>
        <w:tc>
          <w:tcPr>
            <w:tcW w:w="3497" w:type="dxa"/>
          </w:tcPr>
          <w:p w14:paraId="701A40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A2B65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DE37D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51AEA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EC59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1389963" w14:textId="36B7B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614183" w14:textId="21A72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606FD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97756D" w14:textId="211D4D3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80BAB5" w14:textId="1D6CA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8758A4" w14:textId="28755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607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AF2508" w14:textId="23CB53A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2C77E6" w14:textId="78398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00A425" w14:textId="310B9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1D3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7578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A9D31DA" w14:textId="5555B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8E4033" w14:textId="11A6B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84F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6428F7" w14:textId="6781DC2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844D85" w14:textId="602AC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9EAD3A" w14:textId="65C44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CA1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C2B65D" w14:textId="4D181F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DAEB72" w14:textId="523DB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875034" w14:textId="0881E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E58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7CBC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047B039" w14:textId="1227B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40183A" w14:textId="1ADD0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7AD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CB5F32" w14:textId="00AACC3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0FF647" w14:textId="5EBE5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67D809" w14:textId="0C252D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CCD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30BE52" w14:textId="12E361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020C09" w14:textId="057C6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946A3E" w14:textId="5394C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81D0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F2354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9791F02" w14:textId="62117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A73DBB" w14:textId="1B222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E47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7D82B0" w14:textId="637604A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0B4CD1" w14:textId="10010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8EAE37" w14:textId="08F86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FB65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9DC0D0C" w14:textId="6B2F12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ED6D4A" w14:textId="48FD3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8660E3" w14:textId="2803D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43D5B8" w14:textId="77777777" w:rsidR="00944C3D" w:rsidRDefault="00944C3D" w:rsidP="00944C3D">
      <w:pPr>
        <w:rPr>
          <w:rFonts w:ascii="Arial" w:hAnsi="Arial"/>
          <w:b/>
        </w:rPr>
      </w:pPr>
    </w:p>
    <w:p w14:paraId="726AB5B4" w14:textId="77777777" w:rsidR="00944C3D" w:rsidRDefault="00944C3D" w:rsidP="00944C3D">
      <w:pPr>
        <w:rPr>
          <w:rFonts w:ascii="Arial" w:hAnsi="Arial"/>
          <w:b/>
        </w:rPr>
      </w:pPr>
    </w:p>
    <w:p w14:paraId="02C9ADA2" w14:textId="77777777" w:rsidR="00944C3D" w:rsidRDefault="00944C3D" w:rsidP="00944C3D">
      <w:pPr>
        <w:rPr>
          <w:rFonts w:ascii="Arial" w:hAnsi="Arial"/>
          <w:b/>
        </w:rPr>
      </w:pPr>
    </w:p>
    <w:p w14:paraId="0E16E16B" w14:textId="77777777" w:rsidR="00944C3D" w:rsidRDefault="00944C3D" w:rsidP="00944C3D">
      <w:pPr>
        <w:rPr>
          <w:rFonts w:ascii="Arial" w:hAnsi="Arial"/>
          <w:b/>
        </w:rPr>
      </w:pPr>
    </w:p>
    <w:p w14:paraId="1ED276E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5F1FC865" w14:textId="77777777" w:rsidTr="00503750">
        <w:tc>
          <w:tcPr>
            <w:tcW w:w="2622" w:type="dxa"/>
            <w:vAlign w:val="center"/>
          </w:tcPr>
          <w:p w14:paraId="0B2758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F725A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10CC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2649A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88B0E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9B87C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59C5E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AD19C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6622B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F2F1A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157C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2EF3E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2DF8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3A31627" w14:textId="707D8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958CDE" w14:textId="2FE8E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49EB0D" w14:textId="173A0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CB3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724C8B" w14:textId="501F0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A8F0F" w14:textId="77777777" w:rsidTr="00503750">
        <w:tc>
          <w:tcPr>
            <w:tcW w:w="2622" w:type="dxa"/>
            <w:vAlign w:val="center"/>
          </w:tcPr>
          <w:p w14:paraId="4F34C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778D0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0D06EA3" w14:textId="5FB57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312680" w14:textId="03BDC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9EDAAF" w14:textId="72DF0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385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A60FD7" w14:textId="0F638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7F3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0F18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A1D701F" w14:textId="320F0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632FB3" w14:textId="70477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29C916" w14:textId="15A78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40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B9F8BA" w14:textId="44368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733A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A3BF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AF2A2E4" w14:textId="4E298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5FE1D0" w14:textId="334A3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66D25C" w14:textId="6BB88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A0F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785576" w14:textId="35BE9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A7ACC" w14:textId="77777777" w:rsidTr="00503750">
        <w:tc>
          <w:tcPr>
            <w:tcW w:w="2622" w:type="dxa"/>
            <w:vAlign w:val="center"/>
          </w:tcPr>
          <w:p w14:paraId="26A3A7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F593D6E" w14:textId="2C07F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13421.00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969534" w14:textId="29434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24372.00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E6C9A1" w14:textId="41151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3905.00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D1E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D35E03" w14:textId="384FF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33888.00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0F9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D5B8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515EE43" w14:textId="440E4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624F8B" w14:textId="427FC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923AC0" w14:textId="4F3AB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E49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2271B4" w14:textId="10B6D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A8B19" w14:textId="77777777" w:rsidTr="00503750">
        <w:tc>
          <w:tcPr>
            <w:tcW w:w="2622" w:type="dxa"/>
            <w:vAlign w:val="center"/>
          </w:tcPr>
          <w:p w14:paraId="642E1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1980AD" w14:textId="06851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6A43FD" w14:textId="0DAE5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BF2444" w14:textId="53E48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DF1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ED5BC" w14:textId="38D67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7EA0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9E73D4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3700E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49B8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4323C2C" w14:textId="2D151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3B37FC" w14:textId="19F86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DF636A" w14:textId="69C8C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59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4AD8E9" w14:textId="5870F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13EF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DCC2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C23F5CE" w14:textId="12605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99ACB6" w14:textId="79BE2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83A9E4" w14:textId="2FC08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197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44B0D9" w14:textId="5616F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D458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184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9C170E2" w14:textId="4C0F7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145A60" w14:textId="1015D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DC11A2" w14:textId="433E5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9D3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78B67A" w14:textId="387F3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BBA3C" w14:textId="77777777" w:rsidTr="00503750">
        <w:tc>
          <w:tcPr>
            <w:tcW w:w="2622" w:type="dxa"/>
            <w:vAlign w:val="center"/>
          </w:tcPr>
          <w:p w14:paraId="4F622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46EFA32" w14:textId="72989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811300" w14:textId="6957F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C2C1BD" w14:textId="070B6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8F4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D2A75E" w14:textId="5D3EB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383F7" w14:textId="77777777" w:rsidTr="00503750">
        <w:tc>
          <w:tcPr>
            <w:tcW w:w="2622" w:type="dxa"/>
            <w:vAlign w:val="center"/>
          </w:tcPr>
          <w:p w14:paraId="1AD45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F338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328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A87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553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80B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CC80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0A71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9A2A820" w14:textId="025DCA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13421.00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18A2BF" w14:textId="724E40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24372.00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287266" w14:textId="40F5C4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3905.00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B973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A1C9EE" w14:textId="0AA757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33888.00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5A90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6852C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5BF77C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63C892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B66E72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CA8AC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3ADC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40E1E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E7EEA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F6D8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6B734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BBC0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2D314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24E8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5AE4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30620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38CF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F5B8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CAA45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86AD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7310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24657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44D7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BC98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A2799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C5E5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FC8A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E56BE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8B0C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0B8E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D7513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CC9F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6484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F448C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58F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839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85FCD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A497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E49C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E5003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801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62746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B18E7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59FD3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EA61A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B9916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5330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A7091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526A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F6B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DFDEB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78D6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CF6F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DEDDE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216D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DB23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0EC31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D140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7D20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4517A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79DD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96A1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FCE32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A15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C9C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48B5A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695E5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8B8E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F111C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44D77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6551036" w14:textId="77777777" w:rsidTr="00503750">
        <w:tc>
          <w:tcPr>
            <w:tcW w:w="2835" w:type="dxa"/>
            <w:vAlign w:val="center"/>
          </w:tcPr>
          <w:p w14:paraId="3A09C8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44E03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FE859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FBC9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07FF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8A468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2403906" w14:textId="77777777" w:rsidTr="00503750">
        <w:tc>
          <w:tcPr>
            <w:tcW w:w="2835" w:type="dxa"/>
            <w:vAlign w:val="center"/>
          </w:tcPr>
          <w:p w14:paraId="585BA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E2E6FD2" w14:textId="0B3C7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84A6A0" w14:textId="6835F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F93214" w14:textId="6F609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02D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EF814C" w14:textId="30440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9B4C0" w14:textId="77777777" w:rsidTr="00503750">
        <w:tc>
          <w:tcPr>
            <w:tcW w:w="2835" w:type="dxa"/>
            <w:vAlign w:val="center"/>
          </w:tcPr>
          <w:p w14:paraId="74D84A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8B5FB90" w14:textId="4E72E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808193" w14:textId="1779F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7E26F" w14:textId="1978A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68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E87ABE" w14:textId="0EA85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9ADA6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457E8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B83B816" w14:textId="41DF10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39F0CA" w14:textId="7009A6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77C8F" w14:textId="540ADB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D221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E157A" w14:textId="2806D9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DF8D0DD" w14:textId="77777777" w:rsidTr="00503750">
        <w:tc>
          <w:tcPr>
            <w:tcW w:w="2835" w:type="dxa"/>
            <w:vAlign w:val="center"/>
          </w:tcPr>
          <w:p w14:paraId="3AB8E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24B270A" w14:textId="01E57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259C25" w14:textId="462AB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E43EC3" w14:textId="5522A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489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5B19C7" w14:textId="5FD33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48602F" w14:textId="77777777" w:rsidTr="00503750">
        <w:tc>
          <w:tcPr>
            <w:tcW w:w="2835" w:type="dxa"/>
            <w:vAlign w:val="center"/>
          </w:tcPr>
          <w:p w14:paraId="4D71AB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CDE078E" w14:textId="03BD4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D4A59C" w14:textId="235E7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20F0A" w14:textId="50BCF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7C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03F47" w14:textId="5225E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40B2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F9EB9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7378AB9" w14:textId="7844F26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1CD8D" w14:textId="0F3ADC3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754BD" w14:textId="797AC12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0AD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159723" w14:textId="671819C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C03B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D3CD7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224E900" w14:textId="1B725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B7D1E" w14:textId="0601F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CBB2C0" w14:textId="32C87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955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D87923" w14:textId="20EB3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18433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3D6D7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53500907" w14:textId="77777777" w:rsidTr="00503750">
        <w:tc>
          <w:tcPr>
            <w:tcW w:w="2552" w:type="dxa"/>
            <w:shd w:val="clear" w:color="auto" w:fill="auto"/>
            <w:vAlign w:val="center"/>
          </w:tcPr>
          <w:p w14:paraId="641D64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6B70C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75560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6407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784D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70705A4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0772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53B721F" w14:textId="68ED84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495E1E8" w14:textId="4B3BEA0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5086888" w14:textId="743CEE5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E9F0EC8" w14:textId="195D17C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E9E8B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3704F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6A6C30E" w14:textId="6B0FD4E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695DCF5" w14:textId="4EAF70A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E4A79EC" w14:textId="129D0D1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342130" w14:textId="50BE69B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49233E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7DE53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72FBB1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73BF7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29773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8244332" w14:textId="77777777" w:rsidTr="00503750">
        <w:tc>
          <w:tcPr>
            <w:tcW w:w="4395" w:type="dxa"/>
            <w:vMerge/>
          </w:tcPr>
          <w:p w14:paraId="5D2A86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36963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D1EF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C0D10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232B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E64E00A" w14:textId="2474D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  <w:lang w:eastAsia="sk-SK"/>
              </w:rPr>
              <w:t>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F3DA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0A2AAC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C2BD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8FE9FB4" w14:textId="01743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41A6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D48EA5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B7EA6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4BFBF08" w14:textId="58D919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1059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A385099" w14:textId="77777777" w:rsidTr="00503750">
        <w:tc>
          <w:tcPr>
            <w:tcW w:w="4395" w:type="dxa"/>
            <w:vAlign w:val="center"/>
          </w:tcPr>
          <w:p w14:paraId="5152D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2FCE64F" w14:textId="6A8E0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1C5D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EBC07C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D78D4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F6EA199" w14:textId="19B05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3A39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AA8346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E839D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A43341B" w14:textId="627D23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32CB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847C5D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1EEB4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D7D1FE7" w14:textId="1E1EEDB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64190.00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3D8C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47C9C8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B8E74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4F00481" w14:textId="77777777" w:rsidTr="00503750">
        <w:tc>
          <w:tcPr>
            <w:tcW w:w="4395" w:type="dxa"/>
            <w:vAlign w:val="center"/>
          </w:tcPr>
          <w:p w14:paraId="731799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B7354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27386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EC2C92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6E9A8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CF6BAD9" w14:textId="7E7082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6ADD91" w14:textId="5DB7E0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8B342E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1AB05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0A6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C73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7251BF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01982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DA24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B34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64305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5ADCE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7C5EECE" w14:textId="2B1B1E1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67563C" w14:textId="38D1692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9965D5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9E31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FEE01CD" w14:textId="2236A4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C7F1DC" w14:textId="3795F9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88792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1E0F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3479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6770582" w14:textId="77777777" w:rsidTr="00503750">
        <w:tc>
          <w:tcPr>
            <w:tcW w:w="1843" w:type="dxa"/>
            <w:vAlign w:val="center"/>
          </w:tcPr>
          <w:p w14:paraId="082824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71BEC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54576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4DA4A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576D6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B1F34D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73BA6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F3F5156" w14:textId="77777777" w:rsidTr="00503750">
        <w:tc>
          <w:tcPr>
            <w:tcW w:w="1843" w:type="dxa"/>
            <w:vAlign w:val="center"/>
          </w:tcPr>
          <w:p w14:paraId="3F1B15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D2627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CC0E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5DE6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5A59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1E7D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CF2E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D8E41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B200E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7DC48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E04A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967B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161C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433F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EA5C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25CD99" w14:textId="77777777" w:rsidTr="00503750">
        <w:tc>
          <w:tcPr>
            <w:tcW w:w="1843" w:type="dxa"/>
            <w:vAlign w:val="center"/>
          </w:tcPr>
          <w:p w14:paraId="30B309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F85B6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C13D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4F9F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A87B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94D0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0DDE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038AE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A4D4C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27C0C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E876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064E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F8CD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E7FC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DEEB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EC6DC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2F3ED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2F681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E435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D6CB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3824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D2F7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6709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3D0D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3881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BC98666" w14:textId="77777777" w:rsidTr="00503750">
        <w:trPr>
          <w:trHeight w:val="664"/>
        </w:trPr>
        <w:tc>
          <w:tcPr>
            <w:tcW w:w="3372" w:type="dxa"/>
          </w:tcPr>
          <w:p w14:paraId="5CC694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93493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1022E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BA5925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35C5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2E3F21D" w14:textId="00FEB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CC249D" w14:textId="7E7E0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9FE3A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9EB3439" w14:textId="1C9E6B0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F3F3FDA" w14:textId="21097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18388" w14:textId="48A40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897AB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FEC6E8E" w14:textId="7080F15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C5A19F9" w14:textId="19952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A33DDF" w14:textId="075E9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973AE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1367F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2CAE461" w14:textId="05D56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A8537A" w14:textId="6DF2C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3E7C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BC5423" w14:textId="4625A7B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F4ABD8" w14:textId="2FA29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13657" w14:textId="14C6D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56CE6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26D02" w14:textId="6638E69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8CCEEC" w14:textId="3C6C9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EB34D5" w14:textId="24430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385AF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705CB7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61DC32D" w14:textId="77777777" w:rsidTr="00503750">
        <w:tc>
          <w:tcPr>
            <w:tcW w:w="2835" w:type="dxa"/>
            <w:vAlign w:val="center"/>
          </w:tcPr>
          <w:p w14:paraId="245C18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C1794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FAE36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9799E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9BB00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7D7B63B" w14:textId="77777777" w:rsidTr="00503750">
        <w:tc>
          <w:tcPr>
            <w:tcW w:w="2835" w:type="dxa"/>
          </w:tcPr>
          <w:p w14:paraId="6ED596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307F1B3" w14:textId="6EA98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D019CC" w14:textId="53B73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7A82AB" w14:textId="6485D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F3D8FA" w14:textId="03AED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CB4AC0" w14:textId="77777777" w:rsidTr="00503750">
        <w:tc>
          <w:tcPr>
            <w:tcW w:w="2835" w:type="dxa"/>
          </w:tcPr>
          <w:p w14:paraId="4976AC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8D31D76" w14:textId="71044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1E1D06" w14:textId="2F3FB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4C2AE6" w14:textId="64904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168A7B" w14:textId="26D6A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BEBC95" w14:textId="77777777" w:rsidTr="00503750">
        <w:tc>
          <w:tcPr>
            <w:tcW w:w="2835" w:type="dxa"/>
          </w:tcPr>
          <w:p w14:paraId="29FF9F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E8ABC98" w14:textId="508A5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71E9FC" w14:textId="715D8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2A4F6D" w14:textId="614DA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35CB23" w14:textId="551E9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038863" w14:textId="77777777" w:rsidTr="00503750">
        <w:tc>
          <w:tcPr>
            <w:tcW w:w="2835" w:type="dxa"/>
            <w:vAlign w:val="center"/>
          </w:tcPr>
          <w:p w14:paraId="005562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6BCB8BA" w14:textId="45519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079860" w14:textId="5AAD5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6D9D2D" w14:textId="77457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339C64" w14:textId="1A2DA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FEFB44" w14:textId="77777777" w:rsidTr="00503750">
        <w:tc>
          <w:tcPr>
            <w:tcW w:w="2835" w:type="dxa"/>
            <w:vAlign w:val="center"/>
          </w:tcPr>
          <w:p w14:paraId="7C9412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798D48F" w14:textId="7F291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1F5F46" w14:textId="21234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96B46E" w14:textId="4169A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94BC0C" w14:textId="6B964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CFF1EA" w14:textId="77777777" w:rsidTr="00503750">
        <w:tc>
          <w:tcPr>
            <w:tcW w:w="2835" w:type="dxa"/>
          </w:tcPr>
          <w:p w14:paraId="07FA30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4256AB0" w14:textId="65B34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7AB721" w14:textId="59F64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D05AFB" w14:textId="57AE2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3F41E6" w14:textId="142CC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BF5E9B" w14:textId="77777777" w:rsidTr="00503750">
        <w:tc>
          <w:tcPr>
            <w:tcW w:w="2835" w:type="dxa"/>
          </w:tcPr>
          <w:p w14:paraId="398084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25FBC1D" w14:textId="344D1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C064F8" w14:textId="70A31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EE8663" w14:textId="2CBC3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A66D63" w14:textId="7BC92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E5C8D4" w14:textId="77777777" w:rsidTr="00503750">
        <w:tc>
          <w:tcPr>
            <w:tcW w:w="2835" w:type="dxa"/>
          </w:tcPr>
          <w:p w14:paraId="609D52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812AE1" w14:textId="21EFB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56A281" w14:textId="2F077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A4DB25" w14:textId="20E19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7801B1" w14:textId="2B6D4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564B93" w14:textId="77777777" w:rsidR="00944C3D" w:rsidRDefault="00944C3D" w:rsidP="00944C3D">
      <w:pPr>
        <w:rPr>
          <w:rFonts w:ascii="Arial" w:hAnsi="Arial"/>
          <w:b/>
        </w:rPr>
      </w:pPr>
    </w:p>
    <w:p w14:paraId="0E9E291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73D208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49AEC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68072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8BB44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348D8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CB42D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29CCE62" w14:textId="77777777" w:rsidTr="00503750">
        <w:trPr>
          <w:trHeight w:val="443"/>
        </w:trPr>
        <w:tc>
          <w:tcPr>
            <w:tcW w:w="2560" w:type="dxa"/>
          </w:tcPr>
          <w:p w14:paraId="7F15A9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D1147B5" w14:textId="5662F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AF8E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241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D51BEA" w14:textId="08C8A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98571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4A628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55C034D" w14:textId="32061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F75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475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51F7B4" w14:textId="094E0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89191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5519E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3258D3" w14:textId="61CAA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1864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BC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BD3AE4" w14:textId="4B732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1033E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4936B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695D4A3" w14:textId="786FE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0B4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5598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6EDE251" w14:textId="0DC7E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A36C0C" w14:textId="77777777" w:rsidR="00944C3D" w:rsidRDefault="00944C3D" w:rsidP="00944C3D">
      <w:pPr>
        <w:rPr>
          <w:rFonts w:ascii="Arial" w:hAnsi="Arial"/>
          <w:b/>
        </w:rPr>
      </w:pPr>
    </w:p>
    <w:p w14:paraId="5774E75E" w14:textId="77777777" w:rsidR="00944C3D" w:rsidRDefault="00944C3D" w:rsidP="00944C3D">
      <w:pPr>
        <w:rPr>
          <w:rFonts w:ascii="Arial" w:hAnsi="Arial"/>
          <w:b/>
        </w:rPr>
      </w:pPr>
    </w:p>
    <w:p w14:paraId="3ADCE7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7A1585F" w14:textId="77777777" w:rsidR="00944C3D" w:rsidRDefault="00944C3D" w:rsidP="00944C3D">
      <w:pPr>
        <w:rPr>
          <w:rFonts w:ascii="Arial" w:hAnsi="Arial"/>
          <w:b/>
        </w:rPr>
      </w:pPr>
    </w:p>
    <w:p w14:paraId="13C81C9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810F42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EFD8B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FE8DA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31D59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0B87F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7368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F7A93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C7CC7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E3741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76B77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0CE9E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194F0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09A89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E8BD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CB494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6B335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94DFB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757B19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C7FD440" w14:textId="77777777" w:rsidTr="00503750">
        <w:trPr>
          <w:trHeight w:val="677"/>
        </w:trPr>
        <w:tc>
          <w:tcPr>
            <w:tcW w:w="3358" w:type="dxa"/>
          </w:tcPr>
          <w:p w14:paraId="7A45EC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78F50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FFD1E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93E7F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FE6D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1B3D27A" w14:textId="0842E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9E724E" w14:textId="1E07B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13A14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36A9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0021108" w14:textId="192EB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54176E" w14:textId="37D49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9BFBC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1F74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CD51776" w14:textId="07550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F1FDA2" w14:textId="46CA7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61F49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15F5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B65E62F" w14:textId="4433A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3C6E58" w14:textId="5D920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643E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F04D45" w14:textId="775CA55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D12DCE" w14:textId="056DA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D6F43A" w14:textId="4CE16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8FD62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DB8AEAD" w14:textId="600217C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1121498" w14:textId="5B243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ACB45A" w14:textId="7205C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189BB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D1AC91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DEF922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7A183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A2F26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7FBBF5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AC7F2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AF52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66F10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FE8BF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19C3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88CEC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A39D4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A240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7203E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0CC4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2C93E3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63F5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EEA236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CC55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FFB27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124E1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01BB7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5C7D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24D7711" w14:textId="3BEC5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DD8345" w14:textId="61B71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EB33D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681B6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940202F" w14:textId="27242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1F6178" w14:textId="568FC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8C8B1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C3104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825422" w14:textId="2CFB4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E27417" w14:textId="19772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3474E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C0F169" w14:textId="3EF397B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FA0CF4" w14:textId="3BACE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CFD53E" w14:textId="7F51A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51593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F74AEE9" w14:textId="7A25994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66EC1A" w14:textId="260E2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7C518D" w14:textId="0331E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D8D91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0D2B1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F96933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E3ABB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E4220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9ED4C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97522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9AE7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7C0FA84" w14:textId="7AFCD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577E5C" w14:textId="1FBD8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A815C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38A8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4B24328" w14:textId="7998A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C72376" w14:textId="2958D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9B05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571C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2FA9037" w14:textId="196F1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7B7095" w14:textId="05BB7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9E3A2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3B800B" w14:textId="54C5A44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ABDA4B" w14:textId="74B7E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E26734" w14:textId="475AC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7BDE6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629417C" w14:textId="2C6F625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C1F3AF" w14:textId="6F6A5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AE5EE8" w14:textId="19ED6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109DB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7E5B9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B9D5B4D" w14:textId="77777777" w:rsidTr="00503750">
        <w:tc>
          <w:tcPr>
            <w:tcW w:w="3686" w:type="dxa"/>
            <w:vAlign w:val="center"/>
          </w:tcPr>
          <w:p w14:paraId="078C13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3C7CF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380B4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716CAB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C46D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A0B0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ABA6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94A38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06C59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A212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A803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28BFB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524F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B189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E9C4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6A57F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A505D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80F6A3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BD30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FFC6D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B10E5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77CEA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E3BE3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9ED9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C01B9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253DA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5E7A934" w14:textId="49460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530A54" w14:textId="10F61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D62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BEE8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9EA05E1" w14:textId="5A916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F03851" w14:textId="51228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1213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A3EC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C3D5DF" w14:textId="52156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F0AD32" w14:textId="464D5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99E8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6D34053" w14:textId="1DA6BB6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577CCF" w14:textId="2E69E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5BBDB4" w14:textId="44A95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32A6B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9439DF" w14:textId="6B5203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7D1820" w14:textId="5F654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133DB2" w14:textId="3DA81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3374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FAFD5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D4D26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347D53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98D2A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DD5EF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D8DDB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CAB7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CEBCFC1" w14:textId="5360B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3079E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3C0C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8B314C4" w14:textId="021A4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5C1C4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C126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3DF7A1B" w14:textId="0AFBB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77A7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B67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2C6D21F" w14:textId="0A6C7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91ED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6E75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D9FFCFB" w14:textId="0392C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B135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E03EE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2D8D006" w14:textId="15373B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6F4E7F" w14:textId="77777777" w:rsidR="00944C3D" w:rsidRDefault="00944C3D" w:rsidP="00944C3D">
      <w:pPr>
        <w:rPr>
          <w:sz w:val="22"/>
          <w:szCs w:val="22"/>
        </w:rPr>
      </w:pPr>
    </w:p>
    <w:p w14:paraId="00231FDA" w14:textId="77777777" w:rsidR="00944C3D" w:rsidRDefault="00944C3D" w:rsidP="00944C3D">
      <w:pPr>
        <w:rPr>
          <w:sz w:val="22"/>
          <w:szCs w:val="22"/>
        </w:rPr>
      </w:pPr>
    </w:p>
    <w:p w14:paraId="5E89AD2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2C3E15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FA9D095" w14:textId="0745E6FC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0B39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2DA29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2C314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03FC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F18584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0E819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3903E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D569ED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390EA6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3FE7E4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53FE46D" w14:textId="6E4D9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2B19FE" w14:textId="0123F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110E8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7E70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2BE19D2" w14:textId="5B8EC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F16734" w14:textId="7041E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6BCD5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674C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7F55772" w14:textId="05F7C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289F15" w14:textId="7C747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A6572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9B114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96CCF3E" w14:textId="3574D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573559" w14:textId="083F4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3B7AA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26B03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E735C5B" w14:textId="23127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AB1B1A" w14:textId="6DCF3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EE38E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1DD3A13" w14:textId="42C1354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09C9D6" w14:textId="3F2FC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91015E" w14:textId="3C434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997D5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C09FA3E" w14:textId="7988631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D1EDD2" w14:textId="11F55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9D6E33" w14:textId="23DFF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6AFC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5DF38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EEBD7F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45589C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09315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5B514C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5EAF8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C8C9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9F5FB49" w14:textId="3B73B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B5CFA0" w14:textId="4332C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FBCC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3DDD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A547974" w14:textId="60F5E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C44E46" w14:textId="67BB2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0C220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D90C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5B8A7A8" w14:textId="2CE26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04A3C8" w14:textId="3C498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CD420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8114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BFD06D6" w14:textId="57C22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FC1563" w14:textId="4EDD9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B6D7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6B79FC" w14:textId="1B8091D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C33983B" w14:textId="73CB3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63E78D" w14:textId="66E77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8E4FF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65DF5A" w14:textId="7854BB9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136454D" w14:textId="2D901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0D915C" w14:textId="69DCA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2B6CE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F9E6C88" w14:textId="454FBA1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BB660EB" w14:textId="7D7CC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B0E419" w14:textId="794DD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61D4" w:rsidRPr="002878F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FE6B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6B4E2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9A2BC48" w14:textId="5DC5841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31E0F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3B9C6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EB33CB" w14:textId="7D68582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A2EC4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37D60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C19AA59" w14:textId="270A405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FA8E4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656A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B060A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77932C6" w14:textId="77777777" w:rsidR="00944C3D" w:rsidRPr="003607F0" w:rsidRDefault="00944C3D" w:rsidP="00944C3D"/>
    <w:p w14:paraId="5F9DA7A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7B10F" w14:textId="77777777" w:rsidR="006261D4" w:rsidRDefault="006261D4">
      <w:r>
        <w:separator/>
      </w:r>
    </w:p>
  </w:endnote>
  <w:endnote w:type="continuationSeparator" w:id="0">
    <w:p w14:paraId="6588ADF6" w14:textId="77777777" w:rsidR="006261D4" w:rsidRDefault="0062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363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88DBB3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020E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88A674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68A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4C6ED2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F63F" w14:textId="77777777" w:rsidR="006261D4" w:rsidRDefault="006261D4">
      <w:r>
        <w:separator/>
      </w:r>
    </w:p>
  </w:footnote>
  <w:footnote w:type="continuationSeparator" w:id="0">
    <w:p w14:paraId="45C11035" w14:textId="77777777" w:rsidR="006261D4" w:rsidRDefault="00626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26052">
    <w:abstractNumId w:val="13"/>
  </w:num>
  <w:num w:numId="2" w16cid:durableId="1067261903">
    <w:abstractNumId w:val="17"/>
  </w:num>
  <w:num w:numId="3" w16cid:durableId="2061786416">
    <w:abstractNumId w:val="8"/>
  </w:num>
  <w:num w:numId="4" w16cid:durableId="1393962518">
    <w:abstractNumId w:val="7"/>
  </w:num>
  <w:num w:numId="5" w16cid:durableId="104860340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504181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2802336">
    <w:abstractNumId w:val="20"/>
  </w:num>
  <w:num w:numId="8" w16cid:durableId="642083505">
    <w:abstractNumId w:val="10"/>
  </w:num>
  <w:num w:numId="9" w16cid:durableId="869999986">
    <w:abstractNumId w:val="0"/>
  </w:num>
  <w:num w:numId="10" w16cid:durableId="2003510649">
    <w:abstractNumId w:val="19"/>
  </w:num>
  <w:num w:numId="11" w16cid:durableId="1265697328">
    <w:abstractNumId w:val="6"/>
  </w:num>
  <w:num w:numId="12" w16cid:durableId="2072192919">
    <w:abstractNumId w:val="9"/>
  </w:num>
  <w:num w:numId="13" w16cid:durableId="581599040">
    <w:abstractNumId w:val="12"/>
  </w:num>
  <w:num w:numId="14" w16cid:durableId="159856953">
    <w:abstractNumId w:val="15"/>
  </w:num>
  <w:num w:numId="15" w16cid:durableId="1876040876">
    <w:abstractNumId w:val="14"/>
  </w:num>
  <w:num w:numId="16" w16cid:durableId="1329215958">
    <w:abstractNumId w:val="2"/>
  </w:num>
  <w:num w:numId="17" w16cid:durableId="1522040166">
    <w:abstractNumId w:val="4"/>
  </w:num>
  <w:num w:numId="18" w16cid:durableId="1464349116">
    <w:abstractNumId w:val="11"/>
  </w:num>
  <w:num w:numId="19" w16cid:durableId="1003168405">
    <w:abstractNumId w:val="5"/>
  </w:num>
  <w:num w:numId="20" w16cid:durableId="713315322">
    <w:abstractNumId w:val="18"/>
  </w:num>
  <w:num w:numId="21" w16cid:durableId="162681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733"/>
    <w:docVar w:name="arg2" w:val="Driver=asa17;DBF=D:\anasoft\data\tebys.db;DBN=tebys;ENG=SQL17;commlinks=TCPIP{ip=192.168.1.241};uid=hromnikova;con=finus(10.15);pwd=488300282956Vaveto1"/>
    <w:docVar w:name="arg3" w:val="918478"/>
    <w:docVar w:name="arg4" w:val="C:\Users\HROMNI~1.TEB\AppData\Local\Temp\1260797.doc"/>
    <w:docVar w:name="arg5" w:val="1"/>
  </w:docVars>
  <w:rsids>
    <w:rsidRoot w:val="006261D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261D4"/>
    <w:rsid w:val="00631973"/>
    <w:rsid w:val="00643188"/>
    <w:rsid w:val="00660AB8"/>
    <w:rsid w:val="00672FA2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9E831"/>
  <w15:docId w15:val="{B1F6483A-08C7-462D-BCE6-658D5A8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2025-03-21T13:00:00Z</dcterms:created>
  <dcterms:modified xsi:type="dcterms:W3CDTF">2025-03-21T13:01:00Z</dcterms:modified>
</cp:coreProperties>
</file>