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01A3" w:rsidRPr="003E7910" w:rsidRDefault="002501A3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b/>
          <w:bCs/>
          <w:sz w:val="28"/>
          <w:szCs w:val="28"/>
        </w:rPr>
      </w:pPr>
      <w:r w:rsidRPr="003E7910">
        <w:rPr>
          <w:b/>
          <w:bCs/>
          <w:sz w:val="28"/>
          <w:szCs w:val="28"/>
        </w:rPr>
        <w:t xml:space="preserve">Poznámky k účtovnej závierke zostavenej k </w:t>
      </w:r>
      <w:r>
        <w:rPr>
          <w:b/>
          <w:bCs/>
          <w:sz w:val="28"/>
          <w:szCs w:val="28"/>
        </w:rPr>
        <w:t>31.12.2024</w:t>
      </w:r>
    </w:p>
    <w:p w:rsidR="002501A3" w:rsidRPr="003E7910" w:rsidRDefault="002501A3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  <w:r w:rsidRPr="003E7910">
        <w:t xml:space="preserve">Za obdobie:  </w:t>
      </w:r>
      <w:r>
        <w:t>01.01.2024</w:t>
      </w:r>
      <w:r w:rsidRPr="003E7910">
        <w:t xml:space="preserve"> - </w:t>
      </w:r>
      <w:r>
        <w:t>31.12.2024</w:t>
      </w:r>
      <w:r w:rsidRPr="003E7910">
        <w:t xml:space="preserve"> </w:t>
      </w:r>
    </w:p>
    <w:p w:rsidR="002501A3" w:rsidRPr="003E7910" w:rsidRDefault="002501A3" w:rsidP="00A5552F"/>
    <w:p w:rsidR="002501A3" w:rsidRPr="003E7910" w:rsidRDefault="002501A3" w:rsidP="007B0660">
      <w:pPr>
        <w:rPr>
          <w:b/>
          <w:bCs/>
        </w:rPr>
      </w:pPr>
      <w:r w:rsidRPr="003E7910">
        <w:rPr>
          <w:b/>
          <w:bCs/>
        </w:rPr>
        <w:t>A.Všeobecné údaje</w:t>
      </w:r>
    </w:p>
    <w:tbl>
      <w:tblPr>
        <w:tblW w:w="5000" w:type="pct"/>
        <w:tblInd w:w="-106" w:type="dxa"/>
        <w:tblLook w:val="00A0"/>
      </w:tblPr>
      <w:tblGrid>
        <w:gridCol w:w="2147"/>
        <w:gridCol w:w="7139"/>
      </w:tblGrid>
      <w:tr w:rsidR="002501A3" w:rsidRPr="003E7910">
        <w:trPr>
          <w:trHeight w:val="80"/>
        </w:trPr>
        <w:tc>
          <w:tcPr>
            <w:tcW w:w="5000" w:type="pct"/>
            <w:gridSpan w:val="2"/>
            <w:noWrap/>
            <w:vAlign w:val="bottom"/>
          </w:tcPr>
          <w:p w:rsidR="002501A3" w:rsidRPr="003E7910" w:rsidRDefault="002501A3">
            <w:pPr>
              <w:jc w:val="both"/>
            </w:pPr>
            <w:r w:rsidRPr="003E7910">
              <w:t>a) Základné informácie o účtovnej jednotke:</w:t>
            </w:r>
          </w:p>
        </w:tc>
        <w:bookmarkStart w:id="0" w:name="_GoBack"/>
        <w:bookmarkEnd w:id="0"/>
      </w:tr>
      <w:tr w:rsidR="002501A3" w:rsidRPr="003E791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01A3" w:rsidRPr="003E7910" w:rsidRDefault="002501A3">
            <w:pPr>
              <w:jc w:val="both"/>
            </w:pPr>
            <w:r w:rsidRPr="003E7910"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01A3" w:rsidRPr="003E7910" w:rsidRDefault="002501A3" w:rsidP="003E7910">
            <w:pPr>
              <w:jc w:val="both"/>
            </w:pPr>
            <w:r>
              <w:t>L-RESTORE, s.r.o.</w:t>
            </w:r>
          </w:p>
        </w:tc>
      </w:tr>
      <w:tr w:rsidR="002501A3" w:rsidRPr="003E791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01A3" w:rsidRPr="003E7910" w:rsidRDefault="002501A3">
            <w:pPr>
              <w:jc w:val="both"/>
            </w:pPr>
            <w:r w:rsidRPr="003E7910"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01A3" w:rsidRPr="003E7910" w:rsidRDefault="002501A3" w:rsidP="003E7910">
            <w:pPr>
              <w:jc w:val="both"/>
            </w:pPr>
            <w:r>
              <w:t>Lesná 1754/4, Levoča</w:t>
            </w:r>
          </w:p>
        </w:tc>
      </w:tr>
      <w:tr w:rsidR="002501A3" w:rsidRPr="003E791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01A3" w:rsidRPr="003E7910" w:rsidRDefault="002501A3" w:rsidP="00841190">
            <w:pPr>
              <w:jc w:val="both"/>
            </w:pPr>
            <w:r>
              <w:t>IČO, DIČ</w:t>
            </w:r>
            <w:r w:rsidRPr="003E7910"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01A3" w:rsidRPr="003E7910" w:rsidRDefault="002501A3" w:rsidP="004534D4">
            <w:pPr>
              <w:jc w:val="both"/>
            </w:pPr>
            <w:r>
              <w:t>IČO:  36722685          DIČ:  2022299378</w:t>
            </w:r>
          </w:p>
        </w:tc>
      </w:tr>
      <w:tr w:rsidR="002501A3" w:rsidRPr="003E791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01A3" w:rsidRPr="003E7910" w:rsidRDefault="002501A3">
            <w:pPr>
              <w:jc w:val="both"/>
            </w:pPr>
            <w:r w:rsidRPr="003E7910"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01A3" w:rsidRPr="003E7910" w:rsidRDefault="002501A3">
            <w:pPr>
              <w:jc w:val="both"/>
            </w:pPr>
            <w:r>
              <w:t>9.1.2007</w:t>
            </w:r>
          </w:p>
        </w:tc>
      </w:tr>
      <w:tr w:rsidR="002501A3" w:rsidRPr="003E791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501A3" w:rsidRPr="003E7910" w:rsidRDefault="002501A3">
            <w:pPr>
              <w:jc w:val="both"/>
            </w:pPr>
            <w:r w:rsidRPr="003E7910"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501A3" w:rsidRPr="003E7910" w:rsidRDefault="002501A3">
            <w:pPr>
              <w:jc w:val="both"/>
            </w:pPr>
            <w:r>
              <w:t>9.1.2007</w:t>
            </w:r>
          </w:p>
        </w:tc>
      </w:tr>
    </w:tbl>
    <w:p w:rsidR="002501A3" w:rsidRPr="003E7910" w:rsidRDefault="002501A3" w:rsidP="007B0660">
      <w:pPr>
        <w:jc w:val="both"/>
        <w:rPr>
          <w:b/>
          <w:bCs/>
        </w:rPr>
      </w:pPr>
    </w:p>
    <w:p w:rsidR="002501A3" w:rsidRDefault="002501A3" w:rsidP="007B0660">
      <w:pPr>
        <w:jc w:val="both"/>
      </w:pPr>
      <w:r w:rsidRPr="003E7910">
        <w:t>b) Opis hospodárskej činnosti účtovnej jednotky:</w:t>
      </w:r>
    </w:p>
    <w:p w:rsidR="002501A3" w:rsidRPr="003E7910" w:rsidRDefault="002501A3" w:rsidP="007B0660">
      <w:pPr>
        <w:jc w:val="both"/>
      </w:pPr>
    </w:p>
    <w:p w:rsidR="002501A3" w:rsidRPr="003E7910" w:rsidRDefault="002501A3" w:rsidP="003E7910">
      <w:pPr>
        <w:spacing w:after="120"/>
        <w:jc w:val="both"/>
      </w:pPr>
      <w:r w:rsidRPr="003E7910">
        <w:t>c) Informácie o počte zamestnancov</w:t>
      </w:r>
    </w:p>
    <w:p w:rsidR="002501A3" w:rsidRPr="003E7910" w:rsidRDefault="002501A3" w:rsidP="003E7910">
      <w:pPr>
        <w:spacing w:after="120"/>
        <w:jc w:val="both"/>
        <w:rPr>
          <w:b/>
          <w:bCs/>
        </w:rPr>
      </w:pPr>
      <w:r w:rsidRPr="003E7910">
        <w:rPr>
          <w:b/>
          <w:bCs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693"/>
        <w:gridCol w:w="2644"/>
        <w:gridCol w:w="2873"/>
      </w:tblGrid>
      <w:tr w:rsidR="002501A3" w:rsidRPr="003E791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501A3" w:rsidRPr="003E7910" w:rsidRDefault="002501A3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501A3" w:rsidRPr="003E7910" w:rsidRDefault="002501A3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501A3" w:rsidRPr="003E7910" w:rsidRDefault="002501A3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2501A3" w:rsidRPr="003E791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501A3" w:rsidRPr="003E7910" w:rsidRDefault="002501A3" w:rsidP="00841190">
            <w:pPr>
              <w:spacing w:after="0" w:line="240" w:lineRule="auto"/>
            </w:pPr>
            <w:r w:rsidRPr="003E7910"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501A3" w:rsidRPr="003E7910" w:rsidRDefault="002501A3" w:rsidP="00841190">
            <w:pPr>
              <w:spacing w:after="0" w:line="240" w:lineRule="auto"/>
              <w:jc w:val="center"/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2501A3" w:rsidRPr="003E7910" w:rsidRDefault="002501A3" w:rsidP="00841190">
            <w:pPr>
              <w:spacing w:after="0" w:line="240" w:lineRule="auto"/>
              <w:jc w:val="center"/>
            </w:pPr>
          </w:p>
        </w:tc>
      </w:tr>
      <w:tr w:rsidR="002501A3" w:rsidRPr="003E791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</w:tcPr>
          <w:p w:rsidR="002501A3" w:rsidRPr="003E7910" w:rsidRDefault="002501A3" w:rsidP="00841190">
            <w:pPr>
              <w:spacing w:after="0" w:line="240" w:lineRule="auto"/>
            </w:pPr>
            <w:r w:rsidRPr="003E7910"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2501A3" w:rsidRPr="003E7910" w:rsidRDefault="002501A3" w:rsidP="00841190">
            <w:pPr>
              <w:spacing w:after="0" w:line="240" w:lineRule="auto"/>
              <w:jc w:val="center"/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2501A3" w:rsidRPr="003E7910" w:rsidRDefault="002501A3" w:rsidP="00841190">
            <w:pPr>
              <w:spacing w:after="0" w:line="240" w:lineRule="auto"/>
              <w:jc w:val="center"/>
            </w:pPr>
          </w:p>
        </w:tc>
      </w:tr>
      <w:tr w:rsidR="002501A3" w:rsidRPr="003E791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501A3" w:rsidRPr="003E7910" w:rsidRDefault="002501A3" w:rsidP="00841190">
            <w:pPr>
              <w:spacing w:after="0" w:line="240" w:lineRule="auto"/>
              <w:rPr>
                <w:highlight w:val="green"/>
              </w:rPr>
            </w:pPr>
            <w:r w:rsidRPr="003E7910"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501A3" w:rsidRPr="003E7910" w:rsidRDefault="002501A3" w:rsidP="00841190">
            <w:pPr>
              <w:spacing w:after="0" w:line="240" w:lineRule="auto"/>
              <w:jc w:val="center"/>
              <w:rPr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2501A3" w:rsidRPr="003E7910" w:rsidRDefault="002501A3" w:rsidP="00841190">
            <w:pPr>
              <w:spacing w:after="0" w:line="240" w:lineRule="auto"/>
              <w:jc w:val="center"/>
            </w:pPr>
          </w:p>
        </w:tc>
      </w:tr>
    </w:tbl>
    <w:p w:rsidR="002501A3" w:rsidRPr="003E7910" w:rsidRDefault="002501A3" w:rsidP="003E7910">
      <w:pPr>
        <w:pStyle w:val="Title"/>
        <w:spacing w:before="0" w:beforeAutospacing="0" w:after="0"/>
        <w:jc w:val="left"/>
      </w:pPr>
    </w:p>
    <w:p w:rsidR="002501A3" w:rsidRPr="003E7910" w:rsidRDefault="002501A3" w:rsidP="007B0660">
      <w:pPr>
        <w:jc w:val="both"/>
      </w:pPr>
    </w:p>
    <w:p w:rsidR="002501A3" w:rsidRPr="003E7910" w:rsidRDefault="002501A3" w:rsidP="007B0660">
      <w:pPr>
        <w:ind w:right="-468"/>
        <w:jc w:val="both"/>
      </w:pPr>
      <w:r w:rsidRPr="003E7910"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2501A3" w:rsidRPr="003E7910" w:rsidRDefault="002501A3" w:rsidP="007B0660">
      <w:pPr>
        <w:ind w:right="-468"/>
        <w:jc w:val="both"/>
      </w:pPr>
      <w:r w:rsidRPr="003E7910">
        <w:t>nie je neobmedzene ručiaca v iných spoločnostiach</w:t>
      </w:r>
    </w:p>
    <w:p w:rsidR="002501A3" w:rsidRPr="003E7910" w:rsidRDefault="002501A3" w:rsidP="007B0660">
      <w:pPr>
        <w:ind w:right="-468"/>
        <w:jc w:val="both"/>
      </w:pPr>
    </w:p>
    <w:p w:rsidR="002501A3" w:rsidRPr="003E7910" w:rsidRDefault="002501A3" w:rsidP="007B0660">
      <w:pPr>
        <w:ind w:right="-468"/>
        <w:jc w:val="both"/>
      </w:pPr>
      <w:r w:rsidRPr="003E7910">
        <w:t xml:space="preserve">e) Právny dôvod na zostavenie účtovnej závierky: </w:t>
      </w:r>
    </w:p>
    <w:p w:rsidR="002501A3" w:rsidRPr="004534D4" w:rsidRDefault="002501A3" w:rsidP="007B0660">
      <w:pPr>
        <w:ind w:right="-468"/>
        <w:jc w:val="both"/>
      </w:pPr>
      <w:r w:rsidRPr="003E7910">
        <w:t>riadna účtovná závierka</w:t>
      </w:r>
    </w:p>
    <w:p w:rsidR="002501A3" w:rsidRPr="003E7910" w:rsidRDefault="002501A3" w:rsidP="007B0660">
      <w:pPr>
        <w:ind w:right="-468"/>
        <w:jc w:val="both"/>
      </w:pPr>
      <w:r w:rsidRPr="003E7910">
        <w:t xml:space="preserve">f) Dátum schválenia účtovnej závierky za bezprostredne predchádzajúce účtovné obdobie príslušným orgánom účtovnej jednotky:  </w:t>
      </w:r>
    </w:p>
    <w:p w:rsidR="002501A3" w:rsidRPr="003E7910" w:rsidRDefault="002501A3" w:rsidP="007B0660">
      <w:pPr>
        <w:ind w:right="-468"/>
        <w:jc w:val="both"/>
        <w:rPr>
          <w:b/>
          <w:bCs/>
        </w:rPr>
      </w:pPr>
    </w:p>
    <w:p w:rsidR="002501A3" w:rsidRPr="003E7910" w:rsidRDefault="002501A3" w:rsidP="007B0660">
      <w:pPr>
        <w:ind w:right="-468"/>
        <w:jc w:val="both"/>
        <w:rPr>
          <w:b/>
          <w:bCs/>
        </w:rPr>
      </w:pPr>
      <w:r w:rsidRPr="003E7910">
        <w:rPr>
          <w:b/>
          <w:bCs/>
        </w:rPr>
        <w:t>B. Členovia orgánov spoločnosti</w:t>
      </w:r>
    </w:p>
    <w:tbl>
      <w:tblPr>
        <w:tblW w:w="16940" w:type="dxa"/>
        <w:tblInd w:w="-106" w:type="dxa"/>
        <w:tblLook w:val="00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2501A3" w:rsidRPr="003E791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</w:tcPr>
          <w:p w:rsidR="002501A3" w:rsidRPr="005C4DE4" w:rsidRDefault="002501A3">
            <w:pPr>
              <w:rPr>
                <w:b/>
                <w:bCs/>
              </w:rPr>
            </w:pPr>
            <w:r w:rsidRPr="005C4DE4">
              <w:rPr>
                <w:b/>
                <w:bCs/>
              </w:rPr>
              <w:t>Informácie k časti B. písm. b) prílohy č. 3 o štruktúre spoločníkov, akcionárov ku dňu, ku ktorému sa zostavuje</w:t>
            </w:r>
          </w:p>
          <w:p w:rsidR="002501A3" w:rsidRPr="005C4DE4" w:rsidRDefault="002501A3">
            <w:pPr>
              <w:rPr>
                <w:b/>
                <w:bCs/>
                <w:lang w:val="pl-PL"/>
              </w:rPr>
            </w:pPr>
            <w:r w:rsidRPr="005C4DE4">
              <w:rPr>
                <w:b/>
                <w:bCs/>
                <w:lang w:val="pl-PL"/>
              </w:rPr>
              <w:t>účtovná  závierka a o štruktúre spoločníkov</w:t>
            </w:r>
          </w:p>
        </w:tc>
      </w:tr>
      <w:tr w:rsidR="002501A3" w:rsidRPr="003E7910">
        <w:trPr>
          <w:trHeight w:val="490"/>
        </w:trPr>
        <w:tc>
          <w:tcPr>
            <w:tcW w:w="0" w:type="auto"/>
            <w:gridSpan w:val="13"/>
            <w:vMerge/>
            <w:vAlign w:val="center"/>
          </w:tcPr>
          <w:p w:rsidR="002501A3" w:rsidRPr="005C4DE4" w:rsidRDefault="002501A3">
            <w:pPr>
              <w:rPr>
                <w:b/>
                <w:bCs/>
                <w:lang w:val="pl-PL"/>
              </w:rPr>
            </w:pPr>
          </w:p>
        </w:tc>
      </w:tr>
      <w:tr w:rsidR="002501A3" w:rsidRPr="003E791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501A3" w:rsidRPr="005C4DE4" w:rsidRDefault="002501A3">
            <w:pPr>
              <w:jc w:val="center"/>
              <w:rPr>
                <w:b/>
                <w:bCs/>
                <w:sz w:val="21"/>
                <w:szCs w:val="21"/>
              </w:rPr>
            </w:pPr>
            <w:r w:rsidRPr="005C4DE4">
              <w:rPr>
                <w:b/>
                <w:bCs/>
                <w:sz w:val="21"/>
                <w:szCs w:val="21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01A3" w:rsidRPr="005C4DE4" w:rsidRDefault="002501A3">
            <w:pPr>
              <w:jc w:val="center"/>
              <w:rPr>
                <w:b/>
                <w:bCs/>
                <w:sz w:val="21"/>
                <w:szCs w:val="21"/>
                <w:lang w:val="pl-PL"/>
              </w:rPr>
            </w:pPr>
            <w:r w:rsidRPr="005C4DE4">
              <w:rPr>
                <w:b/>
                <w:bCs/>
                <w:sz w:val="21"/>
                <w:szCs w:val="21"/>
                <w:lang w:val="pl-PL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1A3" w:rsidRPr="005C4DE4" w:rsidRDefault="002501A3">
            <w:pPr>
              <w:jc w:val="center"/>
              <w:rPr>
                <w:b/>
                <w:bCs/>
                <w:sz w:val="21"/>
                <w:szCs w:val="21"/>
                <w:lang w:val="pl-PL"/>
              </w:rPr>
            </w:pPr>
            <w:r w:rsidRPr="005C4DE4">
              <w:rPr>
                <w:b/>
                <w:bCs/>
                <w:sz w:val="21"/>
                <w:szCs w:val="21"/>
                <w:lang w:val="pl-PL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1A3" w:rsidRPr="005C4DE4" w:rsidRDefault="002501A3">
            <w:pPr>
              <w:jc w:val="center"/>
              <w:rPr>
                <w:b/>
                <w:bCs/>
                <w:sz w:val="21"/>
                <w:szCs w:val="21"/>
                <w:lang w:val="pl-PL"/>
              </w:rPr>
            </w:pPr>
            <w:r w:rsidRPr="005C4DE4">
              <w:rPr>
                <w:b/>
                <w:bCs/>
                <w:sz w:val="21"/>
                <w:szCs w:val="21"/>
                <w:lang w:val="pl-PL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2501A3" w:rsidRPr="003E7910" w:rsidRDefault="002501A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2501A3" w:rsidRPr="003E7910" w:rsidRDefault="002501A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2501A3" w:rsidRPr="003E7910" w:rsidRDefault="002501A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2501A3" w:rsidRPr="003E7910" w:rsidRDefault="002501A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2501A3" w:rsidRPr="003E7910" w:rsidRDefault="002501A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2501A3" w:rsidRPr="003E7910" w:rsidRDefault="002501A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2501A3" w:rsidRPr="003E7910" w:rsidRDefault="002501A3">
            <w:pPr>
              <w:rPr>
                <w:sz w:val="20"/>
                <w:szCs w:val="20"/>
              </w:rPr>
            </w:pPr>
          </w:p>
        </w:tc>
      </w:tr>
      <w:tr w:rsidR="002501A3" w:rsidRPr="003E791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1A3" w:rsidRPr="003E7910" w:rsidRDefault="002501A3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1A3" w:rsidRPr="003E7910" w:rsidRDefault="002501A3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1A3" w:rsidRPr="003E7910" w:rsidRDefault="002501A3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1A3" w:rsidRPr="003E7910" w:rsidRDefault="002501A3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1A3" w:rsidRPr="003E7910" w:rsidRDefault="002501A3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1A3" w:rsidRPr="003E7910" w:rsidRDefault="002501A3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2501A3" w:rsidRPr="003E7910" w:rsidRDefault="002501A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2501A3" w:rsidRPr="003E7910" w:rsidRDefault="002501A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2501A3" w:rsidRPr="003E7910" w:rsidRDefault="002501A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2501A3" w:rsidRPr="003E7910" w:rsidRDefault="002501A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2501A3" w:rsidRPr="003E7910" w:rsidRDefault="002501A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2501A3" w:rsidRPr="003E7910" w:rsidRDefault="002501A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2501A3" w:rsidRPr="003E7910" w:rsidRDefault="002501A3">
            <w:pPr>
              <w:rPr>
                <w:sz w:val="20"/>
                <w:szCs w:val="20"/>
              </w:rPr>
            </w:pPr>
          </w:p>
        </w:tc>
      </w:tr>
      <w:tr w:rsidR="002501A3" w:rsidRPr="003E791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1A3" w:rsidRPr="003E7910" w:rsidRDefault="002501A3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1A3" w:rsidRPr="003E7910" w:rsidRDefault="002501A3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01A3" w:rsidRPr="003E7910" w:rsidRDefault="002501A3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01A3" w:rsidRPr="003E7910" w:rsidRDefault="002501A3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2501A3" w:rsidRPr="003E7910" w:rsidRDefault="002501A3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2501A3" w:rsidRPr="003E7910" w:rsidRDefault="002501A3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</w:tcPr>
          <w:p w:rsidR="002501A3" w:rsidRPr="003E7910" w:rsidRDefault="002501A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2501A3" w:rsidRPr="003E7910" w:rsidRDefault="002501A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2501A3" w:rsidRPr="003E7910" w:rsidRDefault="002501A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2501A3" w:rsidRPr="003E7910" w:rsidRDefault="002501A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2501A3" w:rsidRPr="003E7910" w:rsidRDefault="002501A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2501A3" w:rsidRPr="003E7910" w:rsidRDefault="002501A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2501A3" w:rsidRPr="003E7910" w:rsidRDefault="002501A3">
            <w:pPr>
              <w:rPr>
                <w:sz w:val="20"/>
                <w:szCs w:val="20"/>
              </w:rPr>
            </w:pPr>
          </w:p>
        </w:tc>
      </w:tr>
      <w:tr w:rsidR="002501A3" w:rsidRPr="003E791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501A3" w:rsidRPr="003E7910" w:rsidRDefault="002501A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Mgr.Krajčírik Ľubomír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501A3" w:rsidRPr="003E7910" w:rsidRDefault="002501A3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501A3" w:rsidRPr="003E7910" w:rsidRDefault="002501A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6639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501A3" w:rsidRPr="003E7910" w:rsidRDefault="002501A3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501A3" w:rsidRPr="003E7910" w:rsidRDefault="002501A3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501A3" w:rsidRPr="003E7910" w:rsidRDefault="002501A3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2501A3" w:rsidRPr="003E7910" w:rsidRDefault="002501A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2501A3" w:rsidRPr="003E7910" w:rsidRDefault="002501A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2501A3" w:rsidRPr="003E7910" w:rsidRDefault="002501A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2501A3" w:rsidRPr="003E7910" w:rsidRDefault="002501A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2501A3" w:rsidRPr="003E7910" w:rsidRDefault="002501A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2501A3" w:rsidRPr="003E7910" w:rsidRDefault="002501A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2501A3" w:rsidRPr="003E7910" w:rsidRDefault="002501A3">
            <w:pPr>
              <w:rPr>
                <w:sz w:val="20"/>
                <w:szCs w:val="20"/>
              </w:rPr>
            </w:pPr>
          </w:p>
        </w:tc>
      </w:tr>
      <w:tr w:rsidR="002501A3" w:rsidRPr="003E791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501A3" w:rsidRPr="003E7910" w:rsidRDefault="002501A3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501A3" w:rsidRPr="003E7910" w:rsidRDefault="002501A3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501A3" w:rsidRPr="003E7910" w:rsidRDefault="002501A3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501A3" w:rsidRPr="003E7910" w:rsidRDefault="002501A3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501A3" w:rsidRPr="003E7910" w:rsidRDefault="002501A3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501A3" w:rsidRPr="003E7910" w:rsidRDefault="002501A3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2501A3" w:rsidRPr="003E7910" w:rsidRDefault="002501A3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2501A3" w:rsidRPr="003E7910" w:rsidRDefault="002501A3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2501A3" w:rsidRPr="003E7910" w:rsidRDefault="002501A3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2501A3" w:rsidRPr="003E7910" w:rsidRDefault="002501A3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2501A3" w:rsidRPr="003E7910" w:rsidRDefault="002501A3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2501A3" w:rsidRPr="003E7910" w:rsidRDefault="002501A3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2501A3" w:rsidRPr="003E7910" w:rsidRDefault="002501A3" w:rsidP="00841190">
            <w:pPr>
              <w:rPr>
                <w:sz w:val="20"/>
                <w:szCs w:val="20"/>
              </w:rPr>
            </w:pPr>
          </w:p>
        </w:tc>
      </w:tr>
      <w:tr w:rsidR="002501A3" w:rsidRPr="003E791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501A3" w:rsidRPr="003E7910" w:rsidRDefault="002501A3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501A3" w:rsidRPr="003E7910" w:rsidRDefault="002501A3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501A3" w:rsidRPr="003E7910" w:rsidRDefault="002501A3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501A3" w:rsidRPr="003E7910" w:rsidRDefault="002501A3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501A3" w:rsidRPr="003E7910" w:rsidRDefault="002501A3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501A3" w:rsidRPr="003E7910" w:rsidRDefault="002501A3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2501A3" w:rsidRPr="003E7910" w:rsidRDefault="002501A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2501A3" w:rsidRPr="003E7910" w:rsidRDefault="002501A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2501A3" w:rsidRPr="003E7910" w:rsidRDefault="002501A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2501A3" w:rsidRPr="003E7910" w:rsidRDefault="002501A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2501A3" w:rsidRPr="003E7910" w:rsidRDefault="002501A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2501A3" w:rsidRPr="003E7910" w:rsidRDefault="002501A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2501A3" w:rsidRPr="003E7910" w:rsidRDefault="002501A3">
            <w:pPr>
              <w:rPr>
                <w:sz w:val="20"/>
                <w:szCs w:val="20"/>
              </w:rPr>
            </w:pPr>
          </w:p>
        </w:tc>
      </w:tr>
      <w:tr w:rsidR="002501A3" w:rsidRPr="003E791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501A3" w:rsidRPr="003E7910" w:rsidRDefault="002501A3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501A3" w:rsidRPr="003E7910" w:rsidRDefault="002501A3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501A3" w:rsidRPr="003E7910" w:rsidRDefault="002501A3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501A3" w:rsidRPr="003E7910" w:rsidRDefault="002501A3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501A3" w:rsidRPr="003E7910" w:rsidRDefault="002501A3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501A3" w:rsidRPr="003E7910" w:rsidRDefault="002501A3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2501A3" w:rsidRPr="003E7910" w:rsidRDefault="002501A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2501A3" w:rsidRPr="003E7910" w:rsidRDefault="002501A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2501A3" w:rsidRPr="003E7910" w:rsidRDefault="002501A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2501A3" w:rsidRPr="003E7910" w:rsidRDefault="002501A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2501A3" w:rsidRPr="003E7910" w:rsidRDefault="002501A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2501A3" w:rsidRPr="003E7910" w:rsidRDefault="002501A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2501A3" w:rsidRPr="003E7910" w:rsidRDefault="002501A3">
            <w:pPr>
              <w:rPr>
                <w:sz w:val="20"/>
                <w:szCs w:val="20"/>
              </w:rPr>
            </w:pPr>
          </w:p>
        </w:tc>
      </w:tr>
      <w:tr w:rsidR="002501A3" w:rsidRPr="003E791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501A3" w:rsidRPr="003E7910" w:rsidRDefault="002501A3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501A3" w:rsidRPr="003E7910" w:rsidRDefault="002501A3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501A3" w:rsidRPr="003E7910" w:rsidRDefault="002501A3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6639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501A3" w:rsidRPr="003E7910" w:rsidRDefault="002501A3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501A3" w:rsidRPr="003E7910" w:rsidRDefault="002501A3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501A3" w:rsidRPr="003E7910" w:rsidRDefault="002501A3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</w:tcPr>
          <w:p w:rsidR="002501A3" w:rsidRPr="003E7910" w:rsidRDefault="002501A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2501A3" w:rsidRPr="003E7910" w:rsidRDefault="002501A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2501A3" w:rsidRPr="003E7910" w:rsidRDefault="002501A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2501A3" w:rsidRPr="003E7910" w:rsidRDefault="002501A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2501A3" w:rsidRPr="003E7910" w:rsidRDefault="002501A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2501A3" w:rsidRPr="003E7910" w:rsidRDefault="002501A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2501A3" w:rsidRPr="003E7910" w:rsidRDefault="002501A3">
            <w:pPr>
              <w:rPr>
                <w:sz w:val="20"/>
                <w:szCs w:val="20"/>
              </w:rPr>
            </w:pPr>
          </w:p>
        </w:tc>
      </w:tr>
    </w:tbl>
    <w:p w:rsidR="002501A3" w:rsidRPr="003E7910" w:rsidRDefault="002501A3" w:rsidP="007B0660">
      <w:pPr>
        <w:ind w:right="-468"/>
        <w:jc w:val="both"/>
      </w:pPr>
    </w:p>
    <w:p w:rsidR="002501A3" w:rsidRPr="003E7910" w:rsidRDefault="002501A3" w:rsidP="007B0660">
      <w:pPr>
        <w:ind w:right="-468"/>
        <w:jc w:val="both"/>
        <w:rPr>
          <w:b/>
          <w:bCs/>
        </w:rPr>
      </w:pPr>
      <w:r w:rsidRPr="003E7910">
        <w:rPr>
          <w:b/>
          <w:bCs/>
        </w:rPr>
        <w:t>C. Ak je účtovná jednotka súčasťou konsolidovaného celku poznámky obsahujú aj tieto informácie:</w:t>
      </w:r>
    </w:p>
    <w:p w:rsidR="002501A3" w:rsidRPr="005611A8" w:rsidRDefault="002501A3" w:rsidP="007B0660">
      <w:pPr>
        <w:ind w:right="-468"/>
        <w:jc w:val="both"/>
      </w:pPr>
      <w:r w:rsidRPr="003E7910">
        <w:t>Účtovná jednotka nie je súčasťou konsolidovaného celku</w:t>
      </w:r>
    </w:p>
    <w:p w:rsidR="002501A3" w:rsidRPr="003E7910" w:rsidRDefault="002501A3" w:rsidP="007B0660">
      <w:pPr>
        <w:ind w:right="-468"/>
        <w:jc w:val="both"/>
        <w:rPr>
          <w:b/>
          <w:bCs/>
        </w:rPr>
      </w:pPr>
      <w:r w:rsidRPr="003E7910">
        <w:rPr>
          <w:b/>
          <w:bCs/>
        </w:rPr>
        <w:t>D. V poznámkach sa uvádzajú ďalšie informácie o:</w:t>
      </w:r>
    </w:p>
    <w:p w:rsidR="002501A3" w:rsidRPr="003E7910" w:rsidRDefault="002501A3" w:rsidP="007B0660">
      <w:pPr>
        <w:ind w:right="-468"/>
        <w:jc w:val="both"/>
      </w:pPr>
      <w:r w:rsidRPr="003E7910">
        <w:t>a) použitých účtovných zásadách a účtovných metódach,</w:t>
      </w:r>
    </w:p>
    <w:p w:rsidR="002501A3" w:rsidRPr="003E7910" w:rsidRDefault="002501A3" w:rsidP="007B0660">
      <w:pPr>
        <w:ind w:right="-468"/>
        <w:jc w:val="both"/>
      </w:pPr>
      <w:r w:rsidRPr="003E7910">
        <w:t>b) údajoch vykázaných na strane aktív súvahy,</w:t>
      </w:r>
    </w:p>
    <w:p w:rsidR="002501A3" w:rsidRPr="003E7910" w:rsidRDefault="002501A3" w:rsidP="007B0660">
      <w:pPr>
        <w:ind w:right="-468"/>
        <w:jc w:val="both"/>
      </w:pPr>
      <w:r w:rsidRPr="003E7910">
        <w:t>c) údajoch vykázaných na strane pasív súvahy,</w:t>
      </w:r>
    </w:p>
    <w:p w:rsidR="002501A3" w:rsidRPr="003E7910" w:rsidRDefault="002501A3" w:rsidP="007B0660">
      <w:pPr>
        <w:ind w:right="-468"/>
        <w:jc w:val="both"/>
      </w:pPr>
      <w:r w:rsidRPr="003E7910">
        <w:t>d) výnosoch,</w:t>
      </w:r>
    </w:p>
    <w:p w:rsidR="002501A3" w:rsidRPr="003E7910" w:rsidRDefault="002501A3" w:rsidP="007B0660">
      <w:pPr>
        <w:ind w:right="-468"/>
        <w:jc w:val="both"/>
      </w:pPr>
      <w:r w:rsidRPr="003E7910">
        <w:t>e) nákladoch,</w:t>
      </w:r>
    </w:p>
    <w:p w:rsidR="002501A3" w:rsidRPr="003E7910" w:rsidRDefault="002501A3" w:rsidP="007B0660">
      <w:pPr>
        <w:ind w:right="-468"/>
        <w:jc w:val="both"/>
        <w:rPr>
          <w:b/>
          <w:bCs/>
        </w:rPr>
      </w:pPr>
      <w:r w:rsidRPr="003E7910">
        <w:t>f) daniach z príjmov,</w:t>
      </w:r>
    </w:p>
    <w:p w:rsidR="002501A3" w:rsidRPr="003E7910" w:rsidRDefault="002501A3" w:rsidP="007B0660">
      <w:pPr>
        <w:ind w:right="-468"/>
        <w:jc w:val="both"/>
        <w:rPr>
          <w:b/>
          <w:bCs/>
        </w:rPr>
      </w:pPr>
      <w:r w:rsidRPr="003E7910">
        <w:t>g) údajoch na podsúvahových účtoch,</w:t>
      </w:r>
    </w:p>
    <w:p w:rsidR="002501A3" w:rsidRPr="003E7910" w:rsidRDefault="002501A3" w:rsidP="007B0660">
      <w:pPr>
        <w:ind w:right="-468"/>
        <w:jc w:val="both"/>
        <w:rPr>
          <w:b/>
          <w:bCs/>
        </w:rPr>
      </w:pPr>
      <w:r w:rsidRPr="003E7910">
        <w:t>h) iných aktívach a iných pasívach,</w:t>
      </w:r>
    </w:p>
    <w:p w:rsidR="002501A3" w:rsidRPr="003E7910" w:rsidRDefault="002501A3" w:rsidP="007B0660">
      <w:pPr>
        <w:ind w:right="-468"/>
        <w:jc w:val="both"/>
      </w:pPr>
      <w:r w:rsidRPr="003E7910">
        <w:t>i) spriaznených osobách,</w:t>
      </w:r>
    </w:p>
    <w:p w:rsidR="002501A3" w:rsidRPr="003E7910" w:rsidRDefault="002501A3" w:rsidP="007B0660">
      <w:pPr>
        <w:ind w:right="-468"/>
        <w:jc w:val="both"/>
        <w:rPr>
          <w:b/>
          <w:bCs/>
        </w:rPr>
      </w:pPr>
      <w:r w:rsidRPr="003E7910">
        <w:t>j) skutočnostiach, ktoré nastali medzi dňom, ku ktorému sa zostavuje účtovná závierka a dňom jej zostavenia,</w:t>
      </w:r>
    </w:p>
    <w:p w:rsidR="002501A3" w:rsidRPr="003E7910" w:rsidRDefault="002501A3" w:rsidP="007B0660">
      <w:pPr>
        <w:ind w:right="-468"/>
        <w:jc w:val="both"/>
        <w:rPr>
          <w:b/>
          <w:bCs/>
        </w:rPr>
      </w:pPr>
      <w:r w:rsidRPr="003E7910">
        <w:t>k) prehľade zmien vlastného imania,</w:t>
      </w:r>
    </w:p>
    <w:p w:rsidR="002501A3" w:rsidRDefault="002501A3" w:rsidP="007B0660">
      <w:pPr>
        <w:ind w:right="-468"/>
        <w:jc w:val="both"/>
      </w:pPr>
      <w:r w:rsidRPr="003E7910">
        <w:t>l) prehľade peňažných tokov.</w:t>
      </w:r>
    </w:p>
    <w:p w:rsidR="002501A3" w:rsidRPr="003E7910" w:rsidRDefault="002501A3" w:rsidP="007B0660">
      <w:pPr>
        <w:ind w:right="-468"/>
        <w:jc w:val="both"/>
        <w:rPr>
          <w:b/>
          <w:bCs/>
        </w:rPr>
      </w:pPr>
    </w:p>
    <w:p w:rsidR="002501A3" w:rsidRPr="003E7910" w:rsidRDefault="002501A3" w:rsidP="007B0660">
      <w:pPr>
        <w:ind w:right="-468"/>
        <w:jc w:val="both"/>
        <w:rPr>
          <w:b/>
          <w:bCs/>
        </w:rPr>
      </w:pPr>
      <w:r w:rsidRPr="003E7910">
        <w:rPr>
          <w:b/>
          <w:bCs/>
        </w:rPr>
        <w:t>E. Informácie o použitých účtovných zásadách a účtovných metódach:</w:t>
      </w:r>
    </w:p>
    <w:p w:rsidR="002501A3" w:rsidRPr="003E7910" w:rsidRDefault="002501A3" w:rsidP="007B0660">
      <w:pPr>
        <w:ind w:right="-468"/>
        <w:jc w:val="both"/>
      </w:pPr>
      <w:r w:rsidRPr="003E7910">
        <w:t xml:space="preserve"> a) Splnenie predpokladu, že účtovná jednotka bude </w:t>
      </w:r>
      <w:r w:rsidRPr="003E7910">
        <w:rPr>
          <w:u w:val="single"/>
        </w:rPr>
        <w:t>nepretržite pokračovať</w:t>
      </w:r>
      <w:r w:rsidRPr="003E7910">
        <w:t xml:space="preserve"> vo svojej činnosti: </w:t>
      </w:r>
    </w:p>
    <w:p w:rsidR="002501A3" w:rsidRPr="003E7910" w:rsidRDefault="002501A3" w:rsidP="007B0660">
      <w:pPr>
        <w:ind w:right="-468"/>
        <w:jc w:val="both"/>
      </w:pPr>
      <w:r w:rsidRPr="003E7910">
        <w:t xml:space="preserve"> účtovná závierka bola zostavená za predpokladu nepretržitého trvania</w:t>
      </w:r>
    </w:p>
    <w:p w:rsidR="002501A3" w:rsidRPr="003E7910" w:rsidRDefault="002501A3" w:rsidP="007B0660">
      <w:pPr>
        <w:ind w:right="-468"/>
        <w:jc w:val="both"/>
      </w:pPr>
      <w:r w:rsidRPr="003E7910">
        <w:t xml:space="preserve">b) </w:t>
      </w:r>
      <w:r w:rsidRPr="003E7910">
        <w:rPr>
          <w:u w:val="single"/>
        </w:rPr>
        <w:t>Zmeny účtovných zásad</w:t>
      </w:r>
      <w:r w:rsidRPr="003E7910">
        <w:t xml:space="preserve"> a zmeny účtovných metód, s uvedením dôvodu ich uplatnenia a ich vplyvu na hodnotu majetku, záväzkov, vlastného imania a výsledku hospodárenia účtovnej jednotky:  </w:t>
      </w:r>
    </w:p>
    <w:p w:rsidR="002501A3" w:rsidRPr="003E7910" w:rsidRDefault="002501A3" w:rsidP="007B0660">
      <w:pPr>
        <w:ind w:right="-468"/>
        <w:jc w:val="both"/>
      </w:pPr>
      <w:r w:rsidRPr="003E7910">
        <w:t>účtovná jednotka nezmenila účtovné zásady a metódy počas účtovného obdobia</w:t>
      </w:r>
    </w:p>
    <w:p w:rsidR="002501A3" w:rsidRPr="003E7910" w:rsidRDefault="002501A3" w:rsidP="007B0660">
      <w:pPr>
        <w:ind w:right="-468"/>
        <w:jc w:val="both"/>
      </w:pPr>
      <w:r w:rsidRPr="003E7910">
        <w:t xml:space="preserve">c) </w:t>
      </w:r>
      <w:r w:rsidRPr="003E7910">
        <w:rPr>
          <w:u w:val="single"/>
        </w:rPr>
        <w:t>Spôsob oceňovania</w:t>
      </w:r>
      <w:r w:rsidRPr="003E7910">
        <w:t xml:space="preserve"> jednotlivých zložiek majetku a záväzkov v členení na:  </w:t>
      </w:r>
    </w:p>
    <w:p w:rsidR="002501A3" w:rsidRPr="003E7910" w:rsidRDefault="002501A3" w:rsidP="007B0660">
      <w:pPr>
        <w:jc w:val="both"/>
      </w:pPr>
    </w:p>
    <w:p w:rsidR="002501A3" w:rsidRPr="003E7910" w:rsidRDefault="002501A3" w:rsidP="007B0660">
      <w:pPr>
        <w:jc w:val="both"/>
      </w:pPr>
      <w:r w:rsidRPr="003E7910">
        <w:t>1. Dlhodobý nehmotný, hmotný majetok , zásoby obstarané kúpou: obstarávacou cenou</w:t>
      </w:r>
    </w:p>
    <w:p w:rsidR="002501A3" w:rsidRPr="003E7910" w:rsidRDefault="002501A3" w:rsidP="007B0660">
      <w:pPr>
        <w:jc w:val="both"/>
      </w:pPr>
      <w:r w:rsidRPr="003E7910">
        <w:t>2. Dlhodobý nehmotný, hmotný majetok, zásoby obstarané vlastnou činnosťou: vlastnými nákladmi</w:t>
      </w:r>
    </w:p>
    <w:p w:rsidR="002501A3" w:rsidRPr="003E7910" w:rsidRDefault="002501A3" w:rsidP="007B0660">
      <w:pPr>
        <w:jc w:val="both"/>
      </w:pPr>
      <w:r w:rsidRPr="003E7910">
        <w:t xml:space="preserve"> 3. Dlhodobý nehmotný, hmotný majetok, zásoby  obstarané iným spôsobom: reprodukčnou cenou</w:t>
      </w:r>
    </w:p>
    <w:p w:rsidR="002501A3" w:rsidRPr="003E7910" w:rsidRDefault="002501A3" w:rsidP="007B0660">
      <w:pPr>
        <w:jc w:val="both"/>
      </w:pPr>
      <w:r w:rsidRPr="003E7910">
        <w:t>4. Pohľadávky, záväzky, pôžičky a úvery, rezervy : menovitou hodnotou pri ich vzniku</w:t>
      </w:r>
    </w:p>
    <w:p w:rsidR="002501A3" w:rsidRPr="003E7910" w:rsidRDefault="002501A3" w:rsidP="007B0660">
      <w:pPr>
        <w:jc w:val="both"/>
      </w:pPr>
      <w:r w:rsidRPr="003E7910">
        <w:t>5. Krátkodobý finančný majetok: nominálnou cenou</w:t>
      </w:r>
    </w:p>
    <w:p w:rsidR="002501A3" w:rsidRPr="003E7910" w:rsidRDefault="002501A3" w:rsidP="007B0660">
      <w:pPr>
        <w:jc w:val="both"/>
      </w:pPr>
      <w:r w:rsidRPr="003E7910">
        <w:t>6. Časové rozlíšenie na strane aktív a pasív súvahy: menovitou hodnotou pri ich vzniku</w:t>
      </w:r>
    </w:p>
    <w:p w:rsidR="002501A3" w:rsidRPr="003E7910" w:rsidRDefault="002501A3" w:rsidP="007B0660">
      <w:pPr>
        <w:jc w:val="both"/>
      </w:pPr>
      <w:r w:rsidRPr="003E7910">
        <w:t>7. Prenajatý majetok a majetok obstaraný na základe zmluvy o kúpe prenajatej veci: menovitou hodnotou pri ich vzniku</w:t>
      </w:r>
    </w:p>
    <w:p w:rsidR="002501A3" w:rsidRPr="003E7910" w:rsidRDefault="002501A3" w:rsidP="007B0660">
      <w:pPr>
        <w:jc w:val="both"/>
      </w:pPr>
      <w:r w:rsidRPr="003E7910">
        <w:t>8. Splatná daň z príjmov a odložená daň z príjmov: menovitou hodnotou pri ich vzniku</w:t>
      </w:r>
    </w:p>
    <w:p w:rsidR="002501A3" w:rsidRPr="003E7910" w:rsidRDefault="002501A3" w:rsidP="007B0660">
      <w:pPr>
        <w:jc w:val="both"/>
      </w:pPr>
    </w:p>
    <w:p w:rsidR="002501A3" w:rsidRPr="003E7910" w:rsidRDefault="002501A3" w:rsidP="007B0660">
      <w:pPr>
        <w:pStyle w:val="Heading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3E7910">
        <w:rPr>
          <w:rFonts w:ascii="Arial Narrow" w:hAnsi="Arial Narrow" w:cs="Arial Narrow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2501A3" w:rsidRPr="003E7910" w:rsidRDefault="002501A3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2501A3" w:rsidRPr="003E7910" w:rsidRDefault="002501A3" w:rsidP="007B0660">
      <w:pPr>
        <w:numPr>
          <w:ilvl w:val="0"/>
          <w:numId w:val="14"/>
        </w:numPr>
        <w:spacing w:after="120" w:line="240" w:lineRule="auto"/>
        <w:jc w:val="both"/>
      </w:pPr>
      <w:r w:rsidRPr="003E7910">
        <w:t>ÚJ nepoužíva kategóriu drobného dlhodobého nehmotného majetku - položky pod 2 400 eur jednotkovej ceny (§ 13/2 PU).</w:t>
      </w:r>
    </w:p>
    <w:p w:rsidR="002501A3" w:rsidRPr="003E7910" w:rsidRDefault="002501A3" w:rsidP="007B0660">
      <w:pPr>
        <w:numPr>
          <w:ilvl w:val="0"/>
          <w:numId w:val="14"/>
        </w:numPr>
        <w:spacing w:after="120" w:line="240" w:lineRule="auto"/>
        <w:jc w:val="both"/>
      </w:pPr>
      <w:r w:rsidRPr="003E7910">
        <w:t>ÚJ nepoužíva kategóriu drobného dlhodobého hmotného majetku - položky pod 1 700 eur jednotkovej ceny (§ 13/6 PU).</w:t>
      </w:r>
    </w:p>
    <w:p w:rsidR="002501A3" w:rsidRPr="003E7910" w:rsidRDefault="002501A3" w:rsidP="007B0660">
      <w:pPr>
        <w:numPr>
          <w:ilvl w:val="0"/>
          <w:numId w:val="14"/>
        </w:numPr>
        <w:spacing w:after="120" w:line="240" w:lineRule="auto"/>
        <w:jc w:val="both"/>
      </w:pPr>
      <w:r w:rsidRPr="003E7910">
        <w:t>ÚJ nepoužíva dobrovoľné účtovanie podlimitného technického zhodnotenia do odpisovaného dlhodobého majetku (§ 21/3 PU).</w:t>
      </w:r>
    </w:p>
    <w:p w:rsidR="002501A3" w:rsidRPr="003E7910" w:rsidRDefault="002501A3" w:rsidP="007B0660">
      <w:pPr>
        <w:numPr>
          <w:ilvl w:val="0"/>
          <w:numId w:val="14"/>
        </w:numPr>
        <w:spacing w:after="120" w:line="240" w:lineRule="auto"/>
        <w:jc w:val="both"/>
      </w:pPr>
      <w:r w:rsidRPr="003E7910">
        <w:t>ÚJ nepoužíva dobrovoľnú kapitalizáciu úrokov do obstarávacej ceny odpisovaného dlhodobého majetku (§ 34/1 PU; § 35/2/h PU).</w:t>
      </w:r>
    </w:p>
    <w:p w:rsidR="002501A3" w:rsidRPr="003E7910" w:rsidRDefault="002501A3" w:rsidP="007B0660">
      <w:pPr>
        <w:pStyle w:val="Heading2"/>
        <w:jc w:val="both"/>
        <w:rPr>
          <w:rFonts w:ascii="Arial Narrow" w:hAnsi="Arial Narrow" w:cs="Arial Narrow"/>
          <w:sz w:val="22"/>
          <w:szCs w:val="22"/>
        </w:rPr>
      </w:pPr>
      <w:r w:rsidRPr="003E7910">
        <w:rPr>
          <w:rFonts w:ascii="Arial Narrow" w:hAnsi="Arial Narrow" w:cs="Arial Narrow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 Narrow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2501A3" w:rsidRPr="003E7910" w:rsidRDefault="002501A3" w:rsidP="007B0660">
      <w:pPr>
        <w:ind w:right="-468"/>
        <w:jc w:val="both"/>
      </w:pPr>
      <w:r w:rsidRPr="003E7910">
        <w:t>neboli poskytnuté</w:t>
      </w:r>
    </w:p>
    <w:p w:rsidR="002501A3" w:rsidRPr="003E7910" w:rsidRDefault="002501A3" w:rsidP="007B0660">
      <w:pPr>
        <w:pStyle w:val="Heading2"/>
        <w:jc w:val="both"/>
        <w:rPr>
          <w:rFonts w:ascii="Arial Narrow" w:hAnsi="Arial Narrow" w:cs="Arial Narrow"/>
          <w:sz w:val="22"/>
          <w:szCs w:val="22"/>
        </w:rPr>
      </w:pPr>
      <w:r w:rsidRPr="003E7910">
        <w:rPr>
          <w:rFonts w:ascii="Arial Narrow" w:hAnsi="Arial Narrow" w:cs="Arial Narrow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2501A3" w:rsidRPr="003E7910" w:rsidRDefault="002501A3" w:rsidP="007B0660">
      <w:pPr>
        <w:ind w:right="-468"/>
        <w:jc w:val="both"/>
      </w:pPr>
      <w:r w:rsidRPr="003E7910">
        <w:t>v účtovnom období nebolo účtované o oprave minulých chýb</w:t>
      </w:r>
    </w:p>
    <w:p w:rsidR="002501A3" w:rsidRPr="003E7910" w:rsidRDefault="002501A3" w:rsidP="007B0660">
      <w:pPr>
        <w:ind w:right="-468"/>
        <w:jc w:val="both"/>
      </w:pPr>
      <w:r w:rsidRPr="003E7910">
        <w:rPr>
          <w:b/>
          <w:bCs/>
        </w:rPr>
        <w:t xml:space="preserve">F. Informácie o údajoch vykázaných na strane aktív súvahy: </w:t>
      </w:r>
    </w:p>
    <w:p w:rsidR="002501A3" w:rsidRDefault="002501A3" w:rsidP="00A5552F"/>
    <w:p w:rsidR="002501A3" w:rsidRPr="003F477D" w:rsidRDefault="002501A3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 prílohe č. 3 časti F. písm. a) o dlhodobom nehmotnom majetku</w:t>
      </w:r>
    </w:p>
    <w:p w:rsidR="002501A3" w:rsidRPr="003F477D" w:rsidRDefault="002501A3" w:rsidP="0003344F">
      <w:pPr>
        <w:spacing w:after="0" w:line="240" w:lineRule="auto"/>
      </w:pPr>
      <w:r w:rsidRPr="003F477D"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2501A3" w:rsidRPr="003F477D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501A3" w:rsidRPr="003F477D" w:rsidRDefault="002501A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Bežné účtovné obdobie</w:t>
            </w:r>
          </w:p>
        </w:tc>
      </w:tr>
      <w:tr w:rsidR="002501A3" w:rsidRP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501A3" w:rsidRPr="003F477D" w:rsidRDefault="002501A3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501A3" w:rsidRPr="003F477D" w:rsidRDefault="002501A3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501A3" w:rsidRPr="003F477D" w:rsidRDefault="002501A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501A3" w:rsidRPr="003F477D" w:rsidRDefault="002501A3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501A3" w:rsidRPr="003F477D" w:rsidRDefault="002501A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501A3" w:rsidRPr="003F477D" w:rsidRDefault="002501A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501A3" w:rsidRPr="003F477D" w:rsidRDefault="002501A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Obsta-</w:t>
            </w:r>
          </w:p>
          <w:p w:rsidR="002501A3" w:rsidRPr="003F477D" w:rsidRDefault="002501A3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501A3" w:rsidRPr="003F477D" w:rsidRDefault="002501A3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501A3" w:rsidRPr="003F477D" w:rsidRDefault="002501A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</w:tr>
      <w:tr w:rsidR="002501A3" w:rsidRP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501A3" w:rsidRPr="003F477D" w:rsidRDefault="002501A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501A3" w:rsidRPr="003F477D" w:rsidRDefault="002501A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501A3" w:rsidRPr="003F477D" w:rsidRDefault="002501A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501A3" w:rsidRPr="003F477D" w:rsidRDefault="002501A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501A3" w:rsidRPr="003F477D" w:rsidRDefault="002501A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501A3" w:rsidRPr="003F477D" w:rsidRDefault="002501A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501A3" w:rsidRPr="003F477D" w:rsidRDefault="002501A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501A3" w:rsidRPr="003F477D" w:rsidRDefault="002501A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501A3" w:rsidRPr="003F477D" w:rsidRDefault="002501A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i</w:t>
            </w:r>
          </w:p>
        </w:tc>
      </w:tr>
      <w:tr w:rsidR="002501A3" w:rsidRPr="003F477D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2501A3" w:rsidRP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2501A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2501A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2501A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2501A3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2501A3" w:rsidRPr="003F477D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E04DF3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Oprávky</w:t>
            </w:r>
          </w:p>
        </w:tc>
      </w:tr>
      <w:tr w:rsidR="002501A3" w:rsidRP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2501A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2501A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2501A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2501A3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2501A3" w:rsidRPr="003F477D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E04DF3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2501A3" w:rsidRP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2501A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2501A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2501A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2501A3" w:rsidRP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2501A3" w:rsidRPr="003F477D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E04DF3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Zostatková hodnota</w:t>
            </w:r>
          </w:p>
        </w:tc>
      </w:tr>
      <w:tr w:rsidR="002501A3" w:rsidRP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2501A3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</w:tbl>
    <w:p w:rsidR="002501A3" w:rsidRPr="003F477D" w:rsidRDefault="002501A3" w:rsidP="0003344F">
      <w:pPr>
        <w:pStyle w:val="Title"/>
        <w:spacing w:before="0" w:beforeAutospacing="0" w:after="0"/>
        <w:jc w:val="left"/>
        <w:rPr>
          <w:b w:val="0"/>
          <w:bCs w:val="0"/>
        </w:rPr>
      </w:pPr>
      <w:r w:rsidRPr="003F477D">
        <w:rPr>
          <w:b w:val="0"/>
          <w:bCs w:val="0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2501A3" w:rsidRPr="003F477D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501A3" w:rsidRPr="003F477D" w:rsidRDefault="002501A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Bezprostredne predchádzajúce účtovné obdobie</w:t>
            </w:r>
          </w:p>
        </w:tc>
      </w:tr>
      <w:tr w:rsidR="002501A3" w:rsidRP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501A3" w:rsidRPr="003F477D" w:rsidRDefault="002501A3" w:rsidP="00E35A2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501A3" w:rsidRPr="003F477D" w:rsidRDefault="002501A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501A3" w:rsidRPr="003F477D" w:rsidRDefault="002501A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501A3" w:rsidRPr="003F477D" w:rsidRDefault="002501A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501A3" w:rsidRPr="003F477D" w:rsidRDefault="002501A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501A3" w:rsidRPr="003F477D" w:rsidRDefault="002501A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501A3" w:rsidRPr="003F477D" w:rsidRDefault="002501A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Obsta-</w:t>
            </w:r>
          </w:p>
          <w:p w:rsidR="002501A3" w:rsidRPr="003F477D" w:rsidRDefault="002501A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501A3" w:rsidRPr="003F477D" w:rsidRDefault="002501A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501A3" w:rsidRPr="003F477D" w:rsidRDefault="002501A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</w:tr>
      <w:tr w:rsidR="002501A3" w:rsidRP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501A3" w:rsidRPr="003F477D" w:rsidRDefault="002501A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501A3" w:rsidRPr="003F477D" w:rsidRDefault="002501A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501A3" w:rsidRPr="003F477D" w:rsidRDefault="002501A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501A3" w:rsidRPr="003F477D" w:rsidRDefault="002501A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501A3" w:rsidRPr="003F477D" w:rsidRDefault="002501A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501A3" w:rsidRPr="003F477D" w:rsidRDefault="002501A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501A3" w:rsidRPr="003F477D" w:rsidRDefault="002501A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501A3" w:rsidRPr="003F477D" w:rsidRDefault="002501A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501A3" w:rsidRPr="003F477D" w:rsidRDefault="002501A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i</w:t>
            </w:r>
          </w:p>
        </w:tc>
      </w:tr>
      <w:tr w:rsidR="002501A3" w:rsidRPr="003F477D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2501A3" w:rsidRP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2501A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2501A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2501A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2501A3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2501A3" w:rsidRPr="003F477D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Oprávky</w:t>
            </w:r>
          </w:p>
        </w:tc>
      </w:tr>
      <w:tr w:rsidR="002501A3" w:rsidRP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2501A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2501A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2501A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2501A3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2501A3" w:rsidRPr="003F477D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2501A3" w:rsidRP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2501A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2501A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2501A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2501A3" w:rsidRP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2501A3" w:rsidRPr="003F477D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Zostatková hodnota</w:t>
            </w:r>
          </w:p>
        </w:tc>
      </w:tr>
      <w:tr w:rsidR="002501A3" w:rsidRP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2501A3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2501A3" w:rsidRDefault="002501A3" w:rsidP="0003344F">
      <w:pPr>
        <w:pStyle w:val="Title"/>
        <w:keepNext w:val="0"/>
        <w:spacing w:before="0" w:beforeAutospacing="0" w:after="0"/>
        <w:jc w:val="left"/>
      </w:pPr>
    </w:p>
    <w:p w:rsidR="002501A3" w:rsidRPr="009F39E7" w:rsidRDefault="002501A3" w:rsidP="009F39E7"/>
    <w:p w:rsidR="002501A3" w:rsidRPr="003F477D" w:rsidRDefault="002501A3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</w:pPr>
      <w:r w:rsidRPr="003F477D">
        <w:t xml:space="preserve">Informácie k prílohe č. 3 časti F. písm. c)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448"/>
        <w:gridCol w:w="2762"/>
      </w:tblGrid>
      <w:tr w:rsidR="002501A3" w:rsidRPr="003F477D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501A3" w:rsidRPr="003F477D" w:rsidRDefault="002501A3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501A3" w:rsidRPr="003F477D" w:rsidRDefault="002501A3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2501A3" w:rsidRPr="003F477D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  <w:r w:rsidRPr="003F477D"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</w:p>
        </w:tc>
      </w:tr>
    </w:tbl>
    <w:p w:rsidR="002501A3" w:rsidRPr="009F39E7" w:rsidRDefault="002501A3" w:rsidP="009F39E7"/>
    <w:p w:rsidR="002501A3" w:rsidRPr="003F477D" w:rsidRDefault="002501A3" w:rsidP="003F477D"/>
    <w:p w:rsidR="002501A3" w:rsidRPr="003F477D" w:rsidRDefault="002501A3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 prílohe č. 3 časti F. písm. a) o dlhodobom hmotnom majetku</w:t>
      </w:r>
      <w:r w:rsidRPr="003F477D">
        <w:tab/>
      </w:r>
    </w:p>
    <w:p w:rsidR="002501A3" w:rsidRPr="003F477D" w:rsidRDefault="002501A3" w:rsidP="0003344F">
      <w:pPr>
        <w:spacing w:after="0" w:line="240" w:lineRule="auto"/>
      </w:pPr>
      <w:r w:rsidRPr="003F477D"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2501A3" w:rsidRP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501A3" w:rsidRPr="003F477D" w:rsidRDefault="002501A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2501A3" w:rsidRPr="003F477D" w:rsidRDefault="002501A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2501A3" w:rsidRP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501A3" w:rsidRPr="003F477D" w:rsidRDefault="002501A3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501A3" w:rsidRPr="003F477D" w:rsidRDefault="002501A3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501A3" w:rsidRPr="003F477D" w:rsidRDefault="002501A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501A3" w:rsidRPr="003F477D" w:rsidRDefault="002501A3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Samos-tatné hnuteľ-né veci a </w:t>
            </w:r>
          </w:p>
          <w:p w:rsidR="002501A3" w:rsidRPr="003F477D" w:rsidRDefault="002501A3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501A3" w:rsidRPr="003F477D" w:rsidRDefault="002501A3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Pestova-teľské celky</w:t>
            </w:r>
            <w:r w:rsidRPr="003F477D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501A3" w:rsidRPr="003F477D" w:rsidRDefault="002501A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501A3" w:rsidRPr="003F477D" w:rsidRDefault="002501A3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501A3" w:rsidRPr="003F477D" w:rsidRDefault="002501A3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501A3" w:rsidRPr="003F477D" w:rsidRDefault="002501A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Poskyt-nuté pred-davky na </w:t>
            </w:r>
          </w:p>
          <w:p w:rsidR="002501A3" w:rsidRPr="003F477D" w:rsidRDefault="002501A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501A3" w:rsidRPr="003F477D" w:rsidRDefault="002501A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</w:tr>
      <w:tr w:rsidR="002501A3" w:rsidRP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501A3" w:rsidRPr="003F477D" w:rsidRDefault="002501A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501A3" w:rsidRPr="003F477D" w:rsidRDefault="002501A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j</w:t>
            </w:r>
          </w:p>
        </w:tc>
      </w:tr>
      <w:tr w:rsidR="002501A3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2501A3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45883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45883</w:t>
            </w:r>
          </w:p>
        </w:tc>
      </w:tr>
      <w:tr w:rsidR="002501A3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2501A3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2501A3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2501A3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45883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45883</w:t>
            </w:r>
          </w:p>
        </w:tc>
      </w:tr>
      <w:tr w:rsidR="002501A3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E916C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Oprávky</w:t>
            </w:r>
          </w:p>
        </w:tc>
      </w:tr>
      <w:tr w:rsidR="002501A3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17758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17758</w:t>
            </w:r>
          </w:p>
        </w:tc>
      </w:tr>
      <w:tr w:rsidR="002501A3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5493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5493</w:t>
            </w:r>
          </w:p>
        </w:tc>
      </w:tr>
      <w:tr w:rsidR="002501A3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2501A3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2501A3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23251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23251</w:t>
            </w:r>
          </w:p>
        </w:tc>
      </w:tr>
      <w:tr w:rsidR="002501A3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E916C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2501A3" w:rsidRP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2501A3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2501A3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2501A3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2501A3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2501A3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Zostatková hodnota </w:t>
            </w:r>
          </w:p>
        </w:tc>
      </w:tr>
      <w:tr w:rsidR="002501A3" w:rsidRP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28124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28124</w:t>
            </w:r>
          </w:p>
        </w:tc>
      </w:tr>
      <w:tr w:rsidR="002501A3" w:rsidRP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22631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22631</w:t>
            </w:r>
          </w:p>
        </w:tc>
      </w:tr>
    </w:tbl>
    <w:p w:rsidR="002501A3" w:rsidRPr="003F477D" w:rsidRDefault="002501A3" w:rsidP="0003344F">
      <w:pPr>
        <w:spacing w:after="0" w:line="240" w:lineRule="auto"/>
      </w:pPr>
    </w:p>
    <w:p w:rsidR="002501A3" w:rsidRPr="003F477D" w:rsidRDefault="002501A3" w:rsidP="0003344F">
      <w:pPr>
        <w:spacing w:after="0" w:line="240" w:lineRule="auto"/>
      </w:pPr>
      <w:r w:rsidRPr="003F477D"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2501A3" w:rsidRP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501A3" w:rsidRPr="003F477D" w:rsidRDefault="002501A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2501A3" w:rsidRPr="003F477D" w:rsidRDefault="002501A3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2501A3" w:rsidRP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501A3" w:rsidRPr="003F477D" w:rsidRDefault="002501A3" w:rsidP="00E35A2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501A3" w:rsidRPr="003F477D" w:rsidRDefault="002501A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501A3" w:rsidRPr="003F477D" w:rsidRDefault="002501A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501A3" w:rsidRPr="003F477D" w:rsidRDefault="002501A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Samos-tatné hnuteľ-né veci a </w:t>
            </w:r>
          </w:p>
          <w:p w:rsidR="002501A3" w:rsidRPr="003F477D" w:rsidRDefault="002501A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501A3" w:rsidRPr="003F477D" w:rsidRDefault="002501A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Pestova-teľské celky</w:t>
            </w:r>
            <w:r w:rsidRPr="003F477D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501A3" w:rsidRPr="003F477D" w:rsidRDefault="002501A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501A3" w:rsidRPr="003F477D" w:rsidRDefault="002501A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501A3" w:rsidRPr="003F477D" w:rsidRDefault="002501A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501A3" w:rsidRPr="003F477D" w:rsidRDefault="002501A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Poskyt-nuté pred-davky na </w:t>
            </w:r>
          </w:p>
          <w:p w:rsidR="002501A3" w:rsidRPr="003F477D" w:rsidRDefault="002501A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501A3" w:rsidRPr="003F477D" w:rsidRDefault="002501A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</w:tr>
      <w:tr w:rsidR="002501A3" w:rsidRP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501A3" w:rsidRPr="003F477D" w:rsidRDefault="002501A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501A3" w:rsidRPr="003F477D" w:rsidRDefault="002501A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j</w:t>
            </w:r>
          </w:p>
        </w:tc>
      </w:tr>
      <w:tr w:rsidR="002501A3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2501A3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2501A3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2501A3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2501A3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2501A3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2501A3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Oprávky</w:t>
            </w:r>
          </w:p>
        </w:tc>
      </w:tr>
      <w:tr w:rsidR="002501A3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2501A3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2501A3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2501A3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2501A3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2501A3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2501A3" w:rsidRP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2501A3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2501A3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2501A3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2501A3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2501A3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Zostatková hodnota </w:t>
            </w:r>
          </w:p>
        </w:tc>
      </w:tr>
      <w:tr w:rsidR="002501A3" w:rsidRP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2501A3" w:rsidRP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2501A3" w:rsidRDefault="002501A3" w:rsidP="0003344F">
      <w:pPr>
        <w:spacing w:after="0" w:line="240" w:lineRule="auto"/>
      </w:pPr>
    </w:p>
    <w:p w:rsidR="002501A3" w:rsidRPr="003F477D" w:rsidRDefault="002501A3" w:rsidP="0003344F">
      <w:pPr>
        <w:spacing w:after="0" w:line="240" w:lineRule="auto"/>
      </w:pPr>
    </w:p>
    <w:p w:rsidR="002501A3" w:rsidRPr="003F477D" w:rsidRDefault="002501A3" w:rsidP="006A4709">
      <w:pPr>
        <w:pStyle w:val="ListParagraph"/>
        <w:numPr>
          <w:ilvl w:val="0"/>
          <w:numId w:val="8"/>
        </w:numPr>
        <w:spacing w:after="0" w:line="240" w:lineRule="auto"/>
        <w:rPr>
          <w:b/>
          <w:bCs/>
        </w:rPr>
      </w:pPr>
      <w:r w:rsidRPr="003F477D">
        <w:rPr>
          <w:b/>
          <w:bCs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5"/>
        <w:gridCol w:w="3045"/>
      </w:tblGrid>
      <w:tr w:rsidR="002501A3" w:rsidRPr="003F477D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501A3" w:rsidRPr="003F477D" w:rsidRDefault="002501A3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501A3" w:rsidRPr="003F477D" w:rsidRDefault="002501A3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2501A3" w:rsidRPr="003F477D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  <w:r w:rsidRPr="003F477D"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</w:p>
        </w:tc>
      </w:tr>
    </w:tbl>
    <w:p w:rsidR="002501A3" w:rsidRDefault="002501A3" w:rsidP="0003344F">
      <w:pPr>
        <w:pStyle w:val="Title"/>
        <w:keepNext w:val="0"/>
        <w:spacing w:before="0" w:beforeAutospacing="0" w:after="0"/>
        <w:jc w:val="left"/>
      </w:pPr>
    </w:p>
    <w:p w:rsidR="002501A3" w:rsidRPr="009F39E7" w:rsidRDefault="002501A3" w:rsidP="009F39E7">
      <w:pPr>
        <w:spacing w:after="0"/>
      </w:pPr>
    </w:p>
    <w:p w:rsidR="002501A3" w:rsidRPr="003F477D" w:rsidRDefault="002501A3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časti F. písm. j) o  dlhodobom finančnom majetku</w:t>
      </w:r>
    </w:p>
    <w:p w:rsidR="002501A3" w:rsidRPr="003F477D" w:rsidRDefault="002501A3" w:rsidP="0003344F">
      <w:pPr>
        <w:spacing w:after="0" w:line="240" w:lineRule="auto"/>
      </w:pPr>
      <w:r w:rsidRPr="003F477D"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2501A3" w:rsidRPr="003F477D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501A3" w:rsidRPr="003F477D" w:rsidRDefault="002501A3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2501A3" w:rsidRPr="003F477D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501A3" w:rsidRPr="003F477D" w:rsidRDefault="002501A3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501A3" w:rsidRPr="003F477D" w:rsidRDefault="002501A3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501A3" w:rsidRPr="003F477D" w:rsidRDefault="002501A3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501A3" w:rsidRPr="003F477D" w:rsidRDefault="002501A3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501A3" w:rsidRPr="003F477D" w:rsidRDefault="002501A3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501A3" w:rsidRPr="003F477D" w:rsidRDefault="002501A3" w:rsidP="0003344F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501A3" w:rsidRPr="003F477D" w:rsidRDefault="002501A3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501A3" w:rsidRPr="003F477D" w:rsidRDefault="002501A3" w:rsidP="00E33704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501A3" w:rsidRPr="003F477D" w:rsidRDefault="002501A3" w:rsidP="00E33704">
            <w:pPr>
              <w:pStyle w:val="TopHeader"/>
            </w:pPr>
            <w:r w:rsidRPr="003F477D">
              <w:t>Poskyt-nuté pred-davky na </w:t>
            </w:r>
          </w:p>
          <w:p w:rsidR="002501A3" w:rsidRPr="003F477D" w:rsidRDefault="002501A3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501A3" w:rsidRPr="003F477D" w:rsidRDefault="002501A3" w:rsidP="0003344F">
            <w:pPr>
              <w:pStyle w:val="TopHeader"/>
            </w:pPr>
            <w:r w:rsidRPr="003F477D">
              <w:t>Spolu</w:t>
            </w:r>
          </w:p>
        </w:tc>
      </w:tr>
      <w:tr w:rsidR="002501A3" w:rsidRPr="003F477D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501A3" w:rsidRPr="003F477D" w:rsidRDefault="002501A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j</w:t>
            </w:r>
          </w:p>
        </w:tc>
      </w:tr>
      <w:tr w:rsidR="002501A3" w:rsidRPr="003F477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2501A3" w:rsidRPr="003F477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2501A3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2501A3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2501A3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2501A3" w:rsidRPr="003F477D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2501A3" w:rsidRPr="003F477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2501A3" w:rsidRPr="003F477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</w:p>
          <w:p w:rsidR="002501A3" w:rsidRPr="003F477D" w:rsidRDefault="002501A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2501A3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2501A3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2501A3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2501A3" w:rsidRPr="003F477D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2501A3" w:rsidRPr="003F477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Účtovná hodnota </w:t>
            </w:r>
          </w:p>
        </w:tc>
      </w:tr>
      <w:tr w:rsidR="002501A3" w:rsidRPr="003F477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</w:p>
          <w:p w:rsidR="002501A3" w:rsidRPr="003F477D" w:rsidRDefault="002501A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2501A3" w:rsidRPr="003F477D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2501A3" w:rsidRPr="003F477D" w:rsidRDefault="002501A3" w:rsidP="0003344F">
      <w:pPr>
        <w:spacing w:after="0" w:line="240" w:lineRule="auto"/>
      </w:pPr>
    </w:p>
    <w:p w:rsidR="002501A3" w:rsidRPr="003F477D" w:rsidRDefault="002501A3" w:rsidP="0003344F">
      <w:pPr>
        <w:spacing w:after="0" w:line="240" w:lineRule="auto"/>
      </w:pPr>
      <w:r w:rsidRPr="003F477D"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2501A3" w:rsidRPr="003F477D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501A3" w:rsidRPr="003F477D" w:rsidRDefault="002501A3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2501A3" w:rsidRPr="003F477D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501A3" w:rsidRPr="003F477D" w:rsidRDefault="002501A3" w:rsidP="00E35A2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501A3" w:rsidRPr="003F477D" w:rsidRDefault="002501A3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501A3" w:rsidRPr="003F477D" w:rsidRDefault="002501A3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501A3" w:rsidRPr="003F477D" w:rsidRDefault="002501A3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501A3" w:rsidRPr="003F477D" w:rsidRDefault="002501A3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501A3" w:rsidRPr="003F477D" w:rsidRDefault="002501A3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501A3" w:rsidRPr="003F477D" w:rsidRDefault="002501A3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501A3" w:rsidRPr="003F477D" w:rsidRDefault="002501A3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501A3" w:rsidRPr="003F477D" w:rsidRDefault="002501A3" w:rsidP="00E35A2B">
            <w:pPr>
              <w:pStyle w:val="TopHeader"/>
            </w:pPr>
            <w:r w:rsidRPr="003F477D">
              <w:t>Poskyt-nuté pred-davky na </w:t>
            </w:r>
          </w:p>
          <w:p w:rsidR="002501A3" w:rsidRPr="003F477D" w:rsidRDefault="002501A3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501A3" w:rsidRPr="003F477D" w:rsidRDefault="002501A3" w:rsidP="00E35A2B">
            <w:pPr>
              <w:pStyle w:val="TopHeader"/>
            </w:pPr>
            <w:r w:rsidRPr="003F477D">
              <w:t>Spolu</w:t>
            </w:r>
          </w:p>
        </w:tc>
      </w:tr>
      <w:tr w:rsidR="002501A3" w:rsidRPr="003F477D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501A3" w:rsidRPr="003F477D" w:rsidRDefault="002501A3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j</w:t>
            </w:r>
          </w:p>
        </w:tc>
      </w:tr>
      <w:tr w:rsidR="002501A3" w:rsidRPr="003F477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2501A3" w:rsidRPr="003F477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2501A3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2501A3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2501A3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2501A3" w:rsidRPr="003F477D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2501A3" w:rsidRPr="003F477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2501A3" w:rsidRPr="003F477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</w:p>
          <w:p w:rsidR="002501A3" w:rsidRPr="003F477D" w:rsidRDefault="002501A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2501A3" w:rsidRP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2501A3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2501A3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2501A3" w:rsidRPr="003F477D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2501A3" w:rsidRPr="003F477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Účtovná hodnota </w:t>
            </w:r>
          </w:p>
        </w:tc>
      </w:tr>
      <w:tr w:rsidR="002501A3" w:rsidRPr="003F477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</w:p>
          <w:p w:rsidR="002501A3" w:rsidRPr="003F477D" w:rsidRDefault="002501A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2501A3" w:rsidRPr="003F477D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2501A3" w:rsidRPr="003F477D" w:rsidRDefault="002501A3" w:rsidP="003F477D">
      <w:pPr>
        <w:spacing w:after="0" w:line="240" w:lineRule="auto"/>
      </w:pPr>
    </w:p>
    <w:p w:rsidR="002501A3" w:rsidRPr="003F477D" w:rsidRDefault="002501A3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kern w:val="0"/>
        </w:rPr>
      </w:pPr>
      <w:r w:rsidRPr="003F477D">
        <w:rPr>
          <w:kern w:val="0"/>
        </w:rPr>
        <w:t>Informácie k </w:t>
      </w:r>
      <w:r w:rsidRPr="003F477D">
        <w:t>prílohe č. 3 </w:t>
      </w:r>
      <w:r w:rsidRPr="003F477D">
        <w:rPr>
          <w:kern w:val="0"/>
        </w:rPr>
        <w:t xml:space="preserve">časti F. písm. m)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306"/>
        <w:gridCol w:w="2904"/>
      </w:tblGrid>
      <w:tr w:rsidR="002501A3" w:rsidRPr="003F477D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501A3" w:rsidRPr="003F477D" w:rsidRDefault="002501A3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501A3" w:rsidRPr="003F477D" w:rsidRDefault="002501A3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2501A3" w:rsidRPr="003F477D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  <w:r w:rsidRPr="003F477D"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</w:p>
        </w:tc>
      </w:tr>
    </w:tbl>
    <w:p w:rsidR="002501A3" w:rsidRDefault="002501A3" w:rsidP="0003344F">
      <w:pPr>
        <w:spacing w:after="0" w:line="240" w:lineRule="auto"/>
      </w:pPr>
    </w:p>
    <w:p w:rsidR="002501A3" w:rsidRPr="003F477D" w:rsidRDefault="002501A3" w:rsidP="0003344F">
      <w:pPr>
        <w:spacing w:after="0" w:line="240" w:lineRule="auto"/>
      </w:pPr>
    </w:p>
    <w:p w:rsidR="002501A3" w:rsidRPr="003F477D" w:rsidRDefault="002501A3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1922"/>
        <w:gridCol w:w="1123"/>
        <w:gridCol w:w="1701"/>
        <w:gridCol w:w="1452"/>
        <w:gridCol w:w="1667"/>
        <w:gridCol w:w="1345"/>
      </w:tblGrid>
      <w:tr w:rsidR="002501A3" w:rsidRPr="003F477D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501A3" w:rsidRPr="003F477D" w:rsidRDefault="002501A3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501A3" w:rsidRPr="003F477D" w:rsidRDefault="002501A3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2501A3" w:rsidRPr="003F477D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501A3" w:rsidRPr="003F477D" w:rsidRDefault="002501A3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501A3" w:rsidRPr="003F477D" w:rsidRDefault="002501A3" w:rsidP="0003344F">
            <w:pPr>
              <w:pStyle w:val="TopHeader"/>
            </w:pPr>
            <w:r w:rsidRPr="003F477D">
              <w:t>Podiel ÚJ na ZI</w:t>
            </w:r>
          </w:p>
          <w:p w:rsidR="002501A3" w:rsidRPr="003F477D" w:rsidRDefault="002501A3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501A3" w:rsidRPr="003F477D" w:rsidRDefault="002501A3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2501A3" w:rsidRPr="003F477D" w:rsidRDefault="002501A3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501A3" w:rsidRPr="003F477D" w:rsidRDefault="002501A3" w:rsidP="00E109E2">
            <w:pPr>
              <w:pStyle w:val="TopHeader"/>
            </w:pPr>
            <w:r w:rsidRPr="003F477D"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501A3" w:rsidRPr="003F477D" w:rsidRDefault="002501A3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501A3" w:rsidRPr="003F477D" w:rsidRDefault="002501A3" w:rsidP="0003344F">
            <w:pPr>
              <w:pStyle w:val="TopHeader"/>
            </w:pPr>
            <w:r w:rsidRPr="003F477D">
              <w:t>Účtovná hodnota </w:t>
            </w:r>
            <w:r w:rsidRPr="003F477D">
              <w:br/>
              <w:t>DFM</w:t>
            </w:r>
          </w:p>
        </w:tc>
      </w:tr>
      <w:tr w:rsidR="002501A3" w:rsidRPr="003F477D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2501A3" w:rsidRPr="003F477D" w:rsidRDefault="002501A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2501A3" w:rsidRPr="003F477D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Dcérske účtovné jednotky</w:t>
            </w:r>
          </w:p>
        </w:tc>
      </w:tr>
      <w:tr w:rsidR="002501A3" w:rsidRPr="003F477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501A3" w:rsidRPr="003F477D" w:rsidRDefault="002501A3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2501A3" w:rsidRPr="003F477D" w:rsidRDefault="002501A3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2501A3" w:rsidRPr="003F477D" w:rsidRDefault="002501A3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2501A3" w:rsidRPr="003F477D" w:rsidRDefault="002501A3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2501A3" w:rsidRPr="003F477D" w:rsidRDefault="002501A3" w:rsidP="00E916CF">
            <w:pPr>
              <w:spacing w:after="0" w:line="240" w:lineRule="auto"/>
            </w:pPr>
          </w:p>
        </w:tc>
      </w:tr>
      <w:tr w:rsidR="002501A3" w:rsidRPr="003F477D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2501A3" w:rsidRPr="003F477D" w:rsidRDefault="002501A3" w:rsidP="00E916CF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2501A3" w:rsidRPr="003F477D" w:rsidRDefault="002501A3" w:rsidP="00E916CF">
            <w:pPr>
              <w:spacing w:after="0" w:line="240" w:lineRule="auto"/>
            </w:pPr>
          </w:p>
        </w:tc>
        <w:tc>
          <w:tcPr>
            <w:tcW w:w="1452" w:type="dxa"/>
            <w:vAlign w:val="center"/>
          </w:tcPr>
          <w:p w:rsidR="002501A3" w:rsidRPr="003F477D" w:rsidRDefault="002501A3" w:rsidP="00E916CF">
            <w:pPr>
              <w:spacing w:after="0" w:line="240" w:lineRule="auto"/>
            </w:pPr>
          </w:p>
        </w:tc>
        <w:tc>
          <w:tcPr>
            <w:tcW w:w="1667" w:type="dxa"/>
            <w:vAlign w:val="center"/>
          </w:tcPr>
          <w:p w:rsidR="002501A3" w:rsidRPr="003F477D" w:rsidRDefault="002501A3" w:rsidP="00E916CF">
            <w:pPr>
              <w:spacing w:after="0" w:line="240" w:lineRule="auto"/>
            </w:pPr>
          </w:p>
        </w:tc>
        <w:tc>
          <w:tcPr>
            <w:tcW w:w="1345" w:type="dxa"/>
            <w:vAlign w:val="center"/>
          </w:tcPr>
          <w:p w:rsidR="002501A3" w:rsidRPr="003F477D" w:rsidRDefault="002501A3" w:rsidP="00E916CF">
            <w:pPr>
              <w:spacing w:after="0" w:line="240" w:lineRule="auto"/>
            </w:pPr>
          </w:p>
        </w:tc>
      </w:tr>
      <w:tr w:rsidR="002501A3" w:rsidRPr="003F477D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501A3" w:rsidRPr="003F477D" w:rsidRDefault="002501A3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2501A3" w:rsidRPr="003F477D" w:rsidRDefault="002501A3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2501A3" w:rsidRPr="003F477D" w:rsidRDefault="002501A3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2501A3" w:rsidRPr="003F477D" w:rsidRDefault="002501A3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2501A3" w:rsidRPr="003F477D" w:rsidRDefault="002501A3" w:rsidP="00E916CF">
            <w:pPr>
              <w:spacing w:after="0" w:line="240" w:lineRule="auto"/>
            </w:pPr>
          </w:p>
        </w:tc>
      </w:tr>
      <w:tr w:rsidR="002501A3" w:rsidRPr="003F477D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Účtovné jednotky s podstatným vplyvom</w:t>
            </w:r>
          </w:p>
        </w:tc>
      </w:tr>
      <w:tr w:rsidR="002501A3" w:rsidRPr="003F477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501A3" w:rsidRPr="003F477D" w:rsidRDefault="002501A3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2501A3" w:rsidRPr="003F477D" w:rsidRDefault="002501A3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2501A3" w:rsidRPr="003F477D" w:rsidRDefault="002501A3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2501A3" w:rsidRPr="003F477D" w:rsidRDefault="002501A3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2501A3" w:rsidRPr="003F477D" w:rsidRDefault="002501A3" w:rsidP="00E916CF">
            <w:pPr>
              <w:spacing w:after="0" w:line="240" w:lineRule="auto"/>
            </w:pPr>
          </w:p>
        </w:tc>
      </w:tr>
      <w:tr w:rsidR="002501A3" w:rsidRPr="003F477D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2501A3" w:rsidRPr="003F477D" w:rsidRDefault="002501A3" w:rsidP="00E916CF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2501A3" w:rsidRPr="003F477D" w:rsidRDefault="002501A3" w:rsidP="00E916CF">
            <w:pPr>
              <w:spacing w:after="0" w:line="240" w:lineRule="auto"/>
            </w:pPr>
          </w:p>
        </w:tc>
        <w:tc>
          <w:tcPr>
            <w:tcW w:w="1452" w:type="dxa"/>
            <w:vAlign w:val="center"/>
          </w:tcPr>
          <w:p w:rsidR="002501A3" w:rsidRPr="003F477D" w:rsidRDefault="002501A3" w:rsidP="00E916CF">
            <w:pPr>
              <w:spacing w:after="0" w:line="240" w:lineRule="auto"/>
            </w:pPr>
          </w:p>
        </w:tc>
        <w:tc>
          <w:tcPr>
            <w:tcW w:w="1667" w:type="dxa"/>
            <w:vAlign w:val="center"/>
          </w:tcPr>
          <w:p w:rsidR="002501A3" w:rsidRPr="003F477D" w:rsidRDefault="002501A3" w:rsidP="00E916CF">
            <w:pPr>
              <w:spacing w:after="0" w:line="240" w:lineRule="auto"/>
            </w:pPr>
          </w:p>
        </w:tc>
        <w:tc>
          <w:tcPr>
            <w:tcW w:w="1345" w:type="dxa"/>
            <w:vAlign w:val="center"/>
          </w:tcPr>
          <w:p w:rsidR="002501A3" w:rsidRPr="003F477D" w:rsidRDefault="002501A3" w:rsidP="00E916CF">
            <w:pPr>
              <w:spacing w:after="0" w:line="240" w:lineRule="auto"/>
            </w:pPr>
          </w:p>
        </w:tc>
      </w:tr>
      <w:tr w:rsidR="002501A3" w:rsidRPr="003F477D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501A3" w:rsidRPr="003F477D" w:rsidRDefault="002501A3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2501A3" w:rsidRPr="003F477D" w:rsidRDefault="002501A3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2501A3" w:rsidRPr="003F477D" w:rsidRDefault="002501A3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2501A3" w:rsidRPr="003F477D" w:rsidRDefault="002501A3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2501A3" w:rsidRPr="003F477D" w:rsidRDefault="002501A3" w:rsidP="00E916CF">
            <w:pPr>
              <w:spacing w:after="0" w:line="240" w:lineRule="auto"/>
            </w:pPr>
          </w:p>
        </w:tc>
      </w:tr>
      <w:tr w:rsidR="002501A3" w:rsidRPr="003F477D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 xml:space="preserve">Ostatné realizovateľné CP a podiely  </w:t>
            </w:r>
          </w:p>
        </w:tc>
      </w:tr>
      <w:tr w:rsidR="002501A3" w:rsidRPr="003F477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501A3" w:rsidRPr="003F477D" w:rsidRDefault="002501A3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2501A3" w:rsidRPr="003F477D" w:rsidRDefault="002501A3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2501A3" w:rsidRPr="003F477D" w:rsidRDefault="002501A3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2501A3" w:rsidRPr="003F477D" w:rsidRDefault="002501A3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2501A3" w:rsidRPr="003F477D" w:rsidRDefault="002501A3" w:rsidP="00E916CF">
            <w:pPr>
              <w:spacing w:after="0" w:line="240" w:lineRule="auto"/>
            </w:pPr>
          </w:p>
        </w:tc>
      </w:tr>
      <w:tr w:rsidR="002501A3" w:rsidRPr="003F477D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2501A3" w:rsidRPr="003F477D" w:rsidRDefault="002501A3" w:rsidP="00E916CF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2501A3" w:rsidRPr="003F477D" w:rsidRDefault="002501A3" w:rsidP="00E916CF">
            <w:pPr>
              <w:spacing w:after="0" w:line="240" w:lineRule="auto"/>
            </w:pPr>
          </w:p>
        </w:tc>
        <w:tc>
          <w:tcPr>
            <w:tcW w:w="1452" w:type="dxa"/>
            <w:vAlign w:val="center"/>
          </w:tcPr>
          <w:p w:rsidR="002501A3" w:rsidRPr="003F477D" w:rsidRDefault="002501A3" w:rsidP="00E916CF">
            <w:pPr>
              <w:spacing w:after="0" w:line="240" w:lineRule="auto"/>
            </w:pPr>
          </w:p>
        </w:tc>
        <w:tc>
          <w:tcPr>
            <w:tcW w:w="1667" w:type="dxa"/>
            <w:vAlign w:val="center"/>
          </w:tcPr>
          <w:p w:rsidR="002501A3" w:rsidRPr="003F477D" w:rsidRDefault="002501A3" w:rsidP="00E916CF">
            <w:pPr>
              <w:spacing w:after="0" w:line="240" w:lineRule="auto"/>
            </w:pPr>
          </w:p>
        </w:tc>
        <w:tc>
          <w:tcPr>
            <w:tcW w:w="1345" w:type="dxa"/>
            <w:vAlign w:val="center"/>
          </w:tcPr>
          <w:p w:rsidR="002501A3" w:rsidRPr="003F477D" w:rsidRDefault="002501A3" w:rsidP="00E916CF">
            <w:pPr>
              <w:spacing w:after="0" w:line="240" w:lineRule="auto"/>
            </w:pPr>
          </w:p>
        </w:tc>
      </w:tr>
      <w:tr w:rsidR="002501A3" w:rsidRPr="003F477D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501A3" w:rsidRPr="003F477D" w:rsidRDefault="002501A3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2501A3" w:rsidRPr="003F477D" w:rsidRDefault="002501A3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2501A3" w:rsidRPr="003F477D" w:rsidRDefault="002501A3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2501A3" w:rsidRPr="003F477D" w:rsidRDefault="002501A3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2501A3" w:rsidRPr="003F477D" w:rsidRDefault="002501A3" w:rsidP="00E916CF">
            <w:pPr>
              <w:spacing w:after="0" w:line="240" w:lineRule="auto"/>
            </w:pPr>
          </w:p>
        </w:tc>
      </w:tr>
      <w:tr w:rsidR="002501A3" w:rsidRPr="003F477D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Obstarávaný DFM na účely vykonania vplyvu v inej ÚJ</w:t>
            </w:r>
          </w:p>
        </w:tc>
      </w:tr>
      <w:tr w:rsidR="002501A3" w:rsidRPr="003F477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501A3" w:rsidRPr="003F477D" w:rsidRDefault="002501A3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2501A3" w:rsidRPr="003F477D" w:rsidRDefault="002501A3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2501A3" w:rsidRPr="003F477D" w:rsidRDefault="002501A3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2501A3" w:rsidRPr="003F477D" w:rsidRDefault="002501A3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2501A3" w:rsidRPr="003F477D" w:rsidRDefault="002501A3" w:rsidP="00E916CF">
            <w:pPr>
              <w:spacing w:after="0" w:line="240" w:lineRule="auto"/>
            </w:pPr>
          </w:p>
        </w:tc>
      </w:tr>
      <w:tr w:rsidR="002501A3" w:rsidRPr="003F477D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501A3" w:rsidRPr="003F477D" w:rsidRDefault="002501A3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2501A3" w:rsidRPr="003F477D" w:rsidRDefault="002501A3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2501A3" w:rsidRPr="003F477D" w:rsidRDefault="002501A3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2501A3" w:rsidRPr="003F477D" w:rsidRDefault="002501A3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2501A3" w:rsidRPr="003F477D" w:rsidRDefault="002501A3" w:rsidP="00E916CF">
            <w:pPr>
              <w:spacing w:after="0" w:line="240" w:lineRule="auto"/>
            </w:pPr>
          </w:p>
        </w:tc>
      </w:tr>
      <w:tr w:rsidR="002501A3" w:rsidRPr="003F477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E109E2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501A3" w:rsidRPr="003F477D" w:rsidRDefault="002501A3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501A3" w:rsidRPr="003F477D" w:rsidRDefault="002501A3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501A3" w:rsidRPr="003F477D" w:rsidRDefault="002501A3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501A3" w:rsidRPr="003F477D" w:rsidRDefault="002501A3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501A3" w:rsidRPr="003F477D" w:rsidRDefault="002501A3" w:rsidP="00E916CF">
            <w:pPr>
              <w:spacing w:after="0" w:line="240" w:lineRule="auto"/>
            </w:pPr>
          </w:p>
        </w:tc>
      </w:tr>
    </w:tbl>
    <w:p w:rsidR="002501A3" w:rsidRDefault="002501A3" w:rsidP="003F477D">
      <w:pPr>
        <w:pStyle w:val="Title"/>
        <w:spacing w:before="0" w:beforeAutospacing="0" w:after="0"/>
        <w:ind w:left="357"/>
        <w:jc w:val="left"/>
      </w:pPr>
    </w:p>
    <w:p w:rsidR="002501A3" w:rsidRDefault="002501A3" w:rsidP="003F477D"/>
    <w:p w:rsidR="002501A3" w:rsidRPr="003F477D" w:rsidRDefault="002501A3" w:rsidP="003F477D"/>
    <w:p w:rsidR="002501A3" w:rsidRPr="003F477D" w:rsidRDefault="002501A3" w:rsidP="003F477D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</w:pPr>
      <w:r w:rsidRPr="003F477D">
        <w:t xml:space="preserve">Informácie k prílohe č. 3 časti F. písm. j) a l)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2501A3" w:rsidRPr="003F477D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501A3" w:rsidRPr="003F477D" w:rsidRDefault="002501A3" w:rsidP="0003344F">
            <w:pPr>
              <w:pStyle w:val="TopHeader"/>
            </w:pPr>
            <w:r w:rsidRPr="003F477D">
              <w:t>Dlhové CP</w:t>
            </w:r>
            <w:r w:rsidRPr="003F477D"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501A3" w:rsidRPr="003F477D" w:rsidRDefault="002501A3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501A3" w:rsidRPr="003F477D" w:rsidRDefault="002501A3" w:rsidP="003F13FB">
            <w:pPr>
              <w:pStyle w:val="TopHeader"/>
            </w:pPr>
            <w:r w:rsidRPr="003F477D"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501A3" w:rsidRPr="003F477D" w:rsidRDefault="002501A3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501A3" w:rsidRPr="003F477D" w:rsidRDefault="002501A3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501A3" w:rsidRPr="003F477D" w:rsidRDefault="002501A3" w:rsidP="0003344F">
            <w:pPr>
              <w:pStyle w:val="TopHeader"/>
            </w:pPr>
            <w:r w:rsidRPr="003F477D">
              <w:t xml:space="preserve">Vyradenie dlhového CP z účtovníctva </w:t>
            </w:r>
          </w:p>
          <w:p w:rsidR="002501A3" w:rsidRPr="003F477D" w:rsidRDefault="002501A3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501A3" w:rsidRPr="003F477D" w:rsidRDefault="002501A3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účtov-ného obdobia</w:t>
            </w:r>
          </w:p>
        </w:tc>
      </w:tr>
      <w:tr w:rsidR="002501A3" w:rsidRPr="003F477D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2501A3" w:rsidRPr="003F477D" w:rsidRDefault="002501A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g</w:t>
            </w:r>
          </w:p>
        </w:tc>
      </w:tr>
      <w:tr w:rsidR="002501A3" w:rsidRPr="003F477D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  <w:r w:rsidRPr="003F477D"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</w:p>
        </w:tc>
      </w:tr>
      <w:tr w:rsidR="002501A3" w:rsidRPr="003F477D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2501A3" w:rsidRPr="003F477D" w:rsidRDefault="002501A3" w:rsidP="0000458C">
            <w:pPr>
              <w:spacing w:after="0" w:line="240" w:lineRule="auto"/>
            </w:pPr>
            <w:r w:rsidRPr="003F477D">
              <w:t xml:space="preserve">Do splatnosti  </w:t>
            </w:r>
            <w:r>
              <w:t>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</w:p>
        </w:tc>
      </w:tr>
      <w:tr w:rsidR="002501A3" w:rsidRPr="003F477D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2501A3" w:rsidRPr="003F477D" w:rsidRDefault="002501A3" w:rsidP="0000458C">
            <w:pPr>
              <w:spacing w:after="0" w:line="240" w:lineRule="auto"/>
            </w:pPr>
            <w:r w:rsidRPr="003F477D">
              <w:t>Do splatnosti</w:t>
            </w:r>
            <w: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</w:p>
        </w:tc>
      </w:tr>
      <w:tr w:rsidR="002501A3" w:rsidRPr="003F477D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  <w:r w:rsidRPr="003F477D"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</w:p>
        </w:tc>
      </w:tr>
      <w:tr w:rsidR="002501A3" w:rsidRPr="003F477D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2501A3" w:rsidRPr="003F477D" w:rsidRDefault="002501A3" w:rsidP="0003344F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2501A3" w:rsidRPr="003F477D" w:rsidRDefault="002501A3" w:rsidP="0000458C">
      <w:pPr>
        <w:spacing w:after="120" w:line="240" w:lineRule="auto"/>
      </w:pPr>
    </w:p>
    <w:p w:rsidR="002501A3" w:rsidRPr="003F477D" w:rsidRDefault="002501A3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 prílohe č. 3 časti F. písm. j) a l)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776"/>
        <w:gridCol w:w="1457"/>
        <w:gridCol w:w="1140"/>
        <w:gridCol w:w="1110"/>
        <w:gridCol w:w="1523"/>
        <w:gridCol w:w="1204"/>
      </w:tblGrid>
      <w:tr w:rsidR="002501A3" w:rsidRPr="003F477D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501A3" w:rsidRPr="003F477D" w:rsidRDefault="002501A3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501A3" w:rsidRPr="003F477D" w:rsidRDefault="002501A3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501A3" w:rsidRPr="003F477D" w:rsidRDefault="002501A3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501A3" w:rsidRPr="003F477D" w:rsidRDefault="002501A3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501A3" w:rsidRPr="003F477D" w:rsidRDefault="002501A3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501A3" w:rsidRPr="003F477D" w:rsidRDefault="002501A3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2501A3" w:rsidRPr="003F477D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2501A3" w:rsidRPr="003F477D" w:rsidRDefault="002501A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2501A3" w:rsidRPr="003F477D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  <w:r w:rsidRPr="003F477D"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501A3" w:rsidRPr="003F477D" w:rsidRDefault="002501A3" w:rsidP="00E916CF">
            <w:pPr>
              <w:spacing w:after="0" w:line="240" w:lineRule="auto"/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2501A3" w:rsidRPr="003F477D" w:rsidRDefault="002501A3" w:rsidP="00E916CF">
            <w:pPr>
              <w:spacing w:after="0" w:line="240" w:lineRule="auto"/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2501A3" w:rsidRPr="003F477D" w:rsidRDefault="002501A3" w:rsidP="00E916CF">
            <w:pPr>
              <w:spacing w:after="0" w:line="240" w:lineRule="auto"/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2501A3" w:rsidRPr="003F477D" w:rsidRDefault="002501A3" w:rsidP="00E916CF">
            <w:pPr>
              <w:spacing w:after="0" w:line="240" w:lineRule="auto"/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2501A3" w:rsidRPr="003F477D" w:rsidRDefault="002501A3" w:rsidP="00E916CF">
            <w:pPr>
              <w:spacing w:after="0" w:line="240" w:lineRule="auto"/>
            </w:pPr>
          </w:p>
        </w:tc>
      </w:tr>
      <w:tr w:rsidR="002501A3" w:rsidRPr="003F477D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2501A3" w:rsidRPr="003F477D" w:rsidRDefault="002501A3" w:rsidP="0000458C">
            <w:pPr>
              <w:spacing w:after="0" w:line="240" w:lineRule="auto"/>
            </w:pPr>
            <w:r w:rsidRPr="003F477D">
              <w:t xml:space="preserve">Do splatnosti </w:t>
            </w:r>
            <w: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2501A3" w:rsidRPr="003F477D" w:rsidRDefault="002501A3" w:rsidP="00E916CF">
            <w:pPr>
              <w:spacing w:after="0" w:line="240" w:lineRule="auto"/>
            </w:pPr>
          </w:p>
        </w:tc>
        <w:tc>
          <w:tcPr>
            <w:tcW w:w="1140" w:type="dxa"/>
            <w:vAlign w:val="center"/>
          </w:tcPr>
          <w:p w:rsidR="002501A3" w:rsidRPr="003F477D" w:rsidRDefault="002501A3" w:rsidP="00E916CF">
            <w:pPr>
              <w:spacing w:after="0" w:line="240" w:lineRule="auto"/>
            </w:pPr>
          </w:p>
        </w:tc>
        <w:tc>
          <w:tcPr>
            <w:tcW w:w="1110" w:type="dxa"/>
            <w:vAlign w:val="center"/>
          </w:tcPr>
          <w:p w:rsidR="002501A3" w:rsidRPr="003F477D" w:rsidRDefault="002501A3" w:rsidP="00E916CF">
            <w:pPr>
              <w:spacing w:after="0" w:line="240" w:lineRule="auto"/>
            </w:pPr>
          </w:p>
        </w:tc>
        <w:tc>
          <w:tcPr>
            <w:tcW w:w="1523" w:type="dxa"/>
            <w:vAlign w:val="center"/>
          </w:tcPr>
          <w:p w:rsidR="002501A3" w:rsidRPr="003F477D" w:rsidRDefault="002501A3" w:rsidP="00E916CF">
            <w:pPr>
              <w:spacing w:after="0" w:line="240" w:lineRule="auto"/>
            </w:pPr>
          </w:p>
        </w:tc>
        <w:tc>
          <w:tcPr>
            <w:tcW w:w="1204" w:type="dxa"/>
            <w:vAlign w:val="center"/>
          </w:tcPr>
          <w:p w:rsidR="002501A3" w:rsidRPr="003F477D" w:rsidRDefault="002501A3" w:rsidP="00E916CF">
            <w:pPr>
              <w:spacing w:after="0" w:line="240" w:lineRule="auto"/>
            </w:pPr>
          </w:p>
        </w:tc>
      </w:tr>
      <w:tr w:rsidR="002501A3" w:rsidRPr="003F477D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2501A3" w:rsidRPr="003F477D" w:rsidRDefault="002501A3" w:rsidP="0000458C">
            <w:pPr>
              <w:spacing w:after="0" w:line="240" w:lineRule="auto"/>
            </w:pPr>
            <w:r w:rsidRPr="003F477D">
              <w:t xml:space="preserve">Do splatnosti </w:t>
            </w:r>
            <w:r>
              <w:t>viac ako jeden rok a najviac tri roky</w:t>
            </w:r>
            <w:r w:rsidRPr="003F477D"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2501A3" w:rsidRPr="003F477D" w:rsidRDefault="002501A3" w:rsidP="00E916CF">
            <w:pPr>
              <w:spacing w:after="0" w:line="240" w:lineRule="auto"/>
            </w:pPr>
          </w:p>
        </w:tc>
        <w:tc>
          <w:tcPr>
            <w:tcW w:w="1140" w:type="dxa"/>
            <w:vAlign w:val="center"/>
          </w:tcPr>
          <w:p w:rsidR="002501A3" w:rsidRPr="003F477D" w:rsidRDefault="002501A3" w:rsidP="00E916CF">
            <w:pPr>
              <w:spacing w:after="0" w:line="240" w:lineRule="auto"/>
            </w:pPr>
          </w:p>
        </w:tc>
        <w:tc>
          <w:tcPr>
            <w:tcW w:w="1110" w:type="dxa"/>
            <w:vAlign w:val="center"/>
          </w:tcPr>
          <w:p w:rsidR="002501A3" w:rsidRPr="003F477D" w:rsidRDefault="002501A3" w:rsidP="00E916CF">
            <w:pPr>
              <w:spacing w:after="0" w:line="240" w:lineRule="auto"/>
            </w:pPr>
          </w:p>
        </w:tc>
        <w:tc>
          <w:tcPr>
            <w:tcW w:w="1523" w:type="dxa"/>
            <w:vAlign w:val="center"/>
          </w:tcPr>
          <w:p w:rsidR="002501A3" w:rsidRPr="003F477D" w:rsidRDefault="002501A3" w:rsidP="00E916CF">
            <w:pPr>
              <w:spacing w:after="0" w:line="240" w:lineRule="auto"/>
            </w:pPr>
          </w:p>
        </w:tc>
        <w:tc>
          <w:tcPr>
            <w:tcW w:w="1204" w:type="dxa"/>
            <w:vAlign w:val="center"/>
          </w:tcPr>
          <w:p w:rsidR="002501A3" w:rsidRPr="003F477D" w:rsidRDefault="002501A3" w:rsidP="00E916CF">
            <w:pPr>
              <w:spacing w:after="0" w:line="240" w:lineRule="auto"/>
            </w:pPr>
          </w:p>
        </w:tc>
      </w:tr>
      <w:tr w:rsidR="002501A3" w:rsidRPr="003F477D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  <w:r w:rsidRPr="003F477D"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2501A3" w:rsidRPr="003F477D" w:rsidRDefault="002501A3" w:rsidP="00E916CF">
            <w:pPr>
              <w:spacing w:after="0" w:line="240" w:lineRule="auto"/>
            </w:pPr>
          </w:p>
        </w:tc>
        <w:tc>
          <w:tcPr>
            <w:tcW w:w="1140" w:type="dxa"/>
            <w:vAlign w:val="center"/>
          </w:tcPr>
          <w:p w:rsidR="002501A3" w:rsidRPr="003F477D" w:rsidRDefault="002501A3" w:rsidP="00E916CF">
            <w:pPr>
              <w:spacing w:after="0" w:line="240" w:lineRule="auto"/>
            </w:pPr>
          </w:p>
        </w:tc>
        <w:tc>
          <w:tcPr>
            <w:tcW w:w="1110" w:type="dxa"/>
            <w:vAlign w:val="center"/>
          </w:tcPr>
          <w:p w:rsidR="002501A3" w:rsidRPr="003F477D" w:rsidRDefault="002501A3" w:rsidP="00E916CF">
            <w:pPr>
              <w:spacing w:after="0" w:line="240" w:lineRule="auto"/>
            </w:pPr>
          </w:p>
        </w:tc>
        <w:tc>
          <w:tcPr>
            <w:tcW w:w="1523" w:type="dxa"/>
            <w:vAlign w:val="center"/>
          </w:tcPr>
          <w:p w:rsidR="002501A3" w:rsidRPr="003F477D" w:rsidRDefault="002501A3" w:rsidP="00E916CF">
            <w:pPr>
              <w:spacing w:after="0" w:line="240" w:lineRule="auto"/>
            </w:pPr>
          </w:p>
        </w:tc>
        <w:tc>
          <w:tcPr>
            <w:tcW w:w="1204" w:type="dxa"/>
            <w:vAlign w:val="center"/>
          </w:tcPr>
          <w:p w:rsidR="002501A3" w:rsidRPr="003F477D" w:rsidRDefault="002501A3" w:rsidP="00E916CF">
            <w:pPr>
              <w:spacing w:after="0" w:line="240" w:lineRule="auto"/>
            </w:pPr>
          </w:p>
        </w:tc>
      </w:tr>
      <w:tr w:rsidR="002501A3" w:rsidRPr="003F477D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501A3" w:rsidRPr="003F477D" w:rsidRDefault="002501A3" w:rsidP="00E916C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2501A3" w:rsidRPr="003F477D" w:rsidRDefault="002501A3" w:rsidP="00E916C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2501A3" w:rsidRPr="003F477D" w:rsidRDefault="002501A3" w:rsidP="00E916C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2501A3" w:rsidRPr="003F477D" w:rsidRDefault="002501A3" w:rsidP="00E916C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2501A3" w:rsidRPr="003F477D" w:rsidRDefault="002501A3" w:rsidP="00E916CF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2501A3" w:rsidRPr="003F477D" w:rsidRDefault="002501A3" w:rsidP="007449B8">
      <w:pPr>
        <w:pStyle w:val="Title"/>
        <w:keepNext w:val="0"/>
        <w:spacing w:before="0" w:beforeAutospacing="0" w:after="0"/>
        <w:ind w:left="360"/>
        <w:jc w:val="left"/>
      </w:pPr>
    </w:p>
    <w:p w:rsidR="002501A3" w:rsidRPr="003F477D" w:rsidRDefault="002501A3" w:rsidP="0000458C">
      <w:pPr>
        <w:pStyle w:val="Title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</w:pPr>
      <w:r w:rsidRPr="003F477D">
        <w:t>Informácie k prílohe č. 3  časti F. písm. o) o opravných položkách k zásobám</w:t>
      </w:r>
    </w:p>
    <w:p w:rsidR="002501A3" w:rsidRPr="003F477D" w:rsidRDefault="002501A3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347"/>
        <w:gridCol w:w="1407"/>
        <w:gridCol w:w="992"/>
        <w:gridCol w:w="1701"/>
        <w:gridCol w:w="1569"/>
        <w:gridCol w:w="1194"/>
      </w:tblGrid>
      <w:tr w:rsidR="002501A3" w:rsidRPr="003F477D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501A3" w:rsidRPr="003F477D" w:rsidRDefault="002501A3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501A3" w:rsidRPr="003F477D" w:rsidRDefault="002501A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2501A3" w:rsidRPr="003F477D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501A3" w:rsidRPr="003F477D" w:rsidRDefault="002501A3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501A3" w:rsidRPr="003F477D" w:rsidRDefault="002501A3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501A3" w:rsidRPr="003F477D" w:rsidRDefault="002501A3" w:rsidP="0003344F">
            <w:pPr>
              <w:pStyle w:val="TopHeader"/>
            </w:pPr>
            <w:r w:rsidRPr="003F477D">
              <w:t>Tvorba </w:t>
            </w:r>
          </w:p>
          <w:p w:rsidR="002501A3" w:rsidRPr="003F477D" w:rsidRDefault="002501A3" w:rsidP="0003344F">
            <w:pPr>
              <w:pStyle w:val="TopHeader"/>
            </w:pPr>
            <w:r w:rsidRPr="003F477D">
              <w:t>OP</w:t>
            </w:r>
          </w:p>
          <w:p w:rsidR="002501A3" w:rsidRPr="003F477D" w:rsidRDefault="002501A3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501A3" w:rsidRPr="003F477D" w:rsidRDefault="002501A3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501A3" w:rsidRPr="003F477D" w:rsidRDefault="002501A3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501A3" w:rsidRPr="003F477D" w:rsidRDefault="002501A3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2501A3" w:rsidRPr="003F477D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2501A3" w:rsidRPr="003F477D" w:rsidRDefault="002501A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2501A3" w:rsidRPr="003F477D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CF3093">
            <w:pPr>
              <w:spacing w:after="0" w:line="240" w:lineRule="auto"/>
            </w:pPr>
            <w:r w:rsidRPr="003F477D"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501A3" w:rsidRPr="003F477D" w:rsidRDefault="002501A3" w:rsidP="00CF3093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2501A3" w:rsidRPr="003F477D" w:rsidRDefault="002501A3" w:rsidP="00CF3093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2501A3" w:rsidRPr="003F477D" w:rsidRDefault="002501A3" w:rsidP="00CF3093">
            <w:pPr>
              <w:spacing w:after="0" w:line="240" w:lineRule="auto"/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2501A3" w:rsidRPr="003F477D" w:rsidRDefault="002501A3" w:rsidP="00CF3093">
            <w:pPr>
              <w:spacing w:after="0" w:line="240" w:lineRule="auto"/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2501A3" w:rsidRPr="003F477D" w:rsidRDefault="002501A3" w:rsidP="00CF3093">
            <w:pPr>
              <w:spacing w:after="0" w:line="240" w:lineRule="auto"/>
            </w:pPr>
          </w:p>
        </w:tc>
      </w:tr>
      <w:tr w:rsidR="002501A3" w:rsidRPr="003F477D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2501A3" w:rsidRPr="003F477D" w:rsidRDefault="002501A3" w:rsidP="00E916CF">
            <w:pPr>
              <w:spacing w:after="0" w:line="240" w:lineRule="auto"/>
            </w:pPr>
            <w:r w:rsidRPr="003F477D">
              <w:t>Nedokončená výroba a 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2501A3" w:rsidRPr="003F477D" w:rsidRDefault="002501A3" w:rsidP="00CF3093">
            <w:pPr>
              <w:spacing w:after="0" w:line="240" w:lineRule="auto"/>
            </w:pPr>
          </w:p>
        </w:tc>
        <w:tc>
          <w:tcPr>
            <w:tcW w:w="992" w:type="dxa"/>
            <w:vAlign w:val="center"/>
          </w:tcPr>
          <w:p w:rsidR="002501A3" w:rsidRPr="003F477D" w:rsidRDefault="002501A3" w:rsidP="00CF3093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2501A3" w:rsidRPr="003F477D" w:rsidRDefault="002501A3" w:rsidP="00CF3093">
            <w:pPr>
              <w:spacing w:after="0" w:line="240" w:lineRule="auto"/>
            </w:pPr>
          </w:p>
        </w:tc>
        <w:tc>
          <w:tcPr>
            <w:tcW w:w="1569" w:type="dxa"/>
            <w:vAlign w:val="center"/>
          </w:tcPr>
          <w:p w:rsidR="002501A3" w:rsidRPr="003F477D" w:rsidRDefault="002501A3" w:rsidP="00CF3093">
            <w:pPr>
              <w:spacing w:after="0" w:line="240" w:lineRule="auto"/>
            </w:pPr>
          </w:p>
        </w:tc>
        <w:tc>
          <w:tcPr>
            <w:tcW w:w="1194" w:type="dxa"/>
            <w:vAlign w:val="center"/>
          </w:tcPr>
          <w:p w:rsidR="002501A3" w:rsidRPr="003F477D" w:rsidRDefault="002501A3" w:rsidP="00CF3093">
            <w:pPr>
              <w:spacing w:after="0" w:line="240" w:lineRule="auto"/>
            </w:pPr>
          </w:p>
        </w:tc>
      </w:tr>
      <w:tr w:rsidR="002501A3" w:rsidRPr="003F477D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2501A3" w:rsidRPr="003F477D" w:rsidRDefault="002501A3" w:rsidP="00CF3093">
            <w:pPr>
              <w:spacing w:after="0" w:line="240" w:lineRule="auto"/>
            </w:pPr>
            <w:r w:rsidRPr="003F477D"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2501A3" w:rsidRPr="003F477D" w:rsidRDefault="002501A3" w:rsidP="00CF3093">
            <w:pPr>
              <w:spacing w:after="0" w:line="240" w:lineRule="auto"/>
            </w:pPr>
          </w:p>
        </w:tc>
        <w:tc>
          <w:tcPr>
            <w:tcW w:w="992" w:type="dxa"/>
            <w:vAlign w:val="center"/>
          </w:tcPr>
          <w:p w:rsidR="002501A3" w:rsidRPr="003F477D" w:rsidRDefault="002501A3" w:rsidP="00CF3093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2501A3" w:rsidRPr="003F477D" w:rsidRDefault="002501A3" w:rsidP="00CF3093">
            <w:pPr>
              <w:spacing w:after="0" w:line="240" w:lineRule="auto"/>
            </w:pPr>
          </w:p>
        </w:tc>
        <w:tc>
          <w:tcPr>
            <w:tcW w:w="1569" w:type="dxa"/>
            <w:vAlign w:val="center"/>
          </w:tcPr>
          <w:p w:rsidR="002501A3" w:rsidRPr="003F477D" w:rsidRDefault="002501A3" w:rsidP="00CF3093">
            <w:pPr>
              <w:spacing w:after="0" w:line="240" w:lineRule="auto"/>
            </w:pPr>
          </w:p>
        </w:tc>
        <w:tc>
          <w:tcPr>
            <w:tcW w:w="1194" w:type="dxa"/>
            <w:vAlign w:val="center"/>
          </w:tcPr>
          <w:p w:rsidR="002501A3" w:rsidRPr="003F477D" w:rsidRDefault="002501A3" w:rsidP="00CF3093">
            <w:pPr>
              <w:spacing w:after="0" w:line="240" w:lineRule="auto"/>
            </w:pPr>
          </w:p>
        </w:tc>
      </w:tr>
      <w:tr w:rsidR="002501A3" w:rsidRPr="003F477D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CF3093">
            <w:pPr>
              <w:spacing w:after="0" w:line="240" w:lineRule="auto"/>
            </w:pPr>
            <w:r w:rsidRPr="003F477D"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501A3" w:rsidRPr="003F477D" w:rsidRDefault="002501A3" w:rsidP="00CF3093">
            <w:pPr>
              <w:spacing w:after="0" w:line="240" w:lineRule="auto"/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2501A3" w:rsidRPr="003F477D" w:rsidRDefault="002501A3" w:rsidP="00CF3093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2501A3" w:rsidRPr="003F477D" w:rsidRDefault="002501A3" w:rsidP="00CF3093">
            <w:pPr>
              <w:spacing w:after="0" w:line="240" w:lineRule="auto"/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2501A3" w:rsidRPr="003F477D" w:rsidRDefault="002501A3" w:rsidP="00CF3093">
            <w:pPr>
              <w:spacing w:after="0" w:line="240" w:lineRule="auto"/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2501A3" w:rsidRPr="003F477D" w:rsidRDefault="002501A3" w:rsidP="00CF3093">
            <w:pPr>
              <w:spacing w:after="0" w:line="240" w:lineRule="auto"/>
            </w:pPr>
          </w:p>
        </w:tc>
      </w:tr>
      <w:tr w:rsidR="002501A3" w:rsidRPr="003F477D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CF3093">
            <w:pPr>
              <w:spacing w:after="0" w:line="240" w:lineRule="auto"/>
            </w:pPr>
            <w:r w:rsidRPr="003F477D"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501A3" w:rsidRPr="003F477D" w:rsidRDefault="002501A3" w:rsidP="00CF3093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2501A3" w:rsidRPr="003F477D" w:rsidRDefault="002501A3" w:rsidP="00CF3093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2501A3" w:rsidRPr="003F477D" w:rsidRDefault="002501A3" w:rsidP="00CF3093">
            <w:pPr>
              <w:spacing w:after="0" w:line="240" w:lineRule="auto"/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2501A3" w:rsidRPr="003F477D" w:rsidRDefault="002501A3" w:rsidP="00CF3093">
            <w:pPr>
              <w:spacing w:after="0" w:line="240" w:lineRule="auto"/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2501A3" w:rsidRPr="003F477D" w:rsidRDefault="002501A3" w:rsidP="00CF3093">
            <w:pPr>
              <w:spacing w:after="0" w:line="240" w:lineRule="auto"/>
            </w:pPr>
          </w:p>
        </w:tc>
      </w:tr>
      <w:tr w:rsidR="002501A3" w:rsidRPr="003F477D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2501A3" w:rsidRPr="003F477D" w:rsidRDefault="002501A3" w:rsidP="00CF3093">
            <w:pPr>
              <w:spacing w:after="0" w:line="240" w:lineRule="auto"/>
            </w:pPr>
            <w:r w:rsidRPr="003F477D"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2501A3" w:rsidRPr="003F477D" w:rsidRDefault="002501A3" w:rsidP="00CF3093">
            <w:pPr>
              <w:spacing w:after="0" w:line="240" w:lineRule="auto"/>
            </w:pPr>
          </w:p>
        </w:tc>
        <w:tc>
          <w:tcPr>
            <w:tcW w:w="992" w:type="dxa"/>
            <w:vAlign w:val="center"/>
          </w:tcPr>
          <w:p w:rsidR="002501A3" w:rsidRPr="003F477D" w:rsidRDefault="002501A3" w:rsidP="00CF3093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2501A3" w:rsidRPr="003F477D" w:rsidRDefault="002501A3" w:rsidP="00CF3093">
            <w:pPr>
              <w:spacing w:after="0" w:line="240" w:lineRule="auto"/>
            </w:pPr>
          </w:p>
        </w:tc>
        <w:tc>
          <w:tcPr>
            <w:tcW w:w="1569" w:type="dxa"/>
            <w:vAlign w:val="center"/>
          </w:tcPr>
          <w:p w:rsidR="002501A3" w:rsidRPr="003F477D" w:rsidRDefault="002501A3" w:rsidP="00CF3093">
            <w:pPr>
              <w:spacing w:after="0" w:line="240" w:lineRule="auto"/>
            </w:pPr>
          </w:p>
        </w:tc>
        <w:tc>
          <w:tcPr>
            <w:tcW w:w="1194" w:type="dxa"/>
            <w:vAlign w:val="center"/>
          </w:tcPr>
          <w:p w:rsidR="002501A3" w:rsidRPr="003F477D" w:rsidRDefault="002501A3" w:rsidP="00CF3093">
            <w:pPr>
              <w:spacing w:after="0" w:line="240" w:lineRule="auto"/>
            </w:pPr>
          </w:p>
        </w:tc>
      </w:tr>
      <w:tr w:rsidR="002501A3" w:rsidRPr="003F477D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2501A3" w:rsidRPr="003F477D" w:rsidRDefault="002501A3" w:rsidP="00CF3093">
            <w:pPr>
              <w:spacing w:after="0" w:line="240" w:lineRule="auto"/>
            </w:pPr>
            <w:r w:rsidRPr="003F477D"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2501A3" w:rsidRPr="003F477D" w:rsidRDefault="002501A3" w:rsidP="00CF3093">
            <w:pPr>
              <w:spacing w:after="0" w:line="240" w:lineRule="auto"/>
            </w:pPr>
          </w:p>
        </w:tc>
        <w:tc>
          <w:tcPr>
            <w:tcW w:w="992" w:type="dxa"/>
            <w:vAlign w:val="center"/>
          </w:tcPr>
          <w:p w:rsidR="002501A3" w:rsidRPr="003F477D" w:rsidRDefault="002501A3" w:rsidP="00CF3093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2501A3" w:rsidRPr="003F477D" w:rsidRDefault="002501A3" w:rsidP="00CF3093">
            <w:pPr>
              <w:spacing w:after="0" w:line="240" w:lineRule="auto"/>
            </w:pPr>
          </w:p>
        </w:tc>
        <w:tc>
          <w:tcPr>
            <w:tcW w:w="1569" w:type="dxa"/>
            <w:vAlign w:val="center"/>
          </w:tcPr>
          <w:p w:rsidR="002501A3" w:rsidRPr="003F477D" w:rsidRDefault="002501A3" w:rsidP="00CF3093">
            <w:pPr>
              <w:spacing w:after="0" w:line="240" w:lineRule="auto"/>
            </w:pPr>
          </w:p>
        </w:tc>
        <w:tc>
          <w:tcPr>
            <w:tcW w:w="1194" w:type="dxa"/>
            <w:vAlign w:val="center"/>
          </w:tcPr>
          <w:p w:rsidR="002501A3" w:rsidRPr="003F477D" w:rsidRDefault="002501A3" w:rsidP="00CF3093">
            <w:pPr>
              <w:spacing w:after="0" w:line="240" w:lineRule="auto"/>
            </w:pPr>
          </w:p>
        </w:tc>
      </w:tr>
      <w:tr w:rsidR="002501A3" w:rsidRPr="003F477D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CF3093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501A3" w:rsidRPr="003F477D" w:rsidRDefault="002501A3" w:rsidP="00CF3093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2501A3" w:rsidRPr="003F477D" w:rsidRDefault="002501A3" w:rsidP="00CF3093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2501A3" w:rsidRPr="003F477D" w:rsidRDefault="002501A3" w:rsidP="00CF3093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2501A3" w:rsidRPr="003F477D" w:rsidRDefault="002501A3" w:rsidP="00CF3093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2501A3" w:rsidRPr="003F477D" w:rsidRDefault="002501A3" w:rsidP="00CF3093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2501A3" w:rsidRPr="003F477D" w:rsidRDefault="002501A3" w:rsidP="0003344F">
      <w:pPr>
        <w:spacing w:after="0" w:line="240" w:lineRule="auto"/>
      </w:pPr>
    </w:p>
    <w:p w:rsidR="002501A3" w:rsidRPr="003F477D" w:rsidRDefault="002501A3" w:rsidP="0003344F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014"/>
        <w:gridCol w:w="2196"/>
      </w:tblGrid>
      <w:tr w:rsidR="002501A3" w:rsidRPr="003F477D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501A3" w:rsidRPr="003F477D" w:rsidRDefault="002501A3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501A3" w:rsidRPr="003F477D" w:rsidRDefault="002501A3" w:rsidP="0003344F">
            <w:pPr>
              <w:pStyle w:val="TopHeader"/>
            </w:pPr>
            <w:r w:rsidRPr="003F477D">
              <w:t>Hodnota</w:t>
            </w:r>
          </w:p>
        </w:tc>
      </w:tr>
      <w:tr w:rsidR="002501A3" w:rsidRPr="003F477D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  <w:r w:rsidRPr="003F477D"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</w:p>
        </w:tc>
      </w:tr>
      <w:tr w:rsidR="002501A3" w:rsidRPr="003F477D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  <w:r w:rsidRPr="003F477D"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</w:p>
        </w:tc>
      </w:tr>
    </w:tbl>
    <w:p w:rsidR="002501A3" w:rsidRPr="003F477D" w:rsidRDefault="002501A3" w:rsidP="0003344F">
      <w:pPr>
        <w:pStyle w:val="Title"/>
        <w:spacing w:before="0" w:beforeAutospacing="0" w:after="0"/>
        <w:jc w:val="both"/>
      </w:pPr>
    </w:p>
    <w:p w:rsidR="002501A3" w:rsidRPr="003F477D" w:rsidRDefault="002501A3" w:rsidP="0000458C">
      <w:pPr>
        <w:pStyle w:val="Title"/>
        <w:numPr>
          <w:ilvl w:val="0"/>
          <w:numId w:val="8"/>
        </w:numPr>
        <w:spacing w:before="120" w:beforeAutospacing="0" w:after="0"/>
        <w:ind w:left="357" w:hanging="357"/>
        <w:jc w:val="both"/>
      </w:pPr>
      <w:r w:rsidRPr="003F477D"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014"/>
        <w:gridCol w:w="2196"/>
      </w:tblGrid>
      <w:tr w:rsidR="002501A3" w:rsidRPr="003F477D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501A3" w:rsidRPr="003F477D" w:rsidRDefault="002501A3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501A3" w:rsidRPr="003F477D" w:rsidRDefault="002501A3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2501A3" w:rsidRPr="003F477D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  <w:r w:rsidRPr="003F477D"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501A3" w:rsidRPr="003F477D" w:rsidRDefault="002501A3" w:rsidP="004304FF">
            <w:pPr>
              <w:spacing w:after="0" w:line="240" w:lineRule="auto"/>
            </w:pPr>
          </w:p>
        </w:tc>
      </w:tr>
    </w:tbl>
    <w:p w:rsidR="002501A3" w:rsidRDefault="002501A3" w:rsidP="0003344F">
      <w:pPr>
        <w:pStyle w:val="Title"/>
        <w:spacing w:before="0" w:beforeAutospacing="0" w:after="0"/>
        <w:jc w:val="left"/>
      </w:pPr>
    </w:p>
    <w:p w:rsidR="002501A3" w:rsidRPr="003F477D" w:rsidRDefault="002501A3" w:rsidP="003F13FB">
      <w:pPr>
        <w:pStyle w:val="Title"/>
        <w:numPr>
          <w:ilvl w:val="0"/>
          <w:numId w:val="8"/>
        </w:numPr>
        <w:spacing w:before="0" w:beforeAutospacing="0" w:after="0"/>
        <w:jc w:val="both"/>
      </w:pPr>
      <w:r w:rsidRPr="003F477D">
        <w:t>Informácie k prílohe č. 3 časti F. písm. q) o zákazkovej výrobe a o zákazkovej výstavbe nehnuteľnosti určenej na predaj</w:t>
      </w:r>
    </w:p>
    <w:p w:rsidR="002501A3" w:rsidRPr="003F477D" w:rsidRDefault="002501A3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225"/>
        <w:gridCol w:w="1701"/>
        <w:gridCol w:w="2160"/>
        <w:gridCol w:w="2200"/>
      </w:tblGrid>
      <w:tr w:rsidR="002501A3" w:rsidRPr="003F477D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501A3" w:rsidRPr="003F477D" w:rsidRDefault="002501A3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501A3" w:rsidRPr="003F477D" w:rsidRDefault="002501A3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501A3" w:rsidRPr="003F477D" w:rsidRDefault="002501A3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501A3" w:rsidRPr="003F477D" w:rsidRDefault="002501A3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2501A3" w:rsidRPr="003F477D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501A3" w:rsidRPr="003F477D" w:rsidRDefault="002501A3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501A3" w:rsidRPr="003F477D" w:rsidRDefault="002501A3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501A3" w:rsidRPr="003F477D" w:rsidRDefault="002501A3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501A3" w:rsidRPr="003F477D" w:rsidRDefault="002501A3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</w:tr>
      <w:tr w:rsidR="002501A3" w:rsidRPr="003F477D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4304FF">
            <w:pPr>
              <w:spacing w:after="0" w:line="240" w:lineRule="auto"/>
            </w:pPr>
            <w:r w:rsidRPr="003F477D">
              <w:t>Výnosy zo zákazkovej 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4304FF">
            <w:pPr>
              <w:spacing w:after="0" w:line="240" w:lineRule="auto"/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4304FF">
            <w:pPr>
              <w:spacing w:after="0" w:line="240" w:lineRule="auto"/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4304FF">
            <w:pPr>
              <w:spacing w:after="0" w:line="240" w:lineRule="auto"/>
            </w:pPr>
          </w:p>
        </w:tc>
      </w:tr>
      <w:tr w:rsidR="002501A3" w:rsidRPr="003F477D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  <w:r w:rsidRPr="003F477D"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4304FF">
            <w:pPr>
              <w:spacing w:after="0" w:line="240" w:lineRule="auto"/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4304FF">
            <w:pPr>
              <w:spacing w:after="0" w:line="240" w:lineRule="auto"/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4304FF">
            <w:pPr>
              <w:spacing w:after="0" w:line="240" w:lineRule="auto"/>
            </w:pPr>
          </w:p>
        </w:tc>
      </w:tr>
      <w:tr w:rsidR="002501A3" w:rsidRPr="003F477D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  <w:r w:rsidRPr="003F477D"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4304FF">
            <w:pPr>
              <w:spacing w:after="0" w:line="240" w:lineRule="auto"/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4304FF">
            <w:pPr>
              <w:spacing w:after="0" w:line="240" w:lineRule="auto"/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4304FF">
            <w:pPr>
              <w:spacing w:after="0" w:line="240" w:lineRule="auto"/>
            </w:pPr>
          </w:p>
        </w:tc>
      </w:tr>
    </w:tbl>
    <w:p w:rsidR="002501A3" w:rsidRPr="003F477D" w:rsidRDefault="002501A3" w:rsidP="0003344F">
      <w:pPr>
        <w:spacing w:after="0" w:line="240" w:lineRule="auto"/>
      </w:pPr>
    </w:p>
    <w:p w:rsidR="002501A3" w:rsidRPr="003F477D" w:rsidRDefault="002501A3" w:rsidP="0003344F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077"/>
        <w:gridCol w:w="2409"/>
        <w:gridCol w:w="2800"/>
      </w:tblGrid>
      <w:tr w:rsidR="002501A3" w:rsidRPr="003F477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501A3" w:rsidRPr="003F477D" w:rsidRDefault="002501A3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Hodnota zákazkovej výroby</w:t>
            </w:r>
          </w:p>
          <w:p w:rsidR="002501A3" w:rsidRPr="003F477D" w:rsidRDefault="002501A3" w:rsidP="0003344F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501A3" w:rsidRPr="003F477D" w:rsidRDefault="002501A3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501A3" w:rsidRPr="003F477D" w:rsidRDefault="002501A3" w:rsidP="004304F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2501A3" w:rsidRPr="003F477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501A3" w:rsidRPr="003F477D" w:rsidRDefault="002501A3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501A3" w:rsidRPr="003F477D" w:rsidRDefault="002501A3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501A3" w:rsidRPr="003F477D" w:rsidRDefault="002501A3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</w:tr>
      <w:tr w:rsidR="002501A3" w:rsidRPr="003F477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501A3" w:rsidRPr="003F477D" w:rsidRDefault="002501A3" w:rsidP="0003344F">
            <w:pPr>
              <w:spacing w:after="0" w:line="240" w:lineRule="auto"/>
            </w:pPr>
            <w:r w:rsidRPr="003F477D"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4304FF">
            <w:pPr>
              <w:spacing w:after="0" w:line="240" w:lineRule="auto"/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4304FF">
            <w:pPr>
              <w:spacing w:after="0" w:line="240" w:lineRule="auto"/>
            </w:pPr>
          </w:p>
        </w:tc>
      </w:tr>
      <w:tr w:rsidR="002501A3" w:rsidRPr="003F477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</w:tcPr>
          <w:p w:rsidR="002501A3" w:rsidRPr="003F477D" w:rsidRDefault="002501A3" w:rsidP="0003344F">
            <w:pPr>
              <w:spacing w:after="0" w:line="240" w:lineRule="auto"/>
            </w:pPr>
            <w:r w:rsidRPr="003F477D"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4304FF">
            <w:pPr>
              <w:spacing w:after="0" w:line="240" w:lineRule="auto"/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4304FF">
            <w:pPr>
              <w:spacing w:after="0" w:line="240" w:lineRule="auto"/>
            </w:pPr>
          </w:p>
        </w:tc>
      </w:tr>
      <w:tr w:rsidR="002501A3" w:rsidRPr="003F477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  <w:r w:rsidRPr="003F477D"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4304FF">
            <w:pPr>
              <w:spacing w:after="0" w:line="240" w:lineRule="auto"/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4304FF">
            <w:pPr>
              <w:spacing w:after="0" w:line="240" w:lineRule="auto"/>
            </w:pPr>
          </w:p>
        </w:tc>
      </w:tr>
      <w:tr w:rsidR="002501A3" w:rsidRPr="003F477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  <w:r w:rsidRPr="003F477D"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4304FF">
            <w:pPr>
              <w:spacing w:after="0" w:line="240" w:lineRule="auto"/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4304FF">
            <w:pPr>
              <w:spacing w:after="0" w:line="240" w:lineRule="auto"/>
            </w:pPr>
          </w:p>
        </w:tc>
      </w:tr>
    </w:tbl>
    <w:p w:rsidR="002501A3" w:rsidRDefault="002501A3" w:rsidP="0003344F">
      <w:pPr>
        <w:spacing w:after="0" w:line="240" w:lineRule="auto"/>
      </w:pPr>
    </w:p>
    <w:p w:rsidR="002501A3" w:rsidRPr="003F477D" w:rsidRDefault="002501A3" w:rsidP="0003344F">
      <w:pPr>
        <w:spacing w:after="0" w:line="240" w:lineRule="auto"/>
      </w:pPr>
      <w:r w:rsidRPr="003F477D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02"/>
        <w:gridCol w:w="1983"/>
        <w:gridCol w:w="1843"/>
        <w:gridCol w:w="2658"/>
      </w:tblGrid>
      <w:tr w:rsidR="002501A3" w:rsidRPr="003F477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501A3" w:rsidRPr="003F477D" w:rsidRDefault="002501A3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501A3" w:rsidRPr="003F477D" w:rsidRDefault="002501A3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501A3" w:rsidRPr="003F477D" w:rsidRDefault="002501A3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501A3" w:rsidRPr="003F477D" w:rsidRDefault="002501A3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2501A3" w:rsidRPr="003F477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501A3" w:rsidRPr="003F477D" w:rsidRDefault="002501A3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501A3" w:rsidRPr="003F477D" w:rsidRDefault="002501A3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501A3" w:rsidRPr="003F477D" w:rsidRDefault="002501A3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501A3" w:rsidRPr="003F477D" w:rsidRDefault="002501A3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</w:tr>
      <w:tr w:rsidR="002501A3" w:rsidRPr="003F477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501A3" w:rsidRPr="003F477D" w:rsidRDefault="002501A3" w:rsidP="0003344F">
            <w:pPr>
              <w:spacing w:after="0" w:line="240" w:lineRule="auto"/>
            </w:pPr>
            <w:r w:rsidRPr="003F477D"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4304FF">
            <w:pPr>
              <w:spacing w:after="0" w:line="240" w:lineRule="auto"/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4304FF">
            <w:pPr>
              <w:spacing w:after="0" w:line="240" w:lineRule="auto"/>
            </w:pPr>
          </w:p>
        </w:tc>
      </w:tr>
      <w:tr w:rsidR="002501A3" w:rsidRPr="003F477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2501A3" w:rsidRPr="003F477D" w:rsidRDefault="002501A3" w:rsidP="0003344F">
            <w:pPr>
              <w:spacing w:after="0" w:line="240" w:lineRule="auto"/>
            </w:pPr>
            <w:r w:rsidRPr="003F477D"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4304FF">
            <w:pPr>
              <w:spacing w:after="0" w:line="240" w:lineRule="auto"/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4304FF">
            <w:pPr>
              <w:spacing w:after="0" w:line="240" w:lineRule="auto"/>
            </w:pPr>
          </w:p>
        </w:tc>
      </w:tr>
      <w:tr w:rsidR="002501A3" w:rsidRPr="003F477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  <w:r w:rsidRPr="003F477D"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4304FF">
            <w:pPr>
              <w:spacing w:after="0" w:line="240" w:lineRule="auto"/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4304FF">
            <w:pPr>
              <w:spacing w:after="0" w:line="240" w:lineRule="auto"/>
            </w:pPr>
          </w:p>
        </w:tc>
      </w:tr>
    </w:tbl>
    <w:p w:rsidR="002501A3" w:rsidRPr="003F477D" w:rsidRDefault="002501A3" w:rsidP="0003344F">
      <w:pPr>
        <w:pStyle w:val="Title"/>
        <w:spacing w:before="0" w:beforeAutospacing="0" w:after="0"/>
        <w:jc w:val="left"/>
        <w:rPr>
          <w:b w:val="0"/>
          <w:bCs w:val="0"/>
        </w:rPr>
      </w:pPr>
    </w:p>
    <w:p w:rsidR="002501A3" w:rsidRPr="003F477D" w:rsidRDefault="002501A3" w:rsidP="0003344F">
      <w:pPr>
        <w:pStyle w:val="Title"/>
        <w:spacing w:before="0" w:beforeAutospacing="0" w:after="0"/>
        <w:jc w:val="left"/>
        <w:rPr>
          <w:b w:val="0"/>
          <w:bCs w:val="0"/>
        </w:rPr>
      </w:pPr>
      <w:r w:rsidRPr="003F477D">
        <w:rPr>
          <w:b w:val="0"/>
          <w:bCs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360"/>
        <w:gridCol w:w="2409"/>
        <w:gridCol w:w="2517"/>
      </w:tblGrid>
      <w:tr w:rsidR="002501A3" w:rsidRPr="003F477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501A3" w:rsidRPr="003F477D" w:rsidRDefault="002501A3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501A3" w:rsidRPr="003F477D" w:rsidRDefault="002501A3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501A3" w:rsidRPr="003F477D" w:rsidRDefault="002501A3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2501A3" w:rsidRPr="003F477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501A3" w:rsidRPr="003F477D" w:rsidRDefault="002501A3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501A3" w:rsidRPr="003F477D" w:rsidRDefault="002501A3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501A3" w:rsidRPr="003F477D" w:rsidRDefault="002501A3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</w:tr>
      <w:tr w:rsidR="002501A3" w:rsidRPr="003F477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501A3" w:rsidRPr="003F477D" w:rsidRDefault="002501A3" w:rsidP="0003344F">
            <w:pPr>
              <w:spacing w:after="0" w:line="240" w:lineRule="auto"/>
            </w:pPr>
            <w:r w:rsidRPr="003F477D"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4304FF">
            <w:pPr>
              <w:spacing w:after="0" w:line="240" w:lineRule="auto"/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4304FF">
            <w:pPr>
              <w:spacing w:after="0" w:line="240" w:lineRule="auto"/>
            </w:pPr>
          </w:p>
        </w:tc>
      </w:tr>
      <w:tr w:rsidR="002501A3" w:rsidRPr="003F477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</w:tcPr>
          <w:p w:rsidR="002501A3" w:rsidRPr="003F477D" w:rsidRDefault="002501A3" w:rsidP="0003344F">
            <w:pPr>
              <w:spacing w:after="0" w:line="240" w:lineRule="auto"/>
            </w:pPr>
            <w:r w:rsidRPr="003F477D"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4304FF">
            <w:pPr>
              <w:spacing w:after="0" w:line="240" w:lineRule="auto"/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4304FF">
            <w:pPr>
              <w:spacing w:after="0" w:line="240" w:lineRule="auto"/>
            </w:pPr>
          </w:p>
        </w:tc>
      </w:tr>
      <w:tr w:rsidR="002501A3" w:rsidRPr="003F477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  <w:r w:rsidRPr="003F477D"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4304FF">
            <w:pPr>
              <w:spacing w:after="0" w:line="240" w:lineRule="auto"/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4304FF">
            <w:pPr>
              <w:spacing w:after="0" w:line="240" w:lineRule="auto"/>
            </w:pPr>
          </w:p>
        </w:tc>
      </w:tr>
      <w:tr w:rsidR="002501A3" w:rsidRPr="003F477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  <w:r w:rsidRPr="003F477D"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4304FF">
            <w:pPr>
              <w:spacing w:after="0" w:line="240" w:lineRule="auto"/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4304FF">
            <w:pPr>
              <w:spacing w:after="0" w:line="240" w:lineRule="auto"/>
            </w:pPr>
          </w:p>
        </w:tc>
      </w:tr>
    </w:tbl>
    <w:p w:rsidR="002501A3" w:rsidRPr="003F477D" w:rsidRDefault="002501A3" w:rsidP="0003344F">
      <w:pPr>
        <w:spacing w:after="0" w:line="240" w:lineRule="auto"/>
      </w:pPr>
    </w:p>
    <w:p w:rsidR="002501A3" w:rsidRPr="003F477D" w:rsidRDefault="002501A3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 xml:space="preserve">Informácie k prílohe č. 3 časti F. písm. r) o vývoji opravnej položky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054"/>
        <w:gridCol w:w="1275"/>
        <w:gridCol w:w="1219"/>
        <w:gridCol w:w="1693"/>
        <w:gridCol w:w="1663"/>
        <w:gridCol w:w="1306"/>
      </w:tblGrid>
      <w:tr w:rsidR="002501A3" w:rsidRPr="003F477D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501A3" w:rsidRPr="003F477D" w:rsidRDefault="002501A3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501A3" w:rsidRPr="003F477D" w:rsidRDefault="002501A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2501A3" w:rsidRPr="003F477D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501A3" w:rsidRPr="003F477D" w:rsidRDefault="002501A3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501A3" w:rsidRPr="003F477D" w:rsidRDefault="002501A3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501A3" w:rsidRPr="003F477D" w:rsidRDefault="002501A3" w:rsidP="0003344F">
            <w:pPr>
              <w:pStyle w:val="TopHeader"/>
            </w:pPr>
            <w:r w:rsidRPr="003F477D">
              <w:t>Tvorba</w:t>
            </w:r>
          </w:p>
          <w:p w:rsidR="002501A3" w:rsidRPr="003F477D" w:rsidRDefault="002501A3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501A3" w:rsidRPr="003F477D" w:rsidRDefault="002501A3" w:rsidP="0003344F">
            <w:pPr>
              <w:pStyle w:val="TopHeader"/>
            </w:pPr>
            <w:r w:rsidRPr="003F477D">
              <w:t>Zúčtovanie</w:t>
            </w:r>
            <w:r w:rsidRPr="003F477D"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501A3" w:rsidRPr="003F477D" w:rsidRDefault="002501A3" w:rsidP="0003344F">
            <w:pPr>
              <w:pStyle w:val="TopHeader"/>
            </w:pPr>
            <w:r w:rsidRPr="003F477D">
              <w:t xml:space="preserve">Zúčtovanie </w:t>
            </w:r>
            <w:r w:rsidRPr="003F477D">
              <w:br/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501A3" w:rsidRPr="003F477D" w:rsidRDefault="002501A3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2501A3" w:rsidRPr="003F477D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2501A3" w:rsidRPr="003F477D" w:rsidRDefault="002501A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2501A3" w:rsidRPr="003F477D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  <w:r w:rsidRPr="003F477D"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</w:p>
        </w:tc>
      </w:tr>
      <w:tr w:rsidR="002501A3" w:rsidRPr="003F477D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DB1EA0">
            <w:pPr>
              <w:spacing w:after="0" w:line="240" w:lineRule="auto"/>
            </w:pPr>
            <w:r w:rsidRPr="003F477D"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</w:p>
        </w:tc>
      </w:tr>
      <w:tr w:rsidR="002501A3" w:rsidRPr="003F477D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DB1EA0">
            <w:pPr>
              <w:spacing w:after="0" w:line="240" w:lineRule="auto"/>
            </w:pPr>
            <w:r w:rsidRPr="003F477D">
              <w:t>Ostatné pohľadávky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</w:p>
        </w:tc>
      </w:tr>
      <w:tr w:rsidR="002501A3" w:rsidRPr="003F477D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  <w:r w:rsidRPr="003F477D"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</w:p>
        </w:tc>
      </w:tr>
      <w:tr w:rsidR="002501A3" w:rsidRPr="003F477D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  <w:r w:rsidRPr="003F477D"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</w:p>
        </w:tc>
      </w:tr>
      <w:tr w:rsidR="002501A3" w:rsidRPr="003F477D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501A3" w:rsidRPr="003F477D" w:rsidRDefault="002501A3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2501A3" w:rsidRPr="003F477D" w:rsidRDefault="002501A3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2501A3" w:rsidRPr="003F477D" w:rsidRDefault="002501A3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2501A3" w:rsidRPr="003F477D" w:rsidRDefault="002501A3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2501A3" w:rsidRPr="003F477D" w:rsidRDefault="002501A3" w:rsidP="0003344F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2501A3" w:rsidRPr="003F477D" w:rsidRDefault="002501A3" w:rsidP="00EA41E2">
      <w:pPr>
        <w:pStyle w:val="Title"/>
        <w:keepNext w:val="0"/>
        <w:widowControl w:val="0"/>
        <w:spacing w:before="0" w:beforeAutospacing="0" w:after="0"/>
        <w:jc w:val="left"/>
      </w:pPr>
    </w:p>
    <w:p w:rsidR="002501A3" w:rsidRPr="003F477D" w:rsidRDefault="002501A3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 xml:space="preserve">Informácie k prílohe č. 3 časti F. písm.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"/>
        <w:gridCol w:w="3506"/>
        <w:gridCol w:w="1984"/>
        <w:gridCol w:w="1842"/>
        <w:gridCol w:w="1949"/>
      </w:tblGrid>
      <w:tr w:rsidR="002501A3" w:rsidRPr="003F477D">
        <w:trPr>
          <w:jc w:val="center"/>
        </w:trPr>
        <w:tc>
          <w:tcPr>
            <w:tcW w:w="3510" w:type="dxa"/>
            <w:gridSpan w:val="2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501A3" w:rsidRPr="003F477D" w:rsidRDefault="002501A3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501A3" w:rsidRPr="003F477D" w:rsidRDefault="002501A3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501A3" w:rsidRPr="003F477D" w:rsidRDefault="002501A3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501A3" w:rsidRPr="003F477D" w:rsidRDefault="002501A3" w:rsidP="0003344F">
            <w:pPr>
              <w:pStyle w:val="TopHeader"/>
            </w:pPr>
            <w:r w:rsidRPr="003F477D">
              <w:t>Pohľadávky spolu</w:t>
            </w:r>
          </w:p>
        </w:tc>
      </w:tr>
      <w:tr w:rsidR="002501A3" w:rsidRPr="003F477D">
        <w:trPr>
          <w:trHeight w:hRule="exact" w:val="227"/>
          <w:jc w:val="center"/>
        </w:trPr>
        <w:tc>
          <w:tcPr>
            <w:tcW w:w="3510" w:type="dxa"/>
            <w:gridSpan w:val="2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2501A3" w:rsidRPr="003F477D" w:rsidRDefault="002501A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</w:tr>
      <w:tr w:rsidR="002501A3" w:rsidRPr="003F477D">
        <w:trPr>
          <w:trHeight w:val="397"/>
          <w:jc w:val="center"/>
        </w:trPr>
        <w:tc>
          <w:tcPr>
            <w:tcW w:w="9288" w:type="dxa"/>
            <w:gridSpan w:val="5"/>
            <w:tcBorders>
              <w:bottom w:val="single" w:sz="12" w:space="0" w:color="auto"/>
            </w:tcBorders>
            <w:vAlign w:val="center"/>
          </w:tcPr>
          <w:p w:rsidR="002501A3" w:rsidRPr="003F477D" w:rsidRDefault="002501A3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Dlhodobé pohľadávky</w:t>
            </w:r>
          </w:p>
        </w:tc>
      </w:tr>
      <w:tr w:rsidR="002501A3" w:rsidRPr="003F477D">
        <w:trPr>
          <w:trHeight w:val="425"/>
          <w:jc w:val="center"/>
        </w:trPr>
        <w:tc>
          <w:tcPr>
            <w:tcW w:w="3510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DB1EA0">
            <w:pPr>
              <w:spacing w:after="0" w:line="240" w:lineRule="auto"/>
            </w:pPr>
            <w:r w:rsidRPr="003F477D"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501A3" w:rsidRPr="003F477D" w:rsidRDefault="002501A3" w:rsidP="00037665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2501A3" w:rsidRPr="003F477D" w:rsidRDefault="002501A3" w:rsidP="00037665">
            <w:pPr>
              <w:spacing w:after="0" w:line="240" w:lineRule="auto"/>
              <w:jc w:val="center"/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2501A3" w:rsidRPr="003F477D" w:rsidRDefault="002501A3" w:rsidP="00037665">
            <w:pPr>
              <w:spacing w:after="0" w:line="240" w:lineRule="auto"/>
              <w:jc w:val="center"/>
            </w:pPr>
          </w:p>
        </w:tc>
      </w:tr>
      <w:tr w:rsidR="002501A3" w:rsidRPr="003F477D">
        <w:trPr>
          <w:trHeight w:val="425"/>
          <w:jc w:val="center"/>
        </w:trPr>
        <w:tc>
          <w:tcPr>
            <w:tcW w:w="3510" w:type="dxa"/>
            <w:gridSpan w:val="2"/>
            <w:tcBorders>
              <w:right w:val="single" w:sz="12" w:space="0" w:color="auto"/>
            </w:tcBorders>
            <w:vAlign w:val="center"/>
          </w:tcPr>
          <w:p w:rsidR="002501A3" w:rsidRPr="003F477D" w:rsidRDefault="002501A3" w:rsidP="00DB1EA0">
            <w:pPr>
              <w:spacing w:after="0" w:line="240" w:lineRule="auto"/>
            </w:pPr>
            <w:r w:rsidRPr="003F477D"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2501A3" w:rsidRPr="003F477D" w:rsidRDefault="002501A3" w:rsidP="00037665">
            <w:pPr>
              <w:spacing w:after="0" w:line="240" w:lineRule="auto"/>
              <w:jc w:val="center"/>
            </w:pPr>
          </w:p>
        </w:tc>
        <w:tc>
          <w:tcPr>
            <w:tcW w:w="1843" w:type="dxa"/>
            <w:vAlign w:val="center"/>
          </w:tcPr>
          <w:p w:rsidR="002501A3" w:rsidRPr="003F477D" w:rsidRDefault="002501A3" w:rsidP="00037665">
            <w:pPr>
              <w:spacing w:after="0" w:line="240" w:lineRule="auto"/>
              <w:jc w:val="center"/>
            </w:pPr>
          </w:p>
        </w:tc>
        <w:tc>
          <w:tcPr>
            <w:tcW w:w="1950" w:type="dxa"/>
            <w:vAlign w:val="center"/>
          </w:tcPr>
          <w:p w:rsidR="002501A3" w:rsidRPr="003F477D" w:rsidRDefault="002501A3" w:rsidP="00037665">
            <w:pPr>
              <w:spacing w:after="0" w:line="240" w:lineRule="auto"/>
              <w:jc w:val="center"/>
            </w:pPr>
          </w:p>
        </w:tc>
      </w:tr>
      <w:tr w:rsidR="002501A3" w:rsidRPr="003F477D">
        <w:trPr>
          <w:gridBefore w:val="1"/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  <w:r w:rsidRPr="003F477D"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2501A3" w:rsidRPr="003F477D" w:rsidRDefault="002501A3" w:rsidP="00037665">
            <w:pPr>
              <w:spacing w:after="0" w:line="240" w:lineRule="auto"/>
              <w:jc w:val="center"/>
            </w:pPr>
          </w:p>
        </w:tc>
        <w:tc>
          <w:tcPr>
            <w:tcW w:w="1843" w:type="dxa"/>
            <w:vAlign w:val="center"/>
          </w:tcPr>
          <w:p w:rsidR="002501A3" w:rsidRPr="003F477D" w:rsidRDefault="002501A3" w:rsidP="00037665">
            <w:pPr>
              <w:spacing w:after="0" w:line="240" w:lineRule="auto"/>
              <w:jc w:val="center"/>
            </w:pPr>
          </w:p>
        </w:tc>
        <w:tc>
          <w:tcPr>
            <w:tcW w:w="1950" w:type="dxa"/>
            <w:vAlign w:val="center"/>
          </w:tcPr>
          <w:p w:rsidR="002501A3" w:rsidRPr="003F477D" w:rsidRDefault="002501A3" w:rsidP="00037665">
            <w:pPr>
              <w:spacing w:after="0" w:line="240" w:lineRule="auto"/>
              <w:jc w:val="center"/>
            </w:pPr>
          </w:p>
        </w:tc>
      </w:tr>
      <w:tr w:rsidR="002501A3" w:rsidRPr="003F477D">
        <w:trPr>
          <w:gridBefore w:val="1"/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  <w:r w:rsidRPr="003F477D"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501A3" w:rsidRPr="003F477D" w:rsidRDefault="002501A3" w:rsidP="00037665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2501A3" w:rsidRPr="003F477D" w:rsidRDefault="002501A3" w:rsidP="00037665">
            <w:pPr>
              <w:spacing w:after="0" w:line="240" w:lineRule="auto"/>
              <w:jc w:val="center"/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2501A3" w:rsidRPr="003F477D" w:rsidRDefault="002501A3" w:rsidP="00037665">
            <w:pPr>
              <w:spacing w:after="0" w:line="240" w:lineRule="auto"/>
              <w:jc w:val="center"/>
            </w:pPr>
          </w:p>
        </w:tc>
      </w:tr>
      <w:tr w:rsidR="002501A3" w:rsidRPr="003F477D">
        <w:trPr>
          <w:gridBefore w:val="1"/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  <w:r w:rsidRPr="003F477D"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501A3" w:rsidRPr="003F477D" w:rsidRDefault="002501A3" w:rsidP="00037665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2501A3" w:rsidRPr="003F477D" w:rsidRDefault="002501A3" w:rsidP="00037665">
            <w:pPr>
              <w:spacing w:after="0" w:line="240" w:lineRule="auto"/>
              <w:jc w:val="center"/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2501A3" w:rsidRPr="003F477D" w:rsidRDefault="002501A3" w:rsidP="00037665">
            <w:pPr>
              <w:spacing w:after="0" w:line="240" w:lineRule="auto"/>
              <w:jc w:val="center"/>
            </w:pPr>
          </w:p>
        </w:tc>
      </w:tr>
      <w:tr w:rsidR="002501A3" w:rsidRPr="003F477D">
        <w:trPr>
          <w:gridBefore w:val="1"/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501A3" w:rsidRPr="003F477D" w:rsidRDefault="002501A3" w:rsidP="00037665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2501A3" w:rsidRPr="003F477D" w:rsidRDefault="002501A3" w:rsidP="00037665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2501A3" w:rsidRPr="003F477D" w:rsidRDefault="002501A3" w:rsidP="00037665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</w:tr>
      <w:tr w:rsidR="002501A3" w:rsidRPr="003F477D">
        <w:trPr>
          <w:gridBefore w:val="1"/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501A3" w:rsidRPr="003F477D" w:rsidRDefault="002501A3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Krátkodobé pohľadávky</w:t>
            </w:r>
          </w:p>
        </w:tc>
      </w:tr>
      <w:tr w:rsidR="002501A3" w:rsidRPr="003F477D">
        <w:trPr>
          <w:gridBefore w:val="1"/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  <w:r w:rsidRPr="003F477D"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501A3" w:rsidRPr="003F477D" w:rsidRDefault="002501A3" w:rsidP="00037665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2501A3" w:rsidRPr="003F477D" w:rsidRDefault="002501A3" w:rsidP="00037665">
            <w:pPr>
              <w:spacing w:after="0" w:line="240" w:lineRule="auto"/>
              <w:jc w:val="center"/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2501A3" w:rsidRPr="003F477D" w:rsidRDefault="002501A3" w:rsidP="00037665">
            <w:pPr>
              <w:spacing w:after="0" w:line="240" w:lineRule="auto"/>
              <w:jc w:val="center"/>
            </w:pPr>
          </w:p>
        </w:tc>
      </w:tr>
      <w:tr w:rsidR="002501A3" w:rsidRPr="003F477D">
        <w:trPr>
          <w:gridBefore w:val="1"/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2501A3" w:rsidRPr="003F477D" w:rsidRDefault="002501A3" w:rsidP="00DB1EA0">
            <w:pPr>
              <w:spacing w:after="0" w:line="240" w:lineRule="auto"/>
            </w:pPr>
            <w:r w:rsidRPr="003F477D"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2501A3" w:rsidRPr="003F477D" w:rsidRDefault="002501A3" w:rsidP="00037665">
            <w:pPr>
              <w:spacing w:after="0" w:line="240" w:lineRule="auto"/>
              <w:jc w:val="center"/>
            </w:pPr>
          </w:p>
        </w:tc>
        <w:tc>
          <w:tcPr>
            <w:tcW w:w="1843" w:type="dxa"/>
            <w:vAlign w:val="center"/>
          </w:tcPr>
          <w:p w:rsidR="002501A3" w:rsidRPr="003F477D" w:rsidRDefault="002501A3" w:rsidP="00037665">
            <w:pPr>
              <w:spacing w:after="0" w:line="240" w:lineRule="auto"/>
              <w:jc w:val="center"/>
            </w:pPr>
          </w:p>
        </w:tc>
        <w:tc>
          <w:tcPr>
            <w:tcW w:w="1950" w:type="dxa"/>
            <w:vAlign w:val="center"/>
          </w:tcPr>
          <w:p w:rsidR="002501A3" w:rsidRPr="003F477D" w:rsidRDefault="002501A3" w:rsidP="00037665">
            <w:pPr>
              <w:spacing w:after="0" w:line="240" w:lineRule="auto"/>
              <w:jc w:val="center"/>
            </w:pPr>
          </w:p>
        </w:tc>
      </w:tr>
      <w:tr w:rsidR="002501A3" w:rsidRPr="003F477D">
        <w:trPr>
          <w:gridBefore w:val="1"/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  <w:r w:rsidRPr="003F477D"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2501A3" w:rsidRPr="003F477D" w:rsidRDefault="002501A3" w:rsidP="00037665">
            <w:pPr>
              <w:spacing w:after="0" w:line="240" w:lineRule="auto"/>
              <w:jc w:val="center"/>
            </w:pPr>
          </w:p>
        </w:tc>
        <w:tc>
          <w:tcPr>
            <w:tcW w:w="1843" w:type="dxa"/>
            <w:vAlign w:val="center"/>
          </w:tcPr>
          <w:p w:rsidR="002501A3" w:rsidRPr="003F477D" w:rsidRDefault="002501A3" w:rsidP="00037665">
            <w:pPr>
              <w:spacing w:after="0" w:line="240" w:lineRule="auto"/>
              <w:jc w:val="center"/>
            </w:pPr>
          </w:p>
        </w:tc>
        <w:tc>
          <w:tcPr>
            <w:tcW w:w="1950" w:type="dxa"/>
            <w:vAlign w:val="center"/>
          </w:tcPr>
          <w:p w:rsidR="002501A3" w:rsidRPr="003F477D" w:rsidRDefault="002501A3" w:rsidP="00037665">
            <w:pPr>
              <w:spacing w:after="0" w:line="240" w:lineRule="auto"/>
              <w:jc w:val="center"/>
            </w:pPr>
          </w:p>
        </w:tc>
      </w:tr>
      <w:tr w:rsidR="002501A3" w:rsidRPr="003F477D">
        <w:trPr>
          <w:gridBefore w:val="1"/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  <w:r w:rsidRPr="003F477D"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2501A3" w:rsidRPr="003F477D" w:rsidRDefault="002501A3" w:rsidP="00037665">
            <w:pPr>
              <w:spacing w:after="0" w:line="240" w:lineRule="auto"/>
              <w:jc w:val="center"/>
            </w:pPr>
          </w:p>
        </w:tc>
        <w:tc>
          <w:tcPr>
            <w:tcW w:w="1843" w:type="dxa"/>
            <w:vAlign w:val="center"/>
          </w:tcPr>
          <w:p w:rsidR="002501A3" w:rsidRPr="003F477D" w:rsidRDefault="002501A3" w:rsidP="00037665">
            <w:pPr>
              <w:spacing w:after="0" w:line="240" w:lineRule="auto"/>
              <w:jc w:val="center"/>
            </w:pPr>
          </w:p>
        </w:tc>
        <w:tc>
          <w:tcPr>
            <w:tcW w:w="1950" w:type="dxa"/>
            <w:vAlign w:val="center"/>
          </w:tcPr>
          <w:p w:rsidR="002501A3" w:rsidRPr="003F477D" w:rsidRDefault="002501A3" w:rsidP="00037665">
            <w:pPr>
              <w:spacing w:after="0" w:line="240" w:lineRule="auto"/>
              <w:jc w:val="center"/>
            </w:pPr>
          </w:p>
        </w:tc>
      </w:tr>
      <w:tr w:rsidR="002501A3" w:rsidRPr="003F477D">
        <w:trPr>
          <w:gridBefore w:val="1"/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  <w:r w:rsidRPr="003F477D"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501A3" w:rsidRPr="003F477D" w:rsidRDefault="002501A3" w:rsidP="00037665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2501A3" w:rsidRPr="003F477D" w:rsidRDefault="002501A3" w:rsidP="00037665">
            <w:pPr>
              <w:spacing w:after="0" w:line="240" w:lineRule="auto"/>
              <w:jc w:val="center"/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2501A3" w:rsidRPr="003F477D" w:rsidRDefault="002501A3" w:rsidP="00AC0C1C">
            <w:pPr>
              <w:spacing w:after="0" w:line="240" w:lineRule="auto"/>
              <w:jc w:val="center"/>
            </w:pPr>
          </w:p>
        </w:tc>
      </w:tr>
      <w:tr w:rsidR="002501A3" w:rsidRPr="003F477D">
        <w:trPr>
          <w:gridBefore w:val="1"/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  <w:r w:rsidRPr="003F477D"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501A3" w:rsidRPr="003F477D" w:rsidRDefault="002501A3" w:rsidP="00037665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2501A3" w:rsidRPr="003F477D" w:rsidRDefault="002501A3" w:rsidP="00037665">
            <w:pPr>
              <w:spacing w:after="0" w:line="240" w:lineRule="auto"/>
              <w:jc w:val="center"/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2501A3" w:rsidRPr="003F477D" w:rsidRDefault="002501A3" w:rsidP="00AC0C1C">
            <w:pPr>
              <w:spacing w:after="0" w:line="240" w:lineRule="auto"/>
              <w:jc w:val="center"/>
            </w:pPr>
          </w:p>
        </w:tc>
      </w:tr>
      <w:tr w:rsidR="002501A3" w:rsidRPr="003F477D">
        <w:trPr>
          <w:gridBefore w:val="1"/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  <w:r w:rsidRPr="003F477D"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2501A3" w:rsidRPr="003F477D" w:rsidRDefault="002501A3" w:rsidP="00037665">
            <w:pPr>
              <w:spacing w:after="0" w:line="240" w:lineRule="auto"/>
              <w:jc w:val="center"/>
            </w:pPr>
            <w:r>
              <w:t>9</w:t>
            </w:r>
          </w:p>
        </w:tc>
        <w:tc>
          <w:tcPr>
            <w:tcW w:w="1843" w:type="dxa"/>
            <w:vAlign w:val="center"/>
          </w:tcPr>
          <w:p w:rsidR="002501A3" w:rsidRPr="003F477D" w:rsidRDefault="002501A3" w:rsidP="00AC0C1C">
            <w:pPr>
              <w:spacing w:after="0" w:line="240" w:lineRule="auto"/>
              <w:jc w:val="center"/>
            </w:pPr>
          </w:p>
        </w:tc>
        <w:tc>
          <w:tcPr>
            <w:tcW w:w="1950" w:type="dxa"/>
            <w:vAlign w:val="center"/>
          </w:tcPr>
          <w:p w:rsidR="002501A3" w:rsidRPr="003F477D" w:rsidRDefault="002501A3" w:rsidP="00037665">
            <w:pPr>
              <w:spacing w:after="0" w:line="240" w:lineRule="auto"/>
              <w:jc w:val="center"/>
            </w:pPr>
            <w:r>
              <w:t>9</w:t>
            </w:r>
          </w:p>
        </w:tc>
      </w:tr>
      <w:tr w:rsidR="002501A3" w:rsidRPr="003F477D">
        <w:trPr>
          <w:gridBefore w:val="1"/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DB1EA0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501A3" w:rsidRPr="003F477D" w:rsidRDefault="002501A3" w:rsidP="00037665">
            <w:pPr>
              <w:spacing w:after="0" w:line="240" w:lineRule="auto"/>
              <w:jc w:val="center"/>
              <w:rPr>
                <w:b/>
                <w:bCs/>
              </w:rPr>
            </w:pPr>
            <w:r>
              <w:t>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2501A3" w:rsidRPr="003F477D" w:rsidRDefault="002501A3" w:rsidP="00AC0C1C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2501A3" w:rsidRPr="003F477D" w:rsidRDefault="002501A3" w:rsidP="00AC0C1C">
            <w:pPr>
              <w:spacing w:after="0" w:line="240" w:lineRule="auto"/>
              <w:jc w:val="center"/>
              <w:rPr>
                <w:b/>
                <w:bCs/>
              </w:rPr>
            </w:pPr>
            <w:r>
              <w:t>9</w:t>
            </w:r>
          </w:p>
        </w:tc>
      </w:tr>
    </w:tbl>
    <w:p w:rsidR="002501A3" w:rsidRDefault="002501A3" w:rsidP="0003344F">
      <w:pPr>
        <w:spacing w:after="0" w:line="240" w:lineRule="auto"/>
        <w:jc w:val="both"/>
      </w:pPr>
    </w:p>
    <w:p w:rsidR="002501A3" w:rsidRPr="003F477D" w:rsidRDefault="002501A3" w:rsidP="0003344F">
      <w:pPr>
        <w:spacing w:after="0" w:line="240" w:lineRule="auto"/>
        <w:jc w:val="both"/>
      </w:pPr>
    </w:p>
    <w:p w:rsidR="002501A3" w:rsidRPr="003F477D" w:rsidRDefault="002501A3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both"/>
      </w:pPr>
      <w:r w:rsidRPr="003F477D"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4746"/>
        <w:gridCol w:w="2268"/>
        <w:gridCol w:w="2196"/>
      </w:tblGrid>
      <w:tr w:rsidR="002501A3" w:rsidRPr="003F477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501A3" w:rsidRPr="003F477D" w:rsidRDefault="002501A3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501A3" w:rsidRPr="003F477D" w:rsidRDefault="002501A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2501A3" w:rsidRPr="003F477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501A3" w:rsidRPr="003F477D" w:rsidRDefault="002501A3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501A3" w:rsidRPr="003F477D" w:rsidRDefault="002501A3" w:rsidP="0003344F">
            <w:pPr>
              <w:pStyle w:val="TopHeader"/>
            </w:pPr>
            <w:r w:rsidRPr="003F477D">
              <w:t>Hodnota predmetu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501A3" w:rsidRPr="003F477D" w:rsidRDefault="002501A3" w:rsidP="0003344F">
            <w:pPr>
              <w:pStyle w:val="TopHeader"/>
            </w:pPr>
            <w:r w:rsidRPr="003F477D">
              <w:t>Hodnota</w:t>
            </w:r>
            <w:r w:rsidRPr="003F477D">
              <w:br/>
              <w:t> pohľadávky</w:t>
            </w:r>
          </w:p>
        </w:tc>
      </w:tr>
      <w:tr w:rsidR="002501A3" w:rsidRPr="003F477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  <w:r w:rsidRPr="003F477D"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501A3" w:rsidRPr="003F477D" w:rsidRDefault="002501A3" w:rsidP="00DB1EA0">
            <w:pPr>
              <w:spacing w:after="0" w:line="240" w:lineRule="auto"/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2501A3" w:rsidRPr="003F477D" w:rsidRDefault="002501A3" w:rsidP="00DB1EA0">
            <w:pPr>
              <w:spacing w:after="0" w:line="240" w:lineRule="auto"/>
            </w:pPr>
          </w:p>
        </w:tc>
      </w:tr>
      <w:tr w:rsidR="002501A3" w:rsidRPr="003F477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  <w:r w:rsidRPr="003F477D"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501A3" w:rsidRPr="003F477D" w:rsidRDefault="002501A3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2501A3" w:rsidRPr="003F477D" w:rsidRDefault="002501A3" w:rsidP="00DB1EA0">
            <w:pPr>
              <w:spacing w:after="0" w:line="240" w:lineRule="auto"/>
            </w:pPr>
          </w:p>
        </w:tc>
      </w:tr>
    </w:tbl>
    <w:p w:rsidR="002501A3" w:rsidRDefault="002501A3" w:rsidP="00DB1EA0">
      <w:pPr>
        <w:pStyle w:val="Title"/>
        <w:spacing w:before="0" w:beforeAutospacing="0" w:after="0"/>
        <w:jc w:val="left"/>
      </w:pPr>
    </w:p>
    <w:p w:rsidR="002501A3" w:rsidRPr="009F39E7" w:rsidRDefault="002501A3" w:rsidP="009F39E7"/>
    <w:p w:rsidR="002501A3" w:rsidRPr="003F477D" w:rsidRDefault="002501A3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 xml:space="preserve">Informácie k prílohe č. 3 časti F. písm. w) o krátkodobom finančnom majetku </w:t>
      </w:r>
    </w:p>
    <w:p w:rsidR="002501A3" w:rsidRPr="003F477D" w:rsidRDefault="002501A3" w:rsidP="0003344F">
      <w:pPr>
        <w:pStyle w:val="Title"/>
        <w:keepNext w:val="0"/>
        <w:spacing w:before="0" w:beforeAutospacing="0" w:after="0"/>
        <w:jc w:val="left"/>
        <w:rPr>
          <w:b w:val="0"/>
          <w:bCs w:val="0"/>
        </w:rPr>
      </w:pPr>
      <w:r w:rsidRPr="003F477D">
        <w:rPr>
          <w:b w:val="0"/>
          <w:bCs w:val="0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39"/>
        <w:gridCol w:w="2642"/>
        <w:gridCol w:w="2405"/>
      </w:tblGrid>
      <w:tr w:rsidR="002501A3" w:rsidRPr="003F477D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501A3" w:rsidRPr="003F477D" w:rsidRDefault="002501A3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501A3" w:rsidRPr="003F477D" w:rsidRDefault="002501A3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501A3" w:rsidRPr="003F477D" w:rsidRDefault="002501A3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2501A3" w:rsidRPr="003F477D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  <w:r w:rsidRPr="003F477D"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501A3" w:rsidRPr="003F477D" w:rsidRDefault="002501A3" w:rsidP="000E1917">
            <w:pPr>
              <w:spacing w:after="0" w:line="240" w:lineRule="auto"/>
              <w:jc w:val="center"/>
            </w:pPr>
            <w:r>
              <w:t>35613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2501A3" w:rsidRPr="003F477D" w:rsidRDefault="002501A3" w:rsidP="000E1917">
            <w:pPr>
              <w:spacing w:after="0" w:line="240" w:lineRule="auto"/>
              <w:jc w:val="center"/>
            </w:pPr>
          </w:p>
        </w:tc>
      </w:tr>
      <w:tr w:rsidR="002501A3" w:rsidRPr="003F477D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2501A3" w:rsidRPr="003F477D" w:rsidRDefault="002501A3" w:rsidP="0000458C">
            <w:pPr>
              <w:spacing w:after="0" w:line="240" w:lineRule="auto"/>
            </w:pPr>
            <w:r w:rsidRPr="003F477D">
              <w:t>Bežné</w:t>
            </w:r>
            <w: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2501A3" w:rsidRPr="003F477D" w:rsidRDefault="002501A3" w:rsidP="000E1917">
            <w:pPr>
              <w:spacing w:after="0" w:line="240" w:lineRule="auto"/>
              <w:jc w:val="center"/>
            </w:pPr>
            <w:r>
              <w:t>2501</w:t>
            </w:r>
          </w:p>
        </w:tc>
        <w:tc>
          <w:tcPr>
            <w:tcW w:w="2405" w:type="dxa"/>
            <w:vAlign w:val="center"/>
          </w:tcPr>
          <w:p w:rsidR="002501A3" w:rsidRPr="003F477D" w:rsidRDefault="002501A3" w:rsidP="000E1917">
            <w:pPr>
              <w:spacing w:after="0" w:line="240" w:lineRule="auto"/>
              <w:jc w:val="center"/>
            </w:pPr>
          </w:p>
        </w:tc>
      </w:tr>
      <w:tr w:rsidR="002501A3" w:rsidRPr="003F477D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2501A3" w:rsidRPr="003F477D" w:rsidRDefault="002501A3" w:rsidP="00D031EE">
            <w:pPr>
              <w:spacing w:after="0" w:line="240" w:lineRule="auto"/>
            </w:pPr>
            <w:r>
              <w:t>Vkladové</w:t>
            </w:r>
            <w:r w:rsidRPr="003F477D">
              <w:t xml:space="preserve"> účty</w:t>
            </w:r>
            <w:r>
              <w:t xml:space="preserve"> v banke alebo v pobočke zahraničnej banky </w:t>
            </w:r>
            <w:r w:rsidRPr="003F477D"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2501A3" w:rsidRPr="003F477D" w:rsidRDefault="002501A3" w:rsidP="000E1917">
            <w:pPr>
              <w:spacing w:after="0" w:line="240" w:lineRule="auto"/>
              <w:jc w:val="center"/>
            </w:pPr>
          </w:p>
        </w:tc>
        <w:tc>
          <w:tcPr>
            <w:tcW w:w="2405" w:type="dxa"/>
            <w:vAlign w:val="center"/>
          </w:tcPr>
          <w:p w:rsidR="002501A3" w:rsidRPr="003F477D" w:rsidRDefault="002501A3" w:rsidP="000E1917">
            <w:pPr>
              <w:spacing w:after="0" w:line="240" w:lineRule="auto"/>
              <w:jc w:val="center"/>
            </w:pPr>
          </w:p>
        </w:tc>
      </w:tr>
      <w:tr w:rsidR="002501A3" w:rsidRPr="003F477D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  <w:r w:rsidRPr="003F477D"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2501A3" w:rsidRPr="003F477D" w:rsidRDefault="002501A3" w:rsidP="000E1917">
            <w:pPr>
              <w:spacing w:after="0" w:line="240" w:lineRule="auto"/>
              <w:jc w:val="center"/>
            </w:pPr>
          </w:p>
        </w:tc>
        <w:tc>
          <w:tcPr>
            <w:tcW w:w="2405" w:type="dxa"/>
            <w:vAlign w:val="center"/>
          </w:tcPr>
          <w:p w:rsidR="002501A3" w:rsidRPr="003F477D" w:rsidRDefault="002501A3" w:rsidP="000E1917">
            <w:pPr>
              <w:spacing w:after="0" w:line="240" w:lineRule="auto"/>
              <w:jc w:val="center"/>
            </w:pPr>
          </w:p>
        </w:tc>
      </w:tr>
      <w:tr w:rsidR="002501A3" w:rsidRPr="003F477D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501A3" w:rsidRPr="003F477D" w:rsidRDefault="002501A3" w:rsidP="000E1917">
            <w:pPr>
              <w:spacing w:after="0" w:line="240" w:lineRule="auto"/>
              <w:jc w:val="center"/>
              <w:rPr>
                <w:b/>
                <w:bCs/>
              </w:rPr>
            </w:pPr>
            <w:r>
              <w:t>38114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2501A3" w:rsidRPr="003F477D" w:rsidRDefault="002501A3" w:rsidP="000E1917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</w:tr>
    </w:tbl>
    <w:p w:rsidR="002501A3" w:rsidRDefault="002501A3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2501A3" w:rsidRPr="003F477D" w:rsidRDefault="002501A3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3F477D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826"/>
        <w:gridCol w:w="1463"/>
        <w:gridCol w:w="1161"/>
        <w:gridCol w:w="937"/>
        <w:gridCol w:w="1215"/>
        <w:gridCol w:w="1608"/>
      </w:tblGrid>
      <w:tr w:rsidR="002501A3" w:rsidRPr="003F477D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501A3" w:rsidRPr="003F477D" w:rsidRDefault="002501A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2501A3" w:rsidRPr="003F477D" w:rsidRDefault="002501A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2501A3" w:rsidRPr="003F477D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501A3" w:rsidRPr="003F477D" w:rsidRDefault="002501A3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501A3" w:rsidRPr="003F477D" w:rsidRDefault="002501A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501A3" w:rsidRPr="003F477D" w:rsidRDefault="002501A3" w:rsidP="00E04DF3">
            <w:pPr>
              <w:pStyle w:val="TopHeader"/>
            </w:pPr>
            <w:r w:rsidRPr="003F477D">
              <w:t>Prírastky</w:t>
            </w:r>
          </w:p>
          <w:p w:rsidR="002501A3" w:rsidRPr="003F477D" w:rsidRDefault="002501A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501A3" w:rsidRPr="003F477D" w:rsidRDefault="002501A3" w:rsidP="00E04DF3">
            <w:pPr>
              <w:pStyle w:val="TopHeader"/>
            </w:pPr>
            <w:r w:rsidRPr="003F477D">
              <w:t>Úbytky</w:t>
            </w:r>
          </w:p>
          <w:p w:rsidR="002501A3" w:rsidRPr="003F477D" w:rsidRDefault="002501A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501A3" w:rsidRPr="009C21AB" w:rsidRDefault="002501A3" w:rsidP="00E04DF3">
            <w:pPr>
              <w:pStyle w:val="TopHeader"/>
            </w:pPr>
            <w:r w:rsidRPr="009C21AB">
              <w:t>Presuny</w:t>
            </w:r>
          </w:p>
          <w:p w:rsidR="002501A3" w:rsidRPr="003F477D" w:rsidRDefault="002501A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501A3" w:rsidRPr="003F477D" w:rsidRDefault="002501A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2501A3" w:rsidRPr="003F477D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501A3" w:rsidRPr="003F477D" w:rsidRDefault="002501A3" w:rsidP="0003344F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03344F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2501A3" w:rsidRPr="003F477D" w:rsidRDefault="002501A3" w:rsidP="0003344F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</w:tr>
      <w:tr w:rsidR="002501A3" w:rsidRPr="003F477D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  <w:r w:rsidRPr="003F477D"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501A3" w:rsidRPr="003F477D" w:rsidRDefault="002501A3" w:rsidP="00DB1EA0">
            <w:pPr>
              <w:spacing w:after="0" w:line="240" w:lineRule="auto"/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2501A3" w:rsidRPr="003F477D" w:rsidRDefault="002501A3" w:rsidP="00DB1EA0">
            <w:pPr>
              <w:spacing w:after="0" w:line="240" w:lineRule="auto"/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2501A3" w:rsidRPr="003F477D" w:rsidRDefault="002501A3" w:rsidP="00DB1EA0">
            <w:pPr>
              <w:spacing w:after="0" w:line="240" w:lineRule="auto"/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2501A3" w:rsidRPr="003F477D" w:rsidRDefault="002501A3" w:rsidP="00DB1EA0">
            <w:pPr>
              <w:spacing w:after="0" w:line="240" w:lineRule="auto"/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2501A3" w:rsidRPr="003F477D" w:rsidRDefault="002501A3" w:rsidP="00DB1EA0">
            <w:pPr>
              <w:spacing w:after="0" w:line="240" w:lineRule="auto"/>
            </w:pPr>
          </w:p>
        </w:tc>
      </w:tr>
      <w:tr w:rsidR="002501A3" w:rsidRPr="003F477D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2501A3" w:rsidRPr="003F477D" w:rsidRDefault="002501A3" w:rsidP="00DB1EA0">
            <w:pPr>
              <w:spacing w:after="0" w:line="240" w:lineRule="auto"/>
            </w:pPr>
            <w:r w:rsidRPr="003F477D">
              <w:t>Dlhové CP 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2501A3" w:rsidRPr="003F477D" w:rsidRDefault="002501A3" w:rsidP="00DB1EA0">
            <w:pPr>
              <w:spacing w:after="0" w:line="240" w:lineRule="auto"/>
            </w:pPr>
          </w:p>
        </w:tc>
        <w:tc>
          <w:tcPr>
            <w:tcW w:w="1161" w:type="dxa"/>
            <w:vAlign w:val="center"/>
          </w:tcPr>
          <w:p w:rsidR="002501A3" w:rsidRPr="003F477D" w:rsidRDefault="002501A3" w:rsidP="00DB1EA0">
            <w:pPr>
              <w:spacing w:after="0" w:line="240" w:lineRule="auto"/>
            </w:pPr>
          </w:p>
        </w:tc>
        <w:tc>
          <w:tcPr>
            <w:tcW w:w="937" w:type="dxa"/>
            <w:vAlign w:val="center"/>
          </w:tcPr>
          <w:p w:rsidR="002501A3" w:rsidRPr="003F477D" w:rsidRDefault="002501A3" w:rsidP="00DB1EA0">
            <w:pPr>
              <w:spacing w:after="0" w:line="240" w:lineRule="auto"/>
            </w:pPr>
          </w:p>
        </w:tc>
        <w:tc>
          <w:tcPr>
            <w:tcW w:w="1215" w:type="dxa"/>
            <w:vAlign w:val="center"/>
          </w:tcPr>
          <w:p w:rsidR="002501A3" w:rsidRPr="003F477D" w:rsidRDefault="002501A3" w:rsidP="00DB1EA0">
            <w:pPr>
              <w:spacing w:after="0" w:line="240" w:lineRule="auto"/>
            </w:pPr>
          </w:p>
        </w:tc>
        <w:tc>
          <w:tcPr>
            <w:tcW w:w="1608" w:type="dxa"/>
            <w:vAlign w:val="center"/>
          </w:tcPr>
          <w:p w:rsidR="002501A3" w:rsidRPr="003F477D" w:rsidRDefault="002501A3" w:rsidP="00DB1EA0">
            <w:pPr>
              <w:spacing w:after="0" w:line="240" w:lineRule="auto"/>
            </w:pPr>
          </w:p>
        </w:tc>
      </w:tr>
      <w:tr w:rsidR="002501A3" w:rsidRPr="003F477D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  <w:r w:rsidRPr="003F477D"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501A3" w:rsidRPr="003F477D" w:rsidRDefault="002501A3" w:rsidP="00DB1EA0">
            <w:pPr>
              <w:spacing w:after="0" w:line="240" w:lineRule="auto"/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2501A3" w:rsidRPr="003F477D" w:rsidRDefault="002501A3" w:rsidP="00DB1EA0">
            <w:pPr>
              <w:spacing w:after="0" w:line="240" w:lineRule="auto"/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2501A3" w:rsidRPr="003F477D" w:rsidRDefault="002501A3" w:rsidP="00DB1EA0">
            <w:pPr>
              <w:spacing w:after="0" w:line="240" w:lineRule="auto"/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2501A3" w:rsidRPr="003F477D" w:rsidRDefault="002501A3" w:rsidP="00DB1EA0">
            <w:pPr>
              <w:spacing w:after="0" w:line="240" w:lineRule="auto"/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2501A3" w:rsidRPr="003F477D" w:rsidRDefault="002501A3" w:rsidP="00DB1EA0">
            <w:pPr>
              <w:spacing w:after="0" w:line="240" w:lineRule="auto"/>
            </w:pPr>
          </w:p>
        </w:tc>
      </w:tr>
      <w:tr w:rsidR="002501A3" w:rsidRPr="003F477D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E04DF3">
            <w:pPr>
              <w:spacing w:after="0" w:line="240" w:lineRule="auto"/>
            </w:pPr>
            <w:r w:rsidRPr="003F477D">
              <w:t>Dlhové CP so splatnosťou do  jedného roka držané</w:t>
            </w:r>
            <w:r w:rsidRPr="003F477D"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501A3" w:rsidRPr="003F477D" w:rsidRDefault="002501A3" w:rsidP="00DB1EA0">
            <w:pPr>
              <w:spacing w:after="0" w:line="240" w:lineRule="auto"/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2501A3" w:rsidRPr="003F477D" w:rsidRDefault="002501A3" w:rsidP="00DB1EA0">
            <w:pPr>
              <w:spacing w:after="0" w:line="240" w:lineRule="auto"/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2501A3" w:rsidRPr="003F477D" w:rsidRDefault="002501A3" w:rsidP="00DB1EA0">
            <w:pPr>
              <w:spacing w:after="0" w:line="240" w:lineRule="auto"/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2501A3" w:rsidRPr="003F477D" w:rsidRDefault="002501A3" w:rsidP="00DB1EA0">
            <w:pPr>
              <w:spacing w:after="0" w:line="240" w:lineRule="auto"/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2501A3" w:rsidRPr="003F477D" w:rsidRDefault="002501A3" w:rsidP="00DB1EA0">
            <w:pPr>
              <w:spacing w:after="0" w:line="240" w:lineRule="auto"/>
            </w:pPr>
          </w:p>
        </w:tc>
      </w:tr>
      <w:tr w:rsidR="002501A3" w:rsidRPr="003F477D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  <w:r w:rsidRPr="003F477D"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501A3" w:rsidRPr="003F477D" w:rsidRDefault="002501A3" w:rsidP="00DB1EA0">
            <w:pPr>
              <w:spacing w:after="0" w:line="240" w:lineRule="auto"/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2501A3" w:rsidRPr="003F477D" w:rsidRDefault="002501A3" w:rsidP="00DB1EA0">
            <w:pPr>
              <w:spacing w:after="0" w:line="240" w:lineRule="auto"/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2501A3" w:rsidRPr="003F477D" w:rsidRDefault="002501A3" w:rsidP="00DB1EA0">
            <w:pPr>
              <w:spacing w:after="0" w:line="240" w:lineRule="auto"/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2501A3" w:rsidRPr="003F477D" w:rsidRDefault="002501A3" w:rsidP="00DB1EA0">
            <w:pPr>
              <w:spacing w:after="0" w:line="240" w:lineRule="auto"/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2501A3" w:rsidRPr="003F477D" w:rsidRDefault="002501A3" w:rsidP="00DB1EA0">
            <w:pPr>
              <w:spacing w:after="0" w:line="240" w:lineRule="auto"/>
            </w:pPr>
          </w:p>
        </w:tc>
      </w:tr>
      <w:tr w:rsidR="002501A3" w:rsidRPr="003F477D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  <w:r w:rsidRPr="003F477D"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2501A3" w:rsidRPr="003F477D" w:rsidRDefault="002501A3" w:rsidP="00DB1EA0">
            <w:pPr>
              <w:spacing w:after="0" w:line="240" w:lineRule="auto"/>
            </w:pPr>
          </w:p>
        </w:tc>
        <w:tc>
          <w:tcPr>
            <w:tcW w:w="1161" w:type="dxa"/>
            <w:vAlign w:val="center"/>
          </w:tcPr>
          <w:p w:rsidR="002501A3" w:rsidRPr="003F477D" w:rsidRDefault="002501A3" w:rsidP="00DB1EA0">
            <w:pPr>
              <w:spacing w:after="0" w:line="240" w:lineRule="auto"/>
            </w:pPr>
          </w:p>
        </w:tc>
        <w:tc>
          <w:tcPr>
            <w:tcW w:w="937" w:type="dxa"/>
            <w:vAlign w:val="center"/>
          </w:tcPr>
          <w:p w:rsidR="002501A3" w:rsidRPr="003F477D" w:rsidRDefault="002501A3" w:rsidP="00DB1EA0">
            <w:pPr>
              <w:spacing w:after="0" w:line="240" w:lineRule="auto"/>
            </w:pPr>
          </w:p>
        </w:tc>
        <w:tc>
          <w:tcPr>
            <w:tcW w:w="1215" w:type="dxa"/>
            <w:vAlign w:val="center"/>
          </w:tcPr>
          <w:p w:rsidR="002501A3" w:rsidRPr="003F477D" w:rsidRDefault="002501A3" w:rsidP="00DB1EA0">
            <w:pPr>
              <w:spacing w:after="0" w:line="240" w:lineRule="auto"/>
            </w:pPr>
          </w:p>
        </w:tc>
        <w:tc>
          <w:tcPr>
            <w:tcW w:w="1608" w:type="dxa"/>
            <w:vAlign w:val="center"/>
          </w:tcPr>
          <w:p w:rsidR="002501A3" w:rsidRPr="003F477D" w:rsidRDefault="002501A3" w:rsidP="00DB1EA0">
            <w:pPr>
              <w:spacing w:after="0" w:line="240" w:lineRule="auto"/>
            </w:pPr>
          </w:p>
        </w:tc>
      </w:tr>
      <w:tr w:rsidR="002501A3" w:rsidRPr="003F477D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501A3" w:rsidRPr="003F477D" w:rsidRDefault="002501A3" w:rsidP="00DB1EA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2501A3" w:rsidRPr="003F477D" w:rsidRDefault="002501A3" w:rsidP="00DB1EA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2501A3" w:rsidRPr="003F477D" w:rsidRDefault="002501A3" w:rsidP="00DB1EA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2501A3" w:rsidRPr="003F477D" w:rsidRDefault="002501A3" w:rsidP="00DB1EA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2501A3" w:rsidRPr="003F477D" w:rsidRDefault="002501A3" w:rsidP="00DB1EA0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2501A3" w:rsidRPr="003F477D" w:rsidRDefault="002501A3" w:rsidP="0003344F">
      <w:pPr>
        <w:pStyle w:val="Title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2501A3" w:rsidRPr="003F477D" w:rsidRDefault="002501A3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</w:pPr>
      <w:r w:rsidRPr="003F477D">
        <w:rPr>
          <w:lang w:eastAsia="sk-SK"/>
        </w:rPr>
        <w:t xml:space="preserve">Informácie k </w:t>
      </w:r>
      <w:r w:rsidRPr="003F477D">
        <w:t>prílohe č. 3 </w:t>
      </w:r>
      <w:r w:rsidRPr="003F477D">
        <w:rPr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742"/>
        <w:gridCol w:w="1437"/>
        <w:gridCol w:w="992"/>
        <w:gridCol w:w="1418"/>
        <w:gridCol w:w="1417"/>
        <w:gridCol w:w="1204"/>
      </w:tblGrid>
      <w:tr w:rsidR="002501A3" w:rsidRPr="003F477D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501A3" w:rsidRPr="003F477D" w:rsidRDefault="002501A3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501A3" w:rsidRPr="003F477D" w:rsidRDefault="002501A3" w:rsidP="00EA41E2">
            <w:pPr>
              <w:pStyle w:val="TopHeader"/>
            </w:pPr>
            <w:r w:rsidRPr="003F477D">
              <w:t>Stav OP</w:t>
            </w:r>
          </w:p>
          <w:p w:rsidR="002501A3" w:rsidRPr="003F477D" w:rsidRDefault="002501A3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501A3" w:rsidRPr="003F477D" w:rsidRDefault="002501A3" w:rsidP="0003344F">
            <w:pPr>
              <w:pStyle w:val="TopHeader"/>
            </w:pPr>
            <w:r w:rsidRPr="003F477D">
              <w:t>Tvorba </w:t>
            </w:r>
            <w:r>
              <w:br/>
            </w:r>
            <w:r w:rsidRPr="003F477D">
              <w:t>OP</w:t>
            </w:r>
          </w:p>
          <w:p w:rsidR="002501A3" w:rsidRPr="003F477D" w:rsidRDefault="002501A3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501A3" w:rsidRPr="003F477D" w:rsidRDefault="002501A3" w:rsidP="0003344F">
            <w:pPr>
              <w:pStyle w:val="TopHeader"/>
            </w:pPr>
            <w:r w:rsidRPr="003F477D">
              <w:t>Zúčtovanie OP z dôvodu zániku opodstatne-nosti</w:t>
            </w:r>
          </w:p>
          <w:p w:rsidR="002501A3" w:rsidRPr="003F477D" w:rsidRDefault="002501A3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501A3" w:rsidRPr="003F477D" w:rsidRDefault="002501A3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2501A3" w:rsidRPr="003F477D" w:rsidRDefault="002501A3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501A3" w:rsidRPr="003F477D" w:rsidRDefault="002501A3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2501A3" w:rsidRPr="003F477D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2501A3" w:rsidRPr="003F477D" w:rsidRDefault="002501A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2501A3" w:rsidRPr="003F477D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  <w:r w:rsidRPr="003F477D"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</w:p>
        </w:tc>
      </w:tr>
      <w:tr w:rsidR="002501A3" w:rsidRPr="003F477D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DC066D">
            <w:pPr>
              <w:spacing w:after="0" w:line="240" w:lineRule="auto"/>
            </w:pPr>
            <w:r w:rsidRPr="003F477D"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</w:p>
        </w:tc>
      </w:tr>
      <w:tr w:rsidR="002501A3" w:rsidRPr="003F477D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501A3" w:rsidRPr="003F477D" w:rsidRDefault="002501A3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2501A3" w:rsidRPr="003F477D" w:rsidRDefault="002501A3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2501A3" w:rsidRPr="003F477D" w:rsidRDefault="002501A3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2501A3" w:rsidRPr="003F477D" w:rsidRDefault="002501A3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2501A3" w:rsidRPr="003F477D" w:rsidRDefault="002501A3" w:rsidP="0003344F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2501A3" w:rsidRPr="003F477D" w:rsidRDefault="002501A3" w:rsidP="0005176E">
      <w:pPr>
        <w:pStyle w:val="Title"/>
        <w:spacing w:before="0" w:beforeAutospacing="0" w:after="120"/>
        <w:ind w:left="357"/>
        <w:jc w:val="both"/>
      </w:pPr>
    </w:p>
    <w:p w:rsidR="002501A3" w:rsidRPr="003F477D" w:rsidRDefault="002501A3" w:rsidP="00EA41E2">
      <w:pPr>
        <w:pStyle w:val="Title"/>
        <w:numPr>
          <w:ilvl w:val="0"/>
          <w:numId w:val="8"/>
        </w:numPr>
        <w:spacing w:before="0" w:beforeAutospacing="0" w:after="0"/>
        <w:jc w:val="both"/>
      </w:pPr>
      <w:r w:rsidRPr="003F477D"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872"/>
        <w:gridCol w:w="2338"/>
      </w:tblGrid>
      <w:tr w:rsidR="002501A3" w:rsidRPr="003F477D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501A3" w:rsidRPr="003F477D" w:rsidRDefault="002501A3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501A3" w:rsidRPr="003F477D" w:rsidRDefault="002501A3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2501A3" w:rsidRPr="003F477D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  <w:r w:rsidRPr="003F477D"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</w:p>
        </w:tc>
      </w:tr>
    </w:tbl>
    <w:p w:rsidR="002501A3" w:rsidRDefault="002501A3" w:rsidP="00CF3093">
      <w:pPr>
        <w:pStyle w:val="Title"/>
        <w:spacing w:before="0" w:beforeAutospacing="0" w:after="0"/>
        <w:ind w:left="360"/>
        <w:jc w:val="left"/>
      </w:pPr>
    </w:p>
    <w:p w:rsidR="002501A3" w:rsidRPr="0005176E" w:rsidRDefault="002501A3" w:rsidP="0005176E">
      <w:pPr>
        <w:spacing w:after="0"/>
      </w:pPr>
    </w:p>
    <w:p w:rsidR="002501A3" w:rsidRPr="003F477D" w:rsidRDefault="002501A3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398"/>
        <w:gridCol w:w="1811"/>
        <w:gridCol w:w="2268"/>
        <w:gridCol w:w="1809"/>
      </w:tblGrid>
      <w:tr w:rsidR="002501A3" w:rsidRPr="003F477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501A3" w:rsidRPr="003F477D" w:rsidRDefault="002501A3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501A3" w:rsidRPr="003F477D" w:rsidRDefault="002501A3" w:rsidP="0003344F">
            <w:pPr>
              <w:pStyle w:val="TopHeader"/>
            </w:pPr>
            <w:r w:rsidRPr="003F477D">
              <w:t>Zvýšenie/ zníženie hodnoty</w:t>
            </w:r>
          </w:p>
          <w:p w:rsidR="002501A3" w:rsidRPr="003F477D" w:rsidRDefault="002501A3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501A3" w:rsidRPr="003F477D" w:rsidRDefault="002501A3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>
              <w:t>-</w:t>
            </w:r>
            <w:r w:rsidRPr="003F477D">
              <w:t>renia</w:t>
            </w:r>
            <w:r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501A3" w:rsidRPr="003F477D" w:rsidRDefault="002501A3" w:rsidP="0003344F">
            <w:pPr>
              <w:pStyle w:val="TopHeader"/>
            </w:pPr>
            <w:r w:rsidRPr="003F477D">
              <w:t>Vplyv </w:t>
            </w:r>
          </w:p>
          <w:p w:rsidR="002501A3" w:rsidRPr="003F477D" w:rsidRDefault="002501A3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2501A3" w:rsidRPr="003F477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2501A3" w:rsidRPr="003F477D" w:rsidRDefault="002501A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</w:tr>
      <w:tr w:rsidR="002501A3" w:rsidRPr="003F477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  <w:r w:rsidRPr="003F477D"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</w:p>
        </w:tc>
      </w:tr>
      <w:tr w:rsidR="002501A3" w:rsidRPr="003F477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  <w:r w:rsidRPr="003F477D"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</w:p>
        </w:tc>
      </w:tr>
      <w:tr w:rsidR="002501A3" w:rsidRPr="003F477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  <w:r w:rsidRPr="003F477D"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</w:p>
        </w:tc>
      </w:tr>
      <w:tr w:rsidR="002501A3" w:rsidRPr="003F477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  <w:r w:rsidRPr="003F477D"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</w:p>
        </w:tc>
        <w:tc>
          <w:tcPr>
            <w:tcW w:w="2268" w:type="dxa"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</w:p>
        </w:tc>
        <w:tc>
          <w:tcPr>
            <w:tcW w:w="1809" w:type="dxa"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</w:p>
        </w:tc>
      </w:tr>
      <w:tr w:rsidR="002501A3" w:rsidRPr="003F477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501A3" w:rsidRPr="003F477D" w:rsidRDefault="002501A3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2501A3" w:rsidRPr="003F477D" w:rsidRDefault="002501A3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2501A3" w:rsidRPr="003F477D" w:rsidRDefault="002501A3" w:rsidP="0003344F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2501A3" w:rsidRPr="003F477D" w:rsidRDefault="002501A3" w:rsidP="0003344F">
      <w:pPr>
        <w:spacing w:after="0" w:line="240" w:lineRule="auto"/>
      </w:pPr>
    </w:p>
    <w:p w:rsidR="002501A3" w:rsidRPr="003F477D" w:rsidRDefault="002501A3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 prílohe č. 3 časti F. písm. zc) o majetku prenajatom formou finančného prenájmu</w:t>
      </w:r>
    </w:p>
    <w:tbl>
      <w:tblPr>
        <w:tblW w:w="5000" w:type="pct"/>
        <w:jc w:val="center"/>
        <w:tblLook w:val="00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2501A3" w:rsidRPr="003F477D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2501A3" w:rsidRPr="003F477D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501A3" w:rsidRPr="003F477D" w:rsidRDefault="002501A3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03344F">
            <w:pPr>
              <w:pStyle w:val="TopHeader"/>
            </w:pPr>
            <w:r w:rsidRPr="003F477D">
              <w:t>Splatnosť</w:t>
            </w:r>
          </w:p>
        </w:tc>
      </w:tr>
      <w:tr w:rsidR="002501A3" w:rsidRPr="003F477D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501A3" w:rsidRPr="003F477D" w:rsidRDefault="002501A3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2501A3" w:rsidRPr="003F477D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2501A3" w:rsidRPr="003F477D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  <w:r w:rsidRPr="003F477D"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2501A3" w:rsidRPr="003F477D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  <w:r w:rsidRPr="003F477D"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2501A3" w:rsidRPr="003F477D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2501A3" w:rsidRPr="003F477D" w:rsidRDefault="002501A3" w:rsidP="0003344F">
      <w:pPr>
        <w:pStyle w:val="Title"/>
        <w:spacing w:before="0" w:beforeAutospacing="0" w:after="0"/>
        <w:jc w:val="both"/>
      </w:pPr>
    </w:p>
    <w:p w:rsidR="002501A3" w:rsidRPr="003F477D" w:rsidRDefault="002501A3" w:rsidP="006A4709">
      <w:pPr>
        <w:pStyle w:val="Title"/>
        <w:numPr>
          <w:ilvl w:val="0"/>
          <w:numId w:val="8"/>
        </w:numPr>
        <w:spacing w:before="0" w:beforeAutospacing="0" w:after="0"/>
        <w:jc w:val="both"/>
      </w:pPr>
      <w:r w:rsidRPr="003F477D">
        <w:t xml:space="preserve">Informácie k prílohe č. 3 časti G. písm. a) tretiemu bodu o rozdelení účtovného zisku alebo o vysporiadaní účtovnej straty </w:t>
      </w:r>
    </w:p>
    <w:p w:rsidR="002501A3" w:rsidRPr="003F477D" w:rsidRDefault="002501A3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Look w:val="00A0"/>
      </w:tblPr>
      <w:tblGrid>
        <w:gridCol w:w="6771"/>
        <w:gridCol w:w="2517"/>
      </w:tblGrid>
      <w:tr w:rsidR="002501A3" w:rsidRPr="003F477D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2501A3" w:rsidRPr="003F477D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01A3" w:rsidRPr="008B38E4" w:rsidRDefault="002501A3" w:rsidP="0003344F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33227</w:t>
            </w:r>
          </w:p>
        </w:tc>
      </w:tr>
      <w:tr w:rsidR="002501A3" w:rsidRPr="003F477D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EA41E2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Bežné účtovné obdobie</w:t>
            </w:r>
          </w:p>
        </w:tc>
      </w:tr>
      <w:tr w:rsidR="002501A3" w:rsidRPr="003F477D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  <w:r w:rsidRPr="003F477D"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8B38E4">
            <w:pPr>
              <w:spacing w:after="0" w:line="240" w:lineRule="auto"/>
              <w:jc w:val="center"/>
            </w:pPr>
          </w:p>
        </w:tc>
      </w:tr>
      <w:tr w:rsidR="002501A3" w:rsidRPr="003F477D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  <w:r w:rsidRPr="003F477D"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8B38E4">
            <w:pPr>
              <w:spacing w:after="0" w:line="240" w:lineRule="auto"/>
              <w:jc w:val="center"/>
            </w:pPr>
          </w:p>
        </w:tc>
      </w:tr>
      <w:tr w:rsidR="002501A3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  <w:r w:rsidRPr="003F477D"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8B38E4">
            <w:pPr>
              <w:spacing w:after="0" w:line="240" w:lineRule="auto"/>
              <w:jc w:val="center"/>
            </w:pPr>
          </w:p>
        </w:tc>
      </w:tr>
      <w:tr w:rsidR="002501A3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  <w:r w:rsidRPr="003F477D"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8B38E4">
            <w:pPr>
              <w:spacing w:after="0" w:line="240" w:lineRule="auto"/>
              <w:jc w:val="center"/>
            </w:pPr>
          </w:p>
        </w:tc>
      </w:tr>
      <w:tr w:rsidR="002501A3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  <w:r w:rsidRPr="003F477D"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8B38E4">
            <w:pPr>
              <w:spacing w:after="0" w:line="240" w:lineRule="auto"/>
              <w:jc w:val="center"/>
            </w:pPr>
          </w:p>
        </w:tc>
      </w:tr>
      <w:tr w:rsidR="002501A3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  <w:r w:rsidRPr="003F477D"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8B38E4">
            <w:pPr>
              <w:spacing w:after="0" w:line="240" w:lineRule="auto"/>
              <w:jc w:val="center"/>
            </w:pPr>
            <w:r>
              <w:t>33227</w:t>
            </w:r>
          </w:p>
        </w:tc>
      </w:tr>
      <w:tr w:rsidR="002501A3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  <w:r w:rsidRPr="003F477D"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8B38E4">
            <w:pPr>
              <w:spacing w:after="0" w:line="240" w:lineRule="auto"/>
              <w:jc w:val="center"/>
            </w:pPr>
          </w:p>
        </w:tc>
      </w:tr>
      <w:tr w:rsidR="002501A3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  <w:r w:rsidRPr="003F477D"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8B38E4">
            <w:pPr>
              <w:spacing w:after="0" w:line="240" w:lineRule="auto"/>
              <w:jc w:val="center"/>
            </w:pPr>
          </w:p>
        </w:tc>
      </w:tr>
      <w:tr w:rsidR="002501A3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01A3" w:rsidRPr="008B38E4" w:rsidRDefault="002501A3" w:rsidP="008B38E4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33227</w:t>
            </w:r>
          </w:p>
        </w:tc>
      </w:tr>
    </w:tbl>
    <w:p w:rsidR="002501A3" w:rsidRDefault="002501A3" w:rsidP="0003344F">
      <w:pPr>
        <w:spacing w:after="0" w:line="240" w:lineRule="auto"/>
      </w:pPr>
    </w:p>
    <w:p w:rsidR="002501A3" w:rsidRDefault="002501A3" w:rsidP="0003344F">
      <w:pPr>
        <w:spacing w:after="0" w:line="240" w:lineRule="auto"/>
      </w:pPr>
    </w:p>
    <w:p w:rsidR="002501A3" w:rsidRDefault="002501A3" w:rsidP="0003344F">
      <w:pPr>
        <w:spacing w:after="0" w:line="240" w:lineRule="auto"/>
      </w:pPr>
    </w:p>
    <w:p w:rsidR="002501A3" w:rsidRDefault="002501A3" w:rsidP="0003344F">
      <w:pPr>
        <w:spacing w:after="0" w:line="240" w:lineRule="auto"/>
      </w:pPr>
    </w:p>
    <w:p w:rsidR="002501A3" w:rsidRDefault="002501A3" w:rsidP="0003344F">
      <w:pPr>
        <w:spacing w:after="0" w:line="240" w:lineRule="auto"/>
      </w:pPr>
    </w:p>
    <w:p w:rsidR="002501A3" w:rsidRPr="003F477D" w:rsidRDefault="002501A3" w:rsidP="0003344F">
      <w:pPr>
        <w:spacing w:after="0" w:line="240" w:lineRule="auto"/>
      </w:pPr>
    </w:p>
    <w:p w:rsidR="002501A3" w:rsidRPr="003F477D" w:rsidRDefault="002501A3" w:rsidP="0003344F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Look w:val="00A0"/>
      </w:tblPr>
      <w:tblGrid>
        <w:gridCol w:w="6771"/>
        <w:gridCol w:w="2517"/>
      </w:tblGrid>
      <w:tr w:rsidR="002501A3" w:rsidRPr="003F477D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Bezprostredne predchádzajúce účtovné obdobie</w:t>
            </w:r>
          </w:p>
        </w:tc>
      </w:tr>
      <w:tr w:rsidR="002501A3" w:rsidRPr="003F477D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  <w:jc w:val="center"/>
            </w:pPr>
          </w:p>
        </w:tc>
      </w:tr>
      <w:tr w:rsidR="002501A3" w:rsidRPr="003F477D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EA41E2">
            <w:pPr>
              <w:spacing w:after="0" w:line="240" w:lineRule="auto"/>
              <w:jc w:val="center"/>
            </w:pPr>
            <w:r w:rsidRPr="003F477D">
              <w:rPr>
                <w:b/>
                <w:bCs/>
              </w:rPr>
              <w:t>Bežné účtovné obdobie</w:t>
            </w:r>
          </w:p>
        </w:tc>
      </w:tr>
      <w:tr w:rsidR="002501A3" w:rsidRPr="003F477D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  <w:r w:rsidRPr="003F477D"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E018E7">
            <w:pPr>
              <w:spacing w:after="0" w:line="240" w:lineRule="auto"/>
              <w:jc w:val="center"/>
            </w:pPr>
          </w:p>
        </w:tc>
      </w:tr>
      <w:tr w:rsidR="002501A3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  <w:r w:rsidRPr="003F477D"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E018E7">
            <w:pPr>
              <w:spacing w:after="0" w:line="240" w:lineRule="auto"/>
              <w:jc w:val="center"/>
            </w:pPr>
          </w:p>
        </w:tc>
      </w:tr>
      <w:tr w:rsidR="002501A3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  <w:r w:rsidRPr="003F477D"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E018E7">
            <w:pPr>
              <w:spacing w:after="0" w:line="240" w:lineRule="auto"/>
              <w:jc w:val="center"/>
            </w:pPr>
          </w:p>
        </w:tc>
      </w:tr>
      <w:tr w:rsidR="002501A3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  <w:r w:rsidRPr="003F477D">
              <w:t>Úhrada straty spoločníkmi</w:t>
            </w:r>
            <w: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E018E7">
            <w:pPr>
              <w:spacing w:after="0" w:line="240" w:lineRule="auto"/>
              <w:jc w:val="center"/>
            </w:pPr>
          </w:p>
        </w:tc>
      </w:tr>
      <w:tr w:rsidR="002501A3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D031EE">
            <w:pPr>
              <w:spacing w:after="0" w:line="240" w:lineRule="auto"/>
            </w:pPr>
            <w:r w:rsidRPr="003F477D">
              <w:t xml:space="preserve">Prevod </w:t>
            </w:r>
            <w:r>
              <w:t>na účet</w:t>
            </w:r>
            <w:r w:rsidRPr="003F477D"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E018E7">
            <w:pPr>
              <w:spacing w:after="0" w:line="240" w:lineRule="auto"/>
              <w:jc w:val="center"/>
            </w:pPr>
          </w:p>
        </w:tc>
      </w:tr>
      <w:tr w:rsidR="002501A3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  <w:r w:rsidRPr="003F477D"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E018E7">
            <w:pPr>
              <w:spacing w:after="0" w:line="240" w:lineRule="auto"/>
              <w:jc w:val="center"/>
            </w:pPr>
          </w:p>
        </w:tc>
      </w:tr>
      <w:tr w:rsidR="002501A3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E018E7">
            <w:pPr>
              <w:spacing w:after="0" w:line="240" w:lineRule="auto"/>
              <w:jc w:val="center"/>
            </w:pPr>
          </w:p>
        </w:tc>
      </w:tr>
    </w:tbl>
    <w:p w:rsidR="002501A3" w:rsidRPr="003F477D" w:rsidRDefault="002501A3" w:rsidP="007B2E0B">
      <w:pPr>
        <w:pStyle w:val="Title"/>
        <w:spacing w:before="0" w:beforeAutospacing="0" w:after="0"/>
        <w:jc w:val="left"/>
      </w:pPr>
    </w:p>
    <w:p w:rsidR="002501A3" w:rsidRPr="003F477D" w:rsidRDefault="002501A3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 prílohe č. 3 časti G. písm. b) o rezervách</w:t>
      </w:r>
    </w:p>
    <w:p w:rsidR="002501A3" w:rsidRPr="003F477D" w:rsidRDefault="002501A3" w:rsidP="0003344F">
      <w:pPr>
        <w:spacing w:after="0" w:line="240" w:lineRule="auto"/>
      </w:pPr>
      <w:r w:rsidRPr="003F477D">
        <w:t>Tabuľka č. 1</w:t>
      </w:r>
    </w:p>
    <w:tbl>
      <w:tblPr>
        <w:tblW w:w="5001" w:type="pct"/>
        <w:jc w:val="center"/>
        <w:tblLayout w:type="fixed"/>
        <w:tblLook w:val="00A0"/>
      </w:tblPr>
      <w:tblGrid>
        <w:gridCol w:w="2519"/>
        <w:gridCol w:w="1952"/>
        <w:gridCol w:w="1024"/>
        <w:gridCol w:w="1135"/>
        <w:gridCol w:w="1133"/>
        <w:gridCol w:w="1525"/>
      </w:tblGrid>
      <w:tr w:rsidR="002501A3" w:rsidRPr="003F477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2501A3" w:rsidRPr="003F477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501A3" w:rsidRPr="003F477D" w:rsidRDefault="002501A3" w:rsidP="00E94D7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EA41E2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2501A3" w:rsidRPr="003F477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E94D7D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E94D7D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E94D7D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E94D7D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E94D7D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E94D7D">
            <w:pPr>
              <w:spacing w:after="0" w:line="240" w:lineRule="auto"/>
              <w:jc w:val="center"/>
            </w:pPr>
            <w:r w:rsidRPr="003F477D">
              <w:t>f</w:t>
            </w:r>
          </w:p>
        </w:tc>
      </w:tr>
      <w:tr w:rsidR="002501A3" w:rsidRPr="003F477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E94D7D">
            <w:pPr>
              <w:spacing w:after="0" w:line="240" w:lineRule="auto"/>
            </w:pPr>
            <w:r w:rsidRPr="003F477D">
              <w:rPr>
                <w:b/>
                <w:bCs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501A3" w:rsidRPr="003F477D" w:rsidRDefault="002501A3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501A3" w:rsidRPr="003F477D" w:rsidRDefault="002501A3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501A3" w:rsidRPr="003F477D" w:rsidRDefault="002501A3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501A3" w:rsidRPr="003F477D" w:rsidRDefault="002501A3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2501A3" w:rsidRPr="003F477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01A3" w:rsidRPr="003F477D" w:rsidRDefault="002501A3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01A3" w:rsidRPr="003F477D" w:rsidRDefault="002501A3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01A3" w:rsidRPr="003F477D" w:rsidRDefault="002501A3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01A3" w:rsidRPr="003F477D" w:rsidRDefault="002501A3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2501A3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01A3" w:rsidRPr="003F477D" w:rsidRDefault="002501A3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01A3" w:rsidRPr="003F477D" w:rsidRDefault="002501A3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01A3" w:rsidRPr="003F477D" w:rsidRDefault="002501A3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01A3" w:rsidRPr="003F477D" w:rsidRDefault="002501A3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2501A3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01A3" w:rsidRPr="003F477D" w:rsidRDefault="002501A3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01A3" w:rsidRPr="003F477D" w:rsidRDefault="002501A3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01A3" w:rsidRPr="003F477D" w:rsidRDefault="002501A3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01A3" w:rsidRPr="003F477D" w:rsidRDefault="002501A3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2501A3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E94D7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501A3" w:rsidRPr="003F477D" w:rsidRDefault="002501A3" w:rsidP="007B2E0B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501A3" w:rsidRPr="003F477D" w:rsidRDefault="002501A3" w:rsidP="007B2E0B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501A3" w:rsidRPr="003F477D" w:rsidRDefault="002501A3" w:rsidP="007B2E0B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2501A3" w:rsidRPr="003F477D" w:rsidRDefault="002501A3" w:rsidP="007B2E0B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7B2E0B">
            <w:pPr>
              <w:spacing w:after="0" w:line="240" w:lineRule="auto"/>
            </w:pPr>
          </w:p>
        </w:tc>
      </w:tr>
      <w:tr w:rsidR="002501A3" w:rsidRPr="003F477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E94D7D">
            <w:pPr>
              <w:spacing w:after="0" w:line="240" w:lineRule="auto"/>
            </w:pPr>
            <w:r w:rsidRPr="003F477D">
              <w:rPr>
                <w:b/>
                <w:bCs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501A3" w:rsidRPr="003F477D" w:rsidRDefault="002501A3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501A3" w:rsidRPr="003F477D" w:rsidRDefault="002501A3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501A3" w:rsidRPr="003F477D" w:rsidRDefault="002501A3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501A3" w:rsidRPr="003F477D" w:rsidRDefault="002501A3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2501A3" w:rsidRPr="003F477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501A3" w:rsidRPr="003F477D" w:rsidRDefault="002501A3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501A3" w:rsidRPr="003F477D" w:rsidRDefault="002501A3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501A3" w:rsidRPr="003F477D" w:rsidRDefault="002501A3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501A3" w:rsidRPr="003F477D" w:rsidRDefault="002501A3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2501A3" w:rsidRPr="003F477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501A3" w:rsidRPr="003F477D" w:rsidRDefault="002501A3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501A3" w:rsidRPr="003F477D" w:rsidRDefault="002501A3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501A3" w:rsidRPr="003F477D" w:rsidRDefault="002501A3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501A3" w:rsidRPr="003F477D" w:rsidRDefault="002501A3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2501A3" w:rsidRPr="003F477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01A3" w:rsidRPr="003F477D" w:rsidRDefault="002501A3" w:rsidP="007B2E0B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01A3" w:rsidRPr="003F477D" w:rsidRDefault="002501A3" w:rsidP="007B2E0B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01A3" w:rsidRPr="003F477D" w:rsidRDefault="002501A3" w:rsidP="007B2E0B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01A3" w:rsidRPr="003F477D" w:rsidRDefault="002501A3" w:rsidP="007B2E0B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7B2E0B">
            <w:pPr>
              <w:spacing w:after="0" w:line="240" w:lineRule="auto"/>
            </w:pPr>
          </w:p>
        </w:tc>
      </w:tr>
      <w:tr w:rsidR="002501A3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01A3" w:rsidRPr="003F477D" w:rsidRDefault="002501A3" w:rsidP="007B2E0B">
            <w:pPr>
              <w:spacing w:after="0" w:line="240" w:lineRule="auto"/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01A3" w:rsidRPr="003F477D" w:rsidRDefault="002501A3" w:rsidP="007B2E0B">
            <w:pPr>
              <w:spacing w:after="0" w:line="240" w:lineRule="auto"/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01A3" w:rsidRPr="003F477D" w:rsidRDefault="002501A3" w:rsidP="007B2E0B">
            <w:pPr>
              <w:spacing w:after="0" w:line="240" w:lineRule="auto"/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01A3" w:rsidRPr="003F477D" w:rsidRDefault="002501A3" w:rsidP="007B2E0B">
            <w:pPr>
              <w:spacing w:after="0" w:line="240" w:lineRule="auto"/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7B2E0B">
            <w:pPr>
              <w:spacing w:after="0" w:line="240" w:lineRule="auto"/>
            </w:pPr>
          </w:p>
        </w:tc>
      </w:tr>
      <w:tr w:rsidR="002501A3" w:rsidRPr="003F477D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E94D7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501A3" w:rsidRPr="003F477D" w:rsidRDefault="002501A3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501A3" w:rsidRPr="003F477D" w:rsidRDefault="002501A3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501A3" w:rsidRPr="003F477D" w:rsidRDefault="002501A3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501A3" w:rsidRPr="003F477D" w:rsidRDefault="002501A3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7B2E0B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2501A3" w:rsidRPr="003F477D" w:rsidRDefault="002501A3" w:rsidP="00465A3F">
      <w:pPr>
        <w:spacing w:before="120" w:after="0" w:line="240" w:lineRule="auto"/>
      </w:pPr>
      <w:r w:rsidRPr="003F477D">
        <w:t>Tabuľka č. 2</w:t>
      </w:r>
    </w:p>
    <w:tbl>
      <w:tblPr>
        <w:tblW w:w="5001" w:type="pct"/>
        <w:jc w:val="center"/>
        <w:tblLayout w:type="fixed"/>
        <w:tblLook w:val="00A0"/>
      </w:tblPr>
      <w:tblGrid>
        <w:gridCol w:w="2519"/>
        <w:gridCol w:w="1952"/>
        <w:gridCol w:w="1024"/>
        <w:gridCol w:w="1135"/>
        <w:gridCol w:w="1133"/>
        <w:gridCol w:w="1525"/>
      </w:tblGrid>
      <w:tr w:rsidR="002501A3" w:rsidRPr="003F477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2501A3" w:rsidRPr="003F477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501A3" w:rsidRPr="003F477D" w:rsidRDefault="002501A3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2501A3" w:rsidRPr="003F477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D055BD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D055BD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D055BD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D055BD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D055BD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D055BD">
            <w:pPr>
              <w:spacing w:after="0" w:line="240" w:lineRule="auto"/>
              <w:jc w:val="center"/>
            </w:pPr>
            <w:r w:rsidRPr="003F477D">
              <w:t>f</w:t>
            </w:r>
          </w:p>
        </w:tc>
      </w:tr>
      <w:tr w:rsidR="002501A3" w:rsidRPr="003F477D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D055BD">
            <w:pPr>
              <w:spacing w:after="0" w:line="240" w:lineRule="auto"/>
            </w:pPr>
            <w:r w:rsidRPr="003F477D">
              <w:rPr>
                <w:b/>
                <w:bCs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501A3" w:rsidRPr="003F477D" w:rsidRDefault="002501A3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501A3" w:rsidRPr="003F477D" w:rsidRDefault="002501A3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501A3" w:rsidRPr="003F477D" w:rsidRDefault="002501A3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501A3" w:rsidRPr="003F477D" w:rsidRDefault="002501A3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2501A3" w:rsidRPr="003F477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01A3" w:rsidRPr="003F477D" w:rsidRDefault="002501A3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01A3" w:rsidRPr="003F477D" w:rsidRDefault="002501A3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01A3" w:rsidRPr="003F477D" w:rsidRDefault="002501A3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01A3" w:rsidRPr="003F477D" w:rsidRDefault="002501A3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2501A3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01A3" w:rsidRPr="003F477D" w:rsidRDefault="002501A3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01A3" w:rsidRPr="003F477D" w:rsidRDefault="002501A3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01A3" w:rsidRPr="003F477D" w:rsidRDefault="002501A3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01A3" w:rsidRPr="003F477D" w:rsidRDefault="002501A3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2501A3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01A3" w:rsidRPr="003F477D" w:rsidRDefault="002501A3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01A3" w:rsidRPr="003F477D" w:rsidRDefault="002501A3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01A3" w:rsidRPr="003F477D" w:rsidRDefault="002501A3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01A3" w:rsidRPr="003F477D" w:rsidRDefault="002501A3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2501A3" w:rsidRPr="003F477D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501A3" w:rsidRPr="003F477D" w:rsidRDefault="002501A3" w:rsidP="00D055BD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501A3" w:rsidRPr="003F477D" w:rsidRDefault="002501A3" w:rsidP="00D055BD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501A3" w:rsidRPr="003F477D" w:rsidRDefault="002501A3" w:rsidP="00D055BD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2501A3" w:rsidRPr="003F477D" w:rsidRDefault="002501A3" w:rsidP="00D055BD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D055BD">
            <w:pPr>
              <w:spacing w:after="0" w:line="240" w:lineRule="auto"/>
            </w:pPr>
          </w:p>
        </w:tc>
      </w:tr>
      <w:tr w:rsidR="002501A3" w:rsidRPr="003F477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D055BD">
            <w:pPr>
              <w:spacing w:after="0" w:line="240" w:lineRule="auto"/>
            </w:pPr>
            <w:r w:rsidRPr="003F477D">
              <w:rPr>
                <w:b/>
                <w:bCs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501A3" w:rsidRPr="003F477D" w:rsidRDefault="002501A3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501A3" w:rsidRPr="003F477D" w:rsidRDefault="002501A3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501A3" w:rsidRPr="003F477D" w:rsidRDefault="002501A3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501A3" w:rsidRPr="003F477D" w:rsidRDefault="002501A3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2501A3" w:rsidRPr="003F477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501A3" w:rsidRPr="003F477D" w:rsidRDefault="002501A3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501A3" w:rsidRPr="003F477D" w:rsidRDefault="002501A3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501A3" w:rsidRPr="003F477D" w:rsidRDefault="002501A3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501A3" w:rsidRPr="003F477D" w:rsidRDefault="002501A3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2501A3" w:rsidRPr="003F477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501A3" w:rsidRPr="003F477D" w:rsidRDefault="002501A3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501A3" w:rsidRPr="003F477D" w:rsidRDefault="002501A3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501A3" w:rsidRPr="003F477D" w:rsidRDefault="002501A3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501A3" w:rsidRPr="003F477D" w:rsidRDefault="002501A3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2501A3" w:rsidRPr="003F477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01A3" w:rsidRPr="003F477D" w:rsidRDefault="002501A3" w:rsidP="00D055BD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01A3" w:rsidRPr="003F477D" w:rsidRDefault="002501A3" w:rsidP="00D055BD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01A3" w:rsidRPr="003F477D" w:rsidRDefault="002501A3" w:rsidP="00D055BD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01A3" w:rsidRPr="003F477D" w:rsidRDefault="002501A3" w:rsidP="00D055BD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D055BD">
            <w:pPr>
              <w:spacing w:after="0" w:line="240" w:lineRule="auto"/>
            </w:pPr>
          </w:p>
        </w:tc>
      </w:tr>
      <w:tr w:rsidR="002501A3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01A3" w:rsidRPr="003F477D" w:rsidRDefault="002501A3" w:rsidP="00D055BD">
            <w:pPr>
              <w:spacing w:after="0" w:line="240" w:lineRule="auto"/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01A3" w:rsidRPr="003F477D" w:rsidRDefault="002501A3" w:rsidP="00D055BD">
            <w:pPr>
              <w:spacing w:after="0" w:line="240" w:lineRule="auto"/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01A3" w:rsidRPr="003F477D" w:rsidRDefault="002501A3" w:rsidP="00D055BD">
            <w:pPr>
              <w:spacing w:after="0" w:line="240" w:lineRule="auto"/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01A3" w:rsidRPr="003F477D" w:rsidRDefault="002501A3" w:rsidP="00D055BD">
            <w:pPr>
              <w:spacing w:after="0" w:line="240" w:lineRule="auto"/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D055BD">
            <w:pPr>
              <w:spacing w:after="0" w:line="240" w:lineRule="auto"/>
            </w:pPr>
          </w:p>
        </w:tc>
      </w:tr>
      <w:tr w:rsidR="002501A3" w:rsidRPr="003F477D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501A3" w:rsidRPr="003F477D" w:rsidRDefault="002501A3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501A3" w:rsidRPr="003F477D" w:rsidRDefault="002501A3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501A3" w:rsidRPr="003F477D" w:rsidRDefault="002501A3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501A3" w:rsidRPr="003F477D" w:rsidRDefault="002501A3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D055BD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2501A3" w:rsidRPr="003F477D" w:rsidRDefault="002501A3" w:rsidP="007B2E0B">
      <w:pPr>
        <w:pStyle w:val="Title"/>
        <w:spacing w:before="0" w:beforeAutospacing="0" w:after="0"/>
        <w:jc w:val="left"/>
      </w:pPr>
    </w:p>
    <w:p w:rsidR="002501A3" w:rsidRPr="003F477D" w:rsidRDefault="002501A3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 časti G. písm. c) a d) o záväzkoch</w:t>
      </w:r>
    </w:p>
    <w:tbl>
      <w:tblPr>
        <w:tblW w:w="5000" w:type="pct"/>
        <w:jc w:val="center"/>
        <w:tblLook w:val="00A0"/>
      </w:tblPr>
      <w:tblGrid>
        <w:gridCol w:w="3756"/>
        <w:gridCol w:w="2921"/>
        <w:gridCol w:w="2609"/>
      </w:tblGrid>
      <w:tr w:rsidR="002501A3" w:rsidRPr="003F477D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2501A3" w:rsidRPr="003F477D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501A3" w:rsidRPr="003F477D" w:rsidRDefault="002501A3" w:rsidP="00613360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374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613360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</w:tr>
      <w:tr w:rsidR="002501A3" w:rsidRPr="003F477D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EA41E2">
            <w:pPr>
              <w:spacing w:after="0" w:line="240" w:lineRule="auto"/>
            </w:pPr>
            <w:r w:rsidRPr="003F477D"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2501A3" w:rsidRPr="003F477D" w:rsidRDefault="002501A3" w:rsidP="00613360">
            <w:pPr>
              <w:spacing w:after="0" w:line="240" w:lineRule="auto"/>
              <w:jc w:val="center"/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613360">
            <w:pPr>
              <w:spacing w:after="0" w:line="240" w:lineRule="auto"/>
              <w:jc w:val="center"/>
            </w:pPr>
          </w:p>
        </w:tc>
      </w:tr>
      <w:tr w:rsidR="002501A3" w:rsidRPr="003F477D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EA41E2">
            <w:pPr>
              <w:spacing w:after="0" w:line="240" w:lineRule="auto"/>
            </w:pPr>
            <w:r w:rsidRPr="003F477D"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501A3" w:rsidRPr="003F477D" w:rsidRDefault="002501A3" w:rsidP="00613360">
            <w:pPr>
              <w:spacing w:after="0" w:line="240" w:lineRule="auto"/>
              <w:jc w:val="center"/>
            </w:pPr>
            <w:r>
              <w:t>374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613360">
            <w:pPr>
              <w:spacing w:after="0" w:line="240" w:lineRule="auto"/>
              <w:jc w:val="center"/>
            </w:pPr>
          </w:p>
        </w:tc>
      </w:tr>
      <w:tr w:rsidR="002501A3" w:rsidRPr="003F477D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5E3B59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501A3" w:rsidRPr="003F477D" w:rsidRDefault="002501A3" w:rsidP="00613360">
            <w:pPr>
              <w:spacing w:after="0" w:line="240" w:lineRule="auto"/>
              <w:jc w:val="center"/>
            </w:pPr>
            <w:r>
              <w:rPr>
                <w:b/>
                <w:bCs/>
              </w:rPr>
              <w:t>22198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613360">
            <w:pPr>
              <w:spacing w:after="0" w:line="240" w:lineRule="auto"/>
              <w:jc w:val="center"/>
            </w:pPr>
          </w:p>
        </w:tc>
      </w:tr>
      <w:tr w:rsidR="002501A3" w:rsidRPr="003F477D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EA41E2">
            <w:pPr>
              <w:spacing w:after="0" w:line="240" w:lineRule="auto"/>
            </w:pPr>
            <w:r w:rsidRPr="003F477D"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2501A3" w:rsidRPr="003F477D" w:rsidRDefault="002501A3" w:rsidP="00613360">
            <w:pPr>
              <w:spacing w:after="0" w:line="240" w:lineRule="auto"/>
              <w:jc w:val="center"/>
              <w:rPr>
                <w:b/>
                <w:bCs/>
              </w:rPr>
            </w:pPr>
            <w:r>
              <w:t>22198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613360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</w:tr>
      <w:tr w:rsidR="002501A3" w:rsidRPr="003F477D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  <w:r w:rsidRPr="003F477D"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501A3" w:rsidRPr="003F477D" w:rsidRDefault="002501A3" w:rsidP="00613360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613360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</w:tr>
    </w:tbl>
    <w:p w:rsidR="002501A3" w:rsidRPr="003F477D" w:rsidRDefault="002501A3" w:rsidP="007B2E0B">
      <w:pPr>
        <w:pStyle w:val="Title"/>
        <w:keepNext w:val="0"/>
        <w:widowControl w:val="0"/>
        <w:spacing w:before="0" w:beforeAutospacing="0" w:after="0"/>
        <w:jc w:val="both"/>
      </w:pPr>
    </w:p>
    <w:p w:rsidR="002501A3" w:rsidRPr="003F477D" w:rsidRDefault="002501A3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</w:pPr>
      <w:r w:rsidRPr="003F477D">
        <w:t>Informácie k prílohe č. 3 časti F. písm. v) a časti G. písm. f) o odloženej daňovej pohľadávke alebo o odloženom daňovom záväzku</w:t>
      </w:r>
    </w:p>
    <w:tbl>
      <w:tblPr>
        <w:tblW w:w="5000" w:type="pct"/>
        <w:tblInd w:w="2" w:type="dxa"/>
        <w:tblLayout w:type="fixed"/>
        <w:tblLook w:val="00A0"/>
      </w:tblPr>
      <w:tblGrid>
        <w:gridCol w:w="4985"/>
        <w:gridCol w:w="2210"/>
        <w:gridCol w:w="2091"/>
      </w:tblGrid>
      <w:tr w:rsidR="002501A3" w:rsidRPr="003F477D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2501A3" w:rsidRPr="003F477D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2501A3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  <w:r w:rsidRPr="003F477D"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2501A3" w:rsidRPr="003F477D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  <w:r w:rsidRPr="003F477D"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2501A3" w:rsidRPr="003F477D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2501A3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  <w:r w:rsidRPr="003F477D"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2501A3" w:rsidRPr="003F477D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  <w:r w:rsidRPr="003F477D"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2501A3" w:rsidRPr="003F477D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2501A3" w:rsidRPr="003F477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2501A3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2501A3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</w:p>
        </w:tc>
      </w:tr>
      <w:tr w:rsidR="002501A3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</w:p>
        </w:tc>
      </w:tr>
      <w:tr w:rsidR="002501A3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EA41E2">
            <w:pPr>
              <w:spacing w:after="0" w:line="240" w:lineRule="auto"/>
            </w:pPr>
            <w:r w:rsidRPr="003F477D"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</w:p>
        </w:tc>
      </w:tr>
      <w:tr w:rsidR="002501A3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  <w:r w:rsidRPr="003F477D"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</w:p>
        </w:tc>
      </w:tr>
      <w:tr w:rsidR="002501A3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2501A3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</w:p>
        </w:tc>
      </w:tr>
      <w:tr w:rsidR="002501A3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6A4709">
            <w:pPr>
              <w:spacing w:after="0" w:line="240" w:lineRule="auto"/>
            </w:pPr>
            <w:r w:rsidRPr="003F477D"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</w:p>
        </w:tc>
      </w:tr>
      <w:tr w:rsidR="002501A3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  <w:r w:rsidRPr="003F477D"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</w:p>
        </w:tc>
      </w:tr>
      <w:tr w:rsidR="002501A3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  <w:r w:rsidRPr="003F477D"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</w:p>
        </w:tc>
      </w:tr>
    </w:tbl>
    <w:p w:rsidR="002501A3" w:rsidRPr="003F477D" w:rsidRDefault="002501A3" w:rsidP="007B2E0B">
      <w:pPr>
        <w:pStyle w:val="Title"/>
        <w:spacing w:before="0" w:beforeAutospacing="0" w:after="0"/>
        <w:jc w:val="left"/>
      </w:pPr>
    </w:p>
    <w:p w:rsidR="002501A3" w:rsidRPr="003F477D" w:rsidRDefault="002501A3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časti G. písm. g) o záväzkoch zo sociálneho fondu</w:t>
      </w:r>
    </w:p>
    <w:tbl>
      <w:tblPr>
        <w:tblW w:w="5000" w:type="pct"/>
        <w:jc w:val="center"/>
        <w:tblLook w:val="00A0"/>
      </w:tblPr>
      <w:tblGrid>
        <w:gridCol w:w="3958"/>
        <w:gridCol w:w="2645"/>
        <w:gridCol w:w="2685"/>
      </w:tblGrid>
      <w:tr w:rsidR="002501A3" w:rsidRPr="003F477D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2501A3" w:rsidRPr="003F477D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501A3" w:rsidRPr="00504647" w:rsidRDefault="002501A3" w:rsidP="00504647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374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504647">
            <w:pPr>
              <w:spacing w:after="0" w:line="240" w:lineRule="auto"/>
              <w:jc w:val="center"/>
            </w:pPr>
          </w:p>
        </w:tc>
      </w:tr>
      <w:tr w:rsidR="002501A3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  <w:r w:rsidRPr="003F477D"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501A3" w:rsidRPr="003F477D" w:rsidRDefault="002501A3" w:rsidP="00504647">
            <w:pPr>
              <w:spacing w:after="0" w:line="240" w:lineRule="auto"/>
              <w:jc w:val="center"/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504647">
            <w:pPr>
              <w:spacing w:after="0" w:line="240" w:lineRule="auto"/>
              <w:jc w:val="center"/>
            </w:pPr>
          </w:p>
        </w:tc>
      </w:tr>
      <w:tr w:rsidR="002501A3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  <w:r w:rsidRPr="003F477D"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501A3" w:rsidRPr="003F477D" w:rsidRDefault="002501A3" w:rsidP="00504647">
            <w:pPr>
              <w:spacing w:after="0" w:line="240" w:lineRule="auto"/>
              <w:jc w:val="center"/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504647">
            <w:pPr>
              <w:spacing w:after="0" w:line="240" w:lineRule="auto"/>
              <w:jc w:val="center"/>
            </w:pPr>
          </w:p>
        </w:tc>
      </w:tr>
      <w:tr w:rsidR="002501A3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  <w:r w:rsidRPr="003F477D"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501A3" w:rsidRPr="003F477D" w:rsidRDefault="002501A3" w:rsidP="00504647">
            <w:pPr>
              <w:spacing w:after="0" w:line="240" w:lineRule="auto"/>
              <w:jc w:val="center"/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504647">
            <w:pPr>
              <w:spacing w:after="0" w:line="240" w:lineRule="auto"/>
              <w:jc w:val="center"/>
            </w:pPr>
          </w:p>
        </w:tc>
      </w:tr>
      <w:tr w:rsidR="002501A3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501A3" w:rsidRPr="003F477D" w:rsidRDefault="002501A3" w:rsidP="00504647">
            <w:pPr>
              <w:spacing w:after="0" w:line="240" w:lineRule="auto"/>
              <w:jc w:val="center"/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504647">
            <w:pPr>
              <w:spacing w:after="0" w:line="240" w:lineRule="auto"/>
              <w:jc w:val="center"/>
            </w:pPr>
          </w:p>
        </w:tc>
      </w:tr>
      <w:tr w:rsidR="002501A3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501A3" w:rsidRPr="003F477D" w:rsidRDefault="002501A3" w:rsidP="00504647">
            <w:pPr>
              <w:spacing w:after="0" w:line="240" w:lineRule="auto"/>
              <w:jc w:val="center"/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504647">
            <w:pPr>
              <w:spacing w:after="0" w:line="240" w:lineRule="auto"/>
              <w:jc w:val="center"/>
            </w:pPr>
          </w:p>
        </w:tc>
      </w:tr>
      <w:tr w:rsidR="002501A3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501A3" w:rsidRPr="003F477D" w:rsidRDefault="002501A3" w:rsidP="00504647">
            <w:pPr>
              <w:spacing w:after="0" w:line="240" w:lineRule="auto"/>
              <w:jc w:val="center"/>
            </w:pPr>
            <w:r>
              <w:rPr>
                <w:b/>
                <w:bCs/>
              </w:rPr>
              <w:t>374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504647">
            <w:pPr>
              <w:spacing w:after="0" w:line="240" w:lineRule="auto"/>
              <w:jc w:val="center"/>
            </w:pPr>
          </w:p>
        </w:tc>
      </w:tr>
    </w:tbl>
    <w:p w:rsidR="002501A3" w:rsidRPr="003F477D" w:rsidRDefault="002501A3" w:rsidP="0003344F">
      <w:pPr>
        <w:spacing w:after="0" w:line="240" w:lineRule="auto"/>
      </w:pPr>
    </w:p>
    <w:p w:rsidR="002501A3" w:rsidRPr="003F477D" w:rsidRDefault="002501A3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 prílohe č. 3 časti G. písm. h) o vydaných dlhopisoch</w:t>
      </w:r>
    </w:p>
    <w:tbl>
      <w:tblPr>
        <w:tblW w:w="5000" w:type="pct"/>
        <w:jc w:val="center"/>
        <w:tblLayout w:type="fixed"/>
        <w:tblLook w:val="00A0"/>
      </w:tblPr>
      <w:tblGrid>
        <w:gridCol w:w="2191"/>
        <w:gridCol w:w="1419"/>
        <w:gridCol w:w="1419"/>
        <w:gridCol w:w="1419"/>
        <w:gridCol w:w="1419"/>
        <w:gridCol w:w="1419"/>
      </w:tblGrid>
      <w:tr w:rsidR="002501A3" w:rsidRPr="003F477D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03344F">
            <w:pPr>
              <w:pStyle w:val="TopHeader"/>
            </w:pPr>
            <w:r w:rsidRPr="003F477D">
              <w:t>Splatnosť</w:t>
            </w:r>
          </w:p>
        </w:tc>
      </w:tr>
      <w:tr w:rsidR="002501A3" w:rsidRPr="003F477D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2501A3" w:rsidRPr="003F477D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2501A3" w:rsidRPr="003F477D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2501A3" w:rsidRPr="003F477D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2501A3" w:rsidRPr="003F477D" w:rsidRDefault="002501A3" w:rsidP="0003344F">
      <w:pPr>
        <w:pStyle w:val="Title"/>
        <w:keepNext w:val="0"/>
        <w:widowControl w:val="0"/>
        <w:spacing w:before="0" w:beforeAutospacing="0" w:after="0"/>
        <w:jc w:val="both"/>
      </w:pPr>
    </w:p>
    <w:p w:rsidR="002501A3" w:rsidRPr="003F477D" w:rsidRDefault="002501A3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</w:pPr>
      <w:r w:rsidRPr="003F477D">
        <w:t>Informácie k prílohe č. 3 časti G. písm. i) o bankových úveroch, pôžičkách a krátkodobých finančných výpomociach</w:t>
      </w:r>
    </w:p>
    <w:p w:rsidR="002501A3" w:rsidRPr="003F477D" w:rsidRDefault="002501A3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2501A3" w:rsidRPr="003F477D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2501A3" w:rsidRPr="003F477D" w:rsidRDefault="002501A3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2501A3" w:rsidRPr="003F477D" w:rsidRDefault="002501A3" w:rsidP="005E3B59">
            <w:pPr>
              <w:pStyle w:val="TopHeader"/>
            </w:pPr>
            <w:r w:rsidRPr="003F477D">
              <w:t>Suma istiny v eurách</w:t>
            </w:r>
          </w:p>
          <w:p w:rsidR="002501A3" w:rsidRPr="003F477D" w:rsidRDefault="002501A3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501A3" w:rsidRPr="003F477D" w:rsidRDefault="002501A3" w:rsidP="00EA41E2">
            <w:pPr>
              <w:pStyle w:val="TopHeader"/>
            </w:pPr>
            <w:r w:rsidRPr="003F477D">
              <w:t>Suma istiny v príslušnej mene za bezprostred-ne predchá-dzajúce účtovné obdobie</w:t>
            </w:r>
          </w:p>
        </w:tc>
      </w:tr>
      <w:tr w:rsidR="002501A3" w:rsidRPr="003F477D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5D6688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2501A3" w:rsidRPr="003F477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2501A3" w:rsidRPr="003F477D" w:rsidRDefault="002501A3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Dlhodobé bankové úvery</w:t>
            </w:r>
          </w:p>
        </w:tc>
      </w:tr>
      <w:tr w:rsidR="002501A3" w:rsidRPr="003F477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2501A3" w:rsidRPr="003F477D" w:rsidRDefault="002501A3" w:rsidP="0003344F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2501A3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</w:tcPr>
          <w:p w:rsidR="002501A3" w:rsidRPr="003F477D" w:rsidRDefault="002501A3" w:rsidP="0003344F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2501A3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</w:tcPr>
          <w:p w:rsidR="002501A3" w:rsidRPr="003F477D" w:rsidRDefault="002501A3" w:rsidP="0003344F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2501A3" w:rsidRPr="003F477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2501A3" w:rsidRPr="003F477D" w:rsidRDefault="002501A3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Krátkodobé bankové úvery</w:t>
            </w:r>
          </w:p>
        </w:tc>
      </w:tr>
      <w:tr w:rsidR="002501A3" w:rsidRPr="003F477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2501A3" w:rsidRPr="003F477D" w:rsidRDefault="002501A3" w:rsidP="0003344F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2501A3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</w:tcPr>
          <w:p w:rsidR="002501A3" w:rsidRPr="003F477D" w:rsidRDefault="002501A3" w:rsidP="0003344F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2501A3" w:rsidRPr="003F477D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2501A3" w:rsidRPr="003F477D" w:rsidRDefault="002501A3" w:rsidP="0003344F">
            <w:pPr>
              <w:spacing w:after="0" w:line="240" w:lineRule="auto"/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</w:p>
        </w:tc>
      </w:tr>
    </w:tbl>
    <w:p w:rsidR="002501A3" w:rsidRPr="003F477D" w:rsidRDefault="002501A3" w:rsidP="0003344F">
      <w:pPr>
        <w:spacing w:after="0" w:line="240" w:lineRule="auto"/>
      </w:pPr>
    </w:p>
    <w:p w:rsidR="002501A3" w:rsidRPr="003F477D" w:rsidRDefault="002501A3" w:rsidP="0003344F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2501A3" w:rsidRPr="003F477D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2501A3" w:rsidRPr="003F477D" w:rsidRDefault="002501A3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2501A3" w:rsidRPr="003F477D" w:rsidRDefault="002501A3" w:rsidP="00083A25">
            <w:pPr>
              <w:pStyle w:val="TopHeader"/>
            </w:pPr>
            <w:r w:rsidRPr="003F477D">
              <w:t>Suma istiny v eurách</w:t>
            </w:r>
          </w:p>
          <w:p w:rsidR="002501A3" w:rsidRPr="003F477D" w:rsidRDefault="002501A3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501A3" w:rsidRPr="003F477D" w:rsidRDefault="002501A3" w:rsidP="00DC066D">
            <w:pPr>
              <w:pStyle w:val="TopHeader"/>
            </w:pPr>
            <w:r w:rsidRPr="003F477D">
              <w:t>Suma istiny v príslušnej mene za bezprostredne predchádzajú</w:t>
            </w:r>
            <w:r>
              <w:t>-</w:t>
            </w:r>
            <w:r w:rsidRPr="003F477D">
              <w:t>ce účtovné obdobie</w:t>
            </w:r>
          </w:p>
        </w:tc>
      </w:tr>
      <w:tr w:rsidR="002501A3" w:rsidRPr="003F477D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083A25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083A25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083A25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083A25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083A25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5D6688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2501A3" w:rsidRPr="003F477D" w:rsidRDefault="002501A3" w:rsidP="00083A25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2501A3" w:rsidRPr="003F477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2501A3" w:rsidRPr="003F477D" w:rsidRDefault="002501A3" w:rsidP="00083A25">
            <w:pPr>
              <w:spacing w:after="0" w:line="240" w:lineRule="auto"/>
            </w:pPr>
            <w:r w:rsidRPr="003F477D">
              <w:rPr>
                <w:b/>
                <w:bCs/>
              </w:rPr>
              <w:t>Dlhodobé pôžičky</w:t>
            </w:r>
          </w:p>
        </w:tc>
      </w:tr>
      <w:tr w:rsidR="002501A3" w:rsidRPr="003F477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2501A3" w:rsidRPr="003F477D" w:rsidRDefault="002501A3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2501A3" w:rsidRPr="003F477D" w:rsidRDefault="002501A3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2501A3" w:rsidRPr="003F477D" w:rsidRDefault="002501A3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2501A3" w:rsidRPr="003F477D" w:rsidRDefault="002501A3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2501A3" w:rsidRPr="003F477D" w:rsidRDefault="002501A3" w:rsidP="00083A25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2501A3" w:rsidRPr="003F477D" w:rsidRDefault="002501A3" w:rsidP="00083A25">
            <w:pPr>
              <w:spacing w:after="0" w:line="240" w:lineRule="auto"/>
            </w:pPr>
            <w:r w:rsidRPr="003F477D">
              <w:t> </w:t>
            </w:r>
          </w:p>
        </w:tc>
      </w:tr>
      <w:tr w:rsidR="002501A3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2501A3" w:rsidRPr="003F477D" w:rsidRDefault="002501A3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noWrap/>
            <w:vAlign w:val="center"/>
          </w:tcPr>
          <w:p w:rsidR="002501A3" w:rsidRPr="003F477D" w:rsidRDefault="002501A3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noWrap/>
            <w:vAlign w:val="center"/>
          </w:tcPr>
          <w:p w:rsidR="002501A3" w:rsidRPr="003F477D" w:rsidRDefault="002501A3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noWrap/>
            <w:vAlign w:val="center"/>
          </w:tcPr>
          <w:p w:rsidR="002501A3" w:rsidRPr="003F477D" w:rsidRDefault="002501A3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</w:tcPr>
          <w:p w:rsidR="002501A3" w:rsidRPr="003F477D" w:rsidRDefault="002501A3" w:rsidP="00083A25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2501A3" w:rsidRPr="003F477D" w:rsidRDefault="002501A3" w:rsidP="00083A25">
            <w:pPr>
              <w:spacing w:after="0" w:line="240" w:lineRule="auto"/>
            </w:pPr>
            <w:r w:rsidRPr="003F477D">
              <w:t> </w:t>
            </w:r>
          </w:p>
        </w:tc>
      </w:tr>
      <w:tr w:rsidR="002501A3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2501A3" w:rsidRPr="003F477D" w:rsidRDefault="002501A3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noWrap/>
            <w:vAlign w:val="center"/>
          </w:tcPr>
          <w:p w:rsidR="002501A3" w:rsidRPr="003F477D" w:rsidRDefault="002501A3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noWrap/>
            <w:vAlign w:val="center"/>
          </w:tcPr>
          <w:p w:rsidR="002501A3" w:rsidRPr="003F477D" w:rsidRDefault="002501A3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noWrap/>
            <w:vAlign w:val="center"/>
          </w:tcPr>
          <w:p w:rsidR="002501A3" w:rsidRPr="003F477D" w:rsidRDefault="002501A3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</w:tcPr>
          <w:p w:rsidR="002501A3" w:rsidRPr="003F477D" w:rsidRDefault="002501A3" w:rsidP="00083A25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2501A3" w:rsidRPr="003F477D" w:rsidRDefault="002501A3" w:rsidP="00083A25">
            <w:pPr>
              <w:spacing w:after="0" w:line="240" w:lineRule="auto"/>
            </w:pPr>
            <w:r w:rsidRPr="003F477D">
              <w:t> </w:t>
            </w:r>
          </w:p>
        </w:tc>
      </w:tr>
      <w:tr w:rsidR="002501A3" w:rsidRPr="003F477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2501A3" w:rsidRPr="003F477D" w:rsidRDefault="002501A3" w:rsidP="005D6688">
            <w:pPr>
              <w:spacing w:after="0" w:line="240" w:lineRule="auto"/>
            </w:pPr>
            <w:r w:rsidRPr="003F477D">
              <w:rPr>
                <w:b/>
                <w:bCs/>
              </w:rPr>
              <w:t>Krátkodobé pôžičky</w:t>
            </w:r>
          </w:p>
        </w:tc>
      </w:tr>
      <w:tr w:rsidR="002501A3" w:rsidRPr="003F477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2501A3" w:rsidRPr="003F477D" w:rsidRDefault="002501A3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2501A3" w:rsidRPr="003F477D" w:rsidRDefault="002501A3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2501A3" w:rsidRPr="003F477D" w:rsidRDefault="002501A3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2501A3" w:rsidRPr="003F477D" w:rsidRDefault="002501A3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2501A3" w:rsidRPr="003F477D" w:rsidRDefault="002501A3" w:rsidP="00083A25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2501A3" w:rsidRPr="003F477D" w:rsidRDefault="002501A3" w:rsidP="00083A25">
            <w:pPr>
              <w:spacing w:after="0" w:line="240" w:lineRule="auto"/>
            </w:pPr>
            <w:r w:rsidRPr="003F477D">
              <w:t> </w:t>
            </w:r>
          </w:p>
        </w:tc>
      </w:tr>
      <w:tr w:rsidR="002501A3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2501A3" w:rsidRPr="003F477D" w:rsidRDefault="002501A3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noWrap/>
            <w:vAlign w:val="center"/>
          </w:tcPr>
          <w:p w:rsidR="002501A3" w:rsidRPr="003F477D" w:rsidRDefault="002501A3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noWrap/>
            <w:vAlign w:val="center"/>
          </w:tcPr>
          <w:p w:rsidR="002501A3" w:rsidRPr="003F477D" w:rsidRDefault="002501A3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noWrap/>
            <w:vAlign w:val="center"/>
          </w:tcPr>
          <w:p w:rsidR="002501A3" w:rsidRPr="003F477D" w:rsidRDefault="002501A3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</w:tcPr>
          <w:p w:rsidR="002501A3" w:rsidRPr="003F477D" w:rsidRDefault="002501A3" w:rsidP="00083A25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2501A3" w:rsidRPr="003F477D" w:rsidRDefault="002501A3" w:rsidP="00083A25">
            <w:pPr>
              <w:spacing w:after="0" w:line="240" w:lineRule="auto"/>
            </w:pPr>
            <w:r w:rsidRPr="003F477D">
              <w:t> </w:t>
            </w:r>
          </w:p>
        </w:tc>
      </w:tr>
      <w:tr w:rsidR="002501A3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083A25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2501A3" w:rsidRPr="003F477D" w:rsidRDefault="002501A3" w:rsidP="00083A25">
            <w:pPr>
              <w:spacing w:after="0" w:line="240" w:lineRule="auto"/>
            </w:pPr>
          </w:p>
        </w:tc>
        <w:tc>
          <w:tcPr>
            <w:tcW w:w="824" w:type="dxa"/>
            <w:noWrap/>
            <w:vAlign w:val="center"/>
          </w:tcPr>
          <w:p w:rsidR="002501A3" w:rsidRPr="003F477D" w:rsidRDefault="002501A3" w:rsidP="00083A25">
            <w:pPr>
              <w:spacing w:after="0" w:line="240" w:lineRule="auto"/>
            </w:pPr>
          </w:p>
        </w:tc>
        <w:tc>
          <w:tcPr>
            <w:tcW w:w="1275" w:type="dxa"/>
            <w:noWrap/>
            <w:vAlign w:val="center"/>
          </w:tcPr>
          <w:p w:rsidR="002501A3" w:rsidRPr="003F477D" w:rsidRDefault="002501A3" w:rsidP="00083A25">
            <w:pPr>
              <w:spacing w:after="0" w:line="240" w:lineRule="auto"/>
            </w:pPr>
          </w:p>
        </w:tc>
        <w:tc>
          <w:tcPr>
            <w:tcW w:w="1418" w:type="dxa"/>
            <w:noWrap/>
            <w:vAlign w:val="center"/>
          </w:tcPr>
          <w:p w:rsidR="002501A3" w:rsidRPr="003F477D" w:rsidRDefault="002501A3" w:rsidP="00083A25">
            <w:pPr>
              <w:spacing w:after="0" w:line="240" w:lineRule="auto"/>
            </w:pPr>
          </w:p>
        </w:tc>
        <w:tc>
          <w:tcPr>
            <w:tcW w:w="1134" w:type="dxa"/>
          </w:tcPr>
          <w:p w:rsidR="002501A3" w:rsidRPr="003F477D" w:rsidRDefault="002501A3" w:rsidP="00083A25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2501A3" w:rsidRPr="003F477D" w:rsidRDefault="002501A3" w:rsidP="00083A25">
            <w:pPr>
              <w:spacing w:after="0" w:line="240" w:lineRule="auto"/>
            </w:pPr>
          </w:p>
        </w:tc>
      </w:tr>
      <w:tr w:rsidR="002501A3" w:rsidRPr="003F477D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2501A3" w:rsidRPr="003F477D" w:rsidRDefault="002501A3" w:rsidP="00083A25">
            <w:pPr>
              <w:spacing w:after="0" w:line="240" w:lineRule="auto"/>
            </w:pPr>
            <w:r w:rsidRPr="003F477D">
              <w:rPr>
                <w:b/>
                <w:bCs/>
              </w:rPr>
              <w:t>Krátkodobé finančné výpomoci</w:t>
            </w:r>
          </w:p>
        </w:tc>
      </w:tr>
      <w:tr w:rsidR="002501A3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083A25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2501A3" w:rsidRPr="003F477D" w:rsidRDefault="002501A3" w:rsidP="00083A25">
            <w:pPr>
              <w:spacing w:after="0" w:line="240" w:lineRule="auto"/>
            </w:pPr>
          </w:p>
        </w:tc>
        <w:tc>
          <w:tcPr>
            <w:tcW w:w="824" w:type="dxa"/>
            <w:noWrap/>
            <w:vAlign w:val="center"/>
          </w:tcPr>
          <w:p w:rsidR="002501A3" w:rsidRPr="003F477D" w:rsidRDefault="002501A3" w:rsidP="00083A25">
            <w:pPr>
              <w:spacing w:after="0" w:line="240" w:lineRule="auto"/>
            </w:pPr>
          </w:p>
        </w:tc>
        <w:tc>
          <w:tcPr>
            <w:tcW w:w="1275" w:type="dxa"/>
            <w:noWrap/>
            <w:vAlign w:val="center"/>
          </w:tcPr>
          <w:p w:rsidR="002501A3" w:rsidRPr="003F477D" w:rsidRDefault="002501A3" w:rsidP="00083A25">
            <w:pPr>
              <w:spacing w:after="0" w:line="240" w:lineRule="auto"/>
            </w:pPr>
          </w:p>
        </w:tc>
        <w:tc>
          <w:tcPr>
            <w:tcW w:w="1418" w:type="dxa"/>
            <w:noWrap/>
            <w:vAlign w:val="center"/>
          </w:tcPr>
          <w:p w:rsidR="002501A3" w:rsidRPr="003F477D" w:rsidRDefault="002501A3" w:rsidP="00083A25">
            <w:pPr>
              <w:spacing w:after="0" w:line="240" w:lineRule="auto"/>
            </w:pPr>
          </w:p>
        </w:tc>
        <w:tc>
          <w:tcPr>
            <w:tcW w:w="1134" w:type="dxa"/>
          </w:tcPr>
          <w:p w:rsidR="002501A3" w:rsidRPr="003F477D" w:rsidRDefault="002501A3" w:rsidP="00083A25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2501A3" w:rsidRPr="003F477D" w:rsidRDefault="002501A3" w:rsidP="00083A25">
            <w:pPr>
              <w:spacing w:after="0" w:line="240" w:lineRule="auto"/>
            </w:pPr>
          </w:p>
        </w:tc>
      </w:tr>
      <w:tr w:rsidR="002501A3" w:rsidRPr="003F477D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083A25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2501A3" w:rsidRPr="003F477D" w:rsidRDefault="002501A3" w:rsidP="00083A25">
            <w:pPr>
              <w:spacing w:after="0" w:line="240" w:lineRule="auto"/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2501A3" w:rsidRPr="003F477D" w:rsidRDefault="002501A3" w:rsidP="00083A25">
            <w:pPr>
              <w:spacing w:after="0" w:line="240" w:lineRule="auto"/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2501A3" w:rsidRPr="003F477D" w:rsidRDefault="002501A3" w:rsidP="00083A25">
            <w:pPr>
              <w:spacing w:after="0" w:line="240" w:lineRule="auto"/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2501A3" w:rsidRPr="003F477D" w:rsidRDefault="002501A3" w:rsidP="00083A25">
            <w:pPr>
              <w:spacing w:after="0" w:line="240" w:lineRule="auto"/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2501A3" w:rsidRPr="003F477D" w:rsidRDefault="002501A3" w:rsidP="00083A25">
            <w:pPr>
              <w:spacing w:after="0" w:line="240" w:lineRule="auto"/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2501A3" w:rsidRPr="003F477D" w:rsidRDefault="002501A3" w:rsidP="00083A25">
            <w:pPr>
              <w:spacing w:after="0" w:line="240" w:lineRule="auto"/>
            </w:pPr>
          </w:p>
        </w:tc>
      </w:tr>
    </w:tbl>
    <w:p w:rsidR="002501A3" w:rsidRPr="003F477D" w:rsidRDefault="002501A3" w:rsidP="0003344F">
      <w:pPr>
        <w:spacing w:after="0" w:line="240" w:lineRule="auto"/>
      </w:pPr>
    </w:p>
    <w:p w:rsidR="002501A3" w:rsidRPr="003F477D" w:rsidRDefault="002501A3" w:rsidP="000D22CE">
      <w:pPr>
        <w:pStyle w:val="Title"/>
        <w:numPr>
          <w:ilvl w:val="0"/>
          <w:numId w:val="8"/>
        </w:numPr>
        <w:spacing w:before="0" w:beforeAutospacing="0" w:after="0"/>
        <w:jc w:val="both"/>
      </w:pPr>
      <w:r w:rsidRPr="003F477D">
        <w:t xml:space="preserve">Informácie k prílohe č. 3 časti  G. písm. k) o významných položkách derivátov za bežné účtovné obdobie </w:t>
      </w:r>
    </w:p>
    <w:p w:rsidR="002501A3" w:rsidRPr="003F477D" w:rsidRDefault="002501A3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3963"/>
        <w:gridCol w:w="1491"/>
        <w:gridCol w:w="14"/>
        <w:gridCol w:w="1616"/>
        <w:gridCol w:w="2202"/>
      </w:tblGrid>
      <w:tr w:rsidR="002501A3" w:rsidRPr="003F477D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03344F">
            <w:pPr>
              <w:pStyle w:val="TopHeader"/>
            </w:pPr>
            <w:r w:rsidRPr="003F477D">
              <w:t>Dohodnutá cena podkladového nástroja</w:t>
            </w:r>
          </w:p>
        </w:tc>
      </w:tr>
      <w:tr w:rsidR="002501A3" w:rsidRPr="003F477D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501A3" w:rsidRPr="003F477D" w:rsidRDefault="002501A3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501A3" w:rsidRPr="003F477D" w:rsidRDefault="002501A3" w:rsidP="0003344F">
            <w:pPr>
              <w:spacing w:after="0" w:line="240" w:lineRule="auto"/>
              <w:rPr>
                <w:b/>
                <w:bCs/>
              </w:rPr>
            </w:pPr>
          </w:p>
        </w:tc>
      </w:tr>
      <w:tr w:rsidR="002501A3" w:rsidRPr="003F477D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</w:tr>
      <w:tr w:rsidR="002501A3" w:rsidRPr="003F477D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01A3" w:rsidRPr="003F477D" w:rsidRDefault="002501A3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03344F">
            <w:pPr>
              <w:spacing w:after="0" w:line="240" w:lineRule="auto"/>
              <w:rPr>
                <w:b/>
                <w:bCs/>
              </w:rPr>
            </w:pPr>
          </w:p>
        </w:tc>
      </w:tr>
      <w:tr w:rsidR="002501A3" w:rsidRPr="003F477D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</w:p>
        </w:tc>
      </w:tr>
      <w:tr w:rsidR="002501A3" w:rsidRPr="003F477D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</w:p>
        </w:tc>
      </w:tr>
      <w:tr w:rsidR="002501A3" w:rsidRPr="003F477D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</w:p>
        </w:tc>
      </w:tr>
      <w:tr w:rsidR="002501A3" w:rsidRPr="003F477D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</w:p>
        </w:tc>
      </w:tr>
      <w:tr w:rsidR="002501A3" w:rsidRPr="003F477D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</w:p>
        </w:tc>
      </w:tr>
      <w:tr w:rsidR="002501A3" w:rsidRPr="003F477D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</w:p>
        </w:tc>
      </w:tr>
      <w:tr w:rsidR="002501A3" w:rsidRPr="003F477D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</w:p>
        </w:tc>
      </w:tr>
      <w:tr w:rsidR="002501A3" w:rsidRPr="003F477D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</w:p>
        </w:tc>
      </w:tr>
      <w:tr w:rsidR="002501A3" w:rsidRPr="003F477D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</w:p>
        </w:tc>
      </w:tr>
    </w:tbl>
    <w:p w:rsidR="002501A3" w:rsidRDefault="002501A3" w:rsidP="0003344F">
      <w:pPr>
        <w:spacing w:after="0" w:line="240" w:lineRule="auto"/>
      </w:pPr>
    </w:p>
    <w:p w:rsidR="002501A3" w:rsidRPr="003F477D" w:rsidRDefault="002501A3" w:rsidP="0003344F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3953"/>
        <w:gridCol w:w="1682"/>
        <w:gridCol w:w="992"/>
        <w:gridCol w:w="1701"/>
        <w:gridCol w:w="958"/>
      </w:tblGrid>
      <w:tr w:rsidR="002501A3" w:rsidRPr="003F477D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2501A3" w:rsidRPr="003F477D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501A3" w:rsidRPr="003F477D" w:rsidRDefault="002501A3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2501A3" w:rsidRPr="003F477D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501A3" w:rsidRPr="003F477D" w:rsidRDefault="002501A3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03344F">
            <w:pPr>
              <w:pStyle w:val="TopHeader"/>
            </w:pPr>
            <w:r w:rsidRPr="003F477D">
              <w:t>vlastné imanie</w:t>
            </w:r>
          </w:p>
        </w:tc>
      </w:tr>
      <w:tr w:rsidR="002501A3" w:rsidRPr="003F477D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</w:tr>
      <w:tr w:rsidR="002501A3" w:rsidRPr="003F477D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01A3" w:rsidRPr="003F477D" w:rsidRDefault="002501A3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501A3" w:rsidRPr="003F477D" w:rsidRDefault="002501A3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01A3" w:rsidRPr="003F477D" w:rsidRDefault="002501A3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7B2E0B">
            <w:pPr>
              <w:spacing w:after="0" w:line="240" w:lineRule="auto"/>
            </w:pPr>
          </w:p>
        </w:tc>
      </w:tr>
      <w:tr w:rsidR="002501A3" w:rsidRPr="003F477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01A3" w:rsidRPr="003F477D" w:rsidRDefault="002501A3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501A3" w:rsidRPr="003F477D" w:rsidRDefault="002501A3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01A3" w:rsidRPr="003F477D" w:rsidRDefault="002501A3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7B2E0B">
            <w:pPr>
              <w:spacing w:after="0" w:line="240" w:lineRule="auto"/>
            </w:pPr>
          </w:p>
        </w:tc>
      </w:tr>
      <w:tr w:rsidR="002501A3" w:rsidRPr="003F477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01A3" w:rsidRPr="003F477D" w:rsidRDefault="002501A3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501A3" w:rsidRPr="003F477D" w:rsidRDefault="002501A3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01A3" w:rsidRPr="003F477D" w:rsidRDefault="002501A3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7B2E0B">
            <w:pPr>
              <w:spacing w:after="0" w:line="240" w:lineRule="auto"/>
            </w:pPr>
          </w:p>
        </w:tc>
      </w:tr>
      <w:tr w:rsidR="002501A3" w:rsidRPr="003F477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501A3" w:rsidRPr="003F477D" w:rsidRDefault="002501A3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501A3" w:rsidRPr="003F477D" w:rsidRDefault="002501A3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501A3" w:rsidRPr="003F477D" w:rsidRDefault="002501A3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7B2E0B">
            <w:pPr>
              <w:spacing w:after="0" w:line="240" w:lineRule="auto"/>
              <w:rPr>
                <w:b/>
                <w:bCs/>
              </w:rPr>
            </w:pPr>
          </w:p>
        </w:tc>
      </w:tr>
      <w:tr w:rsidR="002501A3" w:rsidRPr="003F477D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501A3" w:rsidRPr="003F477D" w:rsidRDefault="002501A3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501A3" w:rsidRPr="003F477D" w:rsidRDefault="002501A3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501A3" w:rsidRPr="003F477D" w:rsidRDefault="002501A3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7B2E0B">
            <w:pPr>
              <w:spacing w:after="0" w:line="240" w:lineRule="auto"/>
            </w:pPr>
          </w:p>
        </w:tc>
      </w:tr>
      <w:tr w:rsidR="002501A3" w:rsidRPr="003F477D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01A3" w:rsidRPr="003F477D" w:rsidRDefault="002501A3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501A3" w:rsidRPr="003F477D" w:rsidRDefault="002501A3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01A3" w:rsidRPr="003F477D" w:rsidRDefault="002501A3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7B2E0B">
            <w:pPr>
              <w:spacing w:after="0" w:line="240" w:lineRule="auto"/>
            </w:pPr>
          </w:p>
        </w:tc>
      </w:tr>
      <w:tr w:rsidR="002501A3" w:rsidRPr="003F477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01A3" w:rsidRPr="003F477D" w:rsidRDefault="002501A3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501A3" w:rsidRPr="003F477D" w:rsidRDefault="002501A3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01A3" w:rsidRPr="003F477D" w:rsidRDefault="002501A3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7B2E0B">
            <w:pPr>
              <w:spacing w:after="0" w:line="240" w:lineRule="auto"/>
            </w:pPr>
          </w:p>
        </w:tc>
      </w:tr>
      <w:tr w:rsidR="002501A3" w:rsidRPr="003F477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501A3" w:rsidRPr="003F477D" w:rsidRDefault="002501A3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501A3" w:rsidRPr="003F477D" w:rsidRDefault="002501A3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501A3" w:rsidRPr="003F477D" w:rsidRDefault="002501A3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7B2E0B">
            <w:pPr>
              <w:spacing w:after="0" w:line="240" w:lineRule="auto"/>
            </w:pPr>
          </w:p>
        </w:tc>
      </w:tr>
    </w:tbl>
    <w:p w:rsidR="002501A3" w:rsidRPr="003F477D" w:rsidRDefault="002501A3" w:rsidP="007B2E0B">
      <w:pPr>
        <w:pStyle w:val="Title"/>
        <w:keepNext w:val="0"/>
        <w:widowControl w:val="0"/>
        <w:spacing w:before="0" w:beforeAutospacing="0" w:after="0"/>
        <w:jc w:val="left"/>
      </w:pPr>
    </w:p>
    <w:p w:rsidR="002501A3" w:rsidRPr="003F477D" w:rsidRDefault="002501A3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časti G. písm. l) o položkách zabezpečených derivátmi</w:t>
      </w:r>
    </w:p>
    <w:tbl>
      <w:tblPr>
        <w:tblW w:w="5000" w:type="pct"/>
        <w:jc w:val="center"/>
        <w:tblLook w:val="00A0"/>
      </w:tblPr>
      <w:tblGrid>
        <w:gridCol w:w="5299"/>
        <w:gridCol w:w="1983"/>
        <w:gridCol w:w="2004"/>
      </w:tblGrid>
      <w:tr w:rsidR="002501A3" w:rsidRPr="003F477D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501A3" w:rsidRPr="003F477D" w:rsidRDefault="002501A3" w:rsidP="0003344F">
            <w:pPr>
              <w:pStyle w:val="TopHeader"/>
            </w:pPr>
            <w:r w:rsidRPr="003F477D">
              <w:t>Reálna hodnota</w:t>
            </w:r>
          </w:p>
        </w:tc>
      </w:tr>
      <w:tr w:rsidR="002501A3" w:rsidRPr="003F477D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501A3" w:rsidRPr="003F477D" w:rsidRDefault="002501A3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501A3" w:rsidRPr="003F477D" w:rsidRDefault="002501A3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501A3" w:rsidRPr="003F477D" w:rsidRDefault="002501A3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2501A3" w:rsidRPr="003F477D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</w:tr>
      <w:tr w:rsidR="002501A3" w:rsidRPr="003F477D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  <w:r w:rsidRPr="003F477D"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2501A3" w:rsidRPr="003F477D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  <w:r w:rsidRPr="003F477D"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2501A3" w:rsidRPr="003F477D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  <w:r w:rsidRPr="003F477D"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2501A3" w:rsidRPr="003F477D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  <w:r w:rsidRPr="003F477D"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2501A3" w:rsidRPr="003F477D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2501A3" w:rsidRDefault="002501A3" w:rsidP="00DC066D">
      <w:pPr>
        <w:pStyle w:val="Title"/>
        <w:keepNext w:val="0"/>
        <w:widowControl w:val="0"/>
        <w:spacing w:before="0" w:beforeAutospacing="0" w:after="0"/>
        <w:ind w:left="360"/>
        <w:jc w:val="left"/>
      </w:pPr>
    </w:p>
    <w:p w:rsidR="002501A3" w:rsidRDefault="002501A3" w:rsidP="006B42EC"/>
    <w:p w:rsidR="002501A3" w:rsidRDefault="002501A3" w:rsidP="006B42EC"/>
    <w:p w:rsidR="002501A3" w:rsidRPr="006B42EC" w:rsidRDefault="002501A3" w:rsidP="006B42EC"/>
    <w:p w:rsidR="002501A3" w:rsidRPr="003F477D" w:rsidRDefault="002501A3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 prílohe č. 3 časti G. písm. m) o majetku prenajatom formou finančného prenájmu</w:t>
      </w:r>
    </w:p>
    <w:tbl>
      <w:tblPr>
        <w:tblW w:w="5000" w:type="pct"/>
        <w:jc w:val="center"/>
        <w:tblLayout w:type="fixed"/>
        <w:tblLook w:val="00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2501A3" w:rsidRPr="003F477D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2501A3" w:rsidRPr="003F477D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501A3" w:rsidRPr="003F477D" w:rsidRDefault="002501A3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03344F">
            <w:pPr>
              <w:pStyle w:val="TopHeader"/>
            </w:pPr>
            <w:r w:rsidRPr="003F477D">
              <w:t>Splatnosť</w:t>
            </w:r>
          </w:p>
        </w:tc>
      </w:tr>
      <w:tr w:rsidR="002501A3" w:rsidRPr="003F477D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501A3" w:rsidRPr="003F477D" w:rsidRDefault="002501A3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2501A3" w:rsidRPr="003F477D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2501A3" w:rsidRPr="003F477D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9463F6">
            <w:pPr>
              <w:spacing w:after="0" w:line="240" w:lineRule="auto"/>
            </w:pPr>
            <w:r w:rsidRPr="003F477D"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01A3" w:rsidRPr="003F477D" w:rsidRDefault="002501A3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01A3" w:rsidRPr="003F477D" w:rsidRDefault="002501A3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501A3" w:rsidRPr="003F477D" w:rsidRDefault="002501A3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01A3" w:rsidRPr="003F477D" w:rsidRDefault="002501A3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01A3" w:rsidRPr="003F477D" w:rsidRDefault="002501A3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501A3" w:rsidRPr="003F477D" w:rsidRDefault="002501A3" w:rsidP="009463F6">
            <w:pPr>
              <w:spacing w:after="0" w:line="240" w:lineRule="auto"/>
            </w:pPr>
            <w:r w:rsidRPr="003F477D">
              <w:t> </w:t>
            </w:r>
          </w:p>
        </w:tc>
      </w:tr>
      <w:tr w:rsidR="002501A3" w:rsidRPr="003F477D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9463F6">
            <w:pPr>
              <w:spacing w:after="0" w:line="240" w:lineRule="auto"/>
            </w:pPr>
            <w:r w:rsidRPr="003F477D"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01A3" w:rsidRPr="003F477D" w:rsidRDefault="002501A3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01A3" w:rsidRPr="003F477D" w:rsidRDefault="002501A3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501A3" w:rsidRPr="003F477D" w:rsidRDefault="002501A3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01A3" w:rsidRPr="003F477D" w:rsidRDefault="002501A3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01A3" w:rsidRPr="003F477D" w:rsidRDefault="002501A3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501A3" w:rsidRPr="003F477D" w:rsidRDefault="002501A3" w:rsidP="009463F6">
            <w:pPr>
              <w:spacing w:after="0" w:line="240" w:lineRule="auto"/>
            </w:pPr>
            <w:r w:rsidRPr="003F477D">
              <w:t> </w:t>
            </w:r>
          </w:p>
        </w:tc>
      </w:tr>
      <w:tr w:rsidR="002501A3" w:rsidRPr="003F477D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9463F6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501A3" w:rsidRPr="003F477D" w:rsidRDefault="002501A3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501A3" w:rsidRPr="003F477D" w:rsidRDefault="002501A3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501A3" w:rsidRPr="003F477D" w:rsidRDefault="002501A3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501A3" w:rsidRPr="003F477D" w:rsidRDefault="002501A3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501A3" w:rsidRPr="003F477D" w:rsidRDefault="002501A3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501A3" w:rsidRPr="003F477D" w:rsidRDefault="002501A3" w:rsidP="009463F6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2501A3" w:rsidRPr="003F477D" w:rsidRDefault="002501A3" w:rsidP="0003344F">
      <w:pPr>
        <w:spacing w:after="0" w:line="240" w:lineRule="auto"/>
      </w:pPr>
    </w:p>
    <w:p w:rsidR="002501A3" w:rsidRPr="003F477D" w:rsidRDefault="002501A3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</w:pPr>
      <w:r w:rsidRPr="003F477D">
        <w:t>Informácie k prílohe č. 3 časti H. písm. b) o zmene stavu vnútroorganizačných zásob</w:t>
      </w:r>
    </w:p>
    <w:tbl>
      <w:tblPr>
        <w:tblW w:w="5057" w:type="pct"/>
        <w:jc w:val="center"/>
        <w:tblLayout w:type="fixed"/>
        <w:tblLook w:val="00A0"/>
      </w:tblPr>
      <w:tblGrid>
        <w:gridCol w:w="2530"/>
        <w:gridCol w:w="1140"/>
        <w:gridCol w:w="1257"/>
        <w:gridCol w:w="1417"/>
        <w:gridCol w:w="1134"/>
        <w:gridCol w:w="1914"/>
      </w:tblGrid>
      <w:tr w:rsidR="002501A3" w:rsidRPr="003F477D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2501A3" w:rsidRPr="003F477D" w:rsidRDefault="002501A3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2501A3" w:rsidRPr="003F477D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501A3" w:rsidRPr="003F477D" w:rsidRDefault="002501A3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501A3" w:rsidRPr="003F477D" w:rsidRDefault="002501A3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2501A3" w:rsidRPr="003F477D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  <w:jc w:val="center"/>
            </w:pPr>
            <w:r w:rsidRPr="003F477D">
              <w:t>f</w:t>
            </w:r>
          </w:p>
        </w:tc>
      </w:tr>
      <w:tr w:rsidR="002501A3" w:rsidRPr="003F477D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0D22CE">
            <w:pPr>
              <w:spacing w:after="0" w:line="240" w:lineRule="auto"/>
            </w:pPr>
            <w:r w:rsidRPr="003F477D">
              <w:t>Nedokončená výroba </w:t>
            </w:r>
            <w:r w:rsidRPr="003F477D"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2501A3" w:rsidRPr="003F477D" w:rsidRDefault="002501A3" w:rsidP="000D22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01A3" w:rsidRPr="003F477D" w:rsidRDefault="002501A3" w:rsidP="000D22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0D22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0D22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0D22CE">
            <w:pPr>
              <w:spacing w:after="0" w:line="240" w:lineRule="auto"/>
            </w:pPr>
            <w:r w:rsidRPr="003F477D">
              <w:t> </w:t>
            </w:r>
          </w:p>
        </w:tc>
      </w:tr>
      <w:tr w:rsidR="002501A3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  <w:r w:rsidRPr="003F477D"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2501A3" w:rsidRPr="003F477D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  <w:r w:rsidRPr="003F477D"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2501A3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2501A3" w:rsidRPr="003F477D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  <w:r w:rsidRPr="003F477D">
              <w:t>Manká a 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2501A3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  <w:r w:rsidRPr="003F477D"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2501A3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  <w:r w:rsidRPr="003F477D"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501A3" w:rsidRPr="003F477D" w:rsidRDefault="002501A3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501A3" w:rsidRPr="003F477D" w:rsidRDefault="002501A3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2501A3" w:rsidRPr="003F477D" w:rsidRDefault="002501A3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2501A3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  <w:r w:rsidRPr="003F477D"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501A3" w:rsidRPr="003F477D" w:rsidRDefault="002501A3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501A3" w:rsidRPr="003F477D" w:rsidRDefault="002501A3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2501A3" w:rsidRPr="003F477D" w:rsidRDefault="002501A3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2501A3" w:rsidRPr="003F477D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EA41E2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2501A3" w:rsidRPr="003F477D" w:rsidRDefault="002501A3" w:rsidP="006B42EC">
      <w:pPr>
        <w:spacing w:after="0" w:line="240" w:lineRule="auto"/>
        <w:rPr>
          <w:kern w:val="28"/>
        </w:rPr>
      </w:pPr>
    </w:p>
    <w:p w:rsidR="002501A3" w:rsidRPr="003F477D" w:rsidRDefault="002501A3" w:rsidP="000D22CE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časti H. písm. g) o čistom obrate</w:t>
      </w:r>
    </w:p>
    <w:tbl>
      <w:tblPr>
        <w:tblW w:w="5000" w:type="pct"/>
        <w:jc w:val="center"/>
        <w:tblLook w:val="00A0"/>
      </w:tblPr>
      <w:tblGrid>
        <w:gridCol w:w="5884"/>
        <w:gridCol w:w="1701"/>
        <w:gridCol w:w="1701"/>
      </w:tblGrid>
      <w:tr w:rsidR="002501A3" w:rsidRPr="003F477D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2501A3" w:rsidRPr="003F477D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  <w:r w:rsidRPr="003F477D"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8F34F2">
            <w:pPr>
              <w:spacing w:after="0" w:line="240" w:lineRule="auto"/>
              <w:jc w:val="cent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8F34F2">
            <w:pPr>
              <w:spacing w:after="0" w:line="240" w:lineRule="auto"/>
              <w:jc w:val="center"/>
            </w:pPr>
          </w:p>
        </w:tc>
      </w:tr>
      <w:tr w:rsidR="002501A3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  <w:r w:rsidRPr="003F477D"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8F34F2">
            <w:pPr>
              <w:spacing w:after="0" w:line="240" w:lineRule="auto"/>
              <w:jc w:val="center"/>
            </w:pPr>
            <w:r>
              <w:t>24400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8F34F2">
            <w:pPr>
              <w:spacing w:after="0" w:line="240" w:lineRule="auto"/>
              <w:jc w:val="center"/>
            </w:pPr>
          </w:p>
        </w:tc>
      </w:tr>
      <w:tr w:rsidR="002501A3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  <w:r w:rsidRPr="003F477D"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8F34F2">
            <w:pPr>
              <w:spacing w:after="0" w:line="240" w:lineRule="auto"/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8F34F2">
            <w:pPr>
              <w:spacing w:after="0" w:line="240" w:lineRule="auto"/>
              <w:jc w:val="center"/>
            </w:pPr>
          </w:p>
        </w:tc>
      </w:tr>
      <w:tr w:rsidR="002501A3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  <w:r w:rsidRPr="003F477D"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8F34F2">
            <w:pPr>
              <w:spacing w:after="0" w:line="240" w:lineRule="auto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8F34F2">
            <w:pPr>
              <w:spacing w:after="0" w:line="240" w:lineRule="auto"/>
              <w:jc w:val="center"/>
            </w:pPr>
          </w:p>
        </w:tc>
      </w:tr>
      <w:tr w:rsidR="002501A3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  <w:r w:rsidRPr="003F477D"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8F34F2">
            <w:pPr>
              <w:spacing w:after="0" w:line="240" w:lineRule="auto"/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8F34F2">
            <w:pPr>
              <w:spacing w:after="0" w:line="240" w:lineRule="auto"/>
              <w:jc w:val="center"/>
            </w:pPr>
          </w:p>
        </w:tc>
      </w:tr>
      <w:tr w:rsidR="002501A3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  <w:r w:rsidRPr="003F477D"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8F34F2">
            <w:pPr>
              <w:spacing w:after="0" w:line="240" w:lineRule="auto"/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8F34F2">
            <w:pPr>
              <w:spacing w:after="0" w:line="240" w:lineRule="auto"/>
              <w:jc w:val="center"/>
            </w:pPr>
          </w:p>
        </w:tc>
      </w:tr>
      <w:tr w:rsidR="002501A3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01A3" w:rsidRPr="008F34F2" w:rsidRDefault="002501A3" w:rsidP="008F34F2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24400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01A3" w:rsidRPr="008F34F2" w:rsidRDefault="002501A3" w:rsidP="008F34F2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</w:tr>
    </w:tbl>
    <w:p w:rsidR="002501A3" w:rsidRPr="003F477D" w:rsidRDefault="002501A3" w:rsidP="007B2E0B">
      <w:pPr>
        <w:pStyle w:val="Title"/>
        <w:spacing w:before="0" w:beforeAutospacing="0" w:after="0"/>
        <w:jc w:val="left"/>
      </w:pPr>
    </w:p>
    <w:p w:rsidR="002501A3" w:rsidRPr="003F477D" w:rsidRDefault="002501A3" w:rsidP="000D22CE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časti I. o nákladoch voči audítorovi, audítorskej spoločnosti</w:t>
      </w:r>
    </w:p>
    <w:tbl>
      <w:tblPr>
        <w:tblW w:w="5000" w:type="pct"/>
        <w:jc w:val="center"/>
        <w:tblLook w:val="00A0"/>
      </w:tblPr>
      <w:tblGrid>
        <w:gridCol w:w="5494"/>
        <w:gridCol w:w="1844"/>
        <w:gridCol w:w="1948"/>
      </w:tblGrid>
      <w:tr w:rsidR="002501A3" w:rsidRPr="003F477D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2501A3" w:rsidRPr="003F477D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 </w:t>
            </w:r>
          </w:p>
        </w:tc>
      </w:tr>
      <w:tr w:rsidR="002501A3" w:rsidRPr="003F477D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  <w:r w:rsidRPr="003F477D"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2501A3" w:rsidRPr="003F477D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  <w:r w:rsidRPr="003F477D"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2501A3" w:rsidRPr="003F477D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  <w:r w:rsidRPr="003F477D"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2501A3" w:rsidRPr="003F477D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  <w:r w:rsidRPr="003F477D"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2501A3" w:rsidRPr="003F477D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  <w:r w:rsidRPr="003F477D"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2501A3" w:rsidRPr="003F477D" w:rsidRDefault="002501A3" w:rsidP="007B2E0B">
      <w:pPr>
        <w:pStyle w:val="Title"/>
        <w:spacing w:before="0" w:beforeAutospacing="0" w:after="0"/>
        <w:jc w:val="left"/>
      </w:pPr>
    </w:p>
    <w:p w:rsidR="002501A3" w:rsidRPr="003F477D" w:rsidRDefault="002501A3" w:rsidP="000D22CE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časti J. písm. a) až e)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5778"/>
        <w:gridCol w:w="1664"/>
        <w:gridCol w:w="1844"/>
      </w:tblGrid>
      <w:tr w:rsidR="002501A3" w:rsidRPr="003F477D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2501A3" w:rsidRPr="003F477D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501A3" w:rsidRPr="003F477D" w:rsidRDefault="002501A3" w:rsidP="00E35A2B">
            <w:pPr>
              <w:spacing w:after="0" w:line="240" w:lineRule="auto"/>
            </w:pPr>
            <w:r w:rsidRPr="003F477D"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2501A3" w:rsidRPr="003F477D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E35A2B">
            <w:pPr>
              <w:spacing w:after="0" w:line="240" w:lineRule="auto"/>
            </w:pPr>
            <w:r w:rsidRPr="003F477D"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2501A3" w:rsidRPr="003F477D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6B42EC">
            <w:pPr>
              <w:spacing w:after="0" w:line="240" w:lineRule="auto"/>
            </w:pPr>
            <w:r w:rsidRPr="003F477D"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2501A3" w:rsidRPr="003F477D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6B42EC">
            <w:pPr>
              <w:spacing w:after="0" w:line="240" w:lineRule="auto"/>
            </w:pPr>
            <w:r w:rsidRPr="003F477D">
              <w:t xml:space="preserve">Suma odloženého daňového záväzku, ktorý vznikol </w:t>
            </w:r>
            <w:r w:rsidRPr="003F477D"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2501A3" w:rsidRPr="003F477D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501A3" w:rsidRPr="003F477D" w:rsidRDefault="002501A3" w:rsidP="00E35A2B">
            <w:pPr>
              <w:spacing w:after="0" w:line="240" w:lineRule="auto"/>
            </w:pPr>
            <w:r w:rsidRPr="003F477D"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2501A3" w:rsidRPr="003F477D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6B42EC">
            <w:pPr>
              <w:spacing w:after="0" w:line="240" w:lineRule="auto"/>
            </w:pPr>
            <w:r w:rsidRPr="003F477D"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2501A3" w:rsidRPr="003F477D" w:rsidRDefault="002501A3" w:rsidP="0003344F">
      <w:pPr>
        <w:pStyle w:val="Title"/>
        <w:spacing w:before="0" w:beforeAutospacing="0" w:after="0"/>
        <w:jc w:val="left"/>
      </w:pPr>
    </w:p>
    <w:p w:rsidR="002501A3" w:rsidRPr="003F477D" w:rsidRDefault="002501A3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 časti J.  písm. f) a g)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2501A3" w:rsidRPr="003F477D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8875A1">
            <w:pPr>
              <w:pStyle w:val="TopHeader"/>
            </w:pPr>
            <w:r w:rsidRPr="003F477D">
              <w:t>Bezprostredne predchádzajúce</w:t>
            </w:r>
          </w:p>
          <w:p w:rsidR="002501A3" w:rsidRPr="003F477D" w:rsidRDefault="002501A3" w:rsidP="008875A1">
            <w:pPr>
              <w:pStyle w:val="TopHeader"/>
            </w:pPr>
            <w:r w:rsidRPr="003F477D">
              <w:t xml:space="preserve"> účtovné obdobie</w:t>
            </w:r>
          </w:p>
        </w:tc>
      </w:tr>
      <w:tr w:rsidR="002501A3" w:rsidRPr="003F477D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501A3" w:rsidRPr="003F477D" w:rsidRDefault="002501A3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03344F">
            <w:pPr>
              <w:pStyle w:val="TopHeader"/>
            </w:pPr>
            <w:r w:rsidRPr="003F477D">
              <w:t>Daň v %</w:t>
            </w:r>
          </w:p>
        </w:tc>
      </w:tr>
      <w:tr w:rsidR="002501A3" w:rsidRPr="003F477D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2501A3" w:rsidRPr="003F477D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025FD6">
            <w:pPr>
              <w:spacing w:after="0" w:line="240" w:lineRule="auto"/>
            </w:pPr>
            <w:r w:rsidRPr="003F477D">
              <w:t>Výsledok hospodárenia </w:t>
            </w:r>
            <w:r w:rsidRPr="003F477D"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01A3" w:rsidRPr="003F477D" w:rsidRDefault="002501A3" w:rsidP="00E35A2B">
            <w:pPr>
              <w:spacing w:after="0" w:line="240" w:lineRule="auto"/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01A3" w:rsidRPr="003F477D" w:rsidRDefault="002501A3" w:rsidP="00E35A2B">
            <w:pPr>
              <w:spacing w:after="0" w:line="240" w:lineRule="auto"/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</w:tr>
      <w:tr w:rsidR="002501A3" w:rsidRPr="003F47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  <w:r w:rsidRPr="003F477D"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501A3" w:rsidRPr="003F477D" w:rsidRDefault="002501A3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501A3" w:rsidRPr="003F477D" w:rsidRDefault="002501A3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E35A2B">
            <w:pPr>
              <w:spacing w:after="0" w:line="240" w:lineRule="auto"/>
            </w:pPr>
          </w:p>
        </w:tc>
      </w:tr>
      <w:tr w:rsidR="002501A3" w:rsidRPr="003F477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  <w:r w:rsidRPr="003F477D"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501A3" w:rsidRPr="003F477D" w:rsidRDefault="002501A3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</w:p>
        </w:tc>
      </w:tr>
      <w:tr w:rsidR="002501A3" w:rsidRPr="003F477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  <w:r w:rsidRPr="003F477D"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501A3" w:rsidRPr="003F477D" w:rsidRDefault="002501A3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</w:p>
        </w:tc>
      </w:tr>
      <w:tr w:rsidR="002501A3" w:rsidRPr="003F477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0A4A5A">
            <w:pPr>
              <w:spacing w:after="0" w:line="240" w:lineRule="auto"/>
            </w:pPr>
            <w: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501A3" w:rsidRPr="003F477D" w:rsidRDefault="002501A3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</w:p>
        </w:tc>
      </w:tr>
      <w:tr w:rsidR="002501A3" w:rsidRPr="003F477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  <w:r w:rsidRPr="003F477D"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01A3" w:rsidRPr="003F477D" w:rsidRDefault="002501A3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</w:p>
        </w:tc>
      </w:tr>
      <w:tr w:rsidR="002501A3" w:rsidRPr="009C21AB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01A3" w:rsidRPr="009C21AB" w:rsidRDefault="002501A3" w:rsidP="0003344F">
            <w:pPr>
              <w:spacing w:after="0" w:line="240" w:lineRule="auto"/>
            </w:pPr>
            <w:r w:rsidRPr="009C21AB"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01A3" w:rsidRPr="009C21AB" w:rsidRDefault="002501A3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01A3" w:rsidRPr="009C21AB" w:rsidRDefault="002501A3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01A3" w:rsidRPr="009C21AB" w:rsidRDefault="002501A3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01A3" w:rsidRPr="009C21AB" w:rsidRDefault="002501A3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01A3" w:rsidRPr="009C21AB" w:rsidRDefault="002501A3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01A3" w:rsidRPr="009C21AB" w:rsidRDefault="002501A3" w:rsidP="0003344F">
            <w:pPr>
              <w:spacing w:after="0" w:line="240" w:lineRule="auto"/>
            </w:pPr>
          </w:p>
        </w:tc>
      </w:tr>
      <w:tr w:rsidR="002501A3" w:rsidRPr="009C21AB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01A3" w:rsidRPr="009C21AB" w:rsidRDefault="002501A3" w:rsidP="0003344F">
            <w:pPr>
              <w:spacing w:after="0" w:line="240" w:lineRule="auto"/>
            </w:pPr>
            <w:r w:rsidRPr="009C21AB"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01A3" w:rsidRPr="009C21AB" w:rsidRDefault="002501A3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01A3" w:rsidRPr="009C21AB" w:rsidRDefault="002501A3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01A3" w:rsidRPr="009C21AB" w:rsidRDefault="002501A3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01A3" w:rsidRPr="009C21AB" w:rsidRDefault="002501A3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01A3" w:rsidRPr="009C21AB" w:rsidRDefault="002501A3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01A3" w:rsidRPr="009C21AB" w:rsidRDefault="002501A3" w:rsidP="0003344F">
            <w:pPr>
              <w:spacing w:after="0" w:line="240" w:lineRule="auto"/>
            </w:pPr>
          </w:p>
        </w:tc>
      </w:tr>
      <w:tr w:rsidR="002501A3" w:rsidRPr="003F47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  <w:r w:rsidRPr="003F477D"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01A3" w:rsidRPr="003F477D" w:rsidRDefault="002501A3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</w:p>
        </w:tc>
      </w:tr>
      <w:tr w:rsidR="002501A3" w:rsidRPr="003F47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  <w:r w:rsidRPr="003F477D"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01A3" w:rsidRPr="003F477D" w:rsidRDefault="002501A3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</w:p>
        </w:tc>
      </w:tr>
      <w:tr w:rsidR="002501A3" w:rsidRPr="003F477D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  <w:r w:rsidRPr="003F477D"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01A3" w:rsidRPr="003F477D" w:rsidRDefault="002501A3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</w:p>
        </w:tc>
      </w:tr>
      <w:tr w:rsidR="002501A3" w:rsidRPr="003F47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  <w:r w:rsidRPr="003F477D"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501A3" w:rsidRPr="003F477D" w:rsidRDefault="002501A3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</w:p>
        </w:tc>
      </w:tr>
    </w:tbl>
    <w:p w:rsidR="002501A3" w:rsidRPr="003F477D" w:rsidRDefault="002501A3" w:rsidP="0003344F">
      <w:pPr>
        <w:spacing w:after="0" w:line="240" w:lineRule="auto"/>
      </w:pPr>
    </w:p>
    <w:p w:rsidR="002501A3" w:rsidRPr="003F477D" w:rsidRDefault="002501A3" w:rsidP="000D22CE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časti P. o zmenách vlastného imania</w:t>
      </w:r>
    </w:p>
    <w:p w:rsidR="002501A3" w:rsidRPr="003F477D" w:rsidRDefault="002501A3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153"/>
        <w:gridCol w:w="1425"/>
        <w:gridCol w:w="1427"/>
        <w:gridCol w:w="1427"/>
        <w:gridCol w:w="1427"/>
        <w:gridCol w:w="1427"/>
      </w:tblGrid>
      <w:tr w:rsidR="002501A3" w:rsidRPr="003F477D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2501A3" w:rsidRPr="003F477D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501A3" w:rsidRPr="003F477D" w:rsidRDefault="002501A3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501A3" w:rsidRPr="003F477D" w:rsidRDefault="002501A3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501A3" w:rsidRPr="003F477D" w:rsidRDefault="002501A3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501A3" w:rsidRPr="003F477D" w:rsidRDefault="002501A3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501A3" w:rsidRPr="003F477D" w:rsidRDefault="002501A3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501A3" w:rsidRPr="003F477D" w:rsidRDefault="002501A3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2501A3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2501A3" w:rsidRPr="003F477D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  <w:r w:rsidRPr="003F477D"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01A3" w:rsidRPr="003F477D" w:rsidRDefault="002501A3" w:rsidP="005A3934">
            <w:pPr>
              <w:spacing w:after="0" w:line="240" w:lineRule="auto"/>
              <w:jc w:val="center"/>
            </w:pPr>
            <w: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01A3" w:rsidRPr="003F477D" w:rsidRDefault="002501A3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01A3" w:rsidRPr="003F477D" w:rsidRDefault="002501A3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01A3" w:rsidRPr="003F477D" w:rsidRDefault="002501A3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5A3934">
            <w:pPr>
              <w:spacing w:after="0" w:line="240" w:lineRule="auto"/>
              <w:jc w:val="center"/>
            </w:pPr>
            <w:r>
              <w:t>6639</w:t>
            </w:r>
          </w:p>
        </w:tc>
      </w:tr>
      <w:tr w:rsidR="002501A3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54020D">
            <w:pPr>
              <w:spacing w:after="0" w:line="240" w:lineRule="auto"/>
            </w:pPr>
            <w:r w:rsidRPr="003F477D"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01A3" w:rsidRPr="003F477D" w:rsidRDefault="002501A3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01A3" w:rsidRPr="003F477D" w:rsidRDefault="002501A3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01A3" w:rsidRPr="003F477D" w:rsidRDefault="002501A3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01A3" w:rsidRPr="003F477D" w:rsidRDefault="002501A3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5A3934">
            <w:pPr>
              <w:spacing w:after="0" w:line="240" w:lineRule="auto"/>
              <w:jc w:val="center"/>
            </w:pPr>
          </w:p>
        </w:tc>
      </w:tr>
      <w:tr w:rsidR="002501A3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  <w:r w:rsidRPr="003F477D"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501A3" w:rsidRPr="003F477D" w:rsidRDefault="002501A3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501A3" w:rsidRPr="003F477D" w:rsidRDefault="002501A3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501A3" w:rsidRPr="003F477D" w:rsidRDefault="002501A3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501A3" w:rsidRPr="003F477D" w:rsidRDefault="002501A3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5A3934">
            <w:pPr>
              <w:spacing w:after="0" w:line="240" w:lineRule="auto"/>
              <w:jc w:val="center"/>
            </w:pPr>
          </w:p>
        </w:tc>
      </w:tr>
      <w:tr w:rsidR="002501A3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6B42EC">
            <w:pPr>
              <w:spacing w:after="0" w:line="240" w:lineRule="auto"/>
            </w:pPr>
            <w:r w:rsidRPr="003F477D">
              <w:t>Pohľadávky za upí</w:t>
            </w:r>
            <w:r>
              <w:t>s</w:t>
            </w:r>
            <w:r w:rsidRPr="003F477D"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01A3" w:rsidRPr="003F477D" w:rsidRDefault="002501A3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01A3" w:rsidRPr="003F477D" w:rsidRDefault="002501A3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01A3" w:rsidRPr="003F477D" w:rsidRDefault="002501A3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01A3" w:rsidRPr="003F477D" w:rsidRDefault="002501A3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5A3934">
            <w:pPr>
              <w:spacing w:after="0" w:line="240" w:lineRule="auto"/>
              <w:jc w:val="center"/>
            </w:pPr>
          </w:p>
        </w:tc>
      </w:tr>
      <w:tr w:rsidR="002501A3" w:rsidRPr="003F477D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  <w:r w:rsidRPr="003F477D"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01A3" w:rsidRPr="003F477D" w:rsidRDefault="002501A3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01A3" w:rsidRPr="003F477D" w:rsidRDefault="002501A3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01A3" w:rsidRPr="003F477D" w:rsidRDefault="002501A3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01A3" w:rsidRPr="003F477D" w:rsidRDefault="002501A3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5A3934">
            <w:pPr>
              <w:spacing w:after="0" w:line="240" w:lineRule="auto"/>
              <w:jc w:val="center"/>
            </w:pPr>
          </w:p>
        </w:tc>
      </w:tr>
      <w:tr w:rsidR="002501A3" w:rsidRPr="003F477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  <w:r w:rsidRPr="003F477D"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01A3" w:rsidRPr="003F477D" w:rsidRDefault="002501A3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01A3" w:rsidRPr="003F477D" w:rsidRDefault="002501A3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01A3" w:rsidRPr="003F477D" w:rsidRDefault="002501A3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01A3" w:rsidRPr="003F477D" w:rsidRDefault="002501A3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5A3934">
            <w:pPr>
              <w:spacing w:after="0" w:line="240" w:lineRule="auto"/>
              <w:jc w:val="center"/>
            </w:pPr>
          </w:p>
        </w:tc>
      </w:tr>
      <w:tr w:rsidR="002501A3" w:rsidRPr="003F477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6B42EC">
            <w:pPr>
              <w:spacing w:after="0" w:line="240" w:lineRule="auto"/>
            </w:pPr>
            <w:r w:rsidRPr="003F477D"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501A3" w:rsidRPr="003F477D" w:rsidRDefault="002501A3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501A3" w:rsidRPr="003F477D" w:rsidRDefault="002501A3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501A3" w:rsidRPr="003F477D" w:rsidRDefault="002501A3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501A3" w:rsidRPr="003F477D" w:rsidRDefault="002501A3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5A3934">
            <w:pPr>
              <w:spacing w:after="0" w:line="240" w:lineRule="auto"/>
              <w:jc w:val="center"/>
            </w:pPr>
          </w:p>
        </w:tc>
      </w:tr>
      <w:tr w:rsidR="002501A3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6B42EC">
            <w:pPr>
              <w:spacing w:after="0" w:line="240" w:lineRule="auto"/>
            </w:pPr>
            <w:r w:rsidRPr="003F477D">
              <w:t>Oceňovacie rozdiely z precenenia majetku a</w:t>
            </w:r>
            <w:r>
              <w:t> </w:t>
            </w:r>
            <w:r w:rsidRPr="003F477D"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01A3" w:rsidRPr="003F477D" w:rsidRDefault="002501A3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01A3" w:rsidRPr="003F477D" w:rsidRDefault="002501A3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01A3" w:rsidRPr="003F477D" w:rsidRDefault="002501A3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01A3" w:rsidRPr="003F477D" w:rsidRDefault="002501A3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5A3934">
            <w:pPr>
              <w:spacing w:after="0" w:line="240" w:lineRule="auto"/>
              <w:jc w:val="center"/>
            </w:pPr>
          </w:p>
        </w:tc>
      </w:tr>
      <w:tr w:rsidR="002501A3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6B42EC">
            <w:pPr>
              <w:spacing w:after="0" w:line="240" w:lineRule="auto"/>
            </w:pPr>
            <w:r w:rsidRPr="003F477D"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01A3" w:rsidRPr="003F477D" w:rsidRDefault="002501A3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01A3" w:rsidRPr="003F477D" w:rsidRDefault="002501A3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01A3" w:rsidRPr="003F477D" w:rsidRDefault="002501A3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01A3" w:rsidRPr="003F477D" w:rsidRDefault="002501A3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5A3934">
            <w:pPr>
              <w:spacing w:after="0" w:line="240" w:lineRule="auto"/>
              <w:jc w:val="center"/>
            </w:pPr>
          </w:p>
        </w:tc>
      </w:tr>
      <w:tr w:rsidR="002501A3" w:rsidRPr="003F477D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6B42EC">
            <w:pPr>
              <w:spacing w:after="0" w:line="240" w:lineRule="auto"/>
            </w:pPr>
            <w:r w:rsidRPr="003F477D"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01A3" w:rsidRPr="003F477D" w:rsidRDefault="002501A3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01A3" w:rsidRPr="003F477D" w:rsidRDefault="002501A3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01A3" w:rsidRPr="003F477D" w:rsidRDefault="002501A3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01A3" w:rsidRPr="003F477D" w:rsidRDefault="002501A3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5A3934">
            <w:pPr>
              <w:spacing w:after="0" w:line="240" w:lineRule="auto"/>
              <w:jc w:val="center"/>
            </w:pPr>
          </w:p>
        </w:tc>
      </w:tr>
      <w:tr w:rsidR="002501A3" w:rsidRPr="003F477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  <w:r w:rsidRPr="003F477D"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501A3" w:rsidRPr="003F477D" w:rsidRDefault="002501A3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501A3" w:rsidRPr="003F477D" w:rsidRDefault="002501A3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501A3" w:rsidRPr="003F477D" w:rsidRDefault="002501A3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501A3" w:rsidRPr="003F477D" w:rsidRDefault="002501A3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5A3934">
            <w:pPr>
              <w:spacing w:after="0" w:line="240" w:lineRule="auto"/>
              <w:jc w:val="center"/>
            </w:pPr>
          </w:p>
        </w:tc>
      </w:tr>
      <w:tr w:rsidR="002501A3" w:rsidRPr="003F477D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  <w:r w:rsidRPr="003F477D"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501A3" w:rsidRPr="003F477D" w:rsidRDefault="002501A3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501A3" w:rsidRPr="003F477D" w:rsidRDefault="002501A3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501A3" w:rsidRPr="003F477D" w:rsidRDefault="002501A3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501A3" w:rsidRPr="003F477D" w:rsidRDefault="002501A3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5A3934">
            <w:pPr>
              <w:spacing w:after="0" w:line="240" w:lineRule="auto"/>
              <w:jc w:val="center"/>
            </w:pPr>
          </w:p>
        </w:tc>
      </w:tr>
      <w:tr w:rsidR="002501A3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  <w:r w:rsidRPr="003F477D"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01A3" w:rsidRPr="003F477D" w:rsidRDefault="002501A3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01A3" w:rsidRPr="003F477D" w:rsidRDefault="002501A3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01A3" w:rsidRPr="003F477D" w:rsidRDefault="002501A3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01A3" w:rsidRPr="003F477D" w:rsidRDefault="002501A3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5A3934">
            <w:pPr>
              <w:spacing w:after="0" w:line="240" w:lineRule="auto"/>
              <w:jc w:val="center"/>
            </w:pPr>
          </w:p>
        </w:tc>
      </w:tr>
      <w:tr w:rsidR="002501A3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  <w:r w:rsidRPr="003F477D"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01A3" w:rsidRPr="003F477D" w:rsidRDefault="002501A3" w:rsidP="005A3934">
            <w:pPr>
              <w:spacing w:after="0" w:line="240" w:lineRule="auto"/>
              <w:jc w:val="center"/>
            </w:pPr>
            <w:r>
              <w:t>21125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01A3" w:rsidRPr="003F477D" w:rsidRDefault="002501A3" w:rsidP="005A3934">
            <w:pPr>
              <w:spacing w:after="0" w:line="240" w:lineRule="auto"/>
              <w:jc w:val="center"/>
            </w:pPr>
            <w:r>
              <w:t>12103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01A3" w:rsidRPr="003F477D" w:rsidRDefault="002501A3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01A3" w:rsidRPr="003F477D" w:rsidRDefault="002501A3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5A3934">
            <w:pPr>
              <w:spacing w:after="0" w:line="240" w:lineRule="auto"/>
              <w:jc w:val="center"/>
            </w:pPr>
            <w:r>
              <w:t>33227</w:t>
            </w:r>
          </w:p>
        </w:tc>
      </w:tr>
      <w:tr w:rsidR="002501A3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6B42EC">
            <w:pPr>
              <w:spacing w:after="0" w:line="240" w:lineRule="auto"/>
            </w:pPr>
            <w:r w:rsidRPr="003F477D"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501A3" w:rsidRPr="003F477D" w:rsidRDefault="002501A3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501A3" w:rsidRPr="003F477D" w:rsidRDefault="002501A3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501A3" w:rsidRPr="003F477D" w:rsidRDefault="002501A3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501A3" w:rsidRPr="003F477D" w:rsidRDefault="002501A3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5A3934">
            <w:pPr>
              <w:spacing w:after="0" w:line="240" w:lineRule="auto"/>
              <w:jc w:val="center"/>
            </w:pPr>
          </w:p>
        </w:tc>
      </w:tr>
      <w:tr w:rsidR="002501A3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6B42EC">
            <w:pPr>
              <w:spacing w:after="0" w:line="240" w:lineRule="auto"/>
            </w:pPr>
            <w:r w:rsidRPr="003F477D"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501A3" w:rsidRPr="003F477D" w:rsidRDefault="002501A3" w:rsidP="005A3934">
            <w:pPr>
              <w:spacing w:after="0" w:line="240" w:lineRule="auto"/>
              <w:jc w:val="center"/>
            </w:pPr>
            <w:r>
              <w:t>12103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501A3" w:rsidRPr="003F477D" w:rsidRDefault="002501A3" w:rsidP="005A3934">
            <w:pPr>
              <w:spacing w:after="0" w:line="240" w:lineRule="auto"/>
              <w:jc w:val="center"/>
            </w:pPr>
            <w:r>
              <w:t>-630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501A3" w:rsidRPr="003F477D" w:rsidRDefault="002501A3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501A3" w:rsidRPr="003F477D" w:rsidRDefault="002501A3" w:rsidP="005A3934">
            <w:pPr>
              <w:spacing w:after="0" w:line="240" w:lineRule="auto"/>
              <w:jc w:val="center"/>
            </w:pPr>
            <w:r>
              <w:t>12103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5A3934">
            <w:pPr>
              <w:spacing w:after="0" w:line="240" w:lineRule="auto"/>
              <w:jc w:val="center"/>
            </w:pPr>
            <w:r>
              <w:t>-630</w:t>
            </w:r>
          </w:p>
        </w:tc>
      </w:tr>
      <w:tr w:rsidR="002501A3" w:rsidRPr="003F477D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  <w:r w:rsidRPr="003F477D"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01A3" w:rsidRPr="003F477D" w:rsidRDefault="002501A3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01A3" w:rsidRPr="003F477D" w:rsidRDefault="002501A3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01A3" w:rsidRPr="003F477D" w:rsidRDefault="002501A3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01A3" w:rsidRPr="003F477D" w:rsidRDefault="002501A3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5A3934">
            <w:pPr>
              <w:spacing w:after="0" w:line="240" w:lineRule="auto"/>
              <w:jc w:val="center"/>
            </w:pPr>
          </w:p>
        </w:tc>
      </w:tr>
      <w:tr w:rsidR="002501A3" w:rsidRPr="003F477D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8875A1">
            <w:pPr>
              <w:spacing w:after="0" w:line="240" w:lineRule="auto"/>
            </w:pPr>
            <w:r w:rsidRPr="003F477D"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501A3" w:rsidRPr="003F477D" w:rsidRDefault="002501A3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501A3" w:rsidRPr="003F477D" w:rsidRDefault="002501A3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501A3" w:rsidRPr="003F477D" w:rsidRDefault="002501A3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501A3" w:rsidRPr="003F477D" w:rsidRDefault="002501A3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5A3934">
            <w:pPr>
              <w:spacing w:after="0" w:line="240" w:lineRule="auto"/>
              <w:jc w:val="center"/>
            </w:pPr>
          </w:p>
        </w:tc>
      </w:tr>
    </w:tbl>
    <w:p w:rsidR="002501A3" w:rsidRPr="003F477D" w:rsidRDefault="002501A3" w:rsidP="00E66ECB">
      <w:pPr>
        <w:tabs>
          <w:tab w:val="left" w:pos="1276"/>
        </w:tabs>
        <w:spacing w:after="0" w:line="240" w:lineRule="auto"/>
      </w:pPr>
    </w:p>
    <w:p w:rsidR="002501A3" w:rsidRPr="003F477D" w:rsidRDefault="002501A3" w:rsidP="00E66ECB">
      <w:pPr>
        <w:tabs>
          <w:tab w:val="left" w:pos="1276"/>
        </w:tabs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2152"/>
        <w:gridCol w:w="1426"/>
        <w:gridCol w:w="1427"/>
        <w:gridCol w:w="1427"/>
        <w:gridCol w:w="1427"/>
        <w:gridCol w:w="1427"/>
      </w:tblGrid>
      <w:tr w:rsidR="002501A3" w:rsidRPr="003F477D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2501A3" w:rsidRPr="003F477D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501A3" w:rsidRPr="003F477D" w:rsidRDefault="002501A3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501A3" w:rsidRPr="003F477D" w:rsidRDefault="002501A3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501A3" w:rsidRPr="003F477D" w:rsidRDefault="002501A3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501A3" w:rsidRPr="003F477D" w:rsidRDefault="002501A3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501A3" w:rsidRPr="003F477D" w:rsidRDefault="002501A3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501A3" w:rsidRPr="003F477D" w:rsidRDefault="002501A3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2501A3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2501A3" w:rsidRPr="003F477D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  <w:r w:rsidRPr="003F477D"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2501A3" w:rsidRPr="003F477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7C6EE9">
            <w:pPr>
              <w:spacing w:after="0" w:line="240" w:lineRule="auto"/>
            </w:pPr>
            <w:r w:rsidRPr="003F477D"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2501A3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  <w:r w:rsidRPr="003F477D"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2501A3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6B42EC">
            <w:pPr>
              <w:spacing w:after="0" w:line="240" w:lineRule="auto"/>
            </w:pPr>
            <w:r w:rsidRPr="003F477D"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2501A3" w:rsidRPr="003F477D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  <w:r w:rsidRPr="003F477D"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2501A3" w:rsidRPr="003F477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  <w:r w:rsidRPr="003F477D"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2501A3" w:rsidRPr="003F477D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6B42EC">
            <w:pPr>
              <w:spacing w:after="0" w:line="240" w:lineRule="auto"/>
            </w:pPr>
            <w:r w:rsidRPr="003F477D"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2501A3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6B42EC">
            <w:pPr>
              <w:spacing w:after="0" w:line="240" w:lineRule="auto"/>
            </w:pPr>
            <w:r w:rsidRPr="003F477D"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2501A3" w:rsidRPr="003F477D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6B42EC">
            <w:pPr>
              <w:spacing w:after="0" w:line="240" w:lineRule="auto"/>
            </w:pPr>
            <w:r w:rsidRPr="003F477D"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2501A3" w:rsidRPr="003F477D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501A3" w:rsidRPr="003F477D" w:rsidRDefault="002501A3" w:rsidP="006B42EC">
            <w:pPr>
              <w:spacing w:after="0" w:line="240" w:lineRule="auto"/>
            </w:pPr>
            <w:r w:rsidRPr="003F477D"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2501A3" w:rsidRPr="003F477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  <w:r w:rsidRPr="003F477D"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2501A3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  <w:r w:rsidRPr="003F477D"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2501A3" w:rsidRPr="003F477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  <w:r w:rsidRPr="003F477D"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2501A3" w:rsidRPr="003F477D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  <w:r w:rsidRPr="003F477D"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2501A3" w:rsidRPr="003F477D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  <w:r w:rsidRPr="003F477D"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2501A3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54020D">
            <w:pPr>
              <w:spacing w:after="0" w:line="240" w:lineRule="auto"/>
            </w:pPr>
            <w:r w:rsidRPr="003F477D">
              <w:t>Výsledok hospodá-renia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2501A3" w:rsidRPr="003F477D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  <w:r w:rsidRPr="003F477D"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2501A3" w:rsidRPr="003F477D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8875A1">
            <w:pPr>
              <w:spacing w:after="0" w:line="240" w:lineRule="auto"/>
            </w:pPr>
            <w:r w:rsidRPr="003F477D"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01A3" w:rsidRPr="003F477D" w:rsidRDefault="002501A3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2501A3" w:rsidRPr="003F477D" w:rsidRDefault="002501A3" w:rsidP="00E33704">
      <w:pPr>
        <w:tabs>
          <w:tab w:val="left" w:pos="1525"/>
        </w:tabs>
        <w:spacing w:after="0" w:line="240" w:lineRule="auto"/>
        <w:rPr>
          <w:b/>
          <w:bCs/>
        </w:rPr>
        <w:sectPr w:rsidR="002501A3" w:rsidRPr="003F477D" w:rsidSect="006D75A3">
          <w:headerReference w:type="default" r:id="rId7"/>
          <w:footerReference w:type="default" r:id="rId8"/>
          <w:pgSz w:w="11906" w:h="16838" w:code="9"/>
          <w:pgMar w:top="1418" w:right="1418" w:bottom="1418" w:left="1418" w:header="709" w:footer="709" w:gutter="0"/>
          <w:pgNumType w:start="1"/>
          <w:cols w:space="708"/>
          <w:rtlGutter/>
          <w:docGrid w:linePitch="360"/>
        </w:sectPr>
      </w:pPr>
    </w:p>
    <w:p w:rsidR="002501A3" w:rsidRPr="003F477D" w:rsidRDefault="002501A3" w:rsidP="003E7910">
      <w:pPr>
        <w:spacing w:after="0" w:line="240" w:lineRule="auto"/>
      </w:pPr>
    </w:p>
    <w:sectPr w:rsidR="002501A3" w:rsidRPr="003F477D" w:rsidSect="00981468">
      <w:headerReference w:type="default" r:id="rId9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501A3" w:rsidRDefault="002501A3" w:rsidP="00107589">
      <w:pPr>
        <w:spacing w:after="0" w:line="240" w:lineRule="auto"/>
      </w:pPr>
      <w:r>
        <w:separator/>
      </w:r>
    </w:p>
  </w:endnote>
  <w:endnote w:type="continuationSeparator" w:id="0">
    <w:p w:rsidR="002501A3" w:rsidRDefault="002501A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506020202030204"/>
    <w:charset w:val="EE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01A3" w:rsidRPr="00981468" w:rsidRDefault="002501A3" w:rsidP="00646CDF">
    <w:pPr>
      <w:spacing w:after="0" w:line="240" w:lineRule="auto"/>
      <w:jc w:val="center"/>
      <w:rPr>
        <w:lang w:eastAsia="sk-SK"/>
      </w:rPr>
    </w:pPr>
    <w:r>
      <w:t>S</w:t>
    </w:r>
    <w:r w:rsidRPr="003D38D7">
      <w:t xml:space="preserve">trana </w:t>
    </w:r>
    <w:fldSimple w:instr=" PAGE    \* MERGEFORMAT ">
      <w:r>
        <w:rPr>
          <w:noProof/>
        </w:rPr>
        <w:t>2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501A3" w:rsidRDefault="002501A3" w:rsidP="00107589">
      <w:pPr>
        <w:spacing w:after="0" w:line="240" w:lineRule="auto"/>
      </w:pPr>
      <w:r>
        <w:separator/>
      </w:r>
    </w:p>
  </w:footnote>
  <w:footnote w:type="continuationSeparator" w:id="0">
    <w:p w:rsidR="002501A3" w:rsidRDefault="002501A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2" w:type="dxa"/>
      <w:tblCellMar>
        <w:left w:w="70" w:type="dxa"/>
        <w:right w:w="70" w:type="dxa"/>
      </w:tblCellMar>
      <w:tblLook w:val="00A0"/>
    </w:tblPr>
    <w:tblGrid>
      <w:gridCol w:w="2833"/>
      <w:gridCol w:w="6254"/>
    </w:tblGrid>
    <w:tr w:rsidR="002501A3" w:rsidRPr="003F477D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2501A3" w:rsidRPr="003F477D" w:rsidRDefault="002501A3" w:rsidP="008E4928">
          <w:pPr>
            <w:spacing w:after="0" w:line="240" w:lineRule="auto"/>
            <w:rPr>
              <w:color w:val="000000"/>
              <w:lang w:eastAsia="sk-SK"/>
            </w:rPr>
          </w:pPr>
          <w:r>
            <w:rPr>
              <w:color w:val="000000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2501A3" w:rsidRPr="003F477D" w:rsidRDefault="002501A3" w:rsidP="00646CDF">
          <w:pPr>
            <w:spacing w:after="0" w:line="240" w:lineRule="auto"/>
            <w:ind w:right="72"/>
            <w:jc w:val="center"/>
            <w:rPr>
              <w:color w:val="000000"/>
              <w:lang w:eastAsia="sk-SK"/>
            </w:rPr>
          </w:pPr>
          <w:r>
            <w:t>IČO:   36722685                  DIČ</w:t>
          </w:r>
          <w:r>
            <w:rPr>
              <w:color w:val="000000"/>
              <w:lang w:eastAsia="sk-SK"/>
            </w:rPr>
            <w:t xml:space="preserve">: </w:t>
          </w:r>
          <w:r>
            <w:rPr>
              <w:lang w:eastAsia="sk-SK"/>
            </w:rPr>
            <w:t>2022299378</w:t>
          </w:r>
          <w:r>
            <w:rPr>
              <w:color w:val="000000"/>
              <w:lang w:eastAsia="sk-SK"/>
            </w:rPr>
            <w:t xml:space="preserve">       </w:t>
          </w:r>
        </w:p>
      </w:tc>
    </w:tr>
  </w:tbl>
  <w:p w:rsidR="002501A3" w:rsidRPr="004268D2" w:rsidRDefault="002501A3" w:rsidP="00646CD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01A3" w:rsidRPr="004268D2" w:rsidRDefault="002501A3" w:rsidP="008E492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cs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defaultTabStop w:val="708"/>
  <w:hyphenationZone w:val="425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01A3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C4DE4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1190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343AF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A73C8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  <w:rsid w:val="00FE5F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C1918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 w:cs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03344F"/>
    <w:pPr>
      <w:spacing w:before="240" w:after="60" w:line="240" w:lineRule="auto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9"/>
    <w:qFormat/>
    <w:rsid w:val="0003344F"/>
    <w:pPr>
      <w:spacing w:before="240" w:after="60" w:line="240" w:lineRule="auto"/>
      <w:outlineLvl w:val="6"/>
    </w:pPr>
  </w:style>
  <w:style w:type="paragraph" w:styleId="Heading8">
    <w:name w:val="heading 8"/>
    <w:basedOn w:val="Normal"/>
    <w:next w:val="Normal"/>
    <w:link w:val="Heading8Char"/>
    <w:uiPriority w:val="99"/>
    <w:qFormat/>
    <w:rsid w:val="0003344F"/>
    <w:pPr>
      <w:spacing w:before="240" w:after="60" w:line="240" w:lineRule="auto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 w:cs="Cambri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Cambria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Cambria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Cambria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Cambria"/>
      <w:sz w:val="22"/>
      <w:szCs w:val="22"/>
    </w:rPr>
  </w:style>
  <w:style w:type="table" w:styleId="TableGrid">
    <w:name w:val="Table Grid"/>
    <w:basedOn w:val="TableNormal"/>
    <w:uiPriority w:val="99"/>
    <w:rsid w:val="00B86FC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</w:style>
  <w:style w:type="paragraph" w:styleId="Footer">
    <w:name w:val="footer"/>
    <w:basedOn w:val="Normal"/>
    <w:link w:val="Footer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</w:style>
  <w:style w:type="character" w:customStyle="1" w:styleId="TextpoznmkypodiarouChar1">
    <w:name w:val="Text poznámky pod čiarou Char1"/>
    <w:basedOn w:val="DefaultParagraphFont"/>
    <w:uiPriority w:val="99"/>
    <w:semiHidden/>
    <w:rsid w:val="00AC1918"/>
    <w:rPr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rsid w:val="0003344F"/>
    <w:pPr>
      <w:spacing w:after="0" w:line="240" w:lineRule="auto"/>
    </w:pPr>
    <w:rPr>
      <w:rFonts w:cs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AC1918"/>
    <w:rPr>
      <w:sz w:val="20"/>
      <w:szCs w:val="20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NzovChar1">
    <w:name w:val="Názov Char1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</w:rPr>
  </w:style>
  <w:style w:type="character" w:customStyle="1" w:styleId="TitleChar">
    <w:name w:val="Title Char"/>
    <w:basedOn w:val="DefaultParagraphFont"/>
    <w:link w:val="Title"/>
    <w:uiPriority w:val="99"/>
    <w:locked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5">
    <w:name w:val="Názov Char135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DefaultParagraphFont"/>
    <w:uiPriority w:val="99"/>
    <w:semiHidden/>
    <w:rsid w:val="00AC1918"/>
    <w:rPr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rsid w:val="0003344F"/>
    <w:pPr>
      <w:spacing w:after="0" w:line="240" w:lineRule="auto"/>
      <w:jc w:val="both"/>
    </w:pPr>
    <w:rPr>
      <w:rFonts w:cs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C1918"/>
    <w:rPr>
      <w:sz w:val="36"/>
      <w:szCs w:val="36"/>
    </w:rPr>
  </w:style>
  <w:style w:type="character" w:customStyle="1" w:styleId="ZkladntextChar135">
    <w:name w:val="Základný text Char13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PodtitulChar135">
    <w:name w:val="Podtitul Char135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 w:cs="Cambria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AC1918"/>
    <w:rPr>
      <w:rFonts w:ascii="Cambria" w:hAnsi="Cambria" w:cs="Cambria"/>
      <w:sz w:val="24"/>
      <w:szCs w:val="24"/>
    </w:rPr>
  </w:style>
  <w:style w:type="character" w:customStyle="1" w:styleId="PodtitulChar134">
    <w:name w:val="Podtitul Char134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33">
    <w:name w:val="Podtitul Char133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32">
    <w:name w:val="Podtitul Char132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31">
    <w:name w:val="Podtitul Char131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30">
    <w:name w:val="Podtitul Char130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9">
    <w:name w:val="Podtitul Char129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8">
    <w:name w:val="Podtitul Char128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7">
    <w:name w:val="Podtitul Char127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6">
    <w:name w:val="Podtitul Char126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5">
    <w:name w:val="Podtitul Char125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4">
    <w:name w:val="Podtitul Char124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3">
    <w:name w:val="Podtitul Char123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2">
    <w:name w:val="Podtitul Char122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1">
    <w:name w:val="Podtitul Char121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0">
    <w:name w:val="Podtitul Char120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9">
    <w:name w:val="Podtitul Char119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8">
    <w:name w:val="Podtitul Char118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7">
    <w:name w:val="Podtitul Char117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6">
    <w:name w:val="Podtitul Char116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5">
    <w:name w:val="Podtitul Char115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4">
    <w:name w:val="Podtitul Char114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3">
    <w:name w:val="Podtitul Char113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2">
    <w:name w:val="Podtitul Char112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1">
    <w:name w:val="Podtitul Char111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0">
    <w:name w:val="Podtitul Char110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9">
    <w:name w:val="Podtitul Char19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8">
    <w:name w:val="Podtitul Char18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7">
    <w:name w:val="Podtitul Char17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6">
    <w:name w:val="Podtitul Char16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5">
    <w:name w:val="Podtitul Char15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4">
    <w:name w:val="Podtitul Char14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3">
    <w:name w:val="Podtitul Char13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">
    <w:name w:val="Podtitul Char12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">
    <w:name w:val="Podtitul Char11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Zkladntext2Char1">
    <w:name w:val="Základný text 2 Char1"/>
    <w:basedOn w:val="DefaultParagraphFont"/>
    <w:uiPriority w:val="99"/>
    <w:semiHidden/>
    <w:rsid w:val="00AC1918"/>
    <w:rPr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rsid w:val="0003344F"/>
    <w:pPr>
      <w:spacing w:after="0" w:line="240" w:lineRule="auto"/>
      <w:ind w:left="2124" w:hanging="2124"/>
      <w:jc w:val="both"/>
    </w:pPr>
    <w:rPr>
      <w:rFonts w:cs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AC1918"/>
    <w:rPr>
      <w:sz w:val="36"/>
      <w:szCs w:val="36"/>
    </w:rPr>
  </w:style>
  <w:style w:type="character" w:customStyle="1" w:styleId="Zkladntext2Char135">
    <w:name w:val="Základný text 2 Char13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">
    <w:name w:val="Zarážka základného textu 2 Char1"/>
    <w:basedOn w:val="DefaultParagraphFont"/>
    <w:uiPriority w:val="99"/>
    <w:semiHidden/>
    <w:rsid w:val="00AC1918"/>
    <w:rPr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rsid w:val="0003344F"/>
    <w:pPr>
      <w:spacing w:after="0" w:line="240" w:lineRule="auto"/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AC1918"/>
    <w:rPr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3Char1">
    <w:name w:val="Zarážka základného textu 3 Char1"/>
    <w:basedOn w:val="DefaultParagraphFont"/>
    <w:uiPriority w:val="99"/>
    <w:semiHidden/>
    <w:rsid w:val="00AC1918"/>
    <w:rPr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rsid w:val="0003344F"/>
    <w:pPr>
      <w:spacing w:after="0" w:line="240" w:lineRule="auto"/>
      <w:ind w:left="708"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AC1918"/>
    <w:rPr>
      <w:sz w:val="16"/>
      <w:szCs w:val="16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TextbublinyChar135">
    <w:name w:val="Text bubliny Char13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</w:pPr>
  </w:style>
  <w:style w:type="paragraph" w:customStyle="1" w:styleId="TopHeader">
    <w:name w:val="Top Header"/>
    <w:basedOn w:val="Normal"/>
    <w:uiPriority w:val="99"/>
    <w:rsid w:val="0003344F"/>
    <w:pPr>
      <w:spacing w:after="0" w:line="240" w:lineRule="auto"/>
      <w:jc w:val="center"/>
    </w:pPr>
    <w:rPr>
      <w:b/>
      <w:bCs/>
    </w:rPr>
  </w:style>
  <w:style w:type="paragraph" w:styleId="NormalWeb">
    <w:name w:val="Normal (Web)"/>
    <w:basedOn w:val="Normal"/>
    <w:uiPriority w:val="99"/>
    <w:semiHidden/>
    <w:rsid w:val="00D9007D"/>
    <w:pPr>
      <w:spacing w:before="100" w:beforeAutospacing="1" w:after="100" w:afterAutospacing="1" w:line="240" w:lineRule="auto"/>
    </w:pPr>
    <w:rPr>
      <w:rFonts w:cs="Times New Roman"/>
      <w:sz w:val="24"/>
      <w:szCs w:val="24"/>
      <w:lang w:eastAsia="sk-SK"/>
    </w:rPr>
  </w:style>
  <w:style w:type="paragraph" w:styleId="DocumentMap">
    <w:name w:val="Document Map"/>
    <w:basedOn w:val="Normal"/>
    <w:link w:val="DocumentMapChar"/>
    <w:uiPriority w:val="99"/>
    <w:semiHidden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locked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5754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54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54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54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54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54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54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54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54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54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54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54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54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54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54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54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54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54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26</Pages>
  <Words>4620</Words>
  <Characters>26334</Characters>
  <Application>Microsoft Office Outlook</Application>
  <DocSecurity>0</DocSecurity>
  <Lines>0</Lines>
  <Paragraphs>0</Paragraphs>
  <ScaleCrop>false</ScaleCrop>
  <Company>EXALOGIC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 zostavenej k 31</dc:title>
  <dc:subject/>
  <dc:creator>Matulova Silvia</dc:creator>
  <cp:keywords/>
  <dc:description/>
  <cp:lastModifiedBy>Marian</cp:lastModifiedBy>
  <cp:revision>2</cp:revision>
  <cp:lastPrinted>2015-01-27T14:36:00Z</cp:lastPrinted>
  <dcterms:created xsi:type="dcterms:W3CDTF">2025-03-25T11:45:00Z</dcterms:created>
  <dcterms:modified xsi:type="dcterms:W3CDTF">2025-03-25T11:45:00Z</dcterms:modified>
</cp:coreProperties>
</file>