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A5130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8C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E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7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9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5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8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6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E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E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D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13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2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3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D9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F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5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0A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0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52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86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53FF5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A7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A4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FF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C3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AF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304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E7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AE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CE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CA3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D0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AD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6E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11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4F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4F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3F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C7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04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5E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3E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3A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CD0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07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26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FB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FD9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35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CD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FD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0C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B6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34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0740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60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67F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DD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A3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98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55C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6A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CD3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55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40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816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1F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EF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18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7E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7C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DF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30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96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74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E0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92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369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FC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C6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50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00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1F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4F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5F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A2C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C7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F1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BDD1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BE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C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8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82C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83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AB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55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7E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45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D5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E2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A4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F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9E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96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E9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C2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AC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83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E9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DF4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EB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A9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93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D4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9C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F14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0B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33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33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A7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65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40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BB0C0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D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9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3D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B1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C9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05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E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E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B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C8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60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8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9A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3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E6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A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4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E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4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80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3A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97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F2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A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FE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6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F7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F1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B8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7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7C1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96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2F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432AD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6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B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89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B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E0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AE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2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2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5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4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9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5A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B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EE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1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A4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501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D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8D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3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E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BA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7D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D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7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D24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FB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34B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52D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9F4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CEC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65C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065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BC6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29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952B8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E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4F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C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43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677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6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50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B6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0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E9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D6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6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21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6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3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E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DB016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3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C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7A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03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AE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3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9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1E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6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53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41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E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2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73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5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3B75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A8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6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4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8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3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53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F7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A7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0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90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8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460D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8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A3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B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91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F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70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0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C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C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EA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0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6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3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7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BCC1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87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0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30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3A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0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C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3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A1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E26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DF7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DE596" w14:textId="4AB4148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D5B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A8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B3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98B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DF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569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EA6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EC9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6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4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D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9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1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E87B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5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C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E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8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3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A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CA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19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F5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EEAB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A365490" wp14:editId="3156D10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ECF44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36549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1ECF44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6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FE6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422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E5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5B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A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B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E8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8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6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D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87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9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CB53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CE0C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ABDD8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9D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A9E0D00" wp14:editId="4C65A4D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B98F6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9E0D0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8B98F6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270F4BD" wp14:editId="7269D87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012C1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70F4B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1012C1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A14289" wp14:editId="028279B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63A1A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A1428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D63A1A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284CD5A" wp14:editId="1BC6EE6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E8D48" w14:textId="78318765" w:rsidR="000B647F" w:rsidRDefault="000B647F" w:rsidP="00944C3D">
                                  <w:fldSimple w:instr=" MERGEFIELD  aDMOD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84CD5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FAE8D48" w14:textId="78318765" w:rsidR="000B647F" w:rsidRDefault="000B647F" w:rsidP="00944C3D">
                            <w:fldSimple w:instr=" MERGEFIELD  aDMOD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9B4EE2A" wp14:editId="6D2187B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2F283A" w14:textId="76F926D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4EE2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72F283A" w14:textId="76F926D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A5F6140" wp14:editId="7822A6E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77A189" w14:textId="5A3948E7" w:rsidR="000B647F" w:rsidRDefault="000B647F" w:rsidP="00944C3D">
                                  <w:fldSimple w:instr=" MERGEFIELD  aDRDO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5F614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177A189" w14:textId="5A3948E7" w:rsidR="000B647F" w:rsidRDefault="000B647F" w:rsidP="00944C3D">
                            <w:fldSimple w:instr=" MERGEFIELD  aDRDO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4698671" wp14:editId="3F57829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C939A8" w14:textId="0DA28BA1" w:rsidR="000B647F" w:rsidRDefault="000B647F" w:rsidP="00944C3D">
                                  <w:fldSimple w:instr=" MERGEFIELD  aDMDO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698671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C939A8" w14:textId="0DA28BA1" w:rsidR="000B647F" w:rsidRDefault="000B647F" w:rsidP="00944C3D">
                            <w:fldSimple w:instr=" MERGEFIELD  aDMDO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81A7D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11E2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1A67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B394654" wp14:editId="7F4BC0D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913E4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394654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8913E4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8318DB0" wp14:editId="4015586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17F8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318DB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DC17F8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ED3B7E" wp14:editId="610FFC9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0C63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D3B7E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140C63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D5AAA1D" wp14:editId="5A3CF24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C78DAC" w14:textId="34C490C9" w:rsidR="000B647F" w:rsidRDefault="000B647F" w:rsidP="00944C3D">
                                  <w:fldSimple w:instr=" MERGEFIELD  aDRDOo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5AAA1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DC78DAC" w14:textId="34C490C9" w:rsidR="000B647F" w:rsidRDefault="000B647F" w:rsidP="00944C3D">
                            <w:fldSimple w:instr=" MERGEFIELD  aDRDOo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F275C2A" wp14:editId="5407B74F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9C9757" w14:textId="050F503B" w:rsidR="000B647F" w:rsidRDefault="000B647F" w:rsidP="00944C3D">
                                  <w:fldSimple w:instr=" MERGEFIELD  aDMDO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275C2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B9C9757" w14:textId="050F503B" w:rsidR="000B647F" w:rsidRDefault="000B647F" w:rsidP="00944C3D">
                            <w:fldSimple w:instr=" MERGEFIELD  aDMDO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7103BDF" wp14:editId="54D5C29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11D126" w14:textId="35D6965B" w:rsidR="000B647F" w:rsidRDefault="000B647F" w:rsidP="00944C3D">
                                  <w:fldSimple w:instr=" MERGEFIELD  aDRODo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103BD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011D126" w14:textId="35D6965B" w:rsidR="000B647F" w:rsidRDefault="000B647F" w:rsidP="00944C3D">
                            <w:fldSimple w:instr=" MERGEFIELD  aDRODo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797CA64" wp14:editId="053C318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1AFB3" w14:textId="538D0AD4" w:rsidR="000B647F" w:rsidRDefault="000B647F" w:rsidP="00944C3D">
                                  <w:fldSimple w:instr=" MERGEFIELD  aDMOD  \* MERGEFORMAT ">
                                    <w:r w:rsidR="0027485D" w:rsidRPr="0027485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97CA64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A51AFB3" w14:textId="538D0AD4" w:rsidR="000B647F" w:rsidRDefault="000B647F" w:rsidP="00944C3D">
                            <w:fldSimple w:instr=" MERGEFIELD  aDMOD  \* MERGEFORMAT ">
                              <w:r w:rsidR="0027485D" w:rsidRPr="0027485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07B54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C3554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FDF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A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30E2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55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E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4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6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D3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A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9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D2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2E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2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B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2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4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C3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9B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24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2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11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A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9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0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1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1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A6E2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C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E3B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AED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2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2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A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F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A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44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F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4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8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A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B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5A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8D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3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D11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50F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C0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07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68E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EC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CA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A7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1E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68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C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4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E6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1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E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8EA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3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8B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3D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F6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4C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7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B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5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50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EC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63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8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F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E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9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A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2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65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70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0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F6C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7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A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F1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2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8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27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AA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E9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706C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02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EC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0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AA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97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90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4F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7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1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3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CA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B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8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27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8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5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E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6C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E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4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CA8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C8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24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B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1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4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58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ED21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A9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F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0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8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8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5B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F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A4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59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E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6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D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C1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90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D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D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BD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FD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FA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41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468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3BD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BA6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EDE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F5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4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7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C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7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F9A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6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7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0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27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E4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23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7B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4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B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E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DA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CA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3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8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0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40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4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37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87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5EF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21F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C80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82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06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B7C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23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8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DE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CB09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AB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8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143C6CD" wp14:editId="502E955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63BA1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43C6C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563BA1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7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EC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0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A0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39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DC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E9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01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4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6250A65" wp14:editId="760C96F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A09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50A6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64A09B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1D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0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66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EC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F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7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5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F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4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3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0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4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E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7D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B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2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99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9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71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48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7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7F8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8D4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5DE9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DD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C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C084623" wp14:editId="4477A6C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B28C17" w14:textId="3DEB88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36121631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08462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9B28C17" w14:textId="3DEB88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36121631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A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C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F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6F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49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0D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A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F1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3A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D45CFA6" wp14:editId="3A3BE55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2DF15" w14:textId="68CA8E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2021563159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5CFA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D32DF15" w14:textId="68CA8E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2021563159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C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1F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79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8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F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6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6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1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6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0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0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7A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D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B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7D7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6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4BDE3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CB4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5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1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86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9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9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9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5F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7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5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3E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6B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B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B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34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07A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96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FEC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1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6DA8391" wp14:editId="27F60B4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A2893A" w14:textId="56BDD83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A839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6A2893A" w14:textId="56BDD83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43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8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46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1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E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D8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C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7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C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B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D3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76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6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57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B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1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A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4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F3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09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7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20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BE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8E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1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48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E7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0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1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3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4FBE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3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8E36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C34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9B13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F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8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16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38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52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5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F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7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C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52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9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2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27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2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A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A6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9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C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A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53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96B67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D3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1C303D" wp14:editId="45734E8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344089" w14:textId="18AE35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1C303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9344089" w14:textId="18AE35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M.Bela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68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6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1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7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6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3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A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6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F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73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9B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E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0A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9B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2A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987DFC" wp14:editId="3C2630C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CBD38F" w14:textId="4FFB4ACE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987DF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4CBD38F" w14:textId="4FFB4ACE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9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04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E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7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DF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F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2A3E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0F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E8E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3A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DB12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34F3C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02ACC84" wp14:editId="24F4A59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9A8AE0" w14:textId="30DCE8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2ACC8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39A8AE0" w14:textId="30DCE8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8817030" wp14:editId="78B9D59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3AF49F" w14:textId="5103614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81703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D3AF49F" w14:textId="5103614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E06A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53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1C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4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CE77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79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4534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435713" wp14:editId="0E70325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8370CF" w14:textId="313E563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43571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18370CF" w14:textId="313E563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4F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A82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68E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C0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6E2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7F5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7B9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B3B69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15B49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1473308" wp14:editId="237D791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20A2A1" w14:textId="476218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7330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720A2A1" w14:textId="476218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1E5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C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EF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8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2A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8A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62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C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A501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0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3AB0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8847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3192E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F9A861A" wp14:editId="06175B4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C4E96E" w14:textId="1B151D5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7485D" w:rsidRPr="00DB0F6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9A861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AC4E96E" w14:textId="1B151D5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7485D" w:rsidRPr="00DB0F6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07D0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E912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770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9C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D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E2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F4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D3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5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3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F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8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D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D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F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F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0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CD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C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2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04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4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6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3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3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96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B816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49C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60B27C" w14:textId="5E7B7FC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7485D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AC1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0A3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B5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5E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4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C5F3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397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BF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6D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4E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252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D4B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6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5D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160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4A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660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DA7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B77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65C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9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FCC0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4BC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8A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0B0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C04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FB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AB5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8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AC11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63E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FB7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91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F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5A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D24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B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9932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34D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60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63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06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22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6B9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4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70FB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BF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A37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DC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C64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00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79C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EB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455F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7B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D7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9B7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2C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51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752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1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BA17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AF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4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3B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7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E5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3DEF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116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9D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3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E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65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5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FC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5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7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6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8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E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0B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E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5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5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3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D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2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CD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D45E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FE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8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C2E54A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871B11D" w14:textId="77777777" w:rsidR="00944C3D" w:rsidRDefault="00944C3D" w:rsidP="00944C3D">
      <w:pPr>
        <w:rPr>
          <w:rFonts w:ascii="Arial" w:hAnsi="Arial"/>
        </w:rPr>
      </w:pPr>
    </w:p>
    <w:p w14:paraId="5CA45E8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8CC5031" w14:textId="7F53FC4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12D4323" w14:textId="54012B3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0757FAB" w14:textId="4BE4DD7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6AF707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379E7D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5C07D3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6C0C0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BA33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7BFD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4E6328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49081DF" w14:textId="0C5A460A" w:rsidR="00944C3D" w:rsidRPr="008D0433" w:rsidRDefault="0027485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Štefan Žigo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6D30827" w14:textId="05FB142C" w:rsidR="00944C3D" w:rsidRPr="008D0433" w:rsidRDefault="0027485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EC8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67018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E2DBF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C1118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6D6BE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01DA2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5B38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B519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AE5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1A920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C613FF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9DF6802" w14:textId="3A2FDF83" w:rsidR="00944C3D" w:rsidRDefault="0027485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AA5CB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57F9E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BF9BEC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18DDBE" w14:textId="4BC88BD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FFF88C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2E3FF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61B37A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E579C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215EB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E85B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2D6A74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D334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24A2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AF1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A28D1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DC3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F11FD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044E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F2881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0C1F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52E9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39C9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A523D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95B9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4E6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075C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5C87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C84E7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77E25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032B74F" w14:textId="67A9BAF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4AF49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986BA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674AC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AAD5F7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834D6C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E1FD1F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5C652B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45EE3A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5428BE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74F92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2B1FC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11E5F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1ABA07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4FF5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0F7E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4732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C57CD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3790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EA40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52F6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0AFD8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52C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62E9A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4DD1F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ADCE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CBB1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5BA55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BE3B4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99848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20F87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8C300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BF9FF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0BAFC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07E45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736BE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A4827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1D4E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85761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B3310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1055F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62799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8291D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C63C4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A7514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8AF85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096314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E518DB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CEE11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42D62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C3331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2FCFB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CD024F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B7B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42EC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D7A02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CAE11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B549B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27E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445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E35C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E643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B3F87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1DAF1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60BF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9A9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6B4AF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BC1FC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502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B7A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A3B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EE8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EBE96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B1CC6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F9E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749C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9A2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6593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D3688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15D9B52" w14:textId="7576FD0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F1C6CF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8BE5F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02FA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754715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D8CBB1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AF273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38FE3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F7DED7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589AC80" w14:textId="77777777" w:rsidTr="00503750">
        <w:tc>
          <w:tcPr>
            <w:tcW w:w="2302" w:type="dxa"/>
            <w:vAlign w:val="center"/>
          </w:tcPr>
          <w:p w14:paraId="1D0B7B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C7C3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37995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A608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51D5C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2699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6F4D6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9C780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7BBD261" w14:textId="77777777" w:rsidTr="00503750">
        <w:tc>
          <w:tcPr>
            <w:tcW w:w="15593" w:type="dxa"/>
            <w:gridSpan w:val="8"/>
            <w:vAlign w:val="center"/>
          </w:tcPr>
          <w:p w14:paraId="1DAB8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72CF5F" w14:textId="77777777" w:rsidTr="00503750">
        <w:tc>
          <w:tcPr>
            <w:tcW w:w="2302" w:type="dxa"/>
            <w:vAlign w:val="center"/>
          </w:tcPr>
          <w:p w14:paraId="5B82C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78446F" w14:textId="48D2B8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E629DF" w14:textId="5F1E0E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117CC" w14:textId="61DC2F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5AA108" w14:textId="0C3BC3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0AB63" w14:textId="4F1AD0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BDBFF" w14:textId="6791E7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36FBE" w14:textId="5DA7F3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E89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8A5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793F7C4" w14:textId="6F783F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94FB03" w14:textId="640D16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E6FA5" w14:textId="141724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DC057" w14:textId="481740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88BAAD" w14:textId="476039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E35FF" w14:textId="4323D8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A457E" w14:textId="160D1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96F1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A96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234028A" w14:textId="7B40D4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524E42" w14:textId="7F669C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912A00" w14:textId="44C97B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4E451" w14:textId="35922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7D89C" w14:textId="6AAE06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DAE2B" w14:textId="38EC3C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F64C4" w14:textId="251FDD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203C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46E4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CB4F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5314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FF5E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C91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B580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10F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49B1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1919C1" w14:textId="77777777" w:rsidTr="00503750">
        <w:tc>
          <w:tcPr>
            <w:tcW w:w="2302" w:type="dxa"/>
            <w:vAlign w:val="center"/>
          </w:tcPr>
          <w:p w14:paraId="54CC9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38C054" w14:textId="16F94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374410" w14:textId="4C279E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3AE2B8" w14:textId="2CB443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87C91" w14:textId="0723E2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FAAB4" w14:textId="6A2115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4A80A" w14:textId="7B89A7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F49A5" w14:textId="737953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00A7C" w14:textId="77777777" w:rsidTr="00503750">
        <w:tc>
          <w:tcPr>
            <w:tcW w:w="15593" w:type="dxa"/>
            <w:gridSpan w:val="8"/>
            <w:vAlign w:val="center"/>
          </w:tcPr>
          <w:p w14:paraId="57FDE0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AB62161" w14:textId="77777777" w:rsidTr="00503750">
        <w:tc>
          <w:tcPr>
            <w:tcW w:w="2302" w:type="dxa"/>
            <w:vAlign w:val="center"/>
          </w:tcPr>
          <w:p w14:paraId="33BF0A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F4F1C7" w14:textId="780760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EC2BF2" w14:textId="6CE0DC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EB5CA" w14:textId="760BE9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70B5D0" w14:textId="51037E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BC5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D790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CFD1F2" w14:textId="5A5B98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6F7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2B7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6C64655" w14:textId="6AA48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85205E" w14:textId="7117EE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788CC" w14:textId="47757A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7BAFF" w14:textId="33FBC0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DA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A9A0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6EE3D3" w14:textId="235A7F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9AA5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E69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8D378B" w14:textId="0C8B39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989DF2" w14:textId="7F6F1E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02D92" w14:textId="1A1D98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112004" w14:textId="4439E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61B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5B27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0E91BD" w14:textId="3C8AB4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0C821" w14:textId="77777777" w:rsidTr="00503750">
        <w:tc>
          <w:tcPr>
            <w:tcW w:w="2302" w:type="dxa"/>
            <w:vAlign w:val="center"/>
          </w:tcPr>
          <w:p w14:paraId="5309C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11B0A6" w14:textId="54A3A2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B2A7AB" w14:textId="05C7F5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74362" w14:textId="443126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0CE9B" w14:textId="036AFA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2F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50C0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FA558D" w14:textId="3C766A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F1E85" w14:textId="77777777" w:rsidTr="00503750">
        <w:tc>
          <w:tcPr>
            <w:tcW w:w="15593" w:type="dxa"/>
            <w:gridSpan w:val="8"/>
            <w:vAlign w:val="center"/>
          </w:tcPr>
          <w:p w14:paraId="53FA8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26AAA3" w14:textId="77777777" w:rsidTr="00503750">
        <w:tc>
          <w:tcPr>
            <w:tcW w:w="2302" w:type="dxa"/>
            <w:vAlign w:val="center"/>
          </w:tcPr>
          <w:p w14:paraId="0C72B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229F9C" w14:textId="28612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51EAB3" w14:textId="4B44A9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5DCB9" w14:textId="5BDFF0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17D3F" w14:textId="3BF46E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EC423" w14:textId="32EFE5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73BEB" w14:textId="6E6B6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291F8" w14:textId="28A076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760D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86D1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D0C2CB7" w14:textId="64FC0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1C173C" w14:textId="676B96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43FD4" w14:textId="00CBFA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15234" w14:textId="5687ED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B527B" w14:textId="04AADA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81E5C" w14:textId="35EAB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19BEB" w14:textId="20A258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8C2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2E9C8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DB44465" w14:textId="3E4EE8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B0CE47" w14:textId="630851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64FBD" w14:textId="40CBA8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DC63F" w14:textId="3DA4B5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B4EC0" w14:textId="1ECBFD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92339" w14:textId="530DF6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904C4" w14:textId="684A93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594F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537C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7AA770" w14:textId="069293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76339B" w14:textId="5C1A0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A67276" w14:textId="385E96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81F8B4" w14:textId="598C7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ED115" w14:textId="7FD73E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17D53E" w14:textId="3C68A0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C715A" w14:textId="0414B7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EB82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8E17B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5C7C7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A2B6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CE405D" w14:textId="10AFA3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87EC54" w14:textId="6058F4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2235D" w14:textId="7C7DC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38040" w14:textId="07DFED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BEC72" w14:textId="5FEF8F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A990C" w14:textId="4D5BBF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EE2DB6" w14:textId="28526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6E92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7203A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74D719" w14:textId="4C40D3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CB9E9" w14:textId="4C80E3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52C10" w14:textId="1921EA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182492" w14:textId="58095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3FEF2D" w14:textId="3D476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C747D2" w14:textId="7E6EE7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1B1F28" w14:textId="1B0387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ABF3D5" w14:textId="77777777" w:rsidR="00944C3D" w:rsidRDefault="00944C3D" w:rsidP="00944C3D">
      <w:pPr>
        <w:rPr>
          <w:rFonts w:ascii="Arial" w:hAnsi="Arial"/>
          <w:b/>
        </w:rPr>
      </w:pPr>
    </w:p>
    <w:p w14:paraId="0AB60AB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ACFFC44" w14:textId="77777777" w:rsidTr="00503750">
        <w:tc>
          <w:tcPr>
            <w:tcW w:w="1944" w:type="dxa"/>
            <w:vAlign w:val="center"/>
          </w:tcPr>
          <w:p w14:paraId="04C614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E1137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78F4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C4DF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6F12A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D00B6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F70B3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19A93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21DF2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1F304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F50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DC006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1CA2564" w14:textId="77777777" w:rsidTr="00503750">
        <w:tc>
          <w:tcPr>
            <w:tcW w:w="15685" w:type="dxa"/>
            <w:gridSpan w:val="12"/>
            <w:vAlign w:val="center"/>
          </w:tcPr>
          <w:p w14:paraId="480DB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74E8FD" w14:textId="77777777" w:rsidTr="00503750">
        <w:tc>
          <w:tcPr>
            <w:tcW w:w="1944" w:type="dxa"/>
            <w:vAlign w:val="center"/>
          </w:tcPr>
          <w:p w14:paraId="530945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C570C1" w14:textId="141F4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8350B7" w14:textId="4EEB4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BC4397" w14:textId="34B4D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79B9CB" w14:textId="717FF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D97496" w14:textId="574D6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5AA882" w14:textId="112DB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FF738B" w14:textId="4D524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008021" w14:textId="0DD0F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40235D" w14:textId="72123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999B86" w14:textId="02019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F03D85" w14:textId="4C836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7154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A1B0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8D5733" w14:textId="03E99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570B48" w14:textId="0943F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589523" w14:textId="41B9A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5E1A3D" w14:textId="19913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214450" w14:textId="08A8F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46AD12" w14:textId="51729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6A6D9F" w14:textId="720DB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FC3DAE" w14:textId="62C00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D74301" w14:textId="799CC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3274E1" w14:textId="6837F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BA846E" w14:textId="4FB29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CEFB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8781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1D61EA1" w14:textId="48951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61B4AF" w14:textId="6F299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5D6385" w14:textId="67501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BFD884" w14:textId="09504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E23764" w14:textId="4CDBF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73BF7B" w14:textId="0FD8B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85CED0" w14:textId="1A3B0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5BE898" w14:textId="0615D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F6B955" w14:textId="60759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30A881" w14:textId="3193D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BD204C" w14:textId="74575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20F2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8D5B6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9D92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BB4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E7F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0AA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B4E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A6B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0B19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8DB8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9575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B5C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C7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C3FA3CD" w14:textId="77777777" w:rsidTr="00503750">
        <w:tc>
          <w:tcPr>
            <w:tcW w:w="1944" w:type="dxa"/>
            <w:vAlign w:val="center"/>
          </w:tcPr>
          <w:p w14:paraId="2A2C6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7E91C6" w14:textId="542BB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AB030A" w14:textId="1BF52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A0739F" w14:textId="4F07C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805E32" w14:textId="6F851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AA9049" w14:textId="3B744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6E1E7C" w14:textId="4FCB7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9425FB" w14:textId="52B84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1EB19" w14:textId="6221C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24DA8E" w14:textId="44D8F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E11D19" w14:textId="4CB74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264C07" w14:textId="5FA3B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EC10E" w14:textId="77777777" w:rsidTr="00503750">
        <w:tc>
          <w:tcPr>
            <w:tcW w:w="15685" w:type="dxa"/>
            <w:gridSpan w:val="12"/>
            <w:vAlign w:val="center"/>
          </w:tcPr>
          <w:p w14:paraId="207BC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FBCD68F" w14:textId="77777777" w:rsidTr="00503750">
        <w:tc>
          <w:tcPr>
            <w:tcW w:w="1944" w:type="dxa"/>
            <w:vAlign w:val="center"/>
          </w:tcPr>
          <w:p w14:paraId="1F0111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1A6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AC3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0728B4" w14:textId="6E1D7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B16126" w14:textId="37C2E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E8CDE3" w14:textId="68E1F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2F6A90" w14:textId="73454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17DBC6" w14:textId="39470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56FD05" w14:textId="32644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356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532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FA3B2C" w14:textId="7709E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F803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A8002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BDB2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948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C97E68" w14:textId="061B2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033E51" w14:textId="71B6D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7A576E" w14:textId="3D46D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790508" w14:textId="74778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C2D739" w14:textId="76B71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C7A54F" w14:textId="4522B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1DA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B96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A3494B" w14:textId="7872E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62CB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5267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01A7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99E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16A164" w14:textId="0E1F9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3A642E" w14:textId="36C6E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203F1" w14:textId="05300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FDF61C" w14:textId="40089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78DE6" w14:textId="577D1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6BA8F7" w14:textId="762A4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3DE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048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44AA4E" w14:textId="0E064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F8919" w14:textId="77777777" w:rsidTr="00503750">
        <w:tc>
          <w:tcPr>
            <w:tcW w:w="1944" w:type="dxa"/>
            <w:vAlign w:val="center"/>
          </w:tcPr>
          <w:p w14:paraId="5F2DE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E50D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F34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9D4375" w14:textId="01DB5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31C208" w14:textId="1CF1C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EDA7A4" w14:textId="24A017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450648" w14:textId="5B054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0EF1D8" w14:textId="61F54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609E58" w14:textId="2888B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A77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64B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56A472" w14:textId="1532B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CDB61" w14:textId="77777777" w:rsidTr="00503750">
        <w:tc>
          <w:tcPr>
            <w:tcW w:w="15685" w:type="dxa"/>
            <w:gridSpan w:val="12"/>
            <w:vAlign w:val="center"/>
          </w:tcPr>
          <w:p w14:paraId="656B5C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28DE67" w14:textId="77777777" w:rsidTr="00503750">
        <w:tc>
          <w:tcPr>
            <w:tcW w:w="1944" w:type="dxa"/>
            <w:vAlign w:val="center"/>
          </w:tcPr>
          <w:p w14:paraId="02390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4F3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D29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F34CA4" w14:textId="2A7BF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D0290A" w14:textId="6C291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C328F8" w14:textId="39CE6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077EBF" w14:textId="44785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963842" w14:textId="73CC6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F911C5" w14:textId="3C938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B8B96" w14:textId="5A537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96A4E0" w14:textId="0AC91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4005BC" w14:textId="2408F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88EA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6E8F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856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D02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0CA211" w14:textId="25DA4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B22E55" w14:textId="30FCE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A849A6" w14:textId="28757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1E25D2" w14:textId="41F35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DABD4" w14:textId="5AA5A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D5A2E1" w14:textId="5E27D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D67ACB" w14:textId="50614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316430" w14:textId="6D7CA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DD3FE1" w14:textId="6DEDF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66883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BB57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902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CA9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741C23" w14:textId="5FD7E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85CD5" w14:textId="76E5C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BE235B" w14:textId="71A00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5F3AF1" w14:textId="36C65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650412" w14:textId="5FB57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59FC2F" w14:textId="0DD96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2C6227" w14:textId="27D46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BE4C27" w14:textId="2AC5D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7C7A24" w14:textId="6BE4E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37FD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D84E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C6D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825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5D94C0" w14:textId="736BA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20617F" w14:textId="74420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48ED26" w14:textId="3FD9D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BEA47F" w14:textId="749F4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B95FDF" w14:textId="00DB5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9FCFA4" w14:textId="17218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EDBA6B" w14:textId="237EE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156DD1" w14:textId="22162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22C7AF" w14:textId="0159C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34B3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5BE0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FD4AA1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52913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DF3C18" w14:textId="04EF7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114FF0" w14:textId="2BD8F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34A79E" w14:textId="5A9BA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0F34CA" w14:textId="4425D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68DB70" w14:textId="5D7B2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B7180C" w14:textId="79A20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2285AF" w14:textId="3E440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6F780C" w14:textId="509BC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5D265F" w14:textId="5D8B0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95E553" w14:textId="691AC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8B80B0" w14:textId="7B5A9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6AD4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C8F1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FEE20C" w14:textId="09E21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32B9FB" w14:textId="2B377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15A0EF" w14:textId="407CA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CBC6FE" w14:textId="18448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DD3C5" w14:textId="50F10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D1E9B5" w14:textId="46613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FFA6FD" w14:textId="6C9AE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B5F069" w14:textId="20F61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D49DF8" w14:textId="31686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BD2B47" w14:textId="07F70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322A1F" w14:textId="3A283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B116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B4BF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1A4B6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2E81AE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CA7A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BC8F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63C1E7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D5DE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E18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4023E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6A3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F7B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C7F09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ADE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436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E7B8D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9669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CAF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AAD97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65570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9FEC2A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C8E5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329F0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B0496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E7C874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D7D5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AE71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389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9D744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5D7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EC79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0CF8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22908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9831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7F91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092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0EE0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F67E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1518D9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5D1F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2B81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C737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F295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C4C2B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13ECD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D9FCEA0" w14:textId="77777777" w:rsidTr="00503750">
        <w:trPr>
          <w:trHeight w:val="1073"/>
        </w:trPr>
        <w:tc>
          <w:tcPr>
            <w:tcW w:w="3614" w:type="dxa"/>
            <w:vMerge/>
          </w:tcPr>
          <w:p w14:paraId="20B29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DC623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54EE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FF95A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222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667A6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1734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32F3E6F" w14:textId="77777777" w:rsidTr="00503750">
        <w:trPr>
          <w:trHeight w:val="283"/>
        </w:trPr>
        <w:tc>
          <w:tcPr>
            <w:tcW w:w="3614" w:type="dxa"/>
          </w:tcPr>
          <w:p w14:paraId="56C6A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E66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1A16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D12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7E3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67E4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AC8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8AF9E6E" w14:textId="77777777" w:rsidTr="00503750">
        <w:trPr>
          <w:trHeight w:val="283"/>
        </w:trPr>
        <w:tc>
          <w:tcPr>
            <w:tcW w:w="3614" w:type="dxa"/>
          </w:tcPr>
          <w:p w14:paraId="767B1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D4D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4E2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142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F1AF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DED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9B8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6D8211" w14:textId="77777777" w:rsidTr="00503750">
        <w:trPr>
          <w:trHeight w:val="283"/>
        </w:trPr>
        <w:tc>
          <w:tcPr>
            <w:tcW w:w="3614" w:type="dxa"/>
          </w:tcPr>
          <w:p w14:paraId="445DB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200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1EE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093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CA2C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078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E8E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5239FB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B30B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FD2BAB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9D27C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AFD3A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FC830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DF8F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411E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FED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4662F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F42A4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AB65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0DA3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529A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0B8E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4A2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B863AC9" w14:textId="0713D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8A313A" w14:textId="71F7A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8F2975" w14:textId="5ABE7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62780" w14:textId="38956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96239A" w14:textId="470A0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0BD70" w14:textId="78C1A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03A25" w14:textId="13E66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5369B9" w14:textId="6AE84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C0A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5C7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B621B4F" w14:textId="2A194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BE62B1" w14:textId="66F0D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CF499" w14:textId="37DC9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05253" w14:textId="70E12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2EB3B" w14:textId="0CD34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70F4C" w14:textId="29CEE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2C0C9" w14:textId="6F71F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AA155" w14:textId="64CF2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792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003B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208583B" w14:textId="5CC84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DA2D5" w14:textId="56065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C7F39" w14:textId="4492A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9903D" w14:textId="058FE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F4887" w14:textId="23C89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E511C" w14:textId="73E66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A98DB" w14:textId="0E360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36E2CD" w14:textId="460FA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03E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B61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696D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5E2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93B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966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C0B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62E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084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C054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0AA7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14E63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D014C2" w14:textId="2E37F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93555" w14:textId="58F8A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FFC6F" w14:textId="76494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40039" w14:textId="45AFE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952A4" w14:textId="70650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F41F71" w14:textId="6BAB1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6FEEE" w14:textId="55DA3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4EB1DF" w14:textId="7AAB9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C350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D463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1887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5A30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0FA96CB" w14:textId="5BAD6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7A769" w14:textId="2E07A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E53CB" w14:textId="1D350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154C3" w14:textId="7307A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D714A" w14:textId="4BCD7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0036C" w14:textId="3B9C9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FEA0E" w14:textId="30FE2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E2C7D1" w14:textId="15C6E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D61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17D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FD79229" w14:textId="7F5FD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F2B34" w14:textId="14B6E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F92A8E" w14:textId="7F1AF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25A0F" w14:textId="40009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5CE70" w14:textId="63F29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ED6220" w14:textId="185E1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DA2B62" w14:textId="0FD44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BF2C8F" w14:textId="70529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D87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367A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F0988F5" w14:textId="0DD95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80F3F" w14:textId="61F79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DC178" w14:textId="68778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413C6" w14:textId="70B9A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78472" w14:textId="39C96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0EA72" w14:textId="010E1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EF9DE" w14:textId="52B46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D4AD6A" w14:textId="43A4F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4C6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0DC1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B92B33" w14:textId="1DF56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B1892" w14:textId="47AB0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A791A" w14:textId="4CDED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488AC" w14:textId="06F05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C3175" w14:textId="4773C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242D2" w14:textId="55028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A7317" w14:textId="6737C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9E1C68" w14:textId="536E2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6146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4069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AABF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E8FCC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36E810" w14:textId="39589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1925E" w14:textId="3651E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8F0D8" w14:textId="5FD0F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C805B" w14:textId="4CE86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526DB" w14:textId="7EAAD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08CE1" w14:textId="74DD7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96E1B" w14:textId="2BD13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C1B788" w14:textId="3DA07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2E96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87A30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B3341D" w14:textId="2BA8A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2EB5D" w14:textId="473DD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C3CC8" w14:textId="7AB10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49102" w14:textId="35360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BD716" w14:textId="7FBB0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74D46" w14:textId="6B7F1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C2795" w14:textId="50BE7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875EF6" w14:textId="4E12F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D196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94C8A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2E306AF" w14:textId="33A53C0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A845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A844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650B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7AC8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002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581D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6B8B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DED3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5627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25E3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9309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EE5C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68CF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F5C4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7ADE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C799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3DD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2CF98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6CCE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742F7D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F2A667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85FB87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8A8E2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0646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C9B6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7C1D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83E1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2F1BD4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B340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E9ED23" w14:textId="447A23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3B17A0" w14:textId="1F8247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8065300" w14:textId="24AA5E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AB2D33" w14:textId="1E07E5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A0F4C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EF7A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2119B9" w14:textId="34784D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3E4D9F3" w14:textId="5D93AA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D8A0FF9" w14:textId="6D1FEE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93B559" w14:textId="620119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3E5CF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6DAF0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473F2B" w14:textId="341322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4F5B31" w14:textId="7ED813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6A4954" w14:textId="7ED22C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8C1640" w14:textId="202BDC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83EC1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80F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76A765" w14:textId="27B3FD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008DFB" w14:textId="1E8568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53AA2D" w14:textId="3081D2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B471F1" w14:textId="2DA5C3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3B32B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05EB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37CEF7" w14:textId="5682FA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0BAF99" w14:textId="3F1892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5C6091" w14:textId="0076C0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F1684D" w14:textId="0BF5C9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6FC41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215105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209120" w14:textId="1F99791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6C6951" w14:textId="32F0AEB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11408A" w14:textId="34DEC5B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E5A821" w14:textId="3EF1330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2C298D9" w14:textId="77777777" w:rsidR="00944C3D" w:rsidRDefault="00944C3D" w:rsidP="00944C3D">
      <w:pPr>
        <w:rPr>
          <w:rFonts w:ascii="Arial" w:hAnsi="Arial"/>
          <w:b/>
        </w:rPr>
      </w:pPr>
    </w:p>
    <w:p w14:paraId="4E6E854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3AEA48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0FC34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669D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6A7DD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F962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A56EC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8CB88B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DEBB6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6BB8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3105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A360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11AD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349D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2CB51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FBF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8D75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251D5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34084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D251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22CA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5A4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9ED17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3E370C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76ADB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79B9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DDF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D5F25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DBF752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06EFAA" w14:textId="77777777" w:rsidTr="00503750">
        <w:tc>
          <w:tcPr>
            <w:tcW w:w="2835" w:type="dxa"/>
            <w:vAlign w:val="center"/>
          </w:tcPr>
          <w:p w14:paraId="24FD7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BF0BC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D8374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71DB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958C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E0392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A3C606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72518A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52FE550" w14:textId="4AE4D40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7CE056" w14:textId="56E4283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B73ED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F3E5F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A7021" w14:textId="29ECB26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45F5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94B3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3DE658" w14:textId="1BF6F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A9C9A" w14:textId="56A70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6A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750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CF7A0" w14:textId="090B5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0B3D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2D93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31F1558" w14:textId="4DA13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82BD78" w14:textId="3DC1B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B6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7F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744892" w14:textId="71CB5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CFB3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3CF7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8BA14B3" w14:textId="4C6A7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8EECF" w14:textId="57FBB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AE3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EDC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B8D6B" w14:textId="322F8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3DE9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50D5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CFF2839" w14:textId="2A3F2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6FE27" w14:textId="1E8BC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410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2ED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01B9DC" w14:textId="4A4F1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8D99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FBF7D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04B1D96" w14:textId="5D40C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AC8BA" w14:textId="6CCBD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35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BB5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D2CE81" w14:textId="6B1EB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DFBA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D169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FC64B12" w14:textId="64AAAA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AE587" w14:textId="5FD157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44C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8234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335343" w14:textId="6DD158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7CB02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47EAAA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A648988" w14:textId="1CE6C4E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DFCE2DD" w14:textId="77777777" w:rsidR="00944C3D" w:rsidRDefault="00944C3D" w:rsidP="00944C3D">
      <w:pPr>
        <w:rPr>
          <w:rFonts w:ascii="Arial" w:hAnsi="Arial"/>
          <w:b/>
        </w:rPr>
      </w:pPr>
    </w:p>
    <w:p w14:paraId="7998194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75B2E98" w14:textId="77777777" w:rsidTr="00503750">
        <w:tc>
          <w:tcPr>
            <w:tcW w:w="2835" w:type="dxa"/>
            <w:vAlign w:val="center"/>
          </w:tcPr>
          <w:p w14:paraId="5B0E4E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EF877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D05C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15BC1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8218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8EEAC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996034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0173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69118DF" w14:textId="5469E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3DC7C" w14:textId="7C349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E4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65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E22443" w14:textId="6FF30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3B3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083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5D596D0" w14:textId="78FFE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076283" w14:textId="180C2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5AF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D72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02BB98" w14:textId="28CBA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1242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758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D40097F" w14:textId="18DB0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9349D" w14:textId="3115F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43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2E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D3BD48" w14:textId="30027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F0C3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A50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A9BD5AD" w14:textId="10984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13613" w14:textId="622AC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44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891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60A8F7" w14:textId="00810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E5CD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C521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291E5F6" w14:textId="3C1BEC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FD9F8" w14:textId="1CEF24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C9E3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2968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91A61C" w14:textId="382D3D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5D31D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4E281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3476C3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2643D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A92F8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7E36A35" w14:textId="77777777" w:rsidTr="00503750">
        <w:trPr>
          <w:trHeight w:val="699"/>
        </w:trPr>
        <w:tc>
          <w:tcPr>
            <w:tcW w:w="3502" w:type="dxa"/>
            <w:vMerge/>
          </w:tcPr>
          <w:p w14:paraId="360FC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68827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0690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2652F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6E4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3657F3B" w14:textId="15E1178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CEAF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420FC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4A8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37D4CE0" w14:textId="16CD6A9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8FB0D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6FDFB1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6490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C16A8B5" w14:textId="60E94DA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C52F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9579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667B7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3CA31F4" w14:textId="77777777" w:rsidTr="00503750">
        <w:trPr>
          <w:trHeight w:val="593"/>
        </w:trPr>
        <w:tc>
          <w:tcPr>
            <w:tcW w:w="3497" w:type="dxa"/>
          </w:tcPr>
          <w:p w14:paraId="0B9B1D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8B59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9F3A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9021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EB1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C868E1" w14:textId="5C122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6C51EF" w14:textId="6A261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4CEA9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66F53B" w14:textId="31AEB72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DAA6D0" w14:textId="40626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3E2CE3" w14:textId="0CDBC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E79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CF77F3" w14:textId="3958284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394C65" w14:textId="57F02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346B20" w14:textId="2BFFA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2D7D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862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34313AE" w14:textId="12EE8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56B88D" w14:textId="353C0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3E6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4FD636" w14:textId="4D6F003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D98D71" w14:textId="3A312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13E7E4" w14:textId="309A8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074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99D4D5" w14:textId="11B24C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86AEB1" w14:textId="56BE5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E8A8CD" w14:textId="5EEA9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D4B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A40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8EA4CF1" w14:textId="1F828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9698B5" w14:textId="54FCB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467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0278A1" w14:textId="5D517D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DA7AF3" w14:textId="1137A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AB9A8A" w14:textId="7606C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B10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03B7B8" w14:textId="4E2A6C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ABE9EF" w14:textId="3A8CD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3A325E" w14:textId="6D893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73CD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B7E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F1D1AA4" w14:textId="7F564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93CD49" w14:textId="4AE41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31F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5DD59" w14:textId="4666207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A95FA0" w14:textId="0E50E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C62AC1" w14:textId="35CC6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BA8E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6C42452" w14:textId="2FC77E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B20ECB" w14:textId="6B158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EE53A5" w14:textId="5EE0B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5A5B3C" w14:textId="77777777" w:rsidR="00944C3D" w:rsidRDefault="00944C3D" w:rsidP="00944C3D">
      <w:pPr>
        <w:rPr>
          <w:rFonts w:ascii="Arial" w:hAnsi="Arial"/>
          <w:b/>
        </w:rPr>
      </w:pPr>
    </w:p>
    <w:p w14:paraId="636B0009" w14:textId="77777777" w:rsidR="00944C3D" w:rsidRDefault="00944C3D" w:rsidP="00944C3D">
      <w:pPr>
        <w:rPr>
          <w:rFonts w:ascii="Arial" w:hAnsi="Arial"/>
          <w:b/>
        </w:rPr>
      </w:pPr>
    </w:p>
    <w:p w14:paraId="1AED410C" w14:textId="77777777" w:rsidR="00944C3D" w:rsidRDefault="00944C3D" w:rsidP="00944C3D">
      <w:pPr>
        <w:rPr>
          <w:rFonts w:ascii="Arial" w:hAnsi="Arial"/>
          <w:b/>
        </w:rPr>
      </w:pPr>
    </w:p>
    <w:p w14:paraId="1AE532CB" w14:textId="77777777" w:rsidR="00944C3D" w:rsidRDefault="00944C3D" w:rsidP="00944C3D">
      <w:pPr>
        <w:rPr>
          <w:rFonts w:ascii="Arial" w:hAnsi="Arial"/>
          <w:b/>
        </w:rPr>
      </w:pPr>
    </w:p>
    <w:p w14:paraId="65DA498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5"/>
        <w:gridCol w:w="1629"/>
        <w:gridCol w:w="1212"/>
        <w:gridCol w:w="1213"/>
        <w:gridCol w:w="1189"/>
        <w:gridCol w:w="1572"/>
      </w:tblGrid>
      <w:tr w:rsidR="00944C3D" w:rsidRPr="00050529" w14:paraId="09AF44B9" w14:textId="77777777" w:rsidTr="00503750">
        <w:tc>
          <w:tcPr>
            <w:tcW w:w="2622" w:type="dxa"/>
            <w:vAlign w:val="center"/>
          </w:tcPr>
          <w:p w14:paraId="024360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E7C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FD172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1237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903FE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94CC5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14662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42EE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77975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66A2F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3EC25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7C227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86E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AA3A3FE" w14:textId="574FC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D73E2F" w14:textId="65564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79751A" w14:textId="27E9B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E5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19619A" w14:textId="5D641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77133" w14:textId="77777777" w:rsidTr="00503750">
        <w:tc>
          <w:tcPr>
            <w:tcW w:w="2622" w:type="dxa"/>
            <w:vAlign w:val="center"/>
          </w:tcPr>
          <w:p w14:paraId="4E777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8482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38AF102" w14:textId="70B4F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4CC64C" w14:textId="32B5D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03303" w14:textId="2B1C1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91F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FF5833" w14:textId="25BE2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A49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EE6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1B5839" w14:textId="4D1C2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145D73" w14:textId="2703C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51B6FB" w14:textId="513DE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E58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D82CC5" w14:textId="6BB69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CA7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1F9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FB6D3C6" w14:textId="3E3BD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E713F8" w14:textId="15DFC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F5DE0C" w14:textId="7FBED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543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5E5055" w14:textId="1BE1A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C96AE" w14:textId="77777777" w:rsidTr="00503750">
        <w:tc>
          <w:tcPr>
            <w:tcW w:w="2622" w:type="dxa"/>
            <w:vAlign w:val="center"/>
          </w:tcPr>
          <w:p w14:paraId="65EE9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C4B045D" w14:textId="17F79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114214.00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F30F05" w14:textId="08D99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29864.00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94053C" w14:textId="531D7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13881.00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99C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8791AE" w14:textId="5E84F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130198.00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DBE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5D5C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4A77D00" w14:textId="76F9D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734CBA" w14:textId="1E23F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5372C8" w14:textId="32255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73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A4674" w14:textId="73835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F282E" w14:textId="77777777" w:rsidTr="00503750">
        <w:tc>
          <w:tcPr>
            <w:tcW w:w="2622" w:type="dxa"/>
            <w:vAlign w:val="center"/>
          </w:tcPr>
          <w:p w14:paraId="45A411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22F9689" w14:textId="54635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AEEC0C" w14:textId="74B06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25FDF" w14:textId="58978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44F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597B62" w14:textId="0F326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62885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21554C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FEAA8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14A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4904AE2" w14:textId="7E07A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957AEB" w14:textId="3DC40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9979C3" w14:textId="24DFB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E11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96D15E" w14:textId="0414F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8E4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5641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02920D7" w14:textId="7B095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DD8703" w14:textId="3D142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914CB1" w14:textId="14C37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37E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2D4125" w14:textId="669E5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761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DFA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355F074" w14:textId="7752E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F64731" w14:textId="0DF77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5ED5B" w14:textId="389D7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3F8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C9BF2" w14:textId="285B7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CA8DA" w14:textId="77777777" w:rsidTr="00503750">
        <w:tc>
          <w:tcPr>
            <w:tcW w:w="2622" w:type="dxa"/>
            <w:vAlign w:val="center"/>
          </w:tcPr>
          <w:p w14:paraId="4641E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A39F7EB" w14:textId="3AD5E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E8D4C0" w14:textId="5E44C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36B68C" w14:textId="24D9E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05E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C11FC6" w14:textId="6C612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BAF53" w14:textId="77777777" w:rsidTr="00503750">
        <w:tc>
          <w:tcPr>
            <w:tcW w:w="2622" w:type="dxa"/>
            <w:vAlign w:val="center"/>
          </w:tcPr>
          <w:p w14:paraId="47167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3C66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089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E51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BD2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3F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50C8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41DA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3661257" w14:textId="4CB574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114214.00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DA8606" w14:textId="685DFF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29864.00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5455BE" w14:textId="2DD00C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13881.00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6A31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F59B3A" w14:textId="5F9537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130198.00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1590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4ACDF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822571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6CBA4B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D79E3B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5028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33B2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7B163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F9E58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D1CE7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1486B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E67C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6421C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A71A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4607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ACEA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9986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B8DC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2E1F5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67C9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DCA6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DDEA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ED42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5FE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DF98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E1C9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1E09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0700E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6234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FD68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1A3DD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AD90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7A45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DD399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3843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A6E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99ABC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674D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7218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1756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52F2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26537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E5C13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1DFA4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23B39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AC75E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1833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D81E1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6142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7E92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BCCF1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8AD4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405C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62773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FE60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FD9E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6B19D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A40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D01C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5ECB3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C70A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587C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5A6E5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8A2A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F9F1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3B63E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C93C9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AF86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BDDAE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283BC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3462B45" w14:textId="77777777" w:rsidTr="00503750">
        <w:tc>
          <w:tcPr>
            <w:tcW w:w="2835" w:type="dxa"/>
            <w:vAlign w:val="center"/>
          </w:tcPr>
          <w:p w14:paraId="32EE6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F2420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7FCA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3F4A3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B42B7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989B7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10A5A47" w14:textId="77777777" w:rsidTr="00503750">
        <w:tc>
          <w:tcPr>
            <w:tcW w:w="2835" w:type="dxa"/>
            <w:vAlign w:val="center"/>
          </w:tcPr>
          <w:p w14:paraId="75F6C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73138DD" w14:textId="2EF5B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F318D" w14:textId="6208E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FCE210" w14:textId="5D9B6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95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62F97F" w14:textId="35A3E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DAAD4" w14:textId="77777777" w:rsidTr="00503750">
        <w:tc>
          <w:tcPr>
            <w:tcW w:w="2835" w:type="dxa"/>
            <w:vAlign w:val="center"/>
          </w:tcPr>
          <w:p w14:paraId="05360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3C99C5B" w14:textId="2D2A4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8012E6" w14:textId="23C5A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1F932" w14:textId="7D832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1A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012D90" w14:textId="30F95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E5F3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ECF65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57E5AD2" w14:textId="648F62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6F2ACB" w14:textId="06DA15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97501" w14:textId="010CE2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9A77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DD2AC3" w14:textId="757244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E510FD6" w14:textId="77777777" w:rsidTr="00503750">
        <w:tc>
          <w:tcPr>
            <w:tcW w:w="2835" w:type="dxa"/>
            <w:vAlign w:val="center"/>
          </w:tcPr>
          <w:p w14:paraId="1E58B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C63D213" w14:textId="42E77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EFF97" w14:textId="20930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011C9" w14:textId="744A8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56F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0A8305" w14:textId="3641D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B26DF" w14:textId="77777777" w:rsidTr="00503750">
        <w:tc>
          <w:tcPr>
            <w:tcW w:w="2835" w:type="dxa"/>
            <w:vAlign w:val="center"/>
          </w:tcPr>
          <w:p w14:paraId="16D96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D5E9CAC" w14:textId="276DC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D3612" w14:textId="00DCE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0243D" w14:textId="232C9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7AE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108500" w14:textId="00038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1110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39EF2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3CEFE7A" w14:textId="6E32842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056F0D" w14:textId="4735068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232AC" w14:textId="5CBC924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DE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5DECC" w14:textId="370ABD6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AF22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617EA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E8C14FB" w14:textId="7B609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DAAE9" w14:textId="0F22F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62A2A8" w14:textId="58D59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6E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6C16FF" w14:textId="635C2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E8A0E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670A1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68AC27B" w14:textId="77777777" w:rsidTr="00503750">
        <w:tc>
          <w:tcPr>
            <w:tcW w:w="2552" w:type="dxa"/>
            <w:shd w:val="clear" w:color="auto" w:fill="auto"/>
            <w:vAlign w:val="center"/>
          </w:tcPr>
          <w:p w14:paraId="3A0367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FA314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E5D93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E527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03B85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CE56D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453A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8C8497B" w14:textId="6A26BF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6B7ACDC" w14:textId="40999D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F6F17BD" w14:textId="4EC9A0F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EE80C1" w14:textId="249EBA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1569B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9E53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95DAED9" w14:textId="4EFABAA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A09B6FE" w14:textId="030C378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BDE101" w14:textId="34AC0B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C6D95B6" w14:textId="04FBEC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785995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B57EB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B73773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6E15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D3EC0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7D19ADD" w14:textId="77777777" w:rsidTr="00503750">
        <w:tc>
          <w:tcPr>
            <w:tcW w:w="4395" w:type="dxa"/>
            <w:vMerge/>
          </w:tcPr>
          <w:p w14:paraId="57B100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6C0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6990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2BF6C2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F2ED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3129F3E" w14:textId="321FD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73D5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E96A0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4A486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CFA6BD" w14:textId="6EE0A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  <w:lang w:eastAsia="sk-SK"/>
              </w:rPr>
              <w:t>-589.58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3C7F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79D49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3954A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1575CE0" w14:textId="62A104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-589.58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92D1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5F97747" w14:textId="77777777" w:rsidTr="00503750">
        <w:tc>
          <w:tcPr>
            <w:tcW w:w="4395" w:type="dxa"/>
            <w:vAlign w:val="center"/>
          </w:tcPr>
          <w:p w14:paraId="12DE48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48F480F" w14:textId="0235F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CC5C3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5C40A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E61B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4BB9E9F" w14:textId="71440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C107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08E004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22985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FF3E0D" w14:textId="6DD5E3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FC49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4679FF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2AD91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7BBDEF1" w14:textId="1D2413F4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55872.00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648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71D52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809FE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BC014E4" w14:textId="77777777" w:rsidTr="00503750">
        <w:tc>
          <w:tcPr>
            <w:tcW w:w="4395" w:type="dxa"/>
            <w:vAlign w:val="center"/>
          </w:tcPr>
          <w:p w14:paraId="6267C3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BA91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D6A8D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82B039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2EE52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BE208CC" w14:textId="3C80D5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785393" w14:textId="349A8B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792D29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535CC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BE82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136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65F4AB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6A5A9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C758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CFB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6023F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0C12B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DA67833" w14:textId="02225BD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5DE67D" w14:textId="13E5A88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09DFC0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2506E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2B4D805" w14:textId="3107BA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D01AB9" w14:textId="6D5490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DB7E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92BC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531C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97D6B62" w14:textId="77777777" w:rsidTr="00503750">
        <w:tc>
          <w:tcPr>
            <w:tcW w:w="1843" w:type="dxa"/>
            <w:vAlign w:val="center"/>
          </w:tcPr>
          <w:p w14:paraId="11794D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59414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CDD33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D1C3C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F5139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087C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29858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E6043DC" w14:textId="77777777" w:rsidTr="00503750">
        <w:tc>
          <w:tcPr>
            <w:tcW w:w="1843" w:type="dxa"/>
            <w:vAlign w:val="center"/>
          </w:tcPr>
          <w:p w14:paraId="4B8D5E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97F90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C9EA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40C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2560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EDB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89F3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65102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E182A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0258F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FB72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5EE4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6B1B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1275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2131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5B2F68" w14:textId="77777777" w:rsidTr="00503750">
        <w:tc>
          <w:tcPr>
            <w:tcW w:w="1843" w:type="dxa"/>
            <w:vAlign w:val="center"/>
          </w:tcPr>
          <w:p w14:paraId="2E2894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5D532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F9E1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3B32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1B60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564B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98F0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93895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E368C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DB94E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0018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B05B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B1F8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8C25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97EE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7A04A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A089F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7E29E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DC93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06EE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CE9439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30A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4649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1047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9A20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8298D74" w14:textId="77777777" w:rsidTr="00503750">
        <w:trPr>
          <w:trHeight w:val="664"/>
        </w:trPr>
        <w:tc>
          <w:tcPr>
            <w:tcW w:w="3372" w:type="dxa"/>
          </w:tcPr>
          <w:p w14:paraId="0FEDC1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F211A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3FCE6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859483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246D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9891FC9" w14:textId="5D7FA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9557E2" w14:textId="5C4AF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67AEB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34ABB8" w14:textId="5E1B524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AC72BB" w14:textId="249AD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BA554F" w14:textId="61090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17E8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A55A80" w14:textId="3D906A2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8D9BB3" w14:textId="422BD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9AC22D" w14:textId="722BF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A1254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14ECB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DCD31A" w14:textId="51470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9B7340" w14:textId="29DB5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36F09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F201C7C" w14:textId="3DFEDCB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DF1BF60" w14:textId="4ED4D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47A94D" w14:textId="5318D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1149D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CB900B6" w14:textId="1191559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5D2BDF" w14:textId="4F8D6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68D71D" w14:textId="4BF6F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4B13A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33CBC6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D873D4C" w14:textId="77777777" w:rsidTr="00503750">
        <w:tc>
          <w:tcPr>
            <w:tcW w:w="2835" w:type="dxa"/>
            <w:vAlign w:val="center"/>
          </w:tcPr>
          <w:p w14:paraId="1C1404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70E8F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4ACCE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4724F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05B66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528DFC" w14:textId="77777777" w:rsidTr="00503750">
        <w:tc>
          <w:tcPr>
            <w:tcW w:w="2835" w:type="dxa"/>
          </w:tcPr>
          <w:p w14:paraId="484792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CC0CFFF" w14:textId="367DF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F85430" w14:textId="0885D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C2744D" w14:textId="0A8CA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F49706" w14:textId="0E647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6A0DD" w14:textId="77777777" w:rsidTr="00503750">
        <w:tc>
          <w:tcPr>
            <w:tcW w:w="2835" w:type="dxa"/>
          </w:tcPr>
          <w:p w14:paraId="321DB6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901FBD3" w14:textId="2395E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26A76B" w14:textId="2BB70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F17E94" w14:textId="7622B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91AAE9" w14:textId="3E22E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E563A1" w14:textId="77777777" w:rsidTr="00503750">
        <w:tc>
          <w:tcPr>
            <w:tcW w:w="2835" w:type="dxa"/>
          </w:tcPr>
          <w:p w14:paraId="2165E7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D66299E" w14:textId="06298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576D4A" w14:textId="28A99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087006" w14:textId="5A999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BE5C3D" w14:textId="2AA67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76951F" w14:textId="77777777" w:rsidTr="00503750">
        <w:tc>
          <w:tcPr>
            <w:tcW w:w="2835" w:type="dxa"/>
            <w:vAlign w:val="center"/>
          </w:tcPr>
          <w:p w14:paraId="722BFE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CD59E2C" w14:textId="58D3E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21AC5D" w14:textId="7E4D1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DE5656" w14:textId="696DA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A2DFF5" w14:textId="06C72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85B5E" w14:textId="77777777" w:rsidTr="00503750">
        <w:tc>
          <w:tcPr>
            <w:tcW w:w="2835" w:type="dxa"/>
            <w:vAlign w:val="center"/>
          </w:tcPr>
          <w:p w14:paraId="6B4374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5EA219D" w14:textId="36D7B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8326A" w14:textId="28168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52F70F" w14:textId="03E1E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DCB92A" w14:textId="24E23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65E750" w14:textId="77777777" w:rsidTr="00503750">
        <w:tc>
          <w:tcPr>
            <w:tcW w:w="2835" w:type="dxa"/>
          </w:tcPr>
          <w:p w14:paraId="1B9620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96BC7A4" w14:textId="210DC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D6D989" w14:textId="03881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643961" w14:textId="4EF3E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FA2B8F" w14:textId="4771B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CDF320" w14:textId="77777777" w:rsidTr="00503750">
        <w:tc>
          <w:tcPr>
            <w:tcW w:w="2835" w:type="dxa"/>
          </w:tcPr>
          <w:p w14:paraId="3667C4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5DCC8B6" w14:textId="7C90B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0CBEF7" w14:textId="5F456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06E331" w14:textId="09DD3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46CA5B" w14:textId="06587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DBCEB5" w14:textId="77777777" w:rsidTr="00503750">
        <w:tc>
          <w:tcPr>
            <w:tcW w:w="2835" w:type="dxa"/>
          </w:tcPr>
          <w:p w14:paraId="06F50C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1E60BF1" w14:textId="2E172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4DCD6" w14:textId="49A09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78F81A" w14:textId="2EC9A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D2DFAD" w14:textId="07AE3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95CDF2" w14:textId="77777777" w:rsidR="00944C3D" w:rsidRDefault="00944C3D" w:rsidP="00944C3D">
      <w:pPr>
        <w:rPr>
          <w:rFonts w:ascii="Arial" w:hAnsi="Arial"/>
          <w:b/>
        </w:rPr>
      </w:pPr>
    </w:p>
    <w:p w14:paraId="5D0A8EB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F89E0F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912A9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C0225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9566F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0CC4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8DC1E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CD79378" w14:textId="77777777" w:rsidTr="00503750">
        <w:trPr>
          <w:trHeight w:val="443"/>
        </w:trPr>
        <w:tc>
          <w:tcPr>
            <w:tcW w:w="2560" w:type="dxa"/>
          </w:tcPr>
          <w:p w14:paraId="378882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F7E541" w14:textId="0EAF0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229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557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16EEE5" w14:textId="061B1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34661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54138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23405F2" w14:textId="3A482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D4E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70B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609B59" w14:textId="780B6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DACA1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C3C97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B9F510C" w14:textId="30A2B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F52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66C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0026BB" w14:textId="23877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46DDD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987E5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D8765E0" w14:textId="3E7BE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5C2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512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9FDF50" w14:textId="3F9BF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BA9DBD" w14:textId="77777777" w:rsidR="00944C3D" w:rsidRDefault="00944C3D" w:rsidP="00944C3D">
      <w:pPr>
        <w:rPr>
          <w:rFonts w:ascii="Arial" w:hAnsi="Arial"/>
          <w:b/>
        </w:rPr>
      </w:pPr>
    </w:p>
    <w:p w14:paraId="4B421A73" w14:textId="77777777" w:rsidR="00944C3D" w:rsidRDefault="00944C3D" w:rsidP="00944C3D">
      <w:pPr>
        <w:rPr>
          <w:rFonts w:ascii="Arial" w:hAnsi="Arial"/>
          <w:b/>
        </w:rPr>
      </w:pPr>
    </w:p>
    <w:p w14:paraId="41FD8F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784BBD8" w14:textId="77777777" w:rsidR="00944C3D" w:rsidRDefault="00944C3D" w:rsidP="00944C3D">
      <w:pPr>
        <w:rPr>
          <w:rFonts w:ascii="Arial" w:hAnsi="Arial"/>
          <w:b/>
        </w:rPr>
      </w:pPr>
    </w:p>
    <w:p w14:paraId="7A272DE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8530B9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C18C7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DBD23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C0509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A6525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4F0BD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919F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905F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C8872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B2AE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4E6C3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F95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E7D01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F4C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787C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39FE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273D9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7313B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DF0A9CF" w14:textId="77777777" w:rsidTr="00503750">
        <w:trPr>
          <w:trHeight w:val="677"/>
        </w:trPr>
        <w:tc>
          <w:tcPr>
            <w:tcW w:w="3358" w:type="dxa"/>
          </w:tcPr>
          <w:p w14:paraId="7AC814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8B99F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38B1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D82C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AF74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A12F1D6" w14:textId="19BDC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D46FF7" w14:textId="6957A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7FC8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36A9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B0EF758" w14:textId="723CD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33B3A6" w14:textId="3CAD9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7BCB5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3B2D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84B0D37" w14:textId="2DA60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46B432" w14:textId="40C24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69A92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3589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DE9B23F" w14:textId="71B8A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67E930" w14:textId="3809C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F9D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8B51BF" w14:textId="4FA13C3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CC1402" w14:textId="5FB36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2861E0" w14:textId="30649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40C81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C844A67" w14:textId="391E32D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A2740E9" w14:textId="20065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F20F46" w14:textId="76320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492E7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894F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5324EB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B101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082CE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983CA1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603D4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F24D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40E86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FEC95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22930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09963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221AF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503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D5C8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6885F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E76C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29388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2888F9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869FB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4D74F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32376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5FA3D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F95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6B947F6" w14:textId="76330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0A90BD" w14:textId="2859F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3FDFB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51D28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A9EF5F8" w14:textId="5D612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4F24B4" w14:textId="086D0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94B1F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F7721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83B4C21" w14:textId="0D308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E4837B" w14:textId="23EA3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1B08A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7C37FC" w14:textId="654164E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7C7DB5" w14:textId="5190B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EF8DAD" w14:textId="7979F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30A57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28C517" w14:textId="172EFCF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1DE118" w14:textId="17D69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51121C" w14:textId="60306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47E8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A0C1B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5B5BE5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5340B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8A74A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D4E0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122A3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548E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EF78EAA" w14:textId="5E901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28E626" w14:textId="5DEE7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ACF7D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E9E4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DDEA56" w14:textId="5E7EE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73C081" w14:textId="36D27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B43E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5ACF1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6B152DD" w14:textId="04424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C4BDDA" w14:textId="648AE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1126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ED5043A" w14:textId="104AFB4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102AAB" w14:textId="4C0BF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41B6DF" w14:textId="13339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5FAF0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10B9E75" w14:textId="5593D5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CAD814" w14:textId="3262A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D04E7C" w14:textId="58DBD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C9AFE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6DF2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3AB340D" w14:textId="77777777" w:rsidTr="00503750">
        <w:tc>
          <w:tcPr>
            <w:tcW w:w="3686" w:type="dxa"/>
            <w:vAlign w:val="center"/>
          </w:tcPr>
          <w:p w14:paraId="4CF0B0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8B28D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4DA3E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BECAB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F8A9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8382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7335E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E293A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74C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61D0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C847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A9F86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483C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4990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E47AC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31FA3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9AAE16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B970F4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5937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C5081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FC13BD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FD398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396A0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8C27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65441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215E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240B06E" w14:textId="39372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BD40A2" w14:textId="33A75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9E17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8F129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6CD229D" w14:textId="45323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B5B999" w14:textId="33233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98553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FEE9E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04A6E65" w14:textId="12528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7A1C30" w14:textId="05057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D3D47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C0B3CCF" w14:textId="7C29E75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28B2C2" w14:textId="4DE85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5E82FC" w14:textId="6737B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4EBD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F8AA7AE" w14:textId="6535D27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4F9EDF" w14:textId="521E9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8E90C6" w14:textId="7417B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E9B2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61DB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26BC4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C0E660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1145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99FA1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AF74E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6DC5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4D3BAE" w14:textId="16D04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0EA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7C88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08B7C6B" w14:textId="1F4C6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75D8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9335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F7F1C83" w14:textId="46F71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CB45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0583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C98FA68" w14:textId="261DE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0E7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47FA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C72735F" w14:textId="2EF98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4C29B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7CA5E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4F5A1C8" w14:textId="7D91D6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E9CDFD" w14:textId="77777777" w:rsidR="00944C3D" w:rsidRDefault="00944C3D" w:rsidP="00944C3D">
      <w:pPr>
        <w:rPr>
          <w:sz w:val="22"/>
          <w:szCs w:val="22"/>
        </w:rPr>
      </w:pPr>
    </w:p>
    <w:p w14:paraId="369041B2" w14:textId="77777777" w:rsidR="00944C3D" w:rsidRDefault="00944C3D" w:rsidP="00944C3D">
      <w:pPr>
        <w:rPr>
          <w:sz w:val="22"/>
          <w:szCs w:val="22"/>
        </w:rPr>
      </w:pPr>
    </w:p>
    <w:p w14:paraId="57351A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B554C6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26118BD" w14:textId="10A8F63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1FEAD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5E72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C5E98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0176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8CFBC9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7274B4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97F5C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606AA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918D9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481E6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6696FCC" w14:textId="5E2BA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F2B835" w14:textId="78016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87AA6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F1A6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68D9C19" w14:textId="4D5F3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AA40E1" w14:textId="4BCDC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70F6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A090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0C40943" w14:textId="590AB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A41971" w14:textId="3C4C0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F4FA3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AEFA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4DE2EEC" w14:textId="79FF1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BAC3C4" w14:textId="4B039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E6044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630CD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940E654" w14:textId="48531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D0F8D0" w14:textId="32CB0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ED032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3FD56B" w14:textId="0C15188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2EB1C5F" w14:textId="5D533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AC52B0" w14:textId="6C926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3F8E2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89FBC01" w14:textId="51CC0AA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2FC2024" w14:textId="65F17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6A049B" w14:textId="77683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3CE1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5981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721EF0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3F9644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189E1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18A711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1D3842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DCA2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A46C49D" w14:textId="3A317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F15EED" w14:textId="5E2A4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FB1B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81FF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83291FC" w14:textId="615A3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173FE6" w14:textId="16896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E9EFC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6422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19C2B25" w14:textId="7B458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3016DC" w14:textId="4338C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8E3C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9FA6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EC10309" w14:textId="47777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9E3CC5" w14:textId="26DFA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465B5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C1C851" w14:textId="5D6A3DF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2ECA0E" w14:textId="162D8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0A5407" w14:textId="33BA8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957D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2A3D45" w14:textId="1C667BA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7D49CD" w14:textId="090FC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84E6C2" w14:textId="33B70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37EEB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FDE189" w14:textId="639DECB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5C22CC5" w14:textId="63F78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3C5FE6" w14:textId="71A86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7485D" w:rsidRPr="00DB0F6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CCEA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5F10C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E1440BE" w14:textId="62BD9E5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A04A2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45E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A0E9616" w14:textId="1F70D2A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CA096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C5CA8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9F87723" w14:textId="464D9F4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BFF53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3260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8937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E2E7D2C" w14:textId="77777777" w:rsidR="00944C3D" w:rsidRPr="003607F0" w:rsidRDefault="00944C3D" w:rsidP="00944C3D"/>
    <w:p w14:paraId="7884D04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C2313" w14:textId="77777777" w:rsidR="0027485D" w:rsidRDefault="0027485D">
      <w:r>
        <w:separator/>
      </w:r>
    </w:p>
  </w:endnote>
  <w:endnote w:type="continuationSeparator" w:id="0">
    <w:p w14:paraId="47E1D110" w14:textId="77777777" w:rsidR="0027485D" w:rsidRDefault="00274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EE7F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347079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E13F3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EE035D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2B3C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B98502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D0D4C" w14:textId="77777777" w:rsidR="0027485D" w:rsidRDefault="0027485D">
      <w:r>
        <w:separator/>
      </w:r>
    </w:p>
  </w:footnote>
  <w:footnote w:type="continuationSeparator" w:id="0">
    <w:p w14:paraId="38FD1789" w14:textId="77777777" w:rsidR="0027485D" w:rsidRDefault="002748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2950171">
    <w:abstractNumId w:val="13"/>
  </w:num>
  <w:num w:numId="2" w16cid:durableId="1818258511">
    <w:abstractNumId w:val="17"/>
  </w:num>
  <w:num w:numId="3" w16cid:durableId="735131291">
    <w:abstractNumId w:val="8"/>
  </w:num>
  <w:num w:numId="4" w16cid:durableId="1113594989">
    <w:abstractNumId w:val="7"/>
  </w:num>
  <w:num w:numId="5" w16cid:durableId="43641092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159223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00151224">
    <w:abstractNumId w:val="20"/>
  </w:num>
  <w:num w:numId="8" w16cid:durableId="419303653">
    <w:abstractNumId w:val="10"/>
  </w:num>
  <w:num w:numId="9" w16cid:durableId="1232815894">
    <w:abstractNumId w:val="0"/>
  </w:num>
  <w:num w:numId="10" w16cid:durableId="1669750072">
    <w:abstractNumId w:val="19"/>
  </w:num>
  <w:num w:numId="11" w16cid:durableId="1963656109">
    <w:abstractNumId w:val="6"/>
  </w:num>
  <w:num w:numId="12" w16cid:durableId="680203959">
    <w:abstractNumId w:val="9"/>
  </w:num>
  <w:num w:numId="13" w16cid:durableId="224141845">
    <w:abstractNumId w:val="12"/>
  </w:num>
  <w:num w:numId="14" w16cid:durableId="1557201038">
    <w:abstractNumId w:val="15"/>
  </w:num>
  <w:num w:numId="15" w16cid:durableId="1189103635">
    <w:abstractNumId w:val="14"/>
  </w:num>
  <w:num w:numId="16" w16cid:durableId="1164856624">
    <w:abstractNumId w:val="2"/>
  </w:num>
  <w:num w:numId="17" w16cid:durableId="74860227">
    <w:abstractNumId w:val="4"/>
  </w:num>
  <w:num w:numId="18" w16cid:durableId="900746816">
    <w:abstractNumId w:val="11"/>
  </w:num>
  <w:num w:numId="19" w16cid:durableId="1800227292">
    <w:abstractNumId w:val="5"/>
  </w:num>
  <w:num w:numId="20" w16cid:durableId="496774310">
    <w:abstractNumId w:val="18"/>
  </w:num>
  <w:num w:numId="21" w16cid:durableId="10204262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40"/>
    <w:docVar w:name="arg2" w:val="Driver=asa17;DBF=D:\anasoft\data\tebys.db;DBN=tebys;ENG=SQL17;commlinks=TCPIP{ip=192.168.1.241};uid=hromnikova;con=finus(10.15);pwd=488300282956Vaveto1"/>
    <w:docVar w:name="arg3" w:val="788046"/>
    <w:docVar w:name="arg4" w:val="C:\Users\HROMNI~1.TEB\AppData\Local\Temp\12197109.doc"/>
    <w:docVar w:name="arg5" w:val="1"/>
  </w:docVars>
  <w:rsids>
    <w:rsidRoot w:val="0027485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7485D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201B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FB1EEC"/>
  <w15:docId w15:val="{85F3B6D9-AC24-4A96-B04A-649078A23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2025-03-25T09:25:00Z</dcterms:created>
  <dcterms:modified xsi:type="dcterms:W3CDTF">2025-03-25T09:27:00Z</dcterms:modified>
</cp:coreProperties>
</file>