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A5130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C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E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7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9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5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8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6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E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2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D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3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2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3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9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F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0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5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A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0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2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86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53FF5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A7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A4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FF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C3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AF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304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E7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AE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CE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CA3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D07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AD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6E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11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4F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4F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3F3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C7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04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5E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3EC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3A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CD0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07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26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FB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FD9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353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CD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FDF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0C9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6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34F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D0740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60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67F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DD7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A3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98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55C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6A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CD3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55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40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816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1F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EF8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186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7E6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7C9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DF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30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96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74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E0C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922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369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FC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C6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50F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00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1F2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4F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5FC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A2C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C7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F19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BDD1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BE3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CE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681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82C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830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AB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55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7E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5D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D5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E2B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A4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F3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9E0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96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E9A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C2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AC4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83A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E9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DF4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EB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A9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93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D4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9CB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F14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0B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33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33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A7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65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404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BB0C0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D7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9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D7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11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98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5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E1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E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B5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C8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0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81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9A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39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6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AC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48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E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4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80D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A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7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2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A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E9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6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7D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F1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88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7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C1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96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F6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432AD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6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A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B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9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B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0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E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2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2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5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4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9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A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B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E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1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4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5501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D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D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3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E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A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D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D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7C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24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FB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34B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52D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F4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EC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65C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65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C6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29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952B8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E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F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C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3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0677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6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0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6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0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E9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6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6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1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6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3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E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B016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3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C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A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3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E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3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9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E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6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3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1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E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2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3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5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3B75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8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6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4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8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3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3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7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7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0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0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8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60D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8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9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3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B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1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F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0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0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C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C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EA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0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6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3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7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BCC1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7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0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0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A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0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C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3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A1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26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F7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DE596" w14:textId="4AB4148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5B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A8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B3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8B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DF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569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A6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C9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6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4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D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B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6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1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E87B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8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6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E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8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3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A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CA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19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F5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EAB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A365490" wp14:editId="3156D10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ECF44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3654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1ECF44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D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E6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22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E5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B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A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B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8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8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6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D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7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9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8CB53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CE0C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ABDD8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9D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A9E0D00" wp14:editId="4C65A4D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98F6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E0D00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8B98F6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270F4BD" wp14:editId="7269D87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12C1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0F4B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1012C1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A14289" wp14:editId="028279B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3A1A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1428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D63A1A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284CD5A" wp14:editId="1BC6EE6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E8D48" w14:textId="78318765" w:rsidR="000B647F" w:rsidRDefault="000B647F" w:rsidP="00944C3D">
                                  <w:fldSimple w:instr=" MERGEFIELD  aDMOD  \* MERGEFORMAT ">
                                    <w:r w:rsidR="0027485D" w:rsidRPr="002748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4CD5A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FAE8D48" w14:textId="78318765" w:rsidR="000B647F" w:rsidRDefault="000B647F" w:rsidP="00944C3D">
                            <w:fldSimple w:instr=" MERGEFIELD  aDMOD  \* MERGEFORMAT ">
                              <w:r w:rsidR="0027485D" w:rsidRPr="0027485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9B4EE2A" wp14:editId="6D2187B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2F283A" w14:textId="76F926D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7485D" w:rsidRPr="00DB0F6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4EE2A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72F283A" w14:textId="76F926D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7485D" w:rsidRPr="00DB0F6F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A5F6140" wp14:editId="7822A6E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77A189" w14:textId="5A3948E7" w:rsidR="000B647F" w:rsidRDefault="000B647F" w:rsidP="00944C3D">
                                  <w:fldSimple w:instr=" MERGEFIELD  aDRDO  \* MERGEFORMAT ">
                                    <w:r w:rsidR="0027485D" w:rsidRPr="002748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F614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177A189" w14:textId="5A3948E7" w:rsidR="000B647F" w:rsidRDefault="000B647F" w:rsidP="00944C3D">
                            <w:fldSimple w:instr=" MERGEFIELD  aDRDO  \* MERGEFORMAT ">
                              <w:r w:rsidR="0027485D" w:rsidRPr="0027485D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4698671" wp14:editId="3F57829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939A8" w14:textId="0DA28BA1" w:rsidR="000B647F" w:rsidRDefault="000B647F" w:rsidP="00944C3D">
                                  <w:fldSimple w:instr=" MERGEFIELD  aDMDO  \* MERGEFORMAT ">
                                    <w:r w:rsidR="0027485D" w:rsidRPr="002748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98671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C939A8" w14:textId="0DA28BA1" w:rsidR="000B647F" w:rsidRDefault="000B647F" w:rsidP="00944C3D">
                            <w:fldSimple w:instr=" MERGEFIELD  aDMDO  \* MERGEFORMAT ">
                              <w:r w:rsidR="0027485D" w:rsidRPr="0027485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81A7D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811E21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11A67A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B394654" wp14:editId="7F4BC0D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913E4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94654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8913E4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8318DB0" wp14:editId="4015586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17F8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18DB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DC17F8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ED3B7E" wp14:editId="610FFC9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0C63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D3B7E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140C63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D5AAA1D" wp14:editId="5A3CF24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78DAC" w14:textId="34C490C9" w:rsidR="000B647F" w:rsidRDefault="000B647F" w:rsidP="00944C3D">
                                  <w:fldSimple w:instr=" MERGEFIELD  aDRDOo  \* MERGEFORMAT ">
                                    <w:r w:rsidR="0027485D" w:rsidRPr="002748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AAA1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DC78DAC" w14:textId="34C490C9" w:rsidR="000B647F" w:rsidRDefault="000B647F" w:rsidP="00944C3D">
                            <w:fldSimple w:instr=" MERGEFIELD  aDRDOo  \* MERGEFORMAT ">
                              <w:r w:rsidR="0027485D" w:rsidRPr="0027485D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F275C2A" wp14:editId="5407B74F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C9757" w14:textId="050F503B" w:rsidR="000B647F" w:rsidRDefault="000B647F" w:rsidP="00944C3D">
                                  <w:fldSimple w:instr=" MERGEFIELD  aDMDO  \* MERGEFORMAT ">
                                    <w:r w:rsidR="0027485D" w:rsidRPr="002748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75C2A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B9C9757" w14:textId="050F503B" w:rsidR="000B647F" w:rsidRDefault="000B647F" w:rsidP="00944C3D">
                            <w:fldSimple w:instr=" MERGEFIELD  aDMDO  \* MERGEFORMAT ">
                              <w:r w:rsidR="0027485D" w:rsidRPr="0027485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7103BDF" wp14:editId="54D5C29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1D126" w14:textId="35D6965B" w:rsidR="000B647F" w:rsidRDefault="000B647F" w:rsidP="00944C3D">
                                  <w:fldSimple w:instr=" MERGEFIELD  aDRODo  \* MERGEFORMAT ">
                                    <w:r w:rsidR="0027485D" w:rsidRPr="002748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03BD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011D126" w14:textId="35D6965B" w:rsidR="000B647F" w:rsidRDefault="000B647F" w:rsidP="00944C3D">
                            <w:fldSimple w:instr=" MERGEFIELD  aDRODo  \* MERGEFORMAT ">
                              <w:r w:rsidR="0027485D" w:rsidRPr="0027485D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797CA64" wp14:editId="053C318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1AFB3" w14:textId="538D0AD4" w:rsidR="000B647F" w:rsidRDefault="000B647F" w:rsidP="00944C3D">
                                  <w:fldSimple w:instr=" MERGEFIELD  aDMOD  \* MERGEFORMAT ">
                                    <w:r w:rsidR="0027485D" w:rsidRPr="002748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7CA64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A51AFB3" w14:textId="538D0AD4" w:rsidR="000B647F" w:rsidRDefault="000B647F" w:rsidP="00944C3D">
                            <w:fldSimple w:instr=" MERGEFIELD  aDMOD  \* MERGEFORMAT ">
                              <w:r w:rsidR="0027485D" w:rsidRPr="0027485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07B54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BC3554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1FDF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A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0E2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5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E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4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6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3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A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9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D2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E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2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B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6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2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4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3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B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4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2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1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A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9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0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1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1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A6E2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C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3B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ED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2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2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A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F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A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4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F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5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4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8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A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B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A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D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3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11E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0F7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C0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07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8E2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EC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CA8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A7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E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8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C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4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6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1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E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68EA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3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B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D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6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C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7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B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5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0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C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3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8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F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E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9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A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2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5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70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6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F6C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7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A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1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2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8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7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A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9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706C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2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C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0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A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7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0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F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67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1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34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A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B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8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7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8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5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E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C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E6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4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A8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8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4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B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C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1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4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8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ED21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9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F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0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8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8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B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F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7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4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9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E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6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D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1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0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D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D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D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FD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FA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1E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68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BD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A6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DE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5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8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C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4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4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7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C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7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F9A0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6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7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0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7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E4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3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B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4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B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E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A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A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3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6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0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0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4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7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7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EF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1F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80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82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06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7C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23D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8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E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CB09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AB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8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143C6CD" wp14:editId="502E955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63BA1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3C6CD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563BA1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7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C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0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A0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39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C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9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1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4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250A65" wp14:editId="760C96F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A09B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50A65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64A09B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D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0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6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C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3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7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5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F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4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3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0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4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E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D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1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2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9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9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4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1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8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7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17F8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D4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5DE9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CDD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C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084623" wp14:editId="4477A6C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28C17" w14:textId="3DEB888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7485D" w:rsidRPr="00DB0F6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36121631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8462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9B28C17" w14:textId="3DEB888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7485D" w:rsidRPr="00DB0F6F">
                              <w:rPr>
                                <w:rFonts w:ascii="Arial" w:hAnsi="Arial" w:cs="Arial"/>
                                <w:noProof/>
                              </w:rPr>
                              <w:t>36121631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A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C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F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F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9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D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A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1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A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45CFA6" wp14:editId="3A3BE55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2DF15" w14:textId="68CA8ED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7485D" w:rsidRPr="00DB0F6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2021563159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5CFA6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D32DF15" w14:textId="68CA8ED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7485D" w:rsidRPr="00DB0F6F">
                              <w:rPr>
                                <w:rFonts w:ascii="Arial" w:hAnsi="Arial" w:cs="Arial"/>
                                <w:noProof/>
                              </w:rPr>
                              <w:t>2021563159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1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4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F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9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8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F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8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6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6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1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6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0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0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A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D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B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87D7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6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BDE3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CB4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5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1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6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9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9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9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F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7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5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E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B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B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B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4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9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207A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96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FEC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3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DA8391" wp14:editId="27F60B4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A2893A" w14:textId="56BDD83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7485D" w:rsidRPr="00DB0F6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č.2494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A8391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6A2893A" w14:textId="56BDD83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7485D" w:rsidRPr="00DB0F6F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č.2494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3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8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6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1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E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8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C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7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C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B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D3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76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6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7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B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1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A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4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3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9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7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0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E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2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E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1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8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7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0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1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3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4FBE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3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E36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C341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9B13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F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8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8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16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8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2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5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F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7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C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2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9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9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2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7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2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A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6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9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A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3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2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96B67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D3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1C303D" wp14:editId="45734E87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344089" w14:textId="18AE355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7485D" w:rsidRPr="00DB0F6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2,4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C303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9344089" w14:textId="18AE355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7485D" w:rsidRPr="00DB0F6F">
                              <w:rPr>
                                <w:rFonts w:ascii="Arial" w:hAnsi="Arial" w:cs="Arial"/>
                                <w:noProof/>
                              </w:rPr>
                              <w:t>M.Bela 2,4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681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6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1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7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6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3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A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6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F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3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B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A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E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A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9B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2A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987DFC" wp14:editId="3C2630C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BD38F" w14:textId="4FFB4ACE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87DFC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4CBD38F" w14:textId="4FFB4ACE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9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4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E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7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F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4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2A3E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0F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E8E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3A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DB12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34F3C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2ACC84" wp14:editId="24F4A59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9A8AE0" w14:textId="30DCE88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7485D" w:rsidRPr="00DB0F6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ACC84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39A8AE0" w14:textId="30DCE88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7485D" w:rsidRPr="00DB0F6F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8817030" wp14:editId="78B9D59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AF49F" w14:textId="5103614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7485D" w:rsidRPr="00DB0F6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17030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D3AF49F" w14:textId="5103614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7485D" w:rsidRPr="00DB0F6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E06A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53F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C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4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CE77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9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4534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435713" wp14:editId="0E70325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370CF" w14:textId="313E563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7485D" w:rsidRPr="00DB0F6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3571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18370CF" w14:textId="313E563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7485D" w:rsidRPr="00DB0F6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F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82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8E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C0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E2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F5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B9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B3B69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15B49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473308" wp14:editId="237D791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20A2A1" w14:textId="4762189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73308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720A2A1" w14:textId="4762189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E5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C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F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8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A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A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2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C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A501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0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AB0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8847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3192E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F9A861A" wp14:editId="06175B4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4E96E" w14:textId="1B151D5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7485D" w:rsidRPr="00DB0F6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A861A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AC4E96E" w14:textId="1B151D5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7485D" w:rsidRPr="00DB0F6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07D0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E912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770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C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D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9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2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4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3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5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3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F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8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D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D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F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6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0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CD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C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2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04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4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6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3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C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3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6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B816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49C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60B27C" w14:textId="5E7B7FC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7485D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AC1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0A3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B59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E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4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C5F3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97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BF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6D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4E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52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D4B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6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05D1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160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4A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60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A7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77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65C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9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FCC0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BC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8A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B0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04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FB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AB5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8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AC11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3E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B7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91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F9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5A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D24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B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9932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34D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04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3D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06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22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6B9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4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70FB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BF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37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DC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64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00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79C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B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455F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7B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D7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B7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2C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51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752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1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BA17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F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4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3B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7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E5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3DEF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116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D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3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E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5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5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C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5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7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6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8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E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B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E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5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5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3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D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2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D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45E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E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8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C2E54A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871B11D" w14:textId="77777777" w:rsidR="00944C3D" w:rsidRDefault="00944C3D" w:rsidP="00944C3D">
      <w:pPr>
        <w:rPr>
          <w:rFonts w:ascii="Arial" w:hAnsi="Arial"/>
        </w:rPr>
      </w:pPr>
    </w:p>
    <w:p w14:paraId="5CA45E8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8CC5031" w14:textId="7F53FC4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12D4323" w14:textId="54012B3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0757FAB" w14:textId="4BE4DD7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6AF707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379E7D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5C07D3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6C0C0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A330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7BFD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4E6328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49081DF" w14:textId="0C5A460A" w:rsidR="00944C3D" w:rsidRPr="008D0433" w:rsidRDefault="0027485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Štefan Žigo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D30827" w14:textId="05FB142C" w:rsidR="00944C3D" w:rsidRPr="008D0433" w:rsidRDefault="0027485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EC86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67018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E2DBF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C1118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D6BE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01DA2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5B38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3B519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AE55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1A9208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C613FF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9DF6802" w14:textId="3A2FDF83" w:rsidR="00944C3D" w:rsidRDefault="0027485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AA5CB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57F9EB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BF9BEC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718DDBE" w14:textId="4BC88BD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FFF88C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2E3FF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61B37A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E579C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215EB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DE85B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2D6A74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D3340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24A2D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AF1C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A28D1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FDC3C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F11FD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044E8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F2881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D0C1F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52E9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39C9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A523D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95B94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4E6B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075C8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5C87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C84E7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77E25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032B74F" w14:textId="67A9BAF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4AF493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986BA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674AC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AAD5F7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834D6C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E1FD1F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5C652B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45EE3A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5428BE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74F92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2B1FC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11E5F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1ABA07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4FF59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30F7E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4732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C57CD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03790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EA403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52F6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0AFD8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452C3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62E9A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4DD1F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ADCE2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CBB1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5BA55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BE3B4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99848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20F87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8C300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BF9FF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0BAFC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07E45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736BE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A4827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1D4E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85761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B3310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1055F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62799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8291D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C63C4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A7514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8AF85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096314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E518DBE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CEE11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42D62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C3331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2FCFB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CD024F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9B7B2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42EC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D7A02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CAE11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B549B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27E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E445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E35CC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E643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B3F87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1DAF1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60BF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59A97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6B4AF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BC1FC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502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1B7A0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A3B8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EE80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EBE96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B1CC6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9F9E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749C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9A2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65935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D3688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15D9B52" w14:textId="7576FD0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F1C6CF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8BE5F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202FA9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754715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D8CBB19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AF273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38FE3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F7DED7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589AC80" w14:textId="77777777" w:rsidTr="00503750">
        <w:tc>
          <w:tcPr>
            <w:tcW w:w="2302" w:type="dxa"/>
            <w:vAlign w:val="center"/>
          </w:tcPr>
          <w:p w14:paraId="1D0B7B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C7C31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37995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A608D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51D5C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26991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6F4D6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9C780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7BBD261" w14:textId="77777777" w:rsidTr="00503750">
        <w:tc>
          <w:tcPr>
            <w:tcW w:w="15593" w:type="dxa"/>
            <w:gridSpan w:val="8"/>
            <w:vAlign w:val="center"/>
          </w:tcPr>
          <w:p w14:paraId="1DAB82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E72CF5F" w14:textId="77777777" w:rsidTr="00503750">
        <w:tc>
          <w:tcPr>
            <w:tcW w:w="2302" w:type="dxa"/>
            <w:vAlign w:val="center"/>
          </w:tcPr>
          <w:p w14:paraId="5B82C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78446F" w14:textId="48D2B8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E629DF" w14:textId="5F1E0E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117CC" w14:textId="61DC2F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5AA108" w14:textId="0C3BC3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0AB63" w14:textId="4F1AD0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BDBFF" w14:textId="6791E7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36FBE" w14:textId="5DA7F3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E89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8A59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793F7C4" w14:textId="6F783F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94FB03" w14:textId="640D16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E6FA5" w14:textId="141724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DC057" w14:textId="481740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88BAAD" w14:textId="476039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6E35FF" w14:textId="4323D8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A457E" w14:textId="160D10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996F1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A96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234028A" w14:textId="7B40D4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524E42" w14:textId="7F669C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912A00" w14:textId="44C97B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4E451" w14:textId="359225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B7D89C" w14:textId="6AAE06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DAE2B" w14:textId="38EC3C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F64C4" w14:textId="251FDD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203CE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A46E4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CB4F5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53143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FF5E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C911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B580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10F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49B1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1919C1" w14:textId="77777777" w:rsidTr="00503750">
        <w:tc>
          <w:tcPr>
            <w:tcW w:w="2302" w:type="dxa"/>
            <w:vAlign w:val="center"/>
          </w:tcPr>
          <w:p w14:paraId="54CC99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838C054" w14:textId="16F943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374410" w14:textId="4C279E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3AE2B8" w14:textId="2CB443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187C91" w14:textId="0723E2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FAAB4" w14:textId="6A2115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F4A80A" w14:textId="7B89A7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F49A5" w14:textId="737953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00A7C" w14:textId="77777777" w:rsidTr="00503750">
        <w:tc>
          <w:tcPr>
            <w:tcW w:w="15593" w:type="dxa"/>
            <w:gridSpan w:val="8"/>
            <w:vAlign w:val="center"/>
          </w:tcPr>
          <w:p w14:paraId="57FDE0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AB62161" w14:textId="77777777" w:rsidTr="00503750">
        <w:tc>
          <w:tcPr>
            <w:tcW w:w="2302" w:type="dxa"/>
            <w:vAlign w:val="center"/>
          </w:tcPr>
          <w:p w14:paraId="33BF0A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F4F1C7" w14:textId="780760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EC2BF2" w14:textId="6CE0DC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5EB5CA" w14:textId="760BE9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70B5D0" w14:textId="51037E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FBC5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D790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CFD1F2" w14:textId="5A5B98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26F73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2B78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6C64655" w14:textId="6AA486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85205E" w14:textId="7117EE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788CC" w14:textId="47757A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87BAFF" w14:textId="33FBC0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DA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A9A0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6EE3D3" w14:textId="235A7F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9AA5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1E69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8D378B" w14:textId="0C8B39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989DF2" w14:textId="7F6F1E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02D92" w14:textId="1A1D98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112004" w14:textId="4439E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061B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5B27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0E91BD" w14:textId="3C8AB4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0C821" w14:textId="77777777" w:rsidTr="00503750">
        <w:tc>
          <w:tcPr>
            <w:tcW w:w="2302" w:type="dxa"/>
            <w:vAlign w:val="center"/>
          </w:tcPr>
          <w:p w14:paraId="5309C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11B0A6" w14:textId="54A3A2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B2A7AB" w14:textId="05C7F5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74362" w14:textId="443126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40CE9B" w14:textId="036AFA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42FF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50C0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FA558D" w14:textId="3C766A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F1E85" w14:textId="77777777" w:rsidTr="00503750">
        <w:tc>
          <w:tcPr>
            <w:tcW w:w="15593" w:type="dxa"/>
            <w:gridSpan w:val="8"/>
            <w:vAlign w:val="center"/>
          </w:tcPr>
          <w:p w14:paraId="53FA85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A26AAA3" w14:textId="77777777" w:rsidTr="00503750">
        <w:tc>
          <w:tcPr>
            <w:tcW w:w="2302" w:type="dxa"/>
            <w:vAlign w:val="center"/>
          </w:tcPr>
          <w:p w14:paraId="0C72B1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229F9C" w14:textId="286123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51EAB3" w14:textId="4B44A9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5DCB9" w14:textId="5BDFF0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17D3F" w14:textId="3BF46E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EC423" w14:textId="32EFE5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B73BEB" w14:textId="6E6B6B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8291F8" w14:textId="28A076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1760D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86D1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D0C2CB7" w14:textId="64FC0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1C173C" w14:textId="676B96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43FD4" w14:textId="00CBFA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015234" w14:textId="5687ED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B527B" w14:textId="04AADA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81E5C" w14:textId="35EAB9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919BEB" w14:textId="20A258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8C2D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2E9C8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DB44465" w14:textId="3E4EE8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B0CE47" w14:textId="630851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E64FBD" w14:textId="40CBA8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DC63F" w14:textId="3DA4B5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B4EC0" w14:textId="1ECBFD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92339" w14:textId="530DF6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904C4" w14:textId="684A93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594F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537C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7AA770" w14:textId="069293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76339B" w14:textId="5C1A03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A67276" w14:textId="385E96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81F8B4" w14:textId="598C7A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ED115" w14:textId="7FD73E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17D53E" w14:textId="3C68A0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C715A" w14:textId="0414B7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3EB82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8E17B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5C7C7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A2B64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CE405D" w14:textId="10AFA3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87EC54" w14:textId="6058F4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2235D" w14:textId="7C7DC8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938040" w14:textId="07DFED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ABEC72" w14:textId="5FEF8F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9A990C" w14:textId="4D5BBF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EE2DB6" w14:textId="285267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6E92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7203A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74D719" w14:textId="4C40D3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6CB9E9" w14:textId="4C80E3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52C10" w14:textId="1921EA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182492" w14:textId="58095E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3FEF2D" w14:textId="3D4766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C747D2" w14:textId="7E6EE7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1B1F28" w14:textId="1B0387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ABF3D5" w14:textId="77777777" w:rsidR="00944C3D" w:rsidRDefault="00944C3D" w:rsidP="00944C3D">
      <w:pPr>
        <w:rPr>
          <w:rFonts w:ascii="Arial" w:hAnsi="Arial"/>
          <w:b/>
        </w:rPr>
      </w:pPr>
    </w:p>
    <w:p w14:paraId="0AB60AB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ACFFC44" w14:textId="77777777" w:rsidTr="00503750">
        <w:tc>
          <w:tcPr>
            <w:tcW w:w="1944" w:type="dxa"/>
            <w:vAlign w:val="center"/>
          </w:tcPr>
          <w:p w14:paraId="04C614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E1137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78F4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C4DFD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6F12A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D00B6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F70B3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19A93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21DF2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1F304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2F50B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DC006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1CA2564" w14:textId="77777777" w:rsidTr="00503750">
        <w:tc>
          <w:tcPr>
            <w:tcW w:w="15685" w:type="dxa"/>
            <w:gridSpan w:val="12"/>
            <w:vAlign w:val="center"/>
          </w:tcPr>
          <w:p w14:paraId="480DBA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274E8FD" w14:textId="77777777" w:rsidTr="00503750">
        <w:tc>
          <w:tcPr>
            <w:tcW w:w="1944" w:type="dxa"/>
            <w:vAlign w:val="center"/>
          </w:tcPr>
          <w:p w14:paraId="530945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C570C1" w14:textId="141F4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8350B7" w14:textId="4EEB4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BC4397" w14:textId="34B4D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79B9CB" w14:textId="717FF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D97496" w14:textId="574D6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5AA882" w14:textId="112DB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FF738B" w14:textId="4D524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008021" w14:textId="0DD0F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40235D" w14:textId="72123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999B86" w14:textId="02019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F03D85" w14:textId="4C836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77154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A1B0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A8D5733" w14:textId="03E99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570B48" w14:textId="0943F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589523" w14:textId="41B9A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5E1A3D" w14:textId="19913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214450" w14:textId="08A8F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46AD12" w14:textId="51729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6A6D9F" w14:textId="720DB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FC3DAE" w14:textId="62C00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D74301" w14:textId="799CC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3274E1" w14:textId="6837F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BA846E" w14:textId="4FB29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CEFB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87815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1D61EA1" w14:textId="48951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61B4AF" w14:textId="6F299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5D6385" w14:textId="67501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BFD884" w14:textId="09504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E23764" w14:textId="4CDBF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73BF7B" w14:textId="0FD8B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85CED0" w14:textId="1A3B0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5BE898" w14:textId="0615D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F6B955" w14:textId="60759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30A881" w14:textId="3193D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BD204C" w14:textId="74575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20F2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8D5B6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9D92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BB4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E7F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0AAE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7B4E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2A6B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0B19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8DB8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9575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7B5C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3C7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C3FA3CD" w14:textId="77777777" w:rsidTr="00503750">
        <w:tc>
          <w:tcPr>
            <w:tcW w:w="1944" w:type="dxa"/>
            <w:vAlign w:val="center"/>
          </w:tcPr>
          <w:p w14:paraId="2A2C6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7E91C6" w14:textId="542BB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AB030A" w14:textId="1BF52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A0739F" w14:textId="4F07C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805E32" w14:textId="6F851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AA9049" w14:textId="3B744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6E1E7C" w14:textId="4FCB7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9425FB" w14:textId="52B84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1EB19" w14:textId="6221C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24DA8E" w14:textId="44D8F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E11D19" w14:textId="4CB74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264C07" w14:textId="5FA3B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EC10E" w14:textId="77777777" w:rsidTr="00503750">
        <w:tc>
          <w:tcPr>
            <w:tcW w:w="15685" w:type="dxa"/>
            <w:gridSpan w:val="12"/>
            <w:vAlign w:val="center"/>
          </w:tcPr>
          <w:p w14:paraId="207BC1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FBCD68F" w14:textId="77777777" w:rsidTr="00503750">
        <w:tc>
          <w:tcPr>
            <w:tcW w:w="1944" w:type="dxa"/>
            <w:vAlign w:val="center"/>
          </w:tcPr>
          <w:p w14:paraId="1F0111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71A6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AC3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0728B4" w14:textId="6E1D7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B16126" w14:textId="37C2E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E8CDE3" w14:textId="68E1F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2F6A90" w14:textId="73454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17DBC6" w14:textId="39470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56FD05" w14:textId="32644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356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532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FA3B2C" w14:textId="7709E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F803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A8002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BDB2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948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C97E68" w14:textId="061B2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033E51" w14:textId="71B6D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7A576E" w14:textId="3D46D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790508" w14:textId="74778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C2D739" w14:textId="76B71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C7A54F" w14:textId="4522B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1DA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B96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A3494B" w14:textId="7872E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62CB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52679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01A7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99E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16A164" w14:textId="0E1F9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3A642E" w14:textId="36C6E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203F1" w14:textId="05300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FDF61C" w14:textId="40089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D78DE6" w14:textId="577D1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6BA8F7" w14:textId="762A4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3DE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6048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44AA4E" w14:textId="0E064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F8919" w14:textId="77777777" w:rsidTr="00503750">
        <w:tc>
          <w:tcPr>
            <w:tcW w:w="1944" w:type="dxa"/>
            <w:vAlign w:val="center"/>
          </w:tcPr>
          <w:p w14:paraId="5F2DE2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E50D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F34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9D4375" w14:textId="01DB5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31C208" w14:textId="1CF1C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EDA7A4" w14:textId="24A017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450648" w14:textId="5B054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0EF1D8" w14:textId="61F54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609E58" w14:textId="2888B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A77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164B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56A472" w14:textId="1532B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CDB61" w14:textId="77777777" w:rsidTr="00503750">
        <w:tc>
          <w:tcPr>
            <w:tcW w:w="15685" w:type="dxa"/>
            <w:gridSpan w:val="12"/>
            <w:vAlign w:val="center"/>
          </w:tcPr>
          <w:p w14:paraId="656B5C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C28DE67" w14:textId="77777777" w:rsidTr="00503750">
        <w:tc>
          <w:tcPr>
            <w:tcW w:w="1944" w:type="dxa"/>
            <w:vAlign w:val="center"/>
          </w:tcPr>
          <w:p w14:paraId="02390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04F3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D29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F34CA4" w14:textId="2A7BF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D0290A" w14:textId="6C291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C328F8" w14:textId="39CE6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077EBF" w14:textId="44785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963842" w14:textId="73CC6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F911C5" w14:textId="3C938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2B8B96" w14:textId="5A537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96A4E0" w14:textId="0AC91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4005BC" w14:textId="2408F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88EA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6E8F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3856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D02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0CA211" w14:textId="25DA4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B22E55" w14:textId="30FCE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A849A6" w14:textId="28757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1E25D2" w14:textId="41F35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9DABD4" w14:textId="5AA5A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D5A2E1" w14:textId="5E27D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D67ACB" w14:textId="50614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316430" w14:textId="6D7CA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DD3FE1" w14:textId="6DEDF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66883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BB57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B902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CA9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741C23" w14:textId="5FD7E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685CD5" w14:textId="76E5C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BE235B" w14:textId="71A00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5F3AF1" w14:textId="36C65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650412" w14:textId="5FB57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59FC2F" w14:textId="0DD96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2C6227" w14:textId="27D46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BE4C27" w14:textId="2AC5D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7C7A24" w14:textId="6BE4E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537FD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D84E8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EC6D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825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5D94C0" w14:textId="736BA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20617F" w14:textId="74420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48ED26" w14:textId="3FD9D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BEA47F" w14:textId="749F4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B95FDF" w14:textId="00DB5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9FCFA4" w14:textId="17218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EDBA6B" w14:textId="237EE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156DD1" w14:textId="22162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22C7AF" w14:textId="0159C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C34B3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5BE0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FD4AA1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52913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DF3C18" w14:textId="04EF7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114FF0" w14:textId="2BD8F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134A79E" w14:textId="5A9BA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0F34CA" w14:textId="4425D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68DB70" w14:textId="5D7B2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B7180C" w14:textId="79A20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2285AF" w14:textId="3E440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6F780C" w14:textId="509BC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5D265F" w14:textId="5D8B0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95E553" w14:textId="691AC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8B80B0" w14:textId="7B5A9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6AD4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C8F13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FEE20C" w14:textId="09E21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32B9FB" w14:textId="2B377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15A0EF" w14:textId="407CA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CBC6FE" w14:textId="18448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9DD3C5" w14:textId="50F10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D1E9B5" w14:textId="46613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FFA6FD" w14:textId="6C9AE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B5F069" w14:textId="20F61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D49DF8" w14:textId="31686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BD2B47" w14:textId="07F70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322A1F" w14:textId="3A283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B116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B4BF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1A4B6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2E81AE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CA7A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BC8F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63C1E7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D5DE9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E18F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4023E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B6A3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F7B7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C7F09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4ADE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436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E7B8D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96690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CAF3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AAD97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65570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9FEC2A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1C8E5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29F0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0496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E7C874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D7D5E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DAE71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389A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9D744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A5D77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EC797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0CF8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22908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98313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7F91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092D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0EE0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CF67E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1518D9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5D1F5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2B81E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C7372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3F295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C4C2B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13ECD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D9FCEA0" w14:textId="77777777" w:rsidTr="00503750">
        <w:trPr>
          <w:trHeight w:val="1073"/>
        </w:trPr>
        <w:tc>
          <w:tcPr>
            <w:tcW w:w="3614" w:type="dxa"/>
            <w:vMerge/>
          </w:tcPr>
          <w:p w14:paraId="20B29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DC623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54EE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FF95A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222E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667A6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17341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32F3E6F" w14:textId="77777777" w:rsidTr="00503750">
        <w:trPr>
          <w:trHeight w:val="283"/>
        </w:trPr>
        <w:tc>
          <w:tcPr>
            <w:tcW w:w="3614" w:type="dxa"/>
          </w:tcPr>
          <w:p w14:paraId="56C6A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E660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1A16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D12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7E39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67E4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AC89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8AF9E6E" w14:textId="77777777" w:rsidTr="00503750">
        <w:trPr>
          <w:trHeight w:val="283"/>
        </w:trPr>
        <w:tc>
          <w:tcPr>
            <w:tcW w:w="3614" w:type="dxa"/>
          </w:tcPr>
          <w:p w14:paraId="767B1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D4D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4E2C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142C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F1AF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DED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9B8E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56D8211" w14:textId="77777777" w:rsidTr="00503750">
        <w:trPr>
          <w:trHeight w:val="283"/>
        </w:trPr>
        <w:tc>
          <w:tcPr>
            <w:tcW w:w="3614" w:type="dxa"/>
          </w:tcPr>
          <w:p w14:paraId="445DB6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2002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91EE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093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CA2C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078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E8E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5239FB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2B30BA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FD2BAB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9D27C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AFD3A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FC830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DF8FD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411E8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DFED6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4662F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F42A4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AB654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60DA3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2529A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60B8E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4A25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B863AC9" w14:textId="0713D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8A313A" w14:textId="71F7A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8F2975" w14:textId="5ABE7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62780" w14:textId="38956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96239A" w14:textId="470A04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E0BD70" w14:textId="78C1A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03A25" w14:textId="13E66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5369B9" w14:textId="6AE84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C0A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5C7E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B621B4F" w14:textId="2A194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BE62B1" w14:textId="66F0D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DCF499" w14:textId="37DC9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05253" w14:textId="70E12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82EB3B" w14:textId="0CD34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870F4C" w14:textId="29CEE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62C0C9" w14:textId="6F71F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8AA155" w14:textId="64CF2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A792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003B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208583B" w14:textId="5CC84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2DA2D5" w14:textId="56065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CC7F39" w14:textId="4492A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9903D" w14:textId="058FE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F4887" w14:textId="23C89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6E511C" w14:textId="73E66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2A98DB" w14:textId="0E360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36E2CD" w14:textId="460FA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03E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B616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696D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5E2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93B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966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8C0B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562E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084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C054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90AA7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14E63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D014C2" w14:textId="2E37F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B93555" w14:textId="58F8A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FFC6F" w14:textId="76494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40039" w14:textId="45AFE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952A4" w14:textId="70650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F41F71" w14:textId="6BAB1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6FEEE" w14:textId="55DA3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4EB1DF" w14:textId="7AAB9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0C350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8D463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1887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5A304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0FA96CB" w14:textId="5BAD6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7A769" w14:textId="2E07A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5E53CB" w14:textId="1D350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C154C3" w14:textId="7307A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D714A" w14:textId="4BCD7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50036C" w14:textId="3B9C9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FEA0E" w14:textId="30FE2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E2C7D1" w14:textId="15C6E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D619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17D1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FD79229" w14:textId="7F5FD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F2B34" w14:textId="14B6E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F92A8E" w14:textId="7F1AF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E25A0F" w14:textId="40009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5CE70" w14:textId="63F29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ED6220" w14:textId="185E1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DA2B62" w14:textId="0FD44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BF2C8F" w14:textId="70529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0D875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367A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F0988F5" w14:textId="0DD95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D80F3F" w14:textId="61F79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DC178" w14:textId="68778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413C6" w14:textId="70B9A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F78472" w14:textId="39C96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0EA72" w14:textId="010E1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4EF9DE" w14:textId="52B46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D4AD6A" w14:textId="43A4F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4C6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0DC1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7B92B33" w14:textId="1DF56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B1892" w14:textId="47AB0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A791A" w14:textId="4CDED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F488AC" w14:textId="06F05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C3175" w14:textId="4773C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242D2" w14:textId="55028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A7317" w14:textId="6737C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9E1C68" w14:textId="536E2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26146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D4069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3AABF5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E8FCC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B36E810" w14:textId="39589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1925E" w14:textId="3651E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8F0D8" w14:textId="5FD0F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C805B" w14:textId="4CE86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A526DB" w14:textId="7EAAD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08CE1" w14:textId="74DD7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B96E1B" w14:textId="2BD13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C1B788" w14:textId="3DA07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52E96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87A30E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B3341D" w14:textId="2BA8A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E2EB5D" w14:textId="473DD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6C3CC8" w14:textId="7AB10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49102" w14:textId="35360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1BD716" w14:textId="7FBB0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74D46" w14:textId="6B7F1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FC2795" w14:textId="50BE7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875EF6" w14:textId="4E12F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D196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94C8A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2E306AF" w14:textId="33A53C0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A845B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A844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650B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7AC8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6002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581D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6B8B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DED3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5627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25E3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9309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EE5C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68CF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F5C4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7ADE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C799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63DD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2CF98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66CCEB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742F7D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F2A667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85FB87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8A8E2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0646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C9B6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7C1D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83E1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2F1BD4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B340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E9ED23" w14:textId="447A23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A3B17A0" w14:textId="1F8247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8065300" w14:textId="24AA5ED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AB2D33" w14:textId="1E07E5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A0F4C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EF7A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2119B9" w14:textId="34784D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3E4D9F3" w14:textId="5D93AA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D8A0FF9" w14:textId="6D1FEE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93B559" w14:textId="620119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3E5CF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6DAF0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473F2B" w14:textId="341322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04F5B31" w14:textId="7ED813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6A4954" w14:textId="7ED22C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8C1640" w14:textId="202BDCE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83EC1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B80F6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76A765" w14:textId="27B3FD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008DFB" w14:textId="1E8568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53AA2D" w14:textId="3081D2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B471F1" w14:textId="2DA5C3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83B32B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105EB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37CEF7" w14:textId="5682FA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0BAF99" w14:textId="3F1892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65C6091" w14:textId="0076C00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F1684D" w14:textId="0BF5C9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6FC41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215105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209120" w14:textId="1F99791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6C6951" w14:textId="32F0AEB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11408A" w14:textId="34DEC5B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E5A821" w14:textId="3EF1330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2C298D9" w14:textId="77777777" w:rsidR="00944C3D" w:rsidRDefault="00944C3D" w:rsidP="00944C3D">
      <w:pPr>
        <w:rPr>
          <w:rFonts w:ascii="Arial" w:hAnsi="Arial"/>
          <w:b/>
        </w:rPr>
      </w:pPr>
    </w:p>
    <w:p w14:paraId="4E6E854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3AEA48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0FC34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669DF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6A7DD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0F962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A56EC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8CB88B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DEBB6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6BB86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33105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AA360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111AD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349D7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2CB51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CFBF4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8D75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251D5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34084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D2511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22CA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75A45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9ED17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3E370C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76ADB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979B9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DDDFF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D5F25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DBF752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A06EFAA" w14:textId="77777777" w:rsidTr="00503750">
        <w:tc>
          <w:tcPr>
            <w:tcW w:w="2835" w:type="dxa"/>
            <w:vAlign w:val="center"/>
          </w:tcPr>
          <w:p w14:paraId="24FD7E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BF0BC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D8374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71DB2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958C8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E0392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A3C606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72518A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52FE550" w14:textId="4AE4D40B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7CE056" w14:textId="56E4283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B73ED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F3E5F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CA7021" w14:textId="29ECB26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45F5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94B3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53DE658" w14:textId="1BF6F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BA9C9A" w14:textId="56A70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16A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750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CF7A0" w14:textId="090B5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0B3D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2D93D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31F1558" w14:textId="4DA13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82BD78" w14:textId="3DC1B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AB6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E7F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744892" w14:textId="71CB5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CFB3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3CF7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8BA14B3" w14:textId="4C6A7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B8EECF" w14:textId="57FBB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AE3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EDC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1B8D6B" w14:textId="322F8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3DE9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50D5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CFF2839" w14:textId="2A3F2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B6FE27" w14:textId="1E8BC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410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2ED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01B9DC" w14:textId="4A4F1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48D99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FBF7D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04B1D96" w14:textId="5D40C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AC8BA" w14:textId="6CCBD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B35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BB5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D2CE81" w14:textId="6B1EB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0DFBA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D169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FC64B12" w14:textId="64AAAA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3AE587" w14:textId="5FD157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44C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8234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335343" w14:textId="6DD158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7CB02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47EAAA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A648988" w14:textId="1CE6C4E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DFCE2DD" w14:textId="77777777" w:rsidR="00944C3D" w:rsidRDefault="00944C3D" w:rsidP="00944C3D">
      <w:pPr>
        <w:rPr>
          <w:rFonts w:ascii="Arial" w:hAnsi="Arial"/>
          <w:b/>
        </w:rPr>
      </w:pPr>
    </w:p>
    <w:p w14:paraId="7998194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75B2E98" w14:textId="77777777" w:rsidTr="00503750">
        <w:tc>
          <w:tcPr>
            <w:tcW w:w="2835" w:type="dxa"/>
            <w:vAlign w:val="center"/>
          </w:tcPr>
          <w:p w14:paraId="5B0E4E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EF877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D05C4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15BC1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8218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8EEAC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996034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0173D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69118DF" w14:textId="5469E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73DC7C" w14:textId="7C349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DE4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665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E22443" w14:textId="6FF30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E3B3C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083B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5D596D0" w14:textId="78FFE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076283" w14:textId="180C2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5AF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D72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02BB98" w14:textId="28CBA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11242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E7583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D40097F" w14:textId="18DB0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B9349D" w14:textId="3115F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243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92E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D3BD48" w14:textId="30027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F0C3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4A50A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A9BD5AD" w14:textId="10984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13613" w14:textId="622AC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44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891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60A8F7" w14:textId="00810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E5CD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C521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291E5F6" w14:textId="3C1BEC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2FD9F8" w14:textId="1CEF24A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C9E3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2968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91A61C" w14:textId="382D3D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5D31D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54E281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3476C3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2643D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A92F8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7E36A35" w14:textId="77777777" w:rsidTr="00503750">
        <w:trPr>
          <w:trHeight w:val="699"/>
        </w:trPr>
        <w:tc>
          <w:tcPr>
            <w:tcW w:w="3502" w:type="dxa"/>
            <w:vMerge/>
          </w:tcPr>
          <w:p w14:paraId="360FC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68827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06904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F2652F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6E4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3657F3B" w14:textId="15E1178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7CEAF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2420FC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4A8F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37D4CE0" w14:textId="16CD6A9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8FB0D8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6FDFB1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B6490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C16A8B5" w14:textId="60E94DA0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C52FE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9579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667B7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3CA31F4" w14:textId="77777777" w:rsidTr="00503750">
        <w:trPr>
          <w:trHeight w:val="593"/>
        </w:trPr>
        <w:tc>
          <w:tcPr>
            <w:tcW w:w="3497" w:type="dxa"/>
          </w:tcPr>
          <w:p w14:paraId="0B9B1D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8B59A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9F3A9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99021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EB1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CC868E1" w14:textId="5C122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6C51EF" w14:textId="6A261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4CEA9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66F53B" w14:textId="31AEB72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DAA6D0" w14:textId="40626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3E2CE3" w14:textId="0CDBC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E79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CF77F3" w14:textId="3958284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394C65" w14:textId="57F02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346B20" w14:textId="2BFFA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F2D7D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8624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34313AE" w14:textId="12EE8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56B88D" w14:textId="353C0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3E6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4FD636" w14:textId="4D6F003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D98D71" w14:textId="3A312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13E7E4" w14:textId="309A8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A074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99D4D5" w14:textId="11B24C1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86AEB1" w14:textId="56BE5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E8A8CD" w14:textId="5EEA9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D4BD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A401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8EA4CF1" w14:textId="1F828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9698B5" w14:textId="54FCB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4671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0278A1" w14:textId="5D517D0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DA7AF3" w14:textId="1137A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AB9A8A" w14:textId="7606C8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B10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03B7B8" w14:textId="4E2A6CE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ABE9EF" w14:textId="3A8CD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3A325E" w14:textId="6D893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73CD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EB7E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F1D1AA4" w14:textId="7F564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93CD49" w14:textId="4AE41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31F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5DD59" w14:textId="4666207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A95FA0" w14:textId="0E50E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C62AC1" w14:textId="35CC6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0BA8E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6C42452" w14:textId="2FC77E5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B20ECB" w14:textId="6B158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EE53A5" w14:textId="5EE0B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5A5B3C" w14:textId="77777777" w:rsidR="00944C3D" w:rsidRDefault="00944C3D" w:rsidP="00944C3D">
      <w:pPr>
        <w:rPr>
          <w:rFonts w:ascii="Arial" w:hAnsi="Arial"/>
          <w:b/>
        </w:rPr>
      </w:pPr>
    </w:p>
    <w:p w14:paraId="636B0009" w14:textId="77777777" w:rsidR="00944C3D" w:rsidRDefault="00944C3D" w:rsidP="00944C3D">
      <w:pPr>
        <w:rPr>
          <w:rFonts w:ascii="Arial" w:hAnsi="Arial"/>
          <w:b/>
        </w:rPr>
      </w:pPr>
    </w:p>
    <w:p w14:paraId="1AED410C" w14:textId="77777777" w:rsidR="00944C3D" w:rsidRDefault="00944C3D" w:rsidP="00944C3D">
      <w:pPr>
        <w:rPr>
          <w:rFonts w:ascii="Arial" w:hAnsi="Arial"/>
          <w:b/>
        </w:rPr>
      </w:pPr>
    </w:p>
    <w:p w14:paraId="1AE532CB" w14:textId="77777777" w:rsidR="00944C3D" w:rsidRDefault="00944C3D" w:rsidP="00944C3D">
      <w:pPr>
        <w:rPr>
          <w:rFonts w:ascii="Arial" w:hAnsi="Arial"/>
          <w:b/>
        </w:rPr>
      </w:pPr>
    </w:p>
    <w:p w14:paraId="65DA498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629"/>
        <w:gridCol w:w="1212"/>
        <w:gridCol w:w="1213"/>
        <w:gridCol w:w="1189"/>
        <w:gridCol w:w="1572"/>
      </w:tblGrid>
      <w:tr w:rsidR="00944C3D" w:rsidRPr="00050529" w14:paraId="09AF44B9" w14:textId="77777777" w:rsidTr="00503750">
        <w:tc>
          <w:tcPr>
            <w:tcW w:w="2622" w:type="dxa"/>
            <w:vAlign w:val="center"/>
          </w:tcPr>
          <w:p w14:paraId="024360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DE7C7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FD172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12379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903FE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94CC5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14662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42EEE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77975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66A2F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3EC25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7C227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86E2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AA3A3FE" w14:textId="574FC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D73E2F" w14:textId="65564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79751A" w14:textId="27E9B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E5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19619A" w14:textId="5D641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E77133" w14:textId="77777777" w:rsidTr="00503750">
        <w:tc>
          <w:tcPr>
            <w:tcW w:w="2622" w:type="dxa"/>
            <w:vAlign w:val="center"/>
          </w:tcPr>
          <w:p w14:paraId="4E777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8482A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38AF102" w14:textId="70B4F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4CC64C" w14:textId="32B5D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603303" w14:textId="2B1C1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91F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FF5833" w14:textId="25BE2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A49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EE6E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51B5839" w14:textId="4D1C2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145D73" w14:textId="2703C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51B6FB" w14:textId="513DE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E58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D82CC5" w14:textId="6BB69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CA7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1F9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FB6D3C6" w14:textId="3E3BD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E713F8" w14:textId="15DFC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F5DE0C" w14:textId="7FBED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543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5E5055" w14:textId="1BE1A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C96AE" w14:textId="77777777" w:rsidTr="00503750">
        <w:tc>
          <w:tcPr>
            <w:tcW w:w="2622" w:type="dxa"/>
            <w:vAlign w:val="center"/>
          </w:tcPr>
          <w:p w14:paraId="65EE91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C4B045D" w14:textId="17F79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114214.00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F30F05" w14:textId="08D99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29864.00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94053C" w14:textId="531D7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13881.00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99C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8791AE" w14:textId="5E84F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130198.00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DBE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5D5C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4A77D00" w14:textId="76F9D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734CBA" w14:textId="1E23F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5372C8" w14:textId="32255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673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7A4674" w14:textId="73835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DF282E" w14:textId="77777777" w:rsidTr="00503750">
        <w:tc>
          <w:tcPr>
            <w:tcW w:w="2622" w:type="dxa"/>
            <w:vAlign w:val="center"/>
          </w:tcPr>
          <w:p w14:paraId="45A411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22F9689" w14:textId="54635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AEEC0C" w14:textId="74B06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A25FDF" w14:textId="58978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44F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597B62" w14:textId="0F326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62885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21554C9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FEAA8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14A1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4904AE2" w14:textId="7E07A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957AEB" w14:textId="3DC40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9979C3" w14:textId="24DFB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E11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96D15E" w14:textId="0414F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28E4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5641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02920D7" w14:textId="7B095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DD8703" w14:textId="3D142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914CB1" w14:textId="14C37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37E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2D4125" w14:textId="669E5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761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DFA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355F074" w14:textId="7752E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F64731" w14:textId="0DF77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15ED5B" w14:textId="389D7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3F8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DC9BF2" w14:textId="285B7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CA8DA" w14:textId="77777777" w:rsidTr="00503750">
        <w:tc>
          <w:tcPr>
            <w:tcW w:w="2622" w:type="dxa"/>
            <w:vAlign w:val="center"/>
          </w:tcPr>
          <w:p w14:paraId="4641E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A39F7EB" w14:textId="3AD5E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E8D4C0" w14:textId="5E44C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36B68C" w14:textId="24D9E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05E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C11FC6" w14:textId="6C612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BBAF53" w14:textId="77777777" w:rsidTr="00503750">
        <w:tc>
          <w:tcPr>
            <w:tcW w:w="2622" w:type="dxa"/>
            <w:vAlign w:val="center"/>
          </w:tcPr>
          <w:p w14:paraId="47167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3C66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089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E51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BD2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3F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A50C8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41DA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3661257" w14:textId="4CB574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114214.00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DA8606" w14:textId="685DFF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29864.00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5455BE" w14:textId="2DD00C0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13881.00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6A31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F59B3A" w14:textId="5F9537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130198.00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1590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4ACDF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822571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6CBA4B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D79E3B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B5028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733B2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7B163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F9E58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D1CE7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1486B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E67C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6421C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A71A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4607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3ACEA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9986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B8DC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2E1F5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67C9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DCA6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0DDEA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ED42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5FE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DF98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E1C9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1E09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0700E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6234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FD68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1A3DD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AD90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7A45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DD399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3843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9A6E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99ABC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674D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7218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1756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52F2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26537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E5C13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1DFA4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23B39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AC75E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1833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D81E1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6142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7E92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BCCF1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8AD4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405C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62773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FE60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FD9E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6B19D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BA40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D01C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5ECB3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C70A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587C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5A6E5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8A2A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F9F1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3B63E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C93C9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AF86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BDDAE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283BC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3462B45" w14:textId="77777777" w:rsidTr="00503750">
        <w:tc>
          <w:tcPr>
            <w:tcW w:w="2835" w:type="dxa"/>
            <w:vAlign w:val="center"/>
          </w:tcPr>
          <w:p w14:paraId="32EE68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F2420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7FCA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3F4A3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B42B7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989B7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10A5A47" w14:textId="77777777" w:rsidTr="00503750">
        <w:tc>
          <w:tcPr>
            <w:tcW w:w="2835" w:type="dxa"/>
            <w:vAlign w:val="center"/>
          </w:tcPr>
          <w:p w14:paraId="75F6C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73138DD" w14:textId="2EF5B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F318D" w14:textId="6208EA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FCE210" w14:textId="5D9B6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95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62F97F" w14:textId="35A3E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DAAD4" w14:textId="77777777" w:rsidTr="00503750">
        <w:tc>
          <w:tcPr>
            <w:tcW w:w="2835" w:type="dxa"/>
            <w:vAlign w:val="center"/>
          </w:tcPr>
          <w:p w14:paraId="05360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3C99C5B" w14:textId="2D2A4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8012E6" w14:textId="23C5A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1F932" w14:textId="7D832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1A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012D90" w14:textId="30F95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E5F3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ECF65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57E5AD2" w14:textId="648F62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6F2ACB" w14:textId="06DA15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C97501" w14:textId="010CE2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9A77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DD2AC3" w14:textId="757244C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E510FD6" w14:textId="77777777" w:rsidTr="00503750">
        <w:tc>
          <w:tcPr>
            <w:tcW w:w="2835" w:type="dxa"/>
            <w:vAlign w:val="center"/>
          </w:tcPr>
          <w:p w14:paraId="1E58B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C63D213" w14:textId="42E77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EFF97" w14:textId="20930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011C9" w14:textId="744A8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56F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0A8305" w14:textId="3641D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CB26DF" w14:textId="77777777" w:rsidTr="00503750">
        <w:tc>
          <w:tcPr>
            <w:tcW w:w="2835" w:type="dxa"/>
            <w:vAlign w:val="center"/>
          </w:tcPr>
          <w:p w14:paraId="16D967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D5E9CAC" w14:textId="276DC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AD3612" w14:textId="00DCE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0243D" w14:textId="232C9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7AE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108500" w14:textId="00038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A1110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39EF2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3CEFE7A" w14:textId="6E32842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056F0D" w14:textId="4735068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232AC" w14:textId="5CBC924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DEA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5DECC" w14:textId="370ABD6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BAF22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617EA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E8C14FB" w14:textId="7B609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0DAAE9" w14:textId="0F22F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62A2A8" w14:textId="58D59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06E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6C16FF" w14:textId="635C2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E8A0E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670A1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68AC27B" w14:textId="77777777" w:rsidTr="00503750">
        <w:tc>
          <w:tcPr>
            <w:tcW w:w="2552" w:type="dxa"/>
            <w:shd w:val="clear" w:color="auto" w:fill="auto"/>
            <w:vAlign w:val="center"/>
          </w:tcPr>
          <w:p w14:paraId="3A0367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FA314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E5D93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E527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03B85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CE56D0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453AA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8C8497B" w14:textId="6A26BF9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6B7ACDC" w14:textId="40999D9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F6F17BD" w14:textId="4EC9A0F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3EE80C1" w14:textId="249EBA5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1569B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9E536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95DAED9" w14:textId="4EFABAA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A09B6FE" w14:textId="030C378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1BDE101" w14:textId="34AC0B2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C6D95B6" w14:textId="04FBEC0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85995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B57EB0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B73773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6E153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D3EC0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7D19ADD" w14:textId="77777777" w:rsidTr="00503750">
        <w:tc>
          <w:tcPr>
            <w:tcW w:w="4395" w:type="dxa"/>
            <w:vMerge/>
          </w:tcPr>
          <w:p w14:paraId="57B100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C6C02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6990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2BF6C2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F2ED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3129F3E" w14:textId="321FD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73D50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6E96A0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4A486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6CFA6BD" w14:textId="6EE0A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  <w:lang w:eastAsia="sk-SK"/>
              </w:rPr>
              <w:t>-589.58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3C7F3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E79D49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3954A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1575CE0" w14:textId="62A104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-589.58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92D1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5F97747" w14:textId="77777777" w:rsidTr="00503750">
        <w:tc>
          <w:tcPr>
            <w:tcW w:w="4395" w:type="dxa"/>
            <w:vAlign w:val="center"/>
          </w:tcPr>
          <w:p w14:paraId="12DE48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48F480F" w14:textId="0235F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CC5C3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5C40A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E61B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4BB9E9F" w14:textId="71440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C107F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08E004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22985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DFF3E0D" w14:textId="6DD5E3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FC49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4679FF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2AD91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7BBDEF1" w14:textId="1D2413F4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55872.00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6485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71D52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809FE2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BC014E4" w14:textId="77777777" w:rsidTr="00503750">
        <w:tc>
          <w:tcPr>
            <w:tcW w:w="4395" w:type="dxa"/>
            <w:vAlign w:val="center"/>
          </w:tcPr>
          <w:p w14:paraId="6267C3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1BA91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D6A8D6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82B039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2EE52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BE208CC" w14:textId="3C80D5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785393" w14:textId="349A8B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792D29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535CC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BE82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136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65F4AB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6A5A9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C758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2CFB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B6023F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0C12B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DA67833" w14:textId="02225BD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5DE67D" w14:textId="13E5A88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09DFC0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2506E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2B4D805" w14:textId="3107BA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D01AB9" w14:textId="6D5490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DB7E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92BC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531C8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97D6B62" w14:textId="77777777" w:rsidTr="00503750">
        <w:tc>
          <w:tcPr>
            <w:tcW w:w="1843" w:type="dxa"/>
            <w:vAlign w:val="center"/>
          </w:tcPr>
          <w:p w14:paraId="11794D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594145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CDD33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D1C3C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F51391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A087C6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298583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E6043DC" w14:textId="77777777" w:rsidTr="00503750">
        <w:tc>
          <w:tcPr>
            <w:tcW w:w="1843" w:type="dxa"/>
            <w:vAlign w:val="center"/>
          </w:tcPr>
          <w:p w14:paraId="4B8D5E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97F90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C9EA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40C0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2560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EDB6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89F3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665102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E182A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0258F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FB72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5EE4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6B1B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1275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2131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D5B2F68" w14:textId="77777777" w:rsidTr="00503750">
        <w:tc>
          <w:tcPr>
            <w:tcW w:w="1843" w:type="dxa"/>
            <w:vAlign w:val="center"/>
          </w:tcPr>
          <w:p w14:paraId="2E2894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5D532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F9E1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3B32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1B60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564B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98F0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93895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E368C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DB94E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0018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B05B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B1F8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8C25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97EE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57A04A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A089F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7E29E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DC93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06EE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CE9439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D30A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4649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51047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9A20E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8298D74" w14:textId="77777777" w:rsidTr="00503750">
        <w:trPr>
          <w:trHeight w:val="664"/>
        </w:trPr>
        <w:tc>
          <w:tcPr>
            <w:tcW w:w="3372" w:type="dxa"/>
          </w:tcPr>
          <w:p w14:paraId="0FEDC1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F211A5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3FCE6A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859483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246D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9891FC9" w14:textId="5D7FA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9557E2" w14:textId="5C4AF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67AEB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34ABB8" w14:textId="5E1B524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AC72BB" w14:textId="249AD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BA554F" w14:textId="61090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17E8E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0A55A80" w14:textId="3D906A2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8D9BB3" w14:textId="422BD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9AC22D" w14:textId="722BF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A1254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14ECB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DCD31A" w14:textId="51470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9B7340" w14:textId="29DB5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36F09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F201C7C" w14:textId="3DFEDCB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DF1BF60" w14:textId="4ED4D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47A94D" w14:textId="5318D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1149D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CB900B6" w14:textId="1191559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5D2BDF" w14:textId="4F8D6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68D71D" w14:textId="4BF6F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4B13A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33CBC6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D873D4C" w14:textId="77777777" w:rsidTr="00503750">
        <w:tc>
          <w:tcPr>
            <w:tcW w:w="2835" w:type="dxa"/>
            <w:vAlign w:val="center"/>
          </w:tcPr>
          <w:p w14:paraId="1C1404F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70E8F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4ACCE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4724F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05B66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8528DFC" w14:textId="77777777" w:rsidTr="00503750">
        <w:tc>
          <w:tcPr>
            <w:tcW w:w="2835" w:type="dxa"/>
          </w:tcPr>
          <w:p w14:paraId="484792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CC0CFFF" w14:textId="367DF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F85430" w14:textId="0885D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C2744D" w14:textId="0A8CA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F49706" w14:textId="0E647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56A0DD" w14:textId="77777777" w:rsidTr="00503750">
        <w:tc>
          <w:tcPr>
            <w:tcW w:w="2835" w:type="dxa"/>
          </w:tcPr>
          <w:p w14:paraId="321DB6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901FBD3" w14:textId="2395E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26A76B" w14:textId="2BB70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F17E94" w14:textId="7622B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91AAE9" w14:textId="3E22E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E563A1" w14:textId="77777777" w:rsidTr="00503750">
        <w:tc>
          <w:tcPr>
            <w:tcW w:w="2835" w:type="dxa"/>
          </w:tcPr>
          <w:p w14:paraId="2165E7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D66299E" w14:textId="06298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576D4A" w14:textId="28A99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087006" w14:textId="5A999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BE5C3D" w14:textId="2AA67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76951F" w14:textId="77777777" w:rsidTr="00503750">
        <w:tc>
          <w:tcPr>
            <w:tcW w:w="2835" w:type="dxa"/>
            <w:vAlign w:val="center"/>
          </w:tcPr>
          <w:p w14:paraId="722BFE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CD59E2C" w14:textId="58D3E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21AC5D" w14:textId="7E4D1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DE5656" w14:textId="696DA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A2DFF5" w14:textId="06C72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B85B5E" w14:textId="77777777" w:rsidTr="00503750">
        <w:tc>
          <w:tcPr>
            <w:tcW w:w="2835" w:type="dxa"/>
            <w:vAlign w:val="center"/>
          </w:tcPr>
          <w:p w14:paraId="6B4374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5EA219D" w14:textId="36D7B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8326A" w14:textId="28168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52F70F" w14:textId="03E1E9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DCB92A" w14:textId="24E23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65E750" w14:textId="77777777" w:rsidTr="00503750">
        <w:tc>
          <w:tcPr>
            <w:tcW w:w="2835" w:type="dxa"/>
          </w:tcPr>
          <w:p w14:paraId="1B9620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96BC7A4" w14:textId="210DC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D6D989" w14:textId="03881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643961" w14:textId="4EF3E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FA2B8F" w14:textId="4771B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CDF320" w14:textId="77777777" w:rsidTr="00503750">
        <w:tc>
          <w:tcPr>
            <w:tcW w:w="2835" w:type="dxa"/>
          </w:tcPr>
          <w:p w14:paraId="3667C42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5DCC8B6" w14:textId="7C90B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0CBEF7" w14:textId="5F456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06E331" w14:textId="09DD3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46CA5B" w14:textId="06587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DBCEB5" w14:textId="77777777" w:rsidTr="00503750">
        <w:tc>
          <w:tcPr>
            <w:tcW w:w="2835" w:type="dxa"/>
          </w:tcPr>
          <w:p w14:paraId="06F50C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1E60BF1" w14:textId="2E172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4DCD6" w14:textId="49A09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78F81A" w14:textId="2EC9A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CD2DFAD" w14:textId="07AE3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95CDF2" w14:textId="77777777" w:rsidR="00944C3D" w:rsidRDefault="00944C3D" w:rsidP="00944C3D">
      <w:pPr>
        <w:rPr>
          <w:rFonts w:ascii="Arial" w:hAnsi="Arial"/>
          <w:b/>
        </w:rPr>
      </w:pPr>
    </w:p>
    <w:p w14:paraId="5D0A8EB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F89E0F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912A9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C0225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9566F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0CC4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8DC1E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CD79378" w14:textId="77777777" w:rsidTr="00503750">
        <w:trPr>
          <w:trHeight w:val="443"/>
        </w:trPr>
        <w:tc>
          <w:tcPr>
            <w:tcW w:w="2560" w:type="dxa"/>
          </w:tcPr>
          <w:p w14:paraId="378882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AF7E541" w14:textId="0EAF0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3229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557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16EEE5" w14:textId="061B1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34661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54138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23405F2" w14:textId="3A482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0D4E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70B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609B59" w14:textId="780B6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DACA1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C3C97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B9F510C" w14:textId="30A2B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9F52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C66C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0026BB" w14:textId="23877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46DDD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987E5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D8765E0" w14:textId="3E7BE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5C2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512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9FDF50" w14:textId="3F9BF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BA9DBD" w14:textId="77777777" w:rsidR="00944C3D" w:rsidRDefault="00944C3D" w:rsidP="00944C3D">
      <w:pPr>
        <w:rPr>
          <w:rFonts w:ascii="Arial" w:hAnsi="Arial"/>
          <w:b/>
        </w:rPr>
      </w:pPr>
    </w:p>
    <w:p w14:paraId="4B421A73" w14:textId="77777777" w:rsidR="00944C3D" w:rsidRDefault="00944C3D" w:rsidP="00944C3D">
      <w:pPr>
        <w:rPr>
          <w:rFonts w:ascii="Arial" w:hAnsi="Arial"/>
          <w:b/>
        </w:rPr>
      </w:pPr>
    </w:p>
    <w:p w14:paraId="41FD8FD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784BBD8" w14:textId="77777777" w:rsidR="00944C3D" w:rsidRDefault="00944C3D" w:rsidP="00944C3D">
      <w:pPr>
        <w:rPr>
          <w:rFonts w:ascii="Arial" w:hAnsi="Arial"/>
          <w:b/>
        </w:rPr>
      </w:pPr>
    </w:p>
    <w:p w14:paraId="7A272DE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8530B9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C18C7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DBD23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C0509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A6525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4F0BD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2919F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7905F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C8872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FB2AE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4E6C3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F951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E7D01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DF4C0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787C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39FE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273D9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7313B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DF0A9CF" w14:textId="77777777" w:rsidTr="00503750">
        <w:trPr>
          <w:trHeight w:val="677"/>
        </w:trPr>
        <w:tc>
          <w:tcPr>
            <w:tcW w:w="3358" w:type="dxa"/>
          </w:tcPr>
          <w:p w14:paraId="7AC814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8B99F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438B1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7D82CA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AF74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A12F1D6" w14:textId="19BDC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D46FF7" w14:textId="6957A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7FC8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36A9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B0EF758" w14:textId="723CD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33B3A6" w14:textId="3CAD9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7BCB5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3B2D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84B0D37" w14:textId="2DA60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46B432" w14:textId="40C24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69A92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13589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DE9B23F" w14:textId="71B8A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67E930" w14:textId="3809C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3F9D5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8B51BF" w14:textId="4FA13C3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CC1402" w14:textId="5FB36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2861E0" w14:textId="30649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40C81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C844A67" w14:textId="391E32D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A2740E9" w14:textId="20065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F20F46" w14:textId="76320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492E7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1894F3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5324EB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BB101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082CE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983CA1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603D4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BF24D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40E86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FEC95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22930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09963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221AF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15034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3D5C8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B6885F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E76C0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29388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2888F9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869FB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4D74F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32376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5FA3D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F951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6B947F6" w14:textId="76330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0A90BD" w14:textId="2859F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3FDFB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51D28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A9EF5F8" w14:textId="5D612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4F24B4" w14:textId="086D0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94B1F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F7721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83B4C21" w14:textId="0D308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E4837B" w14:textId="23EA3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1B08A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57C37FC" w14:textId="654164E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97C7DB5" w14:textId="5190B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EF8DAD" w14:textId="7979F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30A57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428C517" w14:textId="172EFCF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B1DE118" w14:textId="17D69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51121C" w14:textId="60306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47E82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FA0C1B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5B5BE5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5340B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8A74A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4D4E0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122A3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548E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EF78EAA" w14:textId="5E901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28E626" w14:textId="5DEE7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ACF7D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9E9E4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CDDEA56" w14:textId="5E7EE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73C081" w14:textId="36D27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B43EA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5ACF1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6B152DD" w14:textId="04424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C4BDDA" w14:textId="648AE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1126D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ED5043A" w14:textId="104AFB4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102AAB" w14:textId="4C0BF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41B6DF" w14:textId="13339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5FAF0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10B9E75" w14:textId="5593D55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5CAD814" w14:textId="3262A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D04E7C" w14:textId="58DBD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C9AFE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86DF22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3AB340D" w14:textId="77777777" w:rsidTr="00503750">
        <w:tc>
          <w:tcPr>
            <w:tcW w:w="3686" w:type="dxa"/>
            <w:vAlign w:val="center"/>
          </w:tcPr>
          <w:p w14:paraId="4CF0B0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8B28D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4DA3E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8BECAB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9F8A9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8382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7335E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E293A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A74C9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61D0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C8477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A9F86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F483C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4990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E47AC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31FA3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9AAE16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B970F4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5937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C5081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FC13BD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FD398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396A0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48C27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65441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215E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240B06E" w14:textId="39372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BD40A2" w14:textId="33A75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9E173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8F129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6CD229D" w14:textId="45323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B5B999" w14:textId="33233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98553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FEE9E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04A6E65" w14:textId="12528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7A1C30" w14:textId="05057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D3D47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C0B3CCF" w14:textId="7C29E75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28B2C2" w14:textId="4DE85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5E82FC" w14:textId="6737B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54EBD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F8AA7AE" w14:textId="6535D27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54F9EDF" w14:textId="521E9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8E90C6" w14:textId="7417B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E9B2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61DB4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B26BC4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C0E660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11456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99FA1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AF74E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6DC5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14D3BAE" w14:textId="16D04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30EA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7C88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08B7C6B" w14:textId="1F4C6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75D8A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9335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F7F1C83" w14:textId="46F71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CB45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0583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C98FA68" w14:textId="261DE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C0E7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47FA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C72735F" w14:textId="2EF98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4C29B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7CA5E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4F5A1C8" w14:textId="7D91D6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E9CDFD" w14:textId="77777777" w:rsidR="00944C3D" w:rsidRDefault="00944C3D" w:rsidP="00944C3D">
      <w:pPr>
        <w:rPr>
          <w:sz w:val="22"/>
          <w:szCs w:val="22"/>
        </w:rPr>
      </w:pPr>
    </w:p>
    <w:p w14:paraId="369041B2" w14:textId="77777777" w:rsidR="00944C3D" w:rsidRDefault="00944C3D" w:rsidP="00944C3D">
      <w:pPr>
        <w:rPr>
          <w:sz w:val="22"/>
          <w:szCs w:val="22"/>
        </w:rPr>
      </w:pPr>
    </w:p>
    <w:p w14:paraId="57351A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B554C6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26118BD" w14:textId="10A8F63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1FEAD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5E729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C5E98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01766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8CFBC9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7274B4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97F5C5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606AA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918D9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481E6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6696FCC" w14:textId="5E2BA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F2B835" w14:textId="78016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87AA6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F1A68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68D9C19" w14:textId="4D5F3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AA40E1" w14:textId="4BCDC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70F68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A090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0C40943" w14:textId="590AB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A41971" w14:textId="3C4C0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F4FA3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AEFA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4DE2EEC" w14:textId="79FF1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BAC3C4" w14:textId="4B039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E6044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630CD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940E654" w14:textId="48531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D0F8D0" w14:textId="32CB0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ED032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33FD56B" w14:textId="0C15188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2EB1C5F" w14:textId="5D533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0AC52B0" w14:textId="6C926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3F8E2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89FBC01" w14:textId="51CC0AA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2FC2024" w14:textId="65F17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D6A049B" w14:textId="77683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3CE1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95981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721EF0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3F9644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189E10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18A711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1D3842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DCA2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A46C49D" w14:textId="3A317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F15EED" w14:textId="5E2A4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FB1BB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81FF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83291FC" w14:textId="615A3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173FE6" w14:textId="16896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E9EFC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6422E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19C2B25" w14:textId="7B458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3016DC" w14:textId="4338C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8E3CD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9FA6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EC10309" w14:textId="47777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9E3CC5" w14:textId="26DFA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465B5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C1C851" w14:textId="5D6A3DF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E2ECA0E" w14:textId="162D8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0A5407" w14:textId="33BA8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957D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2A3D45" w14:textId="1C667BA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07D49CD" w14:textId="090FC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84E6C2" w14:textId="33B70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37EEB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FDE189" w14:textId="639DECB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5C22CC5" w14:textId="63F78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3C5FE6" w14:textId="71A86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7485D" w:rsidRPr="00DB0F6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CCEA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5F10C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E1440BE" w14:textId="62BD9E5A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A04A2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E45E9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A0E9616" w14:textId="1F70D2A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CA096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C5CA8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9F87723" w14:textId="464D9F4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BFF53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3260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A8937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E2E7D2C" w14:textId="77777777" w:rsidR="00944C3D" w:rsidRPr="003607F0" w:rsidRDefault="00944C3D" w:rsidP="00944C3D"/>
    <w:p w14:paraId="7884D04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2313" w14:textId="77777777" w:rsidR="0027485D" w:rsidRDefault="0027485D">
      <w:r>
        <w:separator/>
      </w:r>
    </w:p>
  </w:endnote>
  <w:endnote w:type="continuationSeparator" w:id="0">
    <w:p w14:paraId="47E1D110" w14:textId="77777777" w:rsidR="0027485D" w:rsidRDefault="0027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EE7F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347079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13F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EE035D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B3C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B98502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D0D4C" w14:textId="77777777" w:rsidR="0027485D" w:rsidRDefault="0027485D">
      <w:r>
        <w:separator/>
      </w:r>
    </w:p>
  </w:footnote>
  <w:footnote w:type="continuationSeparator" w:id="0">
    <w:p w14:paraId="38FD1789" w14:textId="77777777" w:rsidR="0027485D" w:rsidRDefault="00274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950171">
    <w:abstractNumId w:val="13"/>
  </w:num>
  <w:num w:numId="2" w16cid:durableId="1818258511">
    <w:abstractNumId w:val="17"/>
  </w:num>
  <w:num w:numId="3" w16cid:durableId="735131291">
    <w:abstractNumId w:val="8"/>
  </w:num>
  <w:num w:numId="4" w16cid:durableId="1113594989">
    <w:abstractNumId w:val="7"/>
  </w:num>
  <w:num w:numId="5" w16cid:durableId="43641092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159223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0151224">
    <w:abstractNumId w:val="20"/>
  </w:num>
  <w:num w:numId="8" w16cid:durableId="419303653">
    <w:abstractNumId w:val="10"/>
  </w:num>
  <w:num w:numId="9" w16cid:durableId="1232815894">
    <w:abstractNumId w:val="0"/>
  </w:num>
  <w:num w:numId="10" w16cid:durableId="1669750072">
    <w:abstractNumId w:val="19"/>
  </w:num>
  <w:num w:numId="11" w16cid:durableId="1963656109">
    <w:abstractNumId w:val="6"/>
  </w:num>
  <w:num w:numId="12" w16cid:durableId="680203959">
    <w:abstractNumId w:val="9"/>
  </w:num>
  <w:num w:numId="13" w16cid:durableId="224141845">
    <w:abstractNumId w:val="12"/>
  </w:num>
  <w:num w:numId="14" w16cid:durableId="1557201038">
    <w:abstractNumId w:val="15"/>
  </w:num>
  <w:num w:numId="15" w16cid:durableId="1189103635">
    <w:abstractNumId w:val="14"/>
  </w:num>
  <w:num w:numId="16" w16cid:durableId="1164856624">
    <w:abstractNumId w:val="2"/>
  </w:num>
  <w:num w:numId="17" w16cid:durableId="74860227">
    <w:abstractNumId w:val="4"/>
  </w:num>
  <w:num w:numId="18" w16cid:durableId="900746816">
    <w:abstractNumId w:val="11"/>
  </w:num>
  <w:num w:numId="19" w16cid:durableId="1800227292">
    <w:abstractNumId w:val="5"/>
  </w:num>
  <w:num w:numId="20" w16cid:durableId="496774310">
    <w:abstractNumId w:val="18"/>
  </w:num>
  <w:num w:numId="21" w16cid:durableId="1020426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40"/>
    <w:docVar w:name="arg2" w:val="Driver=asa17;DBF=D:\anasoft\data\tebys.db;DBN=tebys;ENG=SQL17;commlinks=TCPIP{ip=192.168.1.241};uid=hromnikova;con=finus(10.15);pwd=488300282956Vaveto1"/>
    <w:docVar w:name="arg3" w:val="788046"/>
    <w:docVar w:name="arg4" w:val="C:\Users\HROMNI~1.TEB\AppData\Local\Temp\12197109.doc"/>
    <w:docVar w:name="arg5" w:val="1"/>
  </w:docVars>
  <w:rsids>
    <w:rsidRoot w:val="0027485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7485D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201B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B1EEC"/>
  <w15:docId w15:val="{85F3B6D9-AC24-4A96-B04A-649078A2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5339</Words>
  <Characters>30437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2025-03-25T09:25:00Z</dcterms:created>
  <dcterms:modified xsi:type="dcterms:W3CDTF">2025-03-25T09:27:00Z</dcterms:modified>
</cp:coreProperties>
</file>