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1979EDC3" w14:textId="77777777" w:rsidTr="00831E64">
        <w:tc>
          <w:tcPr>
            <w:tcW w:w="3061" w:type="dxa"/>
            <w:shd w:val="clear" w:color="auto" w:fill="auto"/>
            <w:vAlign w:val="center"/>
          </w:tcPr>
          <w:p w14:paraId="67A08465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4040E5B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AA76F9A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4717025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EE7DF09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0641A75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B57F191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7DB1348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A7F6F32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5D9BA4B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CCC7CBB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BD9CF3A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0DEFADE1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3EEE40FE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5540293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5A30FF4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0BA7F3BD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453E42F2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009B1AFB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5966B339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14DD5359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53F679B5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31A7FE8E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1E407264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09D334EF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06A25FC3" w14:textId="77777777" w:rsidR="00EC48B8" w:rsidRPr="006C3311" w:rsidRDefault="008A0A7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Rodičovské združenie pri základnej škole Svätej Rodiny</w:t>
            </w:r>
          </w:p>
        </w:tc>
      </w:tr>
      <w:tr w:rsidR="00EC48B8" w:rsidRPr="004C12F0" w14:paraId="5762887F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297122CC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7450B5FC" w14:textId="77777777"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14:paraId="003DE762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7A1B4507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03341608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0DF40B4D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61E2501A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4227DA71" w14:textId="77777777"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6662522D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64F773F1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17B42A57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427DE77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088E1CA7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E698" w14:textId="2E6BAED9" w:rsidR="00EC48B8" w:rsidRPr="00497323" w:rsidRDefault="0021406F" w:rsidP="00FE35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Richard Kraus</w:t>
            </w:r>
          </w:p>
        </w:tc>
      </w:tr>
      <w:tr w:rsidR="00EC48B8" w:rsidRPr="00497323" w14:paraId="3F0B224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5C90C4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8838A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05F0276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92E827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EE690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0801655D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923CB37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7FD69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3B2A712D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89A477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D621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06587A0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644A63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A324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4EB6350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B4E587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421E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DE16BEC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F1CFC4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5607D6A2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FBB1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FF9E80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BF6268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11B87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0C27A2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1463FA9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5134F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FD58D80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4EA24516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36012470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424131D0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0C3B7" w14:textId="77777777" w:rsidR="004F702F" w:rsidRPr="00497323" w:rsidRDefault="004D6A8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ZRPŠ</w:t>
            </w:r>
          </w:p>
        </w:tc>
      </w:tr>
      <w:tr w:rsidR="006C3311" w:rsidRPr="00497323" w14:paraId="7F02A176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4DFB82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67DE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08581DB1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2F928C6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E05FA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55B05127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777C8E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3D35D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14:paraId="4548D99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826321D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D606C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7AA4C6FF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16CF4A59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3F46D" w14:textId="77777777" w:rsidR="0001299B" w:rsidRPr="00497323" w:rsidRDefault="004D6A8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01299B" w:rsidRPr="00497323" w14:paraId="6268DB2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E7316D4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F95F6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5B72148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BAB55E1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A913A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28AF45C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67CD3B6C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476D7B72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7A28D6D0" w14:textId="77777777" w:rsidTr="001C3B76">
        <w:trPr>
          <w:trHeight w:val="284"/>
        </w:trPr>
        <w:tc>
          <w:tcPr>
            <w:tcW w:w="2364" w:type="pct"/>
          </w:tcPr>
          <w:p w14:paraId="4E259CC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13FB77E0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31328519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79691F2A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0BC5D56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3F97F920" w14:textId="77777777" w:rsidR="004F702F" w:rsidRPr="00497323" w:rsidRDefault="004D6A8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443D2960" w14:textId="77777777" w:rsidR="004F702F" w:rsidRPr="00497323" w:rsidRDefault="004D6A8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64BCDB8D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50DD7F8C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5C731046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45443548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14:paraId="22E3DB8A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3C3FAC9B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71CD7DDD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3627307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14:paraId="3A89D549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1A6A0AB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7128B556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41C1954F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54C82656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1D73A2C3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7837CD6E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0FD0F6D1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5E995B28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3C4B0651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253E23C6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8A0A76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5BEF2E4E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63F5E751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01D05C3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316DDFA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5F29DC51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2B1F1B7E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6BB7EABC" w14:textId="77777777" w:rsidR="00497323" w:rsidRPr="00497323" w:rsidRDefault="00B72094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</w:t>
            </w:r>
          </w:p>
        </w:tc>
        <w:tc>
          <w:tcPr>
            <w:tcW w:w="1667" w:type="pct"/>
            <w:vAlign w:val="center"/>
          </w:tcPr>
          <w:p w14:paraId="09B5261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0583C4B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636E7747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1FE2DC13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735F96A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D21935A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6C1EC45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5AC502E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524269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46E859AC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680C92E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30C8B6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234D5041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2E2D494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56D423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0B9354EA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502BF84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A622D4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43708F08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3B741E0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1DFA0F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3B2FFFC6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3E0A229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0B1D1BB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70C7DA2F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39EBC7B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5DE4C9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5C2CB36A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160AC01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558B78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5784A069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2E81F4E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57864C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66BE52F8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4A98E2B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A9CD83F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7E20C7AB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2123A4E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63E0FB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75ED069D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</w:t>
            </w:r>
            <w:r w:rsidR="00176475">
              <w:rPr>
                <w:sz w:val="16"/>
                <w:szCs w:val="16"/>
              </w:rPr>
              <w:t>eálne</w:t>
            </w:r>
          </w:p>
        </w:tc>
      </w:tr>
      <w:tr w:rsidR="00497323" w:rsidRPr="00497323" w14:paraId="3E088B7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7A131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393B967A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28FCEC7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8DBBA4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5085683E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6BB9D19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A075D5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579434C8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14:paraId="0FF76D7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2AB88F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19B35603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248FC29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22FF0F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243BC8B6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3EABFCC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A27DCFD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2655A51C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10C7940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70D8E2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0E132D90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</w:tbl>
    <w:p w14:paraId="53878D0A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123A9C11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29CC48F1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D81ED13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2C70D4E2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7FA3B9FD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47232196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4B46672D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1D170A0A" w14:textId="77777777" w:rsidR="00497323" w:rsidRPr="00497323" w:rsidRDefault="00B74E1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250" w:type="pct"/>
            <w:vAlign w:val="center"/>
          </w:tcPr>
          <w:p w14:paraId="17E8D5D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A61238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B9DAEC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14:paraId="59A56503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6F0F83F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5706CFE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0512198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26A0DF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3921001A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420DC162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4F66C5B4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24C0A192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0D033722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4DC80AB3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34BB66A1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D6A84">
              <w:rPr>
                <w:strike/>
                <w:sz w:val="18"/>
                <w:szCs w:val="18"/>
              </w:rPr>
              <w:t xml:space="preserve">áno </w:t>
            </w:r>
            <w:r w:rsidRPr="00831E64">
              <w:rPr>
                <w:sz w:val="18"/>
                <w:szCs w:val="18"/>
              </w:rPr>
              <w:t>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145CF8F8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D6A84">
              <w:rPr>
                <w:strike/>
                <w:sz w:val="18"/>
                <w:szCs w:val="18"/>
              </w:rPr>
              <w:t xml:space="preserve">áno </w:t>
            </w:r>
            <w:r w:rsidRPr="00831E64">
              <w:rPr>
                <w:sz w:val="18"/>
                <w:szCs w:val="18"/>
              </w:rPr>
              <w:t>/ nie</w:t>
            </w:r>
          </w:p>
        </w:tc>
      </w:tr>
    </w:tbl>
    <w:p w14:paraId="0E4F4F3F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139FCBAD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745570A1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0CCEC6F4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73B338DB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3D992EEE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8AA4697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14:paraId="7762D86F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26160267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7C9C254E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6E86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FBAF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3C0D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9B34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0577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8E09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D426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8FD5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168A8E12" w14:textId="77777777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029B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CEB5" w14:textId="77777777" w:rsidR="00497323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2DA4F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DD966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9E994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2D691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E3FA2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C0438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4E22A79F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90515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4D2FB" w14:textId="01BAE60C" w:rsidR="00156A13" w:rsidRPr="00156A1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EA8F8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51E5E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AC1C2" w14:textId="0772FC9F" w:rsidR="00156A13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7FF81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1AB0B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B7ACB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037EDC79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54B7E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DD43F" w14:textId="77777777" w:rsidR="00156A13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46CED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37346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A2098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12ABA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114AA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2713D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0E7FB073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CC0FC" w14:textId="77777777" w:rsidR="00156A13" w:rsidRPr="00497323" w:rsidRDefault="00E376CD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451C6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1E4AF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ED98D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CD71B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4FB53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A9B29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F3EFA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14:paraId="1325E27B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0E506" w14:textId="77777777"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EE853" w14:textId="77777777" w:rsidR="00247E8B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3AD7D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37F7C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E812D" w14:textId="7F779B3C" w:rsidR="00247E8B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E7FF9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0717C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E8FF7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0C226D0F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E43F4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1B51E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E12B1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0057D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F698C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0F13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3485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A03D8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58DD51E5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E8808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55B7E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3E0A5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DD4C3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806DF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C5E2C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58A9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18236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4225D028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B96D5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63EA6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E34E8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07084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92F53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965E9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75E8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34F4C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88CC3ED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F5530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3F74B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2BE74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1498C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F5ECB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470E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C41F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C21E3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C7B5588" w14:textId="77777777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5395B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B6453B" w14:textId="77777777"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AB4E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C201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9234C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BF2F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4340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D1C8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14:paraId="05C20EB1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D25FC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71DD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FE2F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42516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F654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E308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8D16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57FB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759C07CC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A4331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06CB2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69D7C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4ABE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4395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9098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EBBE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C9565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5BD09E5E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42194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9305D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1348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9099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1CAE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30DF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A853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6087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7151F7CB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858C2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14:paraId="01A2E6B6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C278C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608FE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3B7BD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CA1BC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55522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FB6CB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4617D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CC6C9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14:paraId="07E1CCA7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997DA" w14:textId="77777777"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367D5" w14:textId="77777777" w:rsidR="00330341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308F5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B69C8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60223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CC271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C5F10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7C5F2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7C74E02E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2AC949C9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14:paraId="148F7887" w14:textId="77777777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06E4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4D7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0C15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666B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FAD8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1C96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90DE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800D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4CD0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9B991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1B50C2A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72A8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72B9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14:paraId="1A052FCF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F898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B68D0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0E7E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E4C6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52AEA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C084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6919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D1D9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5C0E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5AECA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F4B8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26E1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6455CEFB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7E36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CB486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6500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9AE42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EE1FC" w14:textId="5722E5AE" w:rsidR="00B643E5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3 77</w:t>
            </w:r>
            <w:r w:rsidR="00677AB6"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0496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BD6F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3B66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A398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CF5C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D02E5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4E8DB" w14:textId="078CD8B7" w:rsidR="00B643E5" w:rsidRPr="00497323" w:rsidRDefault="004A0F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3 77</w:t>
            </w:r>
            <w:r w:rsidR="00677AB6"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CB0E17A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2609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FEF19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46A0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531A4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E2DE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3E224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75626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0A5D4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68E6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2F8B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B52E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82F06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103B6995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6FF88" w14:textId="77777777" w:rsidR="00B643E5" w:rsidRPr="00497323" w:rsidRDefault="00E376CD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5C1B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4B9D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9F6F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56D9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9918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165F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1F18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C7DD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5B11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6F04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DC85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C26E2C4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E208A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33CCE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0692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FC1F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1A3D6" w14:textId="22F96ABE" w:rsidR="00B643E5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3 77</w:t>
            </w:r>
            <w:r w:rsidR="00677AB6"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700B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3A4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EBE49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6B4D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5518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68D8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03ED2" w14:textId="65CE3B09" w:rsidR="00B643E5" w:rsidRPr="00497323" w:rsidRDefault="004A0F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3 77</w:t>
            </w:r>
            <w:r w:rsidR="00677AB6"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2294A3A5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6694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25843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0B91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A5EE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7CE29" w14:textId="5BD2FAF4" w:rsidR="00B643E5" w:rsidRPr="00497323" w:rsidRDefault="0021406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CD9A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7B97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1AD45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0F0A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D268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C36F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4F8AC" w14:textId="4CE88C0E" w:rsidR="00B643E5" w:rsidRPr="00497323" w:rsidRDefault="0021406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7A50DEC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6BD8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16339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8354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FFD9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16BBD" w14:textId="40C3F941" w:rsidR="00B643E5" w:rsidRPr="00497323" w:rsidRDefault="0021406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767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F2D9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4E455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848A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7015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BFB1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C84E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4AE06" w14:textId="79712F02" w:rsidR="00B643E5" w:rsidRPr="00497323" w:rsidRDefault="0021406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BCA0C23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3E63C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45AEB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0E26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98A7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2C2F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D4FB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93512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5AF7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9E78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360A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0059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355A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8B37BD5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0692A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F50EB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006F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8D38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8B88B" w14:textId="01B3CBF6" w:rsidR="00B643E5" w:rsidRPr="00497323" w:rsidRDefault="0021406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1 215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C6AB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5B2A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2E2B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17076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425B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90A2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70DA5" w14:textId="5406FB7F" w:rsidR="00B643E5" w:rsidRPr="00497323" w:rsidRDefault="0021406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1 215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B32F175" w14:textId="77777777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2953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2213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0049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D83C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6330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162E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CD27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3448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896F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4EDE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7A52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710F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DB1DB35" w14:textId="77777777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5D68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45F7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E872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3F53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2A66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6A77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274B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4621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36BB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7114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EE8E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98F0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01FCC759" w14:textId="77777777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3794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FE69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E143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B126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E7DC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B64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A94D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CF97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AF95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D220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E433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4D64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2866CFD8" w14:textId="77777777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8503C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B02C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5D21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8F7A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15F9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C036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C974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49CD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0DAD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8269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C9F4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76AB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F2E20B8" w14:textId="77777777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05CA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14:paraId="77443B1D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A0E5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4A468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3CED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4177C" w14:textId="3FC409E3" w:rsidR="00B643E5" w:rsidRPr="00497323" w:rsidRDefault="0021406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2 622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5ABB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F42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0F52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A435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577C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1091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5FA7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58109" w14:textId="5D05FBF8" w:rsidR="00B643E5" w:rsidRPr="00497323" w:rsidRDefault="0021406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2 622</w:t>
            </w:r>
          </w:p>
        </w:tc>
      </w:tr>
      <w:tr w:rsidR="00B643E5" w:rsidRPr="00497323" w14:paraId="753851CB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CC9B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22C0C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08A4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65974" w14:textId="3056675E" w:rsidR="00B643E5" w:rsidRPr="00497323" w:rsidRDefault="0021406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1 855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29AC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94DE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EE0A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C331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FDDF5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2BE1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474F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903EC" w14:textId="6C9DF86A" w:rsidR="00B643E5" w:rsidRPr="00497323" w:rsidRDefault="0021406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1 855</w:t>
            </w:r>
          </w:p>
        </w:tc>
      </w:tr>
      <w:tr w:rsidR="00B643E5" w:rsidRPr="00497323" w14:paraId="325D8788" w14:textId="77777777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6C98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D8EAA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6F50F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4307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4344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6429E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64B11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905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FFFD2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5E731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31CB8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1711E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49253B01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4DFED46A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345583F5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4FB42BBD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2E1C7D3B" w14:textId="77777777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4427CFC8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465B0D5D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5FD0F1C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2839745F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1607BEC1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3F323A20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04ECC0C2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09AB91DF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3EE1B62B" w14:textId="77777777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422DA211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6BAF499A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3EA79A92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416755F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1CA1B0FB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020F3D37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56445C6B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C2B05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B0F9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2349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7DD1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8C41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6B9C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2264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3CFA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233A7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18B00C6D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A620B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0D8CC984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96F90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9C97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2D87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7E95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03FD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F128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56CB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8E63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4091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C648931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B757D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7208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7353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0F02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996A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47A8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C5C7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309A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6569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FC993F2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FE85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0BBF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7468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9561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7F71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CFB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000C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A008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3CE2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8FF10B5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DB80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8D96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9129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A2FD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981C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3834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F530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0AAC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4647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E7ED181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0C3A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F881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55FD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B2B8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95A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3911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2EBE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041F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EF15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173ED22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835C7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67B42BDA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D030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9D69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96D5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4755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5DF5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720D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3D66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643C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21E6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0BBDE04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3487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F401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A83C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F3A5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D366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BF1D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AA83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331D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C27B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3D91164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0E6B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FDB3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9939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ED93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F43D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B099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BC85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0727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40B0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D13712D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D2C8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212F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EFC2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C3D4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6FCB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90BD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7DC0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180E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A7E1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43CD918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98FC2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78946AEE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162D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95B9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CBF3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0CD3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E8DC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1E56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B9A8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3362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0861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C03AEDC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192E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DE92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574B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BBFF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029C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01A0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361B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9C91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5002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44580DD5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01176B0A" w14:textId="77777777"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7B3843AC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21D1F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41AD6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64A67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10FE8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C23D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0D4C3447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929C1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39155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B108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673D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7187C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31FE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C502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087E211E" w14:textId="77777777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E332D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E376CD">
              <w:rPr>
                <w:color w:val="000000"/>
                <w:sz w:val="16"/>
                <w:szCs w:val="16"/>
                <w:lang w:eastAsia="sk-SK"/>
              </w:rPr>
              <w:t>Ž</w:t>
            </w:r>
            <w:r w:rsidR="00176475">
              <w:rPr>
                <w:color w:val="000000"/>
                <w:sz w:val="16"/>
                <w:szCs w:val="16"/>
                <w:lang w:eastAsia="sk-SK"/>
              </w:rPr>
              <w:t>iaden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E25B4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95ADB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F760C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0992D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145FE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6D174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9C9246F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64879A6D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4740D924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413C3B36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3EB86ADF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3E8C833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455288A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2011211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E1F1182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68EF8150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262FF239" w14:textId="77777777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1DD7165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5F7FEBE7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989EBE3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B2B3DAE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4EA0A5C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319C5692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55B1EF23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86C4CC0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0DC925A3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78B5A76B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6BE49F77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72094" w:rsidRPr="00B80FC6" w14:paraId="5DDE06A0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CC69224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8E136F0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3055014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72094" w:rsidRPr="00B80FC6" w14:paraId="77B4F21F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9B10F8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8AD7AFF" w14:textId="2C03B5CA" w:rsidR="0055543B" w:rsidRPr="00B80FC6" w:rsidRDefault="0021406F" w:rsidP="00E376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2545106" w14:textId="307CA0A8" w:rsidR="0055543B" w:rsidRPr="00B80FC6" w:rsidRDefault="004A0F79" w:rsidP="009D44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21406F">
              <w:rPr>
                <w:sz w:val="16"/>
                <w:szCs w:val="16"/>
              </w:rPr>
              <w:t>65</w:t>
            </w:r>
          </w:p>
        </w:tc>
      </w:tr>
      <w:tr w:rsidR="00B72094" w:rsidRPr="00B80FC6" w14:paraId="2E6018F2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3B9902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0DB8FD1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2291D90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72094" w:rsidRPr="00B80FC6" w14:paraId="6D71D25C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7A9CAAA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7D0B1EE" w14:textId="3F6F3791" w:rsidR="0055543B" w:rsidRPr="00B80FC6" w:rsidRDefault="004A0F79" w:rsidP="00095A3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19 </w:t>
            </w:r>
            <w:r w:rsidR="0021406F">
              <w:rPr>
                <w:sz w:val="16"/>
                <w:szCs w:val="16"/>
              </w:rPr>
              <w:t>200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C46A697" w14:textId="496C04DA" w:rsidR="0055543B" w:rsidRPr="00B80FC6" w:rsidRDefault="0021406F" w:rsidP="009D44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19 196</w:t>
            </w:r>
          </w:p>
        </w:tc>
      </w:tr>
      <w:tr w:rsidR="00B72094" w:rsidRPr="00B80FC6" w14:paraId="268BB683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429FF5A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D9FE69B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4A5E811B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72094" w:rsidRPr="00B80FC6" w14:paraId="59B6B898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8E580ED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78FECEB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780F7FE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72094" w:rsidRPr="00B80FC6" w14:paraId="005A8251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1D47995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F492537" w14:textId="1604C2A7" w:rsidR="0055543B" w:rsidRPr="008D6513" w:rsidRDefault="004A0F79" w:rsidP="00E376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19 </w:t>
            </w:r>
            <w:r w:rsidR="0021406F">
              <w:rPr>
                <w:b/>
                <w:sz w:val="16"/>
                <w:szCs w:val="16"/>
              </w:rPr>
              <w:t>203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42591E4" w14:textId="1BF6B153" w:rsidR="0055543B" w:rsidRPr="008D6513" w:rsidRDefault="0021406F" w:rsidP="009D448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19 361</w:t>
            </w:r>
          </w:p>
        </w:tc>
      </w:tr>
    </w:tbl>
    <w:p w14:paraId="2B461087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39F4E03D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14:paraId="0C3BA337" w14:textId="77777777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024B5A2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1FCF5E4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7160427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14E22E4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44159D2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49BD0A1A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6F11C9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4AE3B69C" w14:textId="77777777" w:rsidR="002279FB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CE15704" w14:textId="77777777" w:rsidR="002279FB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0BD3EDDA" w14:textId="77777777" w:rsidR="002279FB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5C587CEA" w14:textId="77777777" w:rsidR="002279FB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2901FB8A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74397344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B07E027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582F1A19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22091A6F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5247D6A3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0A1B9300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4C1BAC2F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CA952C0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66D87B1F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19F83945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62B9B9D9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052172A8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5EE32052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4A5BC1E8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3D2AAC23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291A7FCD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8A5A114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368BFC36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F384A34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D83AF6A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FED5F89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076BF11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168CE724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14:paraId="253731FA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33577CEF" w14:textId="77777777"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E60A415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C838981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D3EE576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0F5EAA2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18517AA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79E9B869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153D90F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654845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364C7C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0C50170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79007D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6B89819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54E63477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5EE369A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EB1B5F8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29EC709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704652D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5A96B719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E779206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C29AD05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5DF858A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3B12C830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342965F7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2FB15DE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582D30B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6E72E55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3DE9247B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1301F346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339820F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03F3E4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554633C4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13CC298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CDE84CB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0F994637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06275B57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58C1F63C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2EE7C44A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0C6220C1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2B8F45B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32730AE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0276E079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258E222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14:paraId="32C6C4C3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4103D21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1E05F2F5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5465DEB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78DF40F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BD8CEAB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77D738D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00555A07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0E772CD5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CFF9F81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596CD36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54B770B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B22C672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024015F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525FF85D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656B8114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6843CFDE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C8A5649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21CF1CE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B754A06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DA58804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1B1C7615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46C7EBD0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7EAE7734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62014A2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7C43F61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EC02C60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D734B4D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14:paraId="72864927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DEAC471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227F0176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D67E09C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520AB39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1556893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4999216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14:paraId="49E724E3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4B16457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44632B28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B7B774C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A9C6950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D80FF93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8D97840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37EF933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792AE01B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05E0E460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CE4700E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2ABB9DA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7105C845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2B4B7390" w14:textId="77777777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FA5DA2B" w14:textId="77777777" w:rsidR="00D77DBF" w:rsidRPr="00B80FC6" w:rsidRDefault="00176475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8AF6C4D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3CDAA728" w14:textId="77777777"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89D207A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0EF38E89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30AFE9AC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14:paraId="6664FD94" w14:textId="77777777" w:rsidTr="002E0A97">
        <w:trPr>
          <w:trHeight w:val="608"/>
        </w:trPr>
        <w:tc>
          <w:tcPr>
            <w:tcW w:w="1209" w:type="pct"/>
            <w:vAlign w:val="center"/>
          </w:tcPr>
          <w:p w14:paraId="67A4456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240732B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4330ABE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3D40BE6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77D623D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14:paraId="6D2959C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0CA38598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4B610715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6459952E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BBCFCC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C3A037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8A37CF0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2FCF083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28581144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7848CDF0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1C11797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56D4E5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D63AC2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3D07616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F4F17F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21E8C6E4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559B14B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3975FD4E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E8370D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38D3B08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C1E61A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495CD1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41C8EABC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7A22D7C4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25BC6A3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843D576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D60F80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C179DBA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10AAE2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14:paraId="355E430C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53E207D6" w14:textId="77777777"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215378E8" w14:textId="77777777" w:rsidR="002E0A97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1A521FCB" w14:textId="77777777" w:rsidR="002E0A97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5B9A7B79" w14:textId="77777777" w:rsidR="002E0A97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507FAACC" w14:textId="77777777"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CC825C8" w14:textId="77777777" w:rsidR="002E0A97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C3EF195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15C6D33F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07A2E3F1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5EA99EEC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0F0F560B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5A648E0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76A21DCF" w14:textId="77777777" w:rsidTr="00945816">
        <w:trPr>
          <w:trHeight w:val="284"/>
        </w:trPr>
        <w:tc>
          <w:tcPr>
            <w:tcW w:w="2000" w:type="pct"/>
            <w:vMerge/>
          </w:tcPr>
          <w:p w14:paraId="2C42B1A8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5A63F6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25DBA6F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6136E8E5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45E8F9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7AB7D518" w14:textId="77777777" w:rsidR="00461D4F" w:rsidRPr="00461D4F" w:rsidRDefault="00095A3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7976E4DD" w14:textId="1877CF6E" w:rsidR="00461D4F" w:rsidRPr="00461D4F" w:rsidRDefault="004A0F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14:paraId="12C132CC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29187B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741027E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AD6EFF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14:paraId="01E55B3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8C681F2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1273DF7B" w14:textId="77777777" w:rsidR="00461D4F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02513EDD" w14:textId="671CF742" w:rsidR="00461D4F" w:rsidRPr="00C54F78" w:rsidRDefault="004A0F79" w:rsidP="00095A3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6E8DF90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3ED589F3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566A7B40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2119FE07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D3328B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2EADA39D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18740D9F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E072F73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4B4298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0EA98586" w14:textId="77777777" w:rsidR="009B4B0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14:paraId="497A61AE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73B391F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60B221D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2428BA28" w14:textId="77777777" w:rsidR="009B4B0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7021F2F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27733926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0A643003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4092A853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55504BB2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0474D9D0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14:paraId="13C17E3A" w14:textId="77777777" w:rsidTr="00B92942">
        <w:trPr>
          <w:trHeight w:val="284"/>
        </w:trPr>
        <w:tc>
          <w:tcPr>
            <w:tcW w:w="2000" w:type="pct"/>
            <w:vAlign w:val="center"/>
          </w:tcPr>
          <w:p w14:paraId="11D4B47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81CF48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14:paraId="79DDC6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4C04710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14:paraId="61705D3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2EB54B7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14:paraId="7C1C11E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5BE8B62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14:paraId="09A1803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7F99B88B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0114374A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E376CD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194A51" w:rsidRPr="00CD3920" w14:paraId="61EC825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749A236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14:paraId="6EE0BE6B" w14:textId="4F8A0629" w:rsidR="00194A51" w:rsidRPr="00194A51" w:rsidRDefault="00B72094" w:rsidP="00B7209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11 436</w:t>
            </w:r>
          </w:p>
        </w:tc>
        <w:tc>
          <w:tcPr>
            <w:tcW w:w="599" w:type="pct"/>
            <w:vAlign w:val="center"/>
          </w:tcPr>
          <w:p w14:paraId="3EF5EFAE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BF8B3C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F15199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7841A2A" w14:textId="565E1C71" w:rsidR="00194A51" w:rsidRPr="00194A51" w:rsidRDefault="00B72094" w:rsidP="00B7209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11 436</w:t>
            </w:r>
          </w:p>
        </w:tc>
      </w:tr>
      <w:tr w:rsidR="00194A51" w:rsidRPr="00CD3920" w14:paraId="557F3D2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9512F9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4A9B10CA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14:paraId="39DFEEEC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5EDDAFE5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9B1CE1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53B2EE7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A832DC2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2C250F3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D59B433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14:paraId="4562B064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615B814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A43C99B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559A2057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4D78C1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52D9D9D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4C57CCF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14:paraId="4751E425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BAA3C34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CD46BC9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C37D024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438D1EA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7792162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A880E0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14:paraId="208E664E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1F77051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C9C8CD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CD3335F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D66B09B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50B0E1E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A67D870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14:paraId="3CE7229F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A27F0C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94BB81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8E10E23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CE823C3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707498D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CD6601D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14:paraId="3731F72D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2E44D7F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B7DB3F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06CDDE0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B888C2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14:paraId="773AA838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4418672B" w14:textId="77777777"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14:paraId="2D2503E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054771D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14:paraId="636A564B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17D756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50CE6ED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B03E007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EB627E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4B4E08D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013D066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14:paraId="132E88DD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B45356A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91F14AC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868C0CF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5B9932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54BF7FDC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BB7091D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14:paraId="07E5568F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436683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647FB24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27A57A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A81E874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116A7E6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19903F8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14:paraId="763A3441" w14:textId="630D1D90" w:rsidR="00194A51" w:rsidRPr="00194A51" w:rsidRDefault="00270A35" w:rsidP="009D44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21406F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8</w:t>
            </w:r>
            <w:r w:rsidR="0021406F">
              <w:rPr>
                <w:sz w:val="16"/>
                <w:szCs w:val="16"/>
              </w:rPr>
              <w:t>50</w:t>
            </w:r>
          </w:p>
        </w:tc>
        <w:tc>
          <w:tcPr>
            <w:tcW w:w="599" w:type="pct"/>
            <w:vAlign w:val="center"/>
          </w:tcPr>
          <w:p w14:paraId="31F3A8C9" w14:textId="1936EE95" w:rsidR="00194A51" w:rsidRPr="00194A51" w:rsidRDefault="00270A35" w:rsidP="00E376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B9EF491" w14:textId="52C5AFD8" w:rsidR="00194A51" w:rsidRPr="00194A51" w:rsidRDefault="0021406F" w:rsidP="00FE35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270A35">
              <w:rPr>
                <w:sz w:val="16"/>
                <w:szCs w:val="16"/>
              </w:rPr>
              <w:t>3 9</w:t>
            </w:r>
            <w:r>
              <w:rPr>
                <w:sz w:val="16"/>
                <w:szCs w:val="16"/>
              </w:rPr>
              <w:t>60</w:t>
            </w:r>
          </w:p>
        </w:tc>
        <w:tc>
          <w:tcPr>
            <w:tcW w:w="599" w:type="pct"/>
            <w:vAlign w:val="center"/>
          </w:tcPr>
          <w:p w14:paraId="4C195ECE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456CFB1" w14:textId="64366634" w:rsidR="00194A51" w:rsidRPr="00194A51" w:rsidRDefault="00270A35" w:rsidP="00095A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21406F"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 xml:space="preserve"> </w:t>
            </w:r>
            <w:r w:rsidR="0021406F">
              <w:rPr>
                <w:sz w:val="16"/>
                <w:szCs w:val="16"/>
              </w:rPr>
              <w:t>890</w:t>
            </w:r>
          </w:p>
        </w:tc>
      </w:tr>
      <w:tr w:rsidR="00194A51" w:rsidRPr="00CD3920" w14:paraId="49203FA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D7F6193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14:paraId="5ACF146D" w14:textId="77777777" w:rsidR="00194A51" w:rsidRPr="00194A51" w:rsidRDefault="00DE6A4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54F7323" w14:textId="106633F7" w:rsidR="00194A51" w:rsidRPr="00194A51" w:rsidRDefault="00270A35" w:rsidP="00E376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21406F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3 9</w:t>
            </w:r>
            <w:r w:rsidR="0021406F">
              <w:rPr>
                <w:sz w:val="16"/>
                <w:szCs w:val="16"/>
              </w:rPr>
              <w:t>60</w:t>
            </w:r>
          </w:p>
        </w:tc>
        <w:tc>
          <w:tcPr>
            <w:tcW w:w="599" w:type="pct"/>
            <w:vAlign w:val="center"/>
          </w:tcPr>
          <w:p w14:paraId="6400E1E0" w14:textId="19EEDD2F" w:rsidR="00194A51" w:rsidRPr="00194A51" w:rsidRDefault="00270A35" w:rsidP="00484A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21406F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3 </w:t>
            </w:r>
            <w:r w:rsidR="0021406F">
              <w:rPr>
                <w:sz w:val="16"/>
                <w:szCs w:val="16"/>
              </w:rPr>
              <w:t>960</w:t>
            </w:r>
          </w:p>
        </w:tc>
        <w:tc>
          <w:tcPr>
            <w:tcW w:w="599" w:type="pct"/>
            <w:vAlign w:val="center"/>
          </w:tcPr>
          <w:p w14:paraId="10E63840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B08BBF9" w14:textId="77777777" w:rsidR="00194A51" w:rsidRPr="00194A51" w:rsidRDefault="00484A71" w:rsidP="00DE6A4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3B13DC08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75370823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14:paraId="5B402D6F" w14:textId="4AB9C8EA" w:rsidR="00194A51" w:rsidRPr="00CD3920" w:rsidRDefault="00270A35" w:rsidP="00DE6A4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21406F">
              <w:rPr>
                <w:b/>
                <w:sz w:val="16"/>
                <w:szCs w:val="16"/>
              </w:rPr>
              <w:t>4</w:t>
            </w:r>
            <w:r>
              <w:rPr>
                <w:b/>
                <w:sz w:val="16"/>
                <w:szCs w:val="16"/>
              </w:rPr>
              <w:t> </w:t>
            </w:r>
            <w:r w:rsidR="0021406F">
              <w:rPr>
                <w:b/>
                <w:sz w:val="16"/>
                <w:szCs w:val="16"/>
              </w:rPr>
              <w:t>286</w:t>
            </w:r>
          </w:p>
        </w:tc>
        <w:tc>
          <w:tcPr>
            <w:tcW w:w="599" w:type="pct"/>
            <w:vAlign w:val="center"/>
          </w:tcPr>
          <w:p w14:paraId="481BEBF1" w14:textId="43C69266" w:rsidR="00194A51" w:rsidRPr="00270A35" w:rsidRDefault="00270A35" w:rsidP="00270A3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-</w:t>
            </w:r>
            <w:r w:rsidR="0021406F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3 9</w:t>
            </w:r>
            <w:r w:rsidR="0021406F">
              <w:rPr>
                <w:b/>
                <w:sz w:val="16"/>
                <w:szCs w:val="16"/>
              </w:rPr>
              <w:t>60</w:t>
            </w:r>
          </w:p>
        </w:tc>
        <w:tc>
          <w:tcPr>
            <w:tcW w:w="599" w:type="pct"/>
            <w:vAlign w:val="center"/>
          </w:tcPr>
          <w:p w14:paraId="7237569D" w14:textId="06DC6913" w:rsidR="00194A51" w:rsidRPr="00CD3920" w:rsidRDefault="00270A35" w:rsidP="00095A3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002AB9D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17E7324" w14:textId="219006A9" w:rsidR="00194A51" w:rsidRPr="00CD3920" w:rsidRDefault="0021406F" w:rsidP="00095A3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20 326</w:t>
            </w:r>
          </w:p>
        </w:tc>
      </w:tr>
    </w:tbl>
    <w:p w14:paraId="03ED0257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367F7881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533ECFD8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4A5DF5D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BB86949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5CABEADD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21CE42A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1AD96AC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4B79FC3B" w14:textId="0C318FA8" w:rsidR="00361BA8" w:rsidRPr="00361BA8" w:rsidRDefault="00270A35" w:rsidP="00095A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3D071EF7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00E06EC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6858B44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53BAC9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6D581CE0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A50203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E09388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32CB3F82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EC2FB7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EF19EF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066C95F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444A0C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935643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40533C7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C06CDC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7D9384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134FEB69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083EA5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C11DCD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44529DFE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9B5FB7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FC2205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655F726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7D2841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57C063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3206BECD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3BC1E7E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221E9A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A0D8536" w14:textId="5AC68036" w:rsidR="00361BA8" w:rsidRPr="00361BA8" w:rsidRDefault="00270A35" w:rsidP="00095A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601E8E8E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2EA924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BF9903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B154B8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F4FD21A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043BF43C" w14:textId="2E2A8593" w:rsidR="00361BA8" w:rsidRPr="00361BA8" w:rsidRDefault="0021406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270A35">
              <w:rPr>
                <w:b/>
                <w:sz w:val="16"/>
                <w:szCs w:val="16"/>
              </w:rPr>
              <w:t>3 9</w:t>
            </w:r>
            <w:r>
              <w:rPr>
                <w:b/>
                <w:sz w:val="16"/>
                <w:szCs w:val="16"/>
              </w:rPr>
              <w:t>6</w:t>
            </w:r>
            <w:r w:rsidR="00270A35"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4701690C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4AFF80E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426154F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C27DB9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020B8E1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691C3B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B05A80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130AF626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FB82D3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10EB20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6BD183B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22AEEF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7ABC0D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5311EFD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948BF9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41F184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67F2663A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5EAE8C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6EA319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717D1065" w14:textId="6580C58D" w:rsidR="00361BA8" w:rsidRPr="00361BA8" w:rsidRDefault="0021406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  <w:r w:rsidR="00270A35">
              <w:rPr>
                <w:color w:val="000000"/>
                <w:sz w:val="16"/>
                <w:szCs w:val="16"/>
              </w:rPr>
              <w:t>3 9</w:t>
            </w:r>
            <w:r>
              <w:rPr>
                <w:color w:val="000000"/>
                <w:sz w:val="16"/>
                <w:szCs w:val="16"/>
              </w:rPr>
              <w:t>6</w:t>
            </w:r>
            <w:r w:rsidR="00270A35"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130796D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FF0FE5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B597C6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2532EB95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2D848A6C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50BF1C29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333A2745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EA8434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282B158D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17E692A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0393B3C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5464C736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393B4E5D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55B60BC3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901419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203EB25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04CCE6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D974FF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0E3649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E96AEA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22EA6DD3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43EE174C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2000A83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440EA4A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69033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CACD86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DF7B51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340CF138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683FBE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606405B1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783B2E4A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16BC8AB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6EFDFE4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11699A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6880F8B6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6F8EB4A0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50B462A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3A46C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DB97E5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03148E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C638E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680B352A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6D24A64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3C7CA3DD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4A71E5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A43CD4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626857D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EDBF9C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33989BA6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1038A9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4FE87FC6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57A9C42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6BC954D5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5C86CD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5031DBD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45F57575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00980DC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6455DA18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4C9CB125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244C95C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3ED9E0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DD315BB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4A7F120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16605AC8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69DA60D8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79C220F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2778D15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6104F15E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5AC846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6638608C" w14:textId="77777777" w:rsidTr="00C64368">
        <w:trPr>
          <w:trHeight w:val="284"/>
        </w:trPr>
        <w:tc>
          <w:tcPr>
            <w:tcW w:w="4181" w:type="dxa"/>
            <w:vAlign w:val="center"/>
          </w:tcPr>
          <w:p w14:paraId="09876BB3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3B589E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EC36DC8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5756F7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3B01C3F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BDCB58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46790D54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7D2CA746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351A2137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7CFAAB3D" w14:textId="77777777" w:rsidTr="00AC244D">
        <w:trPr>
          <w:trHeight w:val="284"/>
        </w:trPr>
        <w:tc>
          <w:tcPr>
            <w:tcW w:w="2000" w:type="pct"/>
            <w:vMerge/>
          </w:tcPr>
          <w:p w14:paraId="2D011AE5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E7192B1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06155F6E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6D071C7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78850C7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038FA176" w14:textId="7CC6BB30" w:rsidR="00945816" w:rsidRPr="00461D4F" w:rsidRDefault="0021406F" w:rsidP="00F01C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839</w:t>
            </w:r>
          </w:p>
        </w:tc>
        <w:tc>
          <w:tcPr>
            <w:tcW w:w="1500" w:type="pct"/>
            <w:vAlign w:val="center"/>
          </w:tcPr>
          <w:p w14:paraId="3831E410" w14:textId="682BEF80" w:rsidR="00945816" w:rsidRPr="00461D4F" w:rsidRDefault="0021406F" w:rsidP="00095A3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1 658</w:t>
            </w:r>
          </w:p>
        </w:tc>
      </w:tr>
      <w:tr w:rsidR="00945816" w:rsidRPr="007002DC" w14:paraId="7A86D0BA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4DCF014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6AF31517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A7D0DCB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14:paraId="2AC27744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1026150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735C09B5" w14:textId="5442D500" w:rsidR="00945816" w:rsidRPr="00461D4F" w:rsidRDefault="0021406F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839</w:t>
            </w:r>
          </w:p>
        </w:tc>
        <w:tc>
          <w:tcPr>
            <w:tcW w:w="1500" w:type="pct"/>
            <w:vAlign w:val="center"/>
          </w:tcPr>
          <w:p w14:paraId="2CED682E" w14:textId="64E08E38" w:rsidR="00945816" w:rsidRPr="00461D4F" w:rsidRDefault="0021406F" w:rsidP="00095A3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1 658</w:t>
            </w:r>
          </w:p>
        </w:tc>
      </w:tr>
    </w:tbl>
    <w:p w14:paraId="01663B48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49FCE8E3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067F1AFF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553B4F00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5F528CD6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7CF1E5C6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6708DCAE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7B9EA5EF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5A06F3DF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57C6AB18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222B5598" w14:textId="77777777" w:rsidTr="00EE59DC">
        <w:trPr>
          <w:trHeight w:val="284"/>
        </w:trPr>
        <w:tc>
          <w:tcPr>
            <w:tcW w:w="2500" w:type="pct"/>
            <w:vMerge/>
          </w:tcPr>
          <w:p w14:paraId="1050C973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64CEB91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4FF5C249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3C2C809F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737F715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7B2C47F5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6CD1801B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0AB44244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24F347F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039DB2B9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53DE1ABA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3A2395F7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405EE55F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13924FF8" w14:textId="3D458958" w:rsidR="00EE59DC" w:rsidRPr="00F35F00" w:rsidRDefault="0021406F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839</w:t>
            </w:r>
          </w:p>
        </w:tc>
        <w:tc>
          <w:tcPr>
            <w:tcW w:w="1533" w:type="pct"/>
            <w:vAlign w:val="center"/>
          </w:tcPr>
          <w:p w14:paraId="6F12AA7E" w14:textId="5F1E7DCF" w:rsidR="00EE59DC" w:rsidRPr="00F35F00" w:rsidRDefault="0021406F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1 658</w:t>
            </w:r>
          </w:p>
        </w:tc>
      </w:tr>
      <w:tr w:rsidR="00EE59DC" w:rsidRPr="00F35F00" w14:paraId="032988CE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023CF7A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77F6849B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474A2991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0332B70A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6B71F43D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0DB3CB37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4587BB8C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64A763C5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4BA4B18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083C73E7" w14:textId="77777777" w:rsidR="00EE59DC" w:rsidRPr="00F35F00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14:paraId="12370AD6" w14:textId="77777777" w:rsidR="00EE59DC" w:rsidRPr="00F35F00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14:paraId="39A06872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04AB66F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3E99E8DF" w14:textId="4B9AB814" w:rsidR="00EE59DC" w:rsidRPr="00F35F00" w:rsidRDefault="0021406F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839</w:t>
            </w:r>
          </w:p>
        </w:tc>
        <w:tc>
          <w:tcPr>
            <w:tcW w:w="1533" w:type="pct"/>
            <w:vAlign w:val="center"/>
          </w:tcPr>
          <w:p w14:paraId="3187965E" w14:textId="6B4B0172" w:rsidR="00EE59DC" w:rsidRPr="00F35F00" w:rsidRDefault="0021406F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1 658</w:t>
            </w:r>
          </w:p>
        </w:tc>
      </w:tr>
    </w:tbl>
    <w:p w14:paraId="59D39E27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2667159C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524CCA86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5BB4DA8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4430A3F1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190E3D27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1C37D427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670249D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5DD7FB7F" w14:textId="77777777" w:rsidR="00F35F00" w:rsidRPr="00804636" w:rsidRDefault="00677AB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41D82608" w14:textId="77777777" w:rsidR="00F35F00" w:rsidRPr="00804636" w:rsidRDefault="00677AB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14:paraId="7B06B528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24D2AE71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417AE976" w14:textId="77777777"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235B277D" w14:textId="77777777"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77C1541D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4B60BC10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591B8774" w14:textId="77777777"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10285E96" w14:textId="77777777"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7634530D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4EC4E282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14:paraId="7232665F" w14:textId="77777777" w:rsidR="00F35F00" w:rsidRPr="003C078A" w:rsidRDefault="00677AB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128E3FDA" w14:textId="77777777" w:rsidR="00F35F00" w:rsidRPr="003C078A" w:rsidRDefault="00677AB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14:paraId="313A2182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50631727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047C0FB5" w14:textId="77777777" w:rsidR="00F35F00" w:rsidRPr="00804636" w:rsidRDefault="00677AB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267352BF" w14:textId="77777777" w:rsidR="00F35F00" w:rsidRPr="003C078A" w:rsidRDefault="00677AB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1E2453F1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2B5049D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49AFF72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257EE07D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0F76F328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615AED8B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7857C72F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5A81402C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2B87B99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10E8AFE1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24A0EEED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7EAA21CE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5FDFDF5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A87B7B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39EC5C9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D168A9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4D04D4E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16325985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2AFA0152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4CFAC8FF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4BFDC2B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124C04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9F121AF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2A611C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80441D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65F242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50F4A862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54117FE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3E63B37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1E8456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6BA64B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7B6AF7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675A8FF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6AE0E66C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1BE38485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54EC87D9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11247E4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00D399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66740D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22FD3B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FDA2299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3E6DF883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1278F11F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025FAE5F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2BB1340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824B46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3299A1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E08AFC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E4B6BB0" w14:textId="77777777" w:rsidR="0017369E" w:rsidRPr="00700A2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4E6EF9FB" w14:textId="77777777" w:rsidR="0017369E" w:rsidRPr="00700A2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4C6EB0F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71E0A432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E346C27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5C25D581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327C9EB0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2B7DDD2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207FF55" w14:textId="77777777" w:rsidR="009B4B0C" w:rsidRPr="00B80FC6" w:rsidRDefault="00176475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7DB52BF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4022E52" w14:textId="77777777"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2C5BFEC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47607350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5A348ED7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2D58B296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3EC7EE39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170AD05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14E8101F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25BF3FAB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3BE2924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4FA44C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002CA4D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BBB8D5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52A0A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68F17FB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7D3A6AD0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013CF56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1A9EB05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4E0614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F0104C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520FA98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3BE4E3B8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520A65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109A76A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0C7BC9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99ABC5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038BE2F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5FD60A45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700F11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5A2E0B1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36C8EB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6AB7A5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B80309E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0DE16470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154CFFC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1DBBC50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7814B4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632623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5EF06B7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0EC4E383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AD6DAE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3F97BA7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AD8263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13EE96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58D74C1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3DEF93CA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258D27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148DCED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F457BE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7B0212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AF541F1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5017C4ED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2B05930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0FE6944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BD2BFE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F19F56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1E7AE55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4FA58D27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AEA8DF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53551CB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33B661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8C8FA8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1406D14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D24F8CC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2E69659B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1C6BA754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3BFB14A4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68FF07F2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AE0C53A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5D036B7B" w14:textId="77777777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2A53B7DD" w14:textId="77777777" w:rsidR="00CF7E2A" w:rsidRPr="0080463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8C15C6B" w14:textId="77777777" w:rsidR="00CF7E2A" w:rsidRPr="00804636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73F3C20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7FF28DC9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17364305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17B5D8FB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3651D792" w14:textId="77777777" w:rsidR="00801336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7CC7D354" w14:textId="77777777" w:rsidR="00484A71" w:rsidRDefault="00484A71" w:rsidP="00484A71">
      <w:pPr>
        <w:spacing w:before="0" w:line="240" w:lineRule="auto"/>
        <w:rPr>
          <w:sz w:val="18"/>
          <w:szCs w:val="18"/>
        </w:rPr>
      </w:pPr>
    </w:p>
    <w:p w14:paraId="19032ECF" w14:textId="77777777" w:rsidR="00484A71" w:rsidRDefault="00484A71" w:rsidP="00484A71">
      <w:pPr>
        <w:spacing w:before="0" w:line="240" w:lineRule="auto"/>
        <w:rPr>
          <w:sz w:val="18"/>
          <w:szCs w:val="18"/>
        </w:rPr>
      </w:pPr>
    </w:p>
    <w:p w14:paraId="2A278741" w14:textId="77777777" w:rsidR="00484A71" w:rsidRPr="00497323" w:rsidRDefault="00484A71" w:rsidP="00484A71">
      <w:pPr>
        <w:spacing w:before="0" w:line="240" w:lineRule="auto"/>
        <w:rPr>
          <w:sz w:val="18"/>
          <w:szCs w:val="18"/>
        </w:rPr>
      </w:pPr>
    </w:p>
    <w:p w14:paraId="497C8A1A" w14:textId="77777777"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31E9336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9CAD7D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05C74F7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A4135F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42C0307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621099C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1025B801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A64C4E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66E3131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05FF0C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BA6096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BC42E01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06821709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210B776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265AED1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945EF7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B012C0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70218E6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54619F38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7BA61D3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5447C64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08E577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FBEBA5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2FE647B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211416C4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0260DB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0EE8442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F8B418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C5D4B6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221ADC4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ABA1986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7071E59F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5C82EA96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256E7700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4B33C9F9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142B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18A6EF2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6CEEBAC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5E0B27BC" w14:textId="77777777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40E8" w14:textId="77777777" w:rsidR="00945816" w:rsidRPr="00945816" w:rsidRDefault="00677AB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C9E4" w14:textId="77777777" w:rsidR="00945816" w:rsidRPr="00945816" w:rsidRDefault="00677AB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FFDB" w14:textId="77777777" w:rsidR="00945816" w:rsidRPr="00945816" w:rsidRDefault="00677AB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D003375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BC2F961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AE1FF99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1E5CB0A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7AB1F71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E3544" w:rsidRPr="00804636" w14:paraId="65EFF59D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B1790B5" w14:textId="77777777" w:rsidR="00FE3544" w:rsidRPr="00804636" w:rsidRDefault="00FE354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členské príspevky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21760F8" w14:textId="0CEA1DDD" w:rsidR="00FE3544" w:rsidRDefault="00270A35" w:rsidP="0033321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21406F">
              <w:rPr>
                <w:sz w:val="16"/>
                <w:szCs w:val="16"/>
              </w:rPr>
              <w:t>3 099</w:t>
            </w:r>
          </w:p>
        </w:tc>
      </w:tr>
      <w:tr w:rsidR="00ED0FB2" w:rsidRPr="00804636" w14:paraId="5A46571F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1AE7AFA" w14:textId="77777777" w:rsidR="009B4B0C" w:rsidRPr="00804636" w:rsidRDefault="00D055B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DB094B9" w14:textId="7060BB0A" w:rsidR="009B4B0C" w:rsidRPr="00804636" w:rsidRDefault="00270A35" w:rsidP="0033321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  <w:r w:rsidR="008E2B08">
              <w:rPr>
                <w:sz w:val="16"/>
                <w:szCs w:val="16"/>
              </w:rPr>
              <w:t> </w:t>
            </w:r>
            <w:r w:rsidR="0021406F">
              <w:rPr>
                <w:sz w:val="16"/>
                <w:szCs w:val="16"/>
              </w:rPr>
              <w:t>722</w:t>
            </w:r>
            <w:r w:rsidR="008E2B08">
              <w:rPr>
                <w:sz w:val="16"/>
                <w:szCs w:val="16"/>
              </w:rPr>
              <w:t>,28</w:t>
            </w:r>
          </w:p>
        </w:tc>
      </w:tr>
    </w:tbl>
    <w:p w14:paraId="578918E7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418D2B30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6F59E06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FBE9F09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E376CD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EE80ADD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5D4288C4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7BC0892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33A1B250" w14:textId="77777777" w:rsidR="009B4B0C" w:rsidRPr="0080463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C85C202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1270BBC5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08A600A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9E01D68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5D4D207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75073D4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7931F19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21CD627" w14:textId="77777777" w:rsidR="00D77DBF" w:rsidRPr="00804636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14:paraId="441AF5FB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47867CE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A3310DE" w14:textId="77777777" w:rsidR="00D77DBF" w:rsidRPr="00804636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95B7626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4D07316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F56AD72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BDBE051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D396EA5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E85B6E9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B48D1D8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43A726BB" w14:textId="77777777" w:rsidR="00D77DBF" w:rsidRPr="00804636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AC706D2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05DA1FE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31C8947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63ED18E9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08CB5A50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7C5469A7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4D662D85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3D26EDEA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19E19B6E" w14:textId="0B39497D" w:rsidR="00D77DBF" w:rsidRPr="002842C0" w:rsidRDefault="002842C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2C0">
              <w:rPr>
                <w:sz w:val="16"/>
                <w:szCs w:val="16"/>
              </w:rPr>
              <w:t>nákup </w:t>
            </w:r>
            <w:r w:rsidR="007072FA">
              <w:rPr>
                <w:sz w:val="16"/>
                <w:szCs w:val="16"/>
              </w:rPr>
              <w:t>záhradného domčeka na náradie, kosačku a iné</w:t>
            </w:r>
          </w:p>
        </w:tc>
        <w:tc>
          <w:tcPr>
            <w:tcW w:w="1394" w:type="pct"/>
            <w:vAlign w:val="center"/>
          </w:tcPr>
          <w:p w14:paraId="7F149D4E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4E3AB13" w14:textId="698761E3" w:rsidR="00D77DBF" w:rsidRPr="00D77DBF" w:rsidRDefault="00463888" w:rsidP="0033321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63888">
              <w:rPr>
                <w:sz w:val="16"/>
                <w:szCs w:val="16"/>
              </w:rPr>
              <w:t>1</w:t>
            </w:r>
            <w:r w:rsidR="007072FA">
              <w:rPr>
                <w:sz w:val="16"/>
                <w:szCs w:val="16"/>
              </w:rPr>
              <w:t xml:space="preserve"> 104</w:t>
            </w:r>
            <w:r w:rsidRPr="00463888">
              <w:rPr>
                <w:sz w:val="16"/>
                <w:szCs w:val="16"/>
              </w:rPr>
              <w:t>,</w:t>
            </w:r>
            <w:r w:rsidR="007072FA">
              <w:rPr>
                <w:sz w:val="16"/>
                <w:szCs w:val="16"/>
              </w:rPr>
              <w:t>00</w:t>
            </w:r>
          </w:p>
        </w:tc>
      </w:tr>
      <w:tr w:rsidR="007072FA" w:rsidRPr="00D77DBF" w14:paraId="4E654F8F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19820712" w14:textId="74169389" w:rsidR="007072FA" w:rsidRPr="002842C0" w:rsidRDefault="007072FA" w:rsidP="007072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2C0">
              <w:rPr>
                <w:sz w:val="16"/>
                <w:szCs w:val="16"/>
              </w:rPr>
              <w:t>nákup školského nábytku </w:t>
            </w:r>
            <w:r>
              <w:rPr>
                <w:sz w:val="16"/>
                <w:szCs w:val="16"/>
              </w:rPr>
              <w:t>–</w:t>
            </w:r>
            <w:r w:rsidRPr="002842C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stoličky, boxy do regálov</w:t>
            </w:r>
          </w:p>
        </w:tc>
        <w:tc>
          <w:tcPr>
            <w:tcW w:w="1394" w:type="pct"/>
            <w:vAlign w:val="center"/>
          </w:tcPr>
          <w:p w14:paraId="2C5607F2" w14:textId="77777777" w:rsidR="007072FA" w:rsidRPr="00D77DBF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B7B908C" w14:textId="0E48C121" w:rsidR="007072FA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1 104,25</w:t>
            </w:r>
          </w:p>
        </w:tc>
      </w:tr>
      <w:tr w:rsidR="009A50B9" w:rsidRPr="00D77DBF" w14:paraId="5D38D11A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1FA9EECD" w14:textId="621FD3F3" w:rsidR="009A50B9" w:rsidRPr="002842C0" w:rsidRDefault="007072FA" w:rsidP="009D4D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shd w:val="clear" w:color="auto" w:fill="FFFFFF"/>
              </w:rPr>
              <w:t>Oprava a údržba – maľovanie chodieb, okien</w:t>
            </w:r>
          </w:p>
        </w:tc>
        <w:tc>
          <w:tcPr>
            <w:tcW w:w="1394" w:type="pct"/>
            <w:vAlign w:val="center"/>
          </w:tcPr>
          <w:p w14:paraId="553AFDBF" w14:textId="77777777" w:rsidR="009A50B9" w:rsidRPr="00D77DBF" w:rsidRDefault="009A50B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32568F8" w14:textId="47A33205" w:rsidR="009A50B9" w:rsidRDefault="007072FA" w:rsidP="002842C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7 741,68</w:t>
            </w:r>
          </w:p>
        </w:tc>
      </w:tr>
      <w:tr w:rsidR="007072FA" w:rsidRPr="00D77DBF" w14:paraId="3C7A0248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67BAB892" w14:textId="0103C587" w:rsidR="007072FA" w:rsidRPr="002842C0" w:rsidRDefault="007072FA" w:rsidP="007072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2C0">
              <w:rPr>
                <w:color w:val="000000"/>
                <w:sz w:val="16"/>
                <w:szCs w:val="16"/>
                <w:shd w:val="clear" w:color="auto" w:fill="FFFFFF"/>
              </w:rPr>
              <w:t>prenájom multifunkčnej tlačiarne</w:t>
            </w:r>
          </w:p>
        </w:tc>
        <w:tc>
          <w:tcPr>
            <w:tcW w:w="1394" w:type="pct"/>
            <w:vAlign w:val="center"/>
          </w:tcPr>
          <w:p w14:paraId="0147A8FC" w14:textId="77777777" w:rsidR="007072FA" w:rsidRPr="00D77DBF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352A8D43" w14:textId="4362BA9F" w:rsidR="007072FA" w:rsidRPr="00D77DBF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7 772,35</w:t>
            </w:r>
          </w:p>
        </w:tc>
      </w:tr>
      <w:tr w:rsidR="007072FA" w:rsidRPr="00D77DBF" w14:paraId="545AE9DA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2FB65950" w14:textId="08BD8BD0" w:rsidR="007072FA" w:rsidRPr="002842C0" w:rsidRDefault="007072FA" w:rsidP="007072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2C0">
              <w:rPr>
                <w:color w:val="000000"/>
                <w:sz w:val="16"/>
                <w:szCs w:val="16"/>
                <w:shd w:val="clear" w:color="auto" w:fill="FFFFFF"/>
              </w:rPr>
              <w:t>účastnícke poplatky na olympiáde a súťaži</w:t>
            </w:r>
          </w:p>
        </w:tc>
        <w:tc>
          <w:tcPr>
            <w:tcW w:w="1394" w:type="pct"/>
            <w:vAlign w:val="center"/>
          </w:tcPr>
          <w:p w14:paraId="018D296F" w14:textId="77777777" w:rsidR="007072FA" w:rsidRPr="00D77DBF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1F7B32DC" w14:textId="77777777" w:rsidR="007072FA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72FA" w:rsidRPr="00D77DBF" w14:paraId="7D0388D9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3ECA43EC" w14:textId="01E72BDE" w:rsidR="007072FA" w:rsidRPr="002842C0" w:rsidRDefault="007072FA" w:rsidP="007072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09C904B" w14:textId="77777777" w:rsidR="007072FA" w:rsidRPr="00D77DBF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41588C1A" w14:textId="77777777" w:rsidR="007072FA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72FA" w:rsidRPr="00D77DBF" w14:paraId="2AD17FAD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0BA5F102" w14:textId="77777777" w:rsidR="007072FA" w:rsidRPr="00D77DBF" w:rsidRDefault="007072FA" w:rsidP="007072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81B9D16" w14:textId="77777777" w:rsidR="007072FA" w:rsidRPr="00D77DBF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6663A25" w14:textId="77777777" w:rsidR="007072FA" w:rsidRPr="00D77DBF" w:rsidRDefault="007072FA" w:rsidP="00707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72FA" w:rsidRPr="00D77DBF" w14:paraId="732FE6B7" w14:textId="77777777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14:paraId="421BC858" w14:textId="77777777" w:rsidR="007072FA" w:rsidRPr="00D77DBF" w:rsidRDefault="007072FA" w:rsidP="007072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3EE1B029" w14:textId="77777777" w:rsidR="007072FA" w:rsidRPr="00D77DBF" w:rsidRDefault="007072FA" w:rsidP="007072F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FB2E1CF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5C8D8841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4646243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CB11F72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2103F96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03E1C5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A1A9F7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A63C309" w14:textId="77777777" w:rsidR="00980C8A" w:rsidRPr="00804636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49D12691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7C16C07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525A4333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6BD0E2B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4795F1CD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5E6A1A37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277C9A88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7241121E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45610A60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70AE0C8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36D7D9E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11CFEC6F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6894CE69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6024803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7356EB7B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6BAA9E3B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FBF6E6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5DFA7014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12F05A50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0B853E04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11A8C73E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12C30771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9C558C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12EC6A9F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3D538CE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5F013DE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4DB1E964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571F7B7F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495233A4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719408B8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6DD18C54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B016083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EE04DF2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1E1AF3EA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0B0C17ED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611256AE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69FE9040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65F0C715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203580FF" w14:textId="77777777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14:paraId="17943A30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2C890946" w14:textId="77777777" w:rsidR="00F4760B" w:rsidRPr="00F4760B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FA283D0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58A79FD9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31AC2724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34666BB7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7EC56A0E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583F2AF0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0A5F22C4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54EE33D9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76828568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0844DD65" w14:textId="77777777" w:rsidR="00804636" w:rsidRPr="00F4760B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147E299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4DCCEE75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49E4E767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D8E3FA5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32832F74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052C85FF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181D2E3A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490988E8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6DC03A72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028F284B" w14:textId="77777777" w:rsidR="00804636" w:rsidRPr="00F4760B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0DD606F3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6D55A83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1FE434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326900D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01533652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705789F4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69544F40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2BA2D300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62712822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2A1D910C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4B523407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6729B623" w14:textId="77777777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14:paraId="20857467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3ACF5F3F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4085C6D5" w14:textId="77777777" w:rsidR="00804636" w:rsidRPr="00F4760B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463D57F9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A64BD94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45C9B39A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AF7CD2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B6771" w14:textId="77777777" w:rsidR="00FB01BF" w:rsidRDefault="00FB01BF" w:rsidP="00347C39">
      <w:pPr>
        <w:spacing w:before="0" w:after="0" w:line="240" w:lineRule="auto"/>
      </w:pPr>
      <w:r>
        <w:separator/>
      </w:r>
    </w:p>
  </w:endnote>
  <w:endnote w:type="continuationSeparator" w:id="0">
    <w:p w14:paraId="7F132A77" w14:textId="77777777" w:rsidR="00FB01BF" w:rsidRDefault="00FB01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DC3CF" w14:textId="77777777" w:rsidR="00095A38" w:rsidRDefault="00095A3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33213">
      <w:rPr>
        <w:noProof/>
      </w:rPr>
      <w:t>18</w:t>
    </w:r>
    <w:r>
      <w:fldChar w:fldCharType="end"/>
    </w:r>
  </w:p>
  <w:p w14:paraId="031D9F30" w14:textId="77777777" w:rsidR="00095A38" w:rsidRDefault="00095A3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C93352" w14:textId="77777777" w:rsidR="00FB01BF" w:rsidRDefault="00FB01B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85A51CE" w14:textId="77777777" w:rsidR="00FB01BF" w:rsidRDefault="00FB01B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03569F7"/>
    <w:multiLevelType w:val="hybridMultilevel"/>
    <w:tmpl w:val="80BE65EC"/>
    <w:lvl w:ilvl="0" w:tplc="1D3E58AE">
      <w:start w:val="3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2406610">
    <w:abstractNumId w:val="21"/>
  </w:num>
  <w:num w:numId="2" w16cid:durableId="832985575">
    <w:abstractNumId w:val="21"/>
  </w:num>
  <w:num w:numId="3" w16cid:durableId="277030521">
    <w:abstractNumId w:val="5"/>
  </w:num>
  <w:num w:numId="4" w16cid:durableId="605650122">
    <w:abstractNumId w:val="29"/>
  </w:num>
  <w:num w:numId="5" w16cid:durableId="1805149771">
    <w:abstractNumId w:val="10"/>
  </w:num>
  <w:num w:numId="6" w16cid:durableId="772477339">
    <w:abstractNumId w:val="20"/>
  </w:num>
  <w:num w:numId="7" w16cid:durableId="390926031">
    <w:abstractNumId w:val="24"/>
  </w:num>
  <w:num w:numId="8" w16cid:durableId="170413390">
    <w:abstractNumId w:val="25"/>
  </w:num>
  <w:num w:numId="9" w16cid:durableId="736974139">
    <w:abstractNumId w:val="24"/>
  </w:num>
  <w:num w:numId="10" w16cid:durableId="588008840">
    <w:abstractNumId w:val="13"/>
  </w:num>
  <w:num w:numId="11" w16cid:durableId="2036424372">
    <w:abstractNumId w:val="26"/>
  </w:num>
  <w:num w:numId="12" w16cid:durableId="480317668">
    <w:abstractNumId w:val="8"/>
  </w:num>
  <w:num w:numId="13" w16cid:durableId="1314725491">
    <w:abstractNumId w:val="18"/>
  </w:num>
  <w:num w:numId="14" w16cid:durableId="469708833">
    <w:abstractNumId w:val="23"/>
  </w:num>
  <w:num w:numId="15" w16cid:durableId="294912887">
    <w:abstractNumId w:val="11"/>
  </w:num>
  <w:num w:numId="16" w16cid:durableId="2127850038">
    <w:abstractNumId w:val="7"/>
  </w:num>
  <w:num w:numId="17" w16cid:durableId="604581072">
    <w:abstractNumId w:val="19"/>
  </w:num>
  <w:num w:numId="18" w16cid:durableId="1689482815">
    <w:abstractNumId w:val="28"/>
  </w:num>
  <w:num w:numId="19" w16cid:durableId="1936471852">
    <w:abstractNumId w:val="17"/>
  </w:num>
  <w:num w:numId="20" w16cid:durableId="695732390">
    <w:abstractNumId w:val="14"/>
  </w:num>
  <w:num w:numId="21" w16cid:durableId="1021662442">
    <w:abstractNumId w:val="2"/>
  </w:num>
  <w:num w:numId="22" w16cid:durableId="645277860">
    <w:abstractNumId w:val="12"/>
  </w:num>
  <w:num w:numId="23" w16cid:durableId="103307677">
    <w:abstractNumId w:val="16"/>
  </w:num>
  <w:num w:numId="24" w16cid:durableId="1332639899">
    <w:abstractNumId w:val="9"/>
  </w:num>
  <w:num w:numId="25" w16cid:durableId="870843653">
    <w:abstractNumId w:val="22"/>
  </w:num>
  <w:num w:numId="26" w16cid:durableId="1864828774">
    <w:abstractNumId w:val="27"/>
  </w:num>
  <w:num w:numId="27" w16cid:durableId="1190290724">
    <w:abstractNumId w:val="0"/>
  </w:num>
  <w:num w:numId="28" w16cid:durableId="1767454600">
    <w:abstractNumId w:val="1"/>
  </w:num>
  <w:num w:numId="29" w16cid:durableId="631374456">
    <w:abstractNumId w:val="4"/>
  </w:num>
  <w:num w:numId="30" w16cid:durableId="1449810146">
    <w:abstractNumId w:val="24"/>
  </w:num>
  <w:num w:numId="31" w16cid:durableId="379015835">
    <w:abstractNumId w:val="3"/>
  </w:num>
  <w:num w:numId="32" w16cid:durableId="1612466877">
    <w:abstractNumId w:val="15"/>
  </w:num>
  <w:num w:numId="33" w16cid:durableId="11169475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7AB6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95A38"/>
    <w:rsid w:val="000A03D3"/>
    <w:rsid w:val="000A3551"/>
    <w:rsid w:val="000A768C"/>
    <w:rsid w:val="000B3567"/>
    <w:rsid w:val="000B4DA3"/>
    <w:rsid w:val="000B6404"/>
    <w:rsid w:val="000C67C6"/>
    <w:rsid w:val="000D2853"/>
    <w:rsid w:val="000E0E48"/>
    <w:rsid w:val="000F08FF"/>
    <w:rsid w:val="000F117D"/>
    <w:rsid w:val="00104DB6"/>
    <w:rsid w:val="001058F5"/>
    <w:rsid w:val="00115240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6475"/>
    <w:rsid w:val="00177903"/>
    <w:rsid w:val="001800E7"/>
    <w:rsid w:val="00185097"/>
    <w:rsid w:val="00194A51"/>
    <w:rsid w:val="001A0486"/>
    <w:rsid w:val="001A0EE6"/>
    <w:rsid w:val="001B20D5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406F"/>
    <w:rsid w:val="00216DC9"/>
    <w:rsid w:val="00217AAD"/>
    <w:rsid w:val="002214A6"/>
    <w:rsid w:val="002279FB"/>
    <w:rsid w:val="00231291"/>
    <w:rsid w:val="0023546D"/>
    <w:rsid w:val="00237322"/>
    <w:rsid w:val="00241349"/>
    <w:rsid w:val="0024317C"/>
    <w:rsid w:val="002451AE"/>
    <w:rsid w:val="00247E8B"/>
    <w:rsid w:val="0025538D"/>
    <w:rsid w:val="0026384B"/>
    <w:rsid w:val="00267B6F"/>
    <w:rsid w:val="00270A35"/>
    <w:rsid w:val="00275802"/>
    <w:rsid w:val="0027680C"/>
    <w:rsid w:val="002842C0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2F274B"/>
    <w:rsid w:val="003159EB"/>
    <w:rsid w:val="003166FF"/>
    <w:rsid w:val="003177FA"/>
    <w:rsid w:val="00322D87"/>
    <w:rsid w:val="00330341"/>
    <w:rsid w:val="00333213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3888"/>
    <w:rsid w:val="00465353"/>
    <w:rsid w:val="00480A0A"/>
    <w:rsid w:val="0048316A"/>
    <w:rsid w:val="00484A71"/>
    <w:rsid w:val="00485E4A"/>
    <w:rsid w:val="004879E7"/>
    <w:rsid w:val="004914B1"/>
    <w:rsid w:val="00497323"/>
    <w:rsid w:val="00497CF2"/>
    <w:rsid w:val="004A0F79"/>
    <w:rsid w:val="004A32A4"/>
    <w:rsid w:val="004B091D"/>
    <w:rsid w:val="004B20C5"/>
    <w:rsid w:val="004B4FEF"/>
    <w:rsid w:val="004C12F0"/>
    <w:rsid w:val="004D6A84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22BA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77AB6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072FA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A0A76"/>
    <w:rsid w:val="008B408B"/>
    <w:rsid w:val="008B5731"/>
    <w:rsid w:val="008B61EE"/>
    <w:rsid w:val="008C171C"/>
    <w:rsid w:val="008C4390"/>
    <w:rsid w:val="008C4648"/>
    <w:rsid w:val="008C7870"/>
    <w:rsid w:val="008D6513"/>
    <w:rsid w:val="008E2B08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A50B9"/>
    <w:rsid w:val="009A7EFE"/>
    <w:rsid w:val="009B2B9F"/>
    <w:rsid w:val="009B4B0C"/>
    <w:rsid w:val="009B4F0F"/>
    <w:rsid w:val="009B58B7"/>
    <w:rsid w:val="009B6E6B"/>
    <w:rsid w:val="009C1A76"/>
    <w:rsid w:val="009D2887"/>
    <w:rsid w:val="009D448F"/>
    <w:rsid w:val="009D4D8C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A0"/>
    <w:rsid w:val="00A40BE6"/>
    <w:rsid w:val="00A52D44"/>
    <w:rsid w:val="00A53498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AF7CD2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72094"/>
    <w:rsid w:val="00B74E16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2925"/>
    <w:rsid w:val="00CF7E2A"/>
    <w:rsid w:val="00D055BD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30F1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DE6A49"/>
    <w:rsid w:val="00E03790"/>
    <w:rsid w:val="00E058C0"/>
    <w:rsid w:val="00E26CD4"/>
    <w:rsid w:val="00E376CD"/>
    <w:rsid w:val="00E45FBF"/>
    <w:rsid w:val="00E615E8"/>
    <w:rsid w:val="00E664B8"/>
    <w:rsid w:val="00E71C2D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1CAE"/>
    <w:rsid w:val="00F0620E"/>
    <w:rsid w:val="00F101CF"/>
    <w:rsid w:val="00F139AD"/>
    <w:rsid w:val="00F33C07"/>
    <w:rsid w:val="00F34521"/>
    <w:rsid w:val="00F349D9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01BF"/>
    <w:rsid w:val="00FB606D"/>
    <w:rsid w:val="00FD4E5A"/>
    <w:rsid w:val="00FD4F62"/>
    <w:rsid w:val="00FD5377"/>
    <w:rsid w:val="00FE1A4B"/>
    <w:rsid w:val="00FE2296"/>
    <w:rsid w:val="00FE3544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E5D39D"/>
  <w14:defaultImageDpi w14:val="0"/>
  <w15:docId w15:val="{062BC0E4-7BB0-4467-B434-03B2A02A4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305</TotalTime>
  <Pages>12</Pages>
  <Words>3889</Words>
  <Characters>22169</Characters>
  <Application>Microsoft Office Word</Application>
  <DocSecurity>0</DocSecurity>
  <Lines>184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marianna</dc:creator>
  <cp:lastModifiedBy>Jana Brídová</cp:lastModifiedBy>
  <cp:revision>21</cp:revision>
  <cp:lastPrinted>2025-03-11T13:55:00Z</cp:lastPrinted>
  <dcterms:created xsi:type="dcterms:W3CDTF">2019-03-22T12:16:00Z</dcterms:created>
  <dcterms:modified xsi:type="dcterms:W3CDTF">2025-03-11T13:55:00Z</dcterms:modified>
</cp:coreProperties>
</file>