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5"/>
        <w:gridCol w:w="2478"/>
        <w:gridCol w:w="335"/>
        <w:gridCol w:w="335"/>
        <w:gridCol w:w="335"/>
        <w:gridCol w:w="335"/>
        <w:gridCol w:w="335"/>
        <w:gridCol w:w="335"/>
        <w:gridCol w:w="335"/>
        <w:gridCol w:w="335"/>
        <w:gridCol w:w="567"/>
        <w:gridCol w:w="330"/>
        <w:gridCol w:w="330"/>
        <w:gridCol w:w="330"/>
        <w:gridCol w:w="330"/>
      </w:tblGrid>
      <w:tr w:rsidR="00374517" w:rsidRPr="00D90FC4" w14:paraId="1979EDC3" w14:textId="77777777" w:rsidTr="00831E64">
        <w:tc>
          <w:tcPr>
            <w:tcW w:w="3061" w:type="dxa"/>
            <w:shd w:val="clear" w:color="auto" w:fill="auto"/>
            <w:vAlign w:val="center"/>
          </w:tcPr>
          <w:p w14:paraId="67A08465" w14:textId="77777777" w:rsidR="00374517" w:rsidRPr="00831E64" w:rsidRDefault="00374517" w:rsidP="00831E64">
            <w:pPr>
              <w:keepNext/>
              <w:spacing w:before="60" w:after="6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831E64">
              <w:rPr>
                <w:sz w:val="22"/>
                <w:szCs w:val="22"/>
                <w:lang w:eastAsia="sk-SK"/>
              </w:rPr>
              <w:t>Poznámky (</w:t>
            </w:r>
            <w:proofErr w:type="spellStart"/>
            <w:r w:rsidRPr="00831E64">
              <w:rPr>
                <w:sz w:val="22"/>
                <w:szCs w:val="22"/>
                <w:lang w:eastAsia="sk-SK"/>
              </w:rPr>
              <w:t>Úč</w:t>
            </w:r>
            <w:proofErr w:type="spellEnd"/>
            <w:r w:rsidRPr="00831E64">
              <w:rPr>
                <w:sz w:val="22"/>
                <w:szCs w:val="22"/>
                <w:lang w:eastAsia="sk-SK"/>
              </w:rPr>
              <w:t xml:space="preserve">  NUJ 3 – 01)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040E5B" w14:textId="77777777" w:rsidR="00374517" w:rsidRPr="00831E64" w:rsidRDefault="00374517" w:rsidP="00831E64">
            <w:pPr>
              <w:keepNext/>
              <w:spacing w:before="60" w:after="6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831E64">
              <w:rPr>
                <w:b/>
                <w:bCs/>
                <w:sz w:val="22"/>
                <w:szCs w:val="22"/>
              </w:rPr>
              <w:t xml:space="preserve">IČO 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AA76F9A" w14:textId="77777777" w:rsidR="00374517" w:rsidRPr="00831E64" w:rsidRDefault="00677AB6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4717025" w14:textId="77777777" w:rsidR="00374517" w:rsidRPr="00831E64" w:rsidRDefault="00677AB6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EE7DF09" w14:textId="77777777" w:rsidR="00374517" w:rsidRPr="00831E64" w:rsidRDefault="00677AB6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0641A75" w14:textId="77777777" w:rsidR="00374517" w:rsidRPr="00831E64" w:rsidRDefault="00677AB6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B57F191" w14:textId="77777777" w:rsidR="00374517" w:rsidRPr="00831E64" w:rsidRDefault="00677AB6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7DB1348" w14:textId="77777777" w:rsidR="00374517" w:rsidRPr="00831E64" w:rsidRDefault="00677AB6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A7F6F32" w14:textId="77777777" w:rsidR="00374517" w:rsidRPr="00831E64" w:rsidRDefault="00677AB6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5D9BA4B" w14:textId="77777777" w:rsidR="00374517" w:rsidRPr="00831E64" w:rsidRDefault="00677AB6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CCC7CBB" w14:textId="77777777"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831E64">
              <w:rPr>
                <w:b/>
                <w:bCs/>
                <w:sz w:val="22"/>
                <w:szCs w:val="22"/>
              </w:rPr>
              <w:t>/SID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BD9CF3A" w14:textId="77777777"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DEFADE1" w14:textId="77777777"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3EEE40FE" w14:textId="77777777"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5402936" w14:textId="77777777"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14:paraId="75A30FF4" w14:textId="77777777" w:rsidR="00374517" w:rsidRDefault="00374517" w:rsidP="00497323">
      <w:pPr>
        <w:keepNext/>
        <w:spacing w:before="0" w:after="0" w:line="240" w:lineRule="auto"/>
        <w:jc w:val="center"/>
        <w:outlineLvl w:val="2"/>
        <w:rPr>
          <w:b/>
          <w:bCs/>
          <w:sz w:val="24"/>
        </w:rPr>
      </w:pPr>
    </w:p>
    <w:p w14:paraId="0BA7F3BD" w14:textId="77777777" w:rsidR="006C3311" w:rsidRDefault="006C3311" w:rsidP="00497323">
      <w:pPr>
        <w:keepNext/>
        <w:spacing w:before="0" w:after="0" w:line="240" w:lineRule="auto"/>
        <w:jc w:val="center"/>
        <w:outlineLvl w:val="2"/>
        <w:rPr>
          <w:b/>
          <w:bCs/>
          <w:sz w:val="24"/>
        </w:rPr>
      </w:pPr>
    </w:p>
    <w:p w14:paraId="453E42F2" w14:textId="77777777" w:rsidR="00DB1285" w:rsidRPr="00497323" w:rsidRDefault="00863CBA" w:rsidP="00497323">
      <w:pPr>
        <w:keepNext/>
        <w:spacing w:before="0" w:after="0" w:line="240" w:lineRule="auto"/>
        <w:jc w:val="center"/>
        <w:outlineLvl w:val="2"/>
        <w:rPr>
          <w:b/>
          <w:bCs/>
          <w:sz w:val="24"/>
        </w:rPr>
      </w:pPr>
      <w:r w:rsidRPr="00497323">
        <w:rPr>
          <w:b/>
          <w:bCs/>
          <w:sz w:val="24"/>
        </w:rPr>
        <w:t xml:space="preserve">Čl. </w:t>
      </w:r>
      <w:r w:rsidR="00DB1285" w:rsidRPr="00497323">
        <w:rPr>
          <w:b/>
          <w:bCs/>
          <w:sz w:val="24"/>
        </w:rPr>
        <w:t>I.</w:t>
      </w:r>
    </w:p>
    <w:p w14:paraId="009B1AFB" w14:textId="77777777" w:rsidR="00DB1285" w:rsidRPr="00497323" w:rsidRDefault="00DB1285" w:rsidP="00C91CBE">
      <w:pPr>
        <w:keepNext/>
        <w:spacing w:before="0" w:after="200" w:line="240" w:lineRule="auto"/>
        <w:jc w:val="center"/>
        <w:outlineLvl w:val="1"/>
        <w:rPr>
          <w:b/>
          <w:bCs/>
          <w:sz w:val="24"/>
        </w:rPr>
      </w:pPr>
      <w:r w:rsidRPr="00497323">
        <w:rPr>
          <w:b/>
          <w:bCs/>
          <w:sz w:val="24"/>
        </w:rPr>
        <w:t>Všeobecné údaje</w:t>
      </w:r>
    </w:p>
    <w:p w14:paraId="5966B339" w14:textId="77777777" w:rsidR="00567CDB" w:rsidRPr="00497323" w:rsidRDefault="00567CDB" w:rsidP="00567CDB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 zakladateľovi alebo zriaďovateľovi účtovnej jednotky: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6"/>
        <w:gridCol w:w="6792"/>
      </w:tblGrid>
      <w:tr w:rsidR="00374517" w:rsidRPr="004C12F0" w14:paraId="14DD5359" w14:textId="77777777" w:rsidTr="00EC48B8">
        <w:trPr>
          <w:trHeight w:val="284"/>
        </w:trPr>
        <w:tc>
          <w:tcPr>
            <w:tcW w:w="2867" w:type="dxa"/>
            <w:vMerge w:val="restart"/>
            <w:shd w:val="clear" w:color="auto" w:fill="auto"/>
            <w:vAlign w:val="center"/>
          </w:tcPr>
          <w:p w14:paraId="53F679B5" w14:textId="77777777" w:rsidR="00374517" w:rsidRPr="00833369" w:rsidRDefault="00374517" w:rsidP="00833369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33369">
              <w:rPr>
                <w:b/>
                <w:sz w:val="16"/>
                <w:szCs w:val="16"/>
              </w:rPr>
              <w:t>Údaje o zakladateľovi alebo zriaďovateľovi účtovnej jednotky:</w:t>
            </w:r>
          </w:p>
        </w:tc>
        <w:tc>
          <w:tcPr>
            <w:tcW w:w="6967" w:type="dxa"/>
            <w:vAlign w:val="center"/>
          </w:tcPr>
          <w:p w14:paraId="31A7FE8E" w14:textId="77777777" w:rsidR="00374517" w:rsidRPr="00EC48B8" w:rsidRDefault="00374517" w:rsidP="00EC48B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C48B8">
              <w:rPr>
                <w:sz w:val="16"/>
                <w:szCs w:val="16"/>
              </w:rPr>
              <w:t>Meno a priezvisko fyzickej osoby alebo názov právnickej osoby, ktorá je zakladateľom alebo zriaďovateľom účtovnej jednotky</w:t>
            </w:r>
          </w:p>
        </w:tc>
      </w:tr>
      <w:tr w:rsidR="00EC48B8" w:rsidRPr="004C12F0" w14:paraId="1E407264" w14:textId="77777777" w:rsidTr="00EC48B8">
        <w:trPr>
          <w:trHeight w:val="284"/>
        </w:trPr>
        <w:tc>
          <w:tcPr>
            <w:tcW w:w="2867" w:type="dxa"/>
            <w:vMerge/>
            <w:shd w:val="clear" w:color="auto" w:fill="auto"/>
            <w:vAlign w:val="center"/>
          </w:tcPr>
          <w:p w14:paraId="09D334EF" w14:textId="77777777" w:rsidR="00EC48B8" w:rsidRPr="004C12F0" w:rsidRDefault="00EC48B8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6967" w:type="dxa"/>
            <w:vAlign w:val="center"/>
          </w:tcPr>
          <w:p w14:paraId="06A25FC3" w14:textId="77777777" w:rsidR="00EC48B8" w:rsidRPr="006C3311" w:rsidRDefault="008A0A76" w:rsidP="006C3311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Rodičovské združenie pri základnej škole Svätej Rodiny</w:t>
            </w:r>
          </w:p>
        </w:tc>
      </w:tr>
      <w:tr w:rsidR="00EC48B8" w:rsidRPr="004C12F0" w14:paraId="5762887F" w14:textId="77777777" w:rsidTr="00EC48B8">
        <w:trPr>
          <w:trHeight w:val="284"/>
        </w:trPr>
        <w:tc>
          <w:tcPr>
            <w:tcW w:w="2867" w:type="dxa"/>
            <w:vMerge/>
            <w:shd w:val="clear" w:color="auto" w:fill="auto"/>
            <w:vAlign w:val="center"/>
          </w:tcPr>
          <w:p w14:paraId="297122CC" w14:textId="77777777" w:rsidR="00EC48B8" w:rsidRPr="004C12F0" w:rsidRDefault="00EC48B8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6967" w:type="dxa"/>
            <w:vAlign w:val="center"/>
          </w:tcPr>
          <w:p w14:paraId="7450B5FC" w14:textId="77777777" w:rsidR="00EC48B8" w:rsidRPr="006C3311" w:rsidRDefault="00EC48B8" w:rsidP="006C3311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</w:p>
        </w:tc>
      </w:tr>
      <w:tr w:rsidR="00374517" w:rsidRPr="004C12F0" w14:paraId="003DE762" w14:textId="77777777" w:rsidTr="00EC48B8">
        <w:trPr>
          <w:trHeight w:val="284"/>
        </w:trPr>
        <w:tc>
          <w:tcPr>
            <w:tcW w:w="2867" w:type="dxa"/>
            <w:vMerge/>
            <w:shd w:val="clear" w:color="auto" w:fill="auto"/>
            <w:vAlign w:val="center"/>
          </w:tcPr>
          <w:p w14:paraId="7A1B4507" w14:textId="77777777" w:rsidR="00374517" w:rsidRPr="004C12F0" w:rsidRDefault="00374517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6967" w:type="dxa"/>
            <w:vAlign w:val="center"/>
          </w:tcPr>
          <w:p w14:paraId="03341608" w14:textId="77777777" w:rsidR="00374517" w:rsidRPr="006C3311" w:rsidRDefault="00374517" w:rsidP="006C3311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</w:p>
        </w:tc>
      </w:tr>
      <w:tr w:rsidR="00C91CBE" w:rsidRPr="004C12F0" w14:paraId="0DF40B4D" w14:textId="77777777" w:rsidTr="00EC48B8">
        <w:trPr>
          <w:trHeight w:val="178"/>
        </w:trPr>
        <w:tc>
          <w:tcPr>
            <w:tcW w:w="2867" w:type="dxa"/>
            <w:shd w:val="clear" w:color="auto" w:fill="auto"/>
            <w:vAlign w:val="center"/>
          </w:tcPr>
          <w:p w14:paraId="61E2501A" w14:textId="77777777" w:rsidR="00C91CBE" w:rsidRPr="004C12F0" w:rsidRDefault="00C91CBE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33369">
              <w:rPr>
                <w:b/>
                <w:sz w:val="16"/>
                <w:szCs w:val="16"/>
              </w:rPr>
              <w:t>Dátum</w:t>
            </w:r>
            <w:r w:rsidRPr="004C12F0">
              <w:rPr>
                <w:sz w:val="16"/>
                <w:szCs w:val="16"/>
              </w:rPr>
              <w:t xml:space="preserve"> založenia alebo zriadenia účtovnej jednotky</w:t>
            </w:r>
          </w:p>
        </w:tc>
        <w:tc>
          <w:tcPr>
            <w:tcW w:w="6967" w:type="dxa"/>
            <w:vAlign w:val="center"/>
          </w:tcPr>
          <w:p w14:paraId="4227DA71" w14:textId="77777777" w:rsidR="00C91CBE" w:rsidRPr="006C3311" w:rsidRDefault="00C91CBE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6662522D" w14:textId="77777777" w:rsidR="00567CDB" w:rsidRPr="00497323" w:rsidRDefault="00567CDB" w:rsidP="00497323">
      <w:pPr>
        <w:spacing w:before="0" w:after="0" w:line="240" w:lineRule="auto"/>
        <w:ind w:left="360"/>
        <w:rPr>
          <w:sz w:val="18"/>
          <w:szCs w:val="18"/>
        </w:rPr>
      </w:pPr>
    </w:p>
    <w:p w14:paraId="64F773F1" w14:textId="77777777" w:rsidR="00A02521" w:rsidRDefault="00A02521" w:rsidP="00567CDB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Informácie o</w:t>
      </w:r>
      <w:r w:rsidR="00D12140" w:rsidRPr="00497323">
        <w:rPr>
          <w:sz w:val="18"/>
          <w:szCs w:val="18"/>
        </w:rPr>
        <w:t> členoch štatutárnych orgánov</w:t>
      </w:r>
      <w:r w:rsidR="001D6FA9" w:rsidRPr="00497323">
        <w:rPr>
          <w:sz w:val="18"/>
          <w:szCs w:val="18"/>
        </w:rPr>
        <w:t xml:space="preserve">, dozorných orgánov </w:t>
      </w:r>
      <w:r w:rsidR="00D12140" w:rsidRPr="00497323">
        <w:rPr>
          <w:sz w:val="18"/>
          <w:szCs w:val="18"/>
        </w:rPr>
        <w:t xml:space="preserve"> a iných </w:t>
      </w:r>
      <w:r w:rsidR="001D6FA9" w:rsidRPr="00497323">
        <w:rPr>
          <w:sz w:val="18"/>
          <w:szCs w:val="18"/>
        </w:rPr>
        <w:t>orgánov účtovnej jednotky; uvádzajú sa mená a priezviská členov štatutárnych orgánov, dozorných orgánov a iných orgánov účtovnej jednotky.</w:t>
      </w:r>
    </w:p>
    <w:tbl>
      <w:tblPr>
        <w:tblW w:w="980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6967"/>
      </w:tblGrid>
      <w:tr w:rsidR="00EC48B8" w:rsidRPr="00497323" w14:paraId="17B42A57" w14:textId="77777777" w:rsidTr="0001299B">
        <w:trPr>
          <w:trHeight w:val="284"/>
          <w:jc w:val="right"/>
        </w:trPr>
        <w:tc>
          <w:tcPr>
            <w:tcW w:w="1446" w:type="pct"/>
            <w:vMerge w:val="restart"/>
            <w:tcBorders>
              <w:right w:val="single" w:sz="4" w:space="0" w:color="auto"/>
            </w:tcBorders>
            <w:vAlign w:val="center"/>
          </w:tcPr>
          <w:p w14:paraId="0427DE77" w14:textId="77777777" w:rsidR="00EC48B8" w:rsidRPr="00497323" w:rsidRDefault="00EC48B8" w:rsidP="0001299B">
            <w:pPr>
              <w:spacing w:before="0" w:after="0" w:line="240" w:lineRule="auto"/>
              <w:rPr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Štatutárne orgány:</w:t>
            </w:r>
          </w:p>
          <w:p w14:paraId="088E1CA7" w14:textId="77777777" w:rsidR="00EC48B8" w:rsidRPr="00497323" w:rsidRDefault="00EC48B8" w:rsidP="0001299B">
            <w:pPr>
              <w:spacing w:before="0" w:after="0" w:line="240" w:lineRule="auto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(Štatutár, správna rada, predsedníctvo)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DE698" w14:textId="2E6BAED9" w:rsidR="00EC48B8" w:rsidRPr="00497323" w:rsidRDefault="0021406F" w:rsidP="00FE3544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Ing. Richard Kraus</w:t>
            </w:r>
          </w:p>
        </w:tc>
      </w:tr>
      <w:tr w:rsidR="00EC48B8" w:rsidRPr="00497323" w14:paraId="3F0B2245" w14:textId="77777777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75C90C44" w14:textId="77777777"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8838A" w14:textId="77777777"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14:paraId="05F02764" w14:textId="77777777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292E8271" w14:textId="77777777"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EE690" w14:textId="77777777"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14:paraId="0801655D" w14:textId="77777777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6923CB37" w14:textId="77777777"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7FD69" w14:textId="77777777"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14:paraId="3B2A712D" w14:textId="77777777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389A4773" w14:textId="77777777"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3D621" w14:textId="77777777"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14:paraId="06587A09" w14:textId="77777777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6644A63C" w14:textId="77777777"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A324C" w14:textId="77777777"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14:paraId="4EB63506" w14:textId="77777777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0B4E5874" w14:textId="77777777"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421EC" w14:textId="77777777"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14:paraId="7DE16BEC" w14:textId="77777777" w:rsidTr="0001299B">
        <w:trPr>
          <w:trHeight w:val="284"/>
          <w:jc w:val="right"/>
        </w:trPr>
        <w:tc>
          <w:tcPr>
            <w:tcW w:w="1446" w:type="pct"/>
            <w:vMerge w:val="restart"/>
            <w:tcBorders>
              <w:right w:val="single" w:sz="4" w:space="0" w:color="auto"/>
            </w:tcBorders>
            <w:vAlign w:val="center"/>
          </w:tcPr>
          <w:p w14:paraId="3F1CFC4C" w14:textId="77777777"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Dozorný orgán:</w:t>
            </w:r>
          </w:p>
          <w:p w14:paraId="5607D6A2" w14:textId="77777777" w:rsidR="00EC48B8" w:rsidRPr="00497323" w:rsidRDefault="00EC48B8" w:rsidP="0001299B">
            <w:pPr>
              <w:spacing w:before="0" w:after="0" w:line="240" w:lineRule="auto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(Dozorná rada, revízor)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1FBB1" w14:textId="77777777"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14:paraId="1FF9E801" w14:textId="77777777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4BF62688" w14:textId="77777777"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11B87" w14:textId="77777777"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14:paraId="50C27A2A" w14:textId="77777777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51463FA9" w14:textId="77777777"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5134F" w14:textId="77777777"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</w:tbl>
    <w:p w14:paraId="4FD58D80" w14:textId="77777777" w:rsidR="00EC48B8" w:rsidRPr="00497323" w:rsidRDefault="00EC48B8" w:rsidP="00497323">
      <w:pPr>
        <w:spacing w:before="0" w:after="0" w:line="240" w:lineRule="auto"/>
        <w:rPr>
          <w:sz w:val="18"/>
          <w:szCs w:val="18"/>
        </w:rPr>
      </w:pPr>
    </w:p>
    <w:p w14:paraId="4EA24516" w14:textId="77777777" w:rsidR="00DB1285" w:rsidRPr="00497323" w:rsidRDefault="00DB1285" w:rsidP="004F702F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Opis činnosti, na </w:t>
      </w:r>
      <w:r w:rsidR="00886A8B" w:rsidRPr="00497323">
        <w:rPr>
          <w:sz w:val="18"/>
          <w:szCs w:val="18"/>
        </w:rPr>
        <w:t xml:space="preserve">účel </w:t>
      </w:r>
      <w:r w:rsidRPr="00497323">
        <w:rPr>
          <w:sz w:val="18"/>
          <w:szCs w:val="18"/>
        </w:rPr>
        <w:t>ktorej bola účtovná jednotka zriadená a opis druhu podnikateľskej činnosti, ak ju účtovná jednotka vykonáva.</w:t>
      </w:r>
    </w:p>
    <w:tbl>
      <w:tblPr>
        <w:tblW w:w="980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6967"/>
      </w:tblGrid>
      <w:tr w:rsidR="004F702F" w:rsidRPr="00497323" w14:paraId="36012470" w14:textId="77777777" w:rsidTr="001C3B76">
        <w:trPr>
          <w:trHeight w:val="284"/>
          <w:jc w:val="right"/>
        </w:trPr>
        <w:tc>
          <w:tcPr>
            <w:tcW w:w="1446" w:type="pct"/>
            <w:vMerge w:val="restart"/>
            <w:tcBorders>
              <w:right w:val="single" w:sz="4" w:space="0" w:color="auto"/>
            </w:tcBorders>
            <w:vAlign w:val="center"/>
          </w:tcPr>
          <w:p w14:paraId="424131D0" w14:textId="77777777" w:rsidR="004F702F" w:rsidRPr="00497323" w:rsidRDefault="004F702F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Hlavná činnosť: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0C3B7" w14:textId="77777777" w:rsidR="004F702F" w:rsidRPr="00497323" w:rsidRDefault="004D6A84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ZRPŠ</w:t>
            </w:r>
          </w:p>
        </w:tc>
      </w:tr>
      <w:tr w:rsidR="006C3311" w:rsidRPr="00497323" w14:paraId="7F02A176" w14:textId="77777777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64DFB82C" w14:textId="77777777" w:rsidR="006C3311" w:rsidRPr="00497323" w:rsidRDefault="006C3311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967DE" w14:textId="77777777" w:rsidR="006C3311" w:rsidRPr="00497323" w:rsidRDefault="006C3311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6C3311" w:rsidRPr="00497323" w14:paraId="08581DB1" w14:textId="77777777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22F928C6" w14:textId="77777777" w:rsidR="006C3311" w:rsidRPr="00497323" w:rsidRDefault="006C3311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E05FA" w14:textId="77777777" w:rsidR="006C3311" w:rsidRPr="00497323" w:rsidRDefault="006C3311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6C3311" w:rsidRPr="00497323" w14:paraId="55B05127" w14:textId="77777777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3777C8EC" w14:textId="77777777" w:rsidR="006C3311" w:rsidRPr="00497323" w:rsidRDefault="006C3311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3D35D" w14:textId="77777777" w:rsidR="006C3311" w:rsidRPr="00497323" w:rsidRDefault="006C3311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C91CBE" w:rsidRPr="00497323" w14:paraId="4548D990" w14:textId="77777777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6826321D" w14:textId="77777777" w:rsidR="00C91CBE" w:rsidRPr="00497323" w:rsidRDefault="00C91CBE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D606C" w14:textId="77777777" w:rsidR="00C91CBE" w:rsidRPr="00497323" w:rsidRDefault="00C91CBE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01299B" w:rsidRPr="00497323" w14:paraId="7AA4C6FF" w14:textId="77777777" w:rsidTr="001C3B76">
        <w:trPr>
          <w:trHeight w:val="284"/>
          <w:jc w:val="right"/>
        </w:trPr>
        <w:tc>
          <w:tcPr>
            <w:tcW w:w="1446" w:type="pct"/>
            <w:vMerge w:val="restart"/>
            <w:tcBorders>
              <w:right w:val="single" w:sz="4" w:space="0" w:color="auto"/>
            </w:tcBorders>
            <w:vAlign w:val="center"/>
          </w:tcPr>
          <w:p w14:paraId="16CF4A59" w14:textId="77777777" w:rsidR="0001299B" w:rsidRPr="00497323" w:rsidRDefault="0001299B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Podnikateľská činnosť: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3F46D" w14:textId="77777777" w:rsidR="0001299B" w:rsidRPr="00497323" w:rsidRDefault="004D6A84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</w:t>
            </w:r>
          </w:p>
        </w:tc>
      </w:tr>
      <w:tr w:rsidR="0001299B" w:rsidRPr="00497323" w14:paraId="6268DB20" w14:textId="77777777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1E7316D4" w14:textId="77777777" w:rsidR="0001299B" w:rsidRPr="00497323" w:rsidRDefault="0001299B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F95F6" w14:textId="77777777" w:rsidR="0001299B" w:rsidRPr="00497323" w:rsidRDefault="0001299B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01299B" w:rsidRPr="00497323" w14:paraId="5B72148B" w14:textId="77777777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6BAB55E1" w14:textId="77777777" w:rsidR="0001299B" w:rsidRPr="00497323" w:rsidRDefault="0001299B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A913A" w14:textId="77777777" w:rsidR="0001299B" w:rsidRPr="00497323" w:rsidRDefault="0001299B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</w:tbl>
    <w:p w14:paraId="428AF45C" w14:textId="77777777" w:rsidR="004F702F" w:rsidRPr="00497323" w:rsidRDefault="004F702F" w:rsidP="00497323">
      <w:pPr>
        <w:spacing w:before="0" w:after="0" w:line="240" w:lineRule="auto"/>
        <w:rPr>
          <w:sz w:val="18"/>
          <w:szCs w:val="18"/>
        </w:rPr>
      </w:pPr>
    </w:p>
    <w:p w14:paraId="67CD3B6C" w14:textId="77777777" w:rsidR="00DB1285" w:rsidRDefault="00DB1285" w:rsidP="004F702F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Priemerný </w:t>
      </w:r>
      <w:r w:rsidR="00F722A3" w:rsidRPr="00497323">
        <w:rPr>
          <w:sz w:val="18"/>
          <w:szCs w:val="18"/>
        </w:rPr>
        <w:t xml:space="preserve">prepočítaný </w:t>
      </w:r>
      <w:r w:rsidRPr="00497323">
        <w:rPr>
          <w:sz w:val="18"/>
          <w:szCs w:val="18"/>
        </w:rPr>
        <w:t xml:space="preserve">počet zamestnancov, a z toho počet </w:t>
      </w:r>
      <w:r w:rsidR="00F33C07" w:rsidRPr="00497323">
        <w:rPr>
          <w:sz w:val="18"/>
          <w:szCs w:val="18"/>
        </w:rPr>
        <w:t>vedúcich</w:t>
      </w:r>
      <w:r w:rsidRPr="00497323">
        <w:rPr>
          <w:sz w:val="18"/>
          <w:szCs w:val="18"/>
        </w:rPr>
        <w:t xml:space="preserve"> zamestnancov účtovnej jednotky za účtovné obdobie, za ktoré sa zostavuje účtovná závierka </w:t>
      </w:r>
      <w:r w:rsidR="0075172B" w:rsidRPr="00497323">
        <w:rPr>
          <w:sz w:val="18"/>
          <w:szCs w:val="18"/>
        </w:rPr>
        <w:t xml:space="preserve">(ďalej len „bežné účtovné obdobie“) </w:t>
      </w:r>
      <w:r w:rsidRPr="00497323">
        <w:rPr>
          <w:sz w:val="18"/>
          <w:szCs w:val="18"/>
        </w:rPr>
        <w:t>a za bezprostredne predchádzajúce účtovné obdobie.</w:t>
      </w:r>
      <w:r w:rsidR="00401F3C" w:rsidRPr="00497323">
        <w:rPr>
          <w:sz w:val="18"/>
          <w:szCs w:val="18"/>
        </w:rPr>
        <w:t xml:space="preserve"> Počet dobrovoľníkov</w:t>
      </w:r>
      <w:r w:rsidR="008C7870" w:rsidRPr="00497323">
        <w:rPr>
          <w:sz w:val="18"/>
          <w:szCs w:val="18"/>
        </w:rPr>
        <w:t xml:space="preserve"> vyslaných</w:t>
      </w:r>
      <w:r w:rsidR="00401F3C" w:rsidRPr="00497323">
        <w:rPr>
          <w:sz w:val="18"/>
          <w:szCs w:val="18"/>
        </w:rPr>
        <w:t xml:space="preserve"> účtovnou jednotkou a počet dobrovoľníkov, ktorí vykonávali dobrovoľnícku činnosť pre účtovnú jednotku počas účtovného obdobia. </w:t>
      </w:r>
    </w:p>
    <w:p w14:paraId="476D7B72" w14:textId="77777777" w:rsidR="001B753C" w:rsidRPr="003F1E04" w:rsidRDefault="001B753C" w:rsidP="001B753C">
      <w:pPr>
        <w:spacing w:before="0" w:line="240" w:lineRule="auto"/>
        <w:ind w:firstLine="360"/>
        <w:rPr>
          <w:i/>
          <w:sz w:val="18"/>
          <w:szCs w:val="18"/>
        </w:rPr>
      </w:pPr>
      <w:r w:rsidRPr="003F1E04">
        <w:rPr>
          <w:b/>
          <w:i/>
          <w:sz w:val="18"/>
          <w:szCs w:val="18"/>
        </w:rPr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 ods. </w:t>
      </w:r>
      <w:r w:rsidR="0026384B">
        <w:rPr>
          <w:b/>
          <w:i/>
          <w:sz w:val="18"/>
          <w:szCs w:val="18"/>
        </w:rPr>
        <w:t>4</w:t>
      </w:r>
      <w:r w:rsidR="0026384B" w:rsidRPr="0026384B">
        <w:rPr>
          <w:b/>
          <w:i/>
          <w:sz w:val="18"/>
          <w:szCs w:val="18"/>
        </w:rPr>
        <w:t xml:space="preserve">  </w:t>
      </w:r>
      <w:r w:rsidRPr="003F1E04">
        <w:rPr>
          <w:b/>
          <w:i/>
          <w:sz w:val="18"/>
          <w:szCs w:val="18"/>
        </w:rPr>
        <w:t>o počte zamestnancov a dobrovoľníkov:</w:t>
      </w:r>
    </w:p>
    <w:tbl>
      <w:tblPr>
        <w:tblW w:w="4812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2529"/>
        <w:gridCol w:w="2529"/>
      </w:tblGrid>
      <w:tr w:rsidR="004F702F" w:rsidRPr="00497323" w14:paraId="7A28D6D0" w14:textId="77777777" w:rsidTr="001C3B76">
        <w:trPr>
          <w:trHeight w:val="284"/>
        </w:trPr>
        <w:tc>
          <w:tcPr>
            <w:tcW w:w="2364" w:type="pct"/>
          </w:tcPr>
          <w:p w14:paraId="4E259CC1" w14:textId="77777777" w:rsidR="004F702F" w:rsidRPr="00497323" w:rsidRDefault="004F702F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1318" w:type="pct"/>
            <w:vAlign w:val="center"/>
          </w:tcPr>
          <w:p w14:paraId="13FB77E0" w14:textId="77777777" w:rsidR="004F702F" w:rsidRPr="00497323" w:rsidRDefault="004F702F" w:rsidP="004F702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97323">
              <w:rPr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1318" w:type="pct"/>
            <w:vAlign w:val="center"/>
          </w:tcPr>
          <w:p w14:paraId="31328519" w14:textId="77777777" w:rsidR="004F702F" w:rsidRPr="00497323" w:rsidRDefault="004F702F" w:rsidP="004F702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97323">
              <w:rPr>
                <w:b/>
                <w:sz w:val="16"/>
                <w:szCs w:val="16"/>
                <w:lang w:eastAsia="sk-SK"/>
              </w:rPr>
              <w:t>Bezprostredne predchádzajúce účtovné obdobie</w:t>
            </w:r>
          </w:p>
        </w:tc>
      </w:tr>
      <w:tr w:rsidR="004F702F" w:rsidRPr="00497323" w14:paraId="79691F2A" w14:textId="77777777" w:rsidTr="00C64368">
        <w:trPr>
          <w:trHeight w:val="284"/>
        </w:trPr>
        <w:tc>
          <w:tcPr>
            <w:tcW w:w="2364" w:type="pct"/>
            <w:vAlign w:val="center"/>
          </w:tcPr>
          <w:p w14:paraId="0BC5D563" w14:textId="77777777" w:rsidR="004F702F" w:rsidRPr="00497323" w:rsidRDefault="004F702F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Priemerný prepočítaný počet zamestnancov</w:t>
            </w:r>
          </w:p>
        </w:tc>
        <w:tc>
          <w:tcPr>
            <w:tcW w:w="1318" w:type="pct"/>
            <w:vAlign w:val="center"/>
          </w:tcPr>
          <w:p w14:paraId="3F97F920" w14:textId="77777777" w:rsidR="004F702F" w:rsidRPr="00497323" w:rsidRDefault="004D6A84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18" w:type="pct"/>
            <w:vAlign w:val="center"/>
          </w:tcPr>
          <w:p w14:paraId="443D2960" w14:textId="77777777" w:rsidR="004F702F" w:rsidRPr="00497323" w:rsidRDefault="004D6A84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4F702F" w:rsidRPr="00497323" w14:paraId="64BCDB8D" w14:textId="77777777" w:rsidTr="00C64368">
        <w:trPr>
          <w:trHeight w:val="284"/>
        </w:trPr>
        <w:tc>
          <w:tcPr>
            <w:tcW w:w="2364" w:type="pct"/>
            <w:vAlign w:val="center"/>
          </w:tcPr>
          <w:p w14:paraId="50DD7F8C" w14:textId="77777777" w:rsidR="004F702F" w:rsidRPr="00497323" w:rsidRDefault="004F702F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z toho  počet vedúcich zamestnancov</w:t>
            </w:r>
          </w:p>
        </w:tc>
        <w:tc>
          <w:tcPr>
            <w:tcW w:w="1318" w:type="pct"/>
            <w:vAlign w:val="center"/>
          </w:tcPr>
          <w:p w14:paraId="5C731046" w14:textId="77777777" w:rsidR="004F702F" w:rsidRPr="00497323" w:rsidRDefault="004F702F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</w:p>
        </w:tc>
        <w:tc>
          <w:tcPr>
            <w:tcW w:w="1318" w:type="pct"/>
            <w:vAlign w:val="center"/>
          </w:tcPr>
          <w:p w14:paraId="45443548" w14:textId="77777777" w:rsidR="004F702F" w:rsidRPr="00497323" w:rsidRDefault="004F702F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</w:p>
        </w:tc>
      </w:tr>
      <w:tr w:rsidR="004F702F" w:rsidRPr="00497323" w14:paraId="22E3DB8A" w14:textId="77777777" w:rsidTr="00C64368">
        <w:trPr>
          <w:trHeight w:val="284"/>
        </w:trPr>
        <w:tc>
          <w:tcPr>
            <w:tcW w:w="2364" w:type="pct"/>
            <w:vAlign w:val="center"/>
          </w:tcPr>
          <w:p w14:paraId="3C3FAC9B" w14:textId="77777777" w:rsidR="004F702F" w:rsidRPr="00497323" w:rsidRDefault="004F702F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Počet dobrovoľníkov vyslaných účtovnou jednotkou </w:t>
            </w:r>
          </w:p>
        </w:tc>
        <w:tc>
          <w:tcPr>
            <w:tcW w:w="1318" w:type="pct"/>
            <w:vAlign w:val="center"/>
          </w:tcPr>
          <w:p w14:paraId="71CD7DDD" w14:textId="77777777" w:rsidR="004F702F" w:rsidRPr="00497323" w:rsidRDefault="004F702F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</w:p>
        </w:tc>
        <w:tc>
          <w:tcPr>
            <w:tcW w:w="1318" w:type="pct"/>
            <w:vAlign w:val="center"/>
          </w:tcPr>
          <w:p w14:paraId="73627307" w14:textId="77777777" w:rsidR="004F702F" w:rsidRPr="00497323" w:rsidRDefault="004F702F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</w:p>
        </w:tc>
      </w:tr>
      <w:tr w:rsidR="004F702F" w:rsidRPr="00497323" w14:paraId="3A89D549" w14:textId="77777777" w:rsidTr="00C64368">
        <w:trPr>
          <w:trHeight w:val="284"/>
        </w:trPr>
        <w:tc>
          <w:tcPr>
            <w:tcW w:w="2364" w:type="pct"/>
            <w:vAlign w:val="center"/>
          </w:tcPr>
          <w:p w14:paraId="1A6A0AB0" w14:textId="77777777" w:rsidR="004F702F" w:rsidRPr="00497323" w:rsidRDefault="004F702F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1318" w:type="pct"/>
            <w:vAlign w:val="center"/>
          </w:tcPr>
          <w:p w14:paraId="7128B556" w14:textId="77777777" w:rsidR="004F702F" w:rsidRPr="00497323" w:rsidRDefault="004F702F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</w:p>
        </w:tc>
        <w:tc>
          <w:tcPr>
            <w:tcW w:w="1318" w:type="pct"/>
            <w:vAlign w:val="center"/>
          </w:tcPr>
          <w:p w14:paraId="41C1954F" w14:textId="77777777" w:rsidR="004F702F" w:rsidRPr="00497323" w:rsidRDefault="004F702F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</w:p>
        </w:tc>
      </w:tr>
    </w:tbl>
    <w:p w14:paraId="54C82656" w14:textId="77777777" w:rsidR="004F702F" w:rsidRPr="00497323" w:rsidRDefault="004F702F" w:rsidP="004F702F">
      <w:pPr>
        <w:spacing w:before="0" w:line="240" w:lineRule="auto"/>
        <w:rPr>
          <w:sz w:val="18"/>
          <w:szCs w:val="18"/>
        </w:rPr>
      </w:pPr>
    </w:p>
    <w:p w14:paraId="1D73A2C3" w14:textId="77777777" w:rsidR="00F33C07" w:rsidRDefault="00D44BC7" w:rsidP="00497323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Informácia o organizáciách v zriaďovateľskej pôsobnosti účtovnej jednotky.</w:t>
      </w:r>
    </w:p>
    <w:p w14:paraId="7837CD6E" w14:textId="77777777" w:rsidR="00497323" w:rsidRPr="00497323" w:rsidRDefault="00700624" w:rsidP="00497323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Údaje podľa čl. I, </w:t>
      </w:r>
      <w:r w:rsidR="00863CBA" w:rsidRPr="00497323">
        <w:rPr>
          <w:sz w:val="18"/>
          <w:szCs w:val="18"/>
        </w:rPr>
        <w:t>III a I</w:t>
      </w:r>
      <w:r w:rsidR="00FE2296" w:rsidRPr="00497323">
        <w:rPr>
          <w:sz w:val="18"/>
          <w:szCs w:val="18"/>
        </w:rPr>
        <w:t>V</w:t>
      </w:r>
      <w:r w:rsidR="008807A2" w:rsidRPr="00497323">
        <w:rPr>
          <w:sz w:val="18"/>
          <w:szCs w:val="18"/>
        </w:rPr>
        <w:t> </w:t>
      </w:r>
      <w:r w:rsidR="00863CBA" w:rsidRPr="00497323">
        <w:rPr>
          <w:sz w:val="18"/>
          <w:szCs w:val="18"/>
        </w:rPr>
        <w:t xml:space="preserve"> sa uvádzajú v textovej podobe a tabuľkovej podobe. </w:t>
      </w:r>
    </w:p>
    <w:p w14:paraId="0FD0F6D1" w14:textId="77777777" w:rsidR="00DB1285" w:rsidRPr="00497323" w:rsidRDefault="00863CBA" w:rsidP="00497323">
      <w:pPr>
        <w:keepNext/>
        <w:spacing w:before="0" w:after="0" w:line="240" w:lineRule="auto"/>
        <w:jc w:val="center"/>
        <w:outlineLvl w:val="0"/>
        <w:rPr>
          <w:b/>
          <w:bCs/>
          <w:kern w:val="32"/>
          <w:sz w:val="24"/>
        </w:rPr>
      </w:pPr>
      <w:r w:rsidRPr="00497323">
        <w:rPr>
          <w:b/>
          <w:bCs/>
          <w:kern w:val="32"/>
          <w:sz w:val="24"/>
        </w:rPr>
        <w:lastRenderedPageBreak/>
        <w:t xml:space="preserve">Čl. </w:t>
      </w:r>
      <w:r w:rsidR="00781B64" w:rsidRPr="00497323">
        <w:rPr>
          <w:b/>
          <w:bCs/>
          <w:kern w:val="32"/>
          <w:sz w:val="24"/>
        </w:rPr>
        <w:t>II</w:t>
      </w:r>
    </w:p>
    <w:p w14:paraId="5E995B28" w14:textId="77777777" w:rsidR="00DB1285" w:rsidRPr="00497323" w:rsidRDefault="00DB1285" w:rsidP="0084066A">
      <w:pPr>
        <w:keepNext/>
        <w:spacing w:before="0" w:after="200" w:line="240" w:lineRule="auto"/>
        <w:jc w:val="center"/>
        <w:outlineLvl w:val="1"/>
        <w:rPr>
          <w:b/>
          <w:bCs/>
          <w:sz w:val="24"/>
        </w:rPr>
      </w:pPr>
      <w:r w:rsidRPr="00497323">
        <w:rPr>
          <w:b/>
          <w:bCs/>
          <w:sz w:val="24"/>
        </w:rPr>
        <w:t>Informácie o účtovných zásadách a účtovných metódach</w:t>
      </w:r>
    </w:p>
    <w:p w14:paraId="3C4B0651" w14:textId="77777777" w:rsidR="00497323" w:rsidRDefault="00F33C07" w:rsidP="00497323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Informácia</w:t>
      </w:r>
      <w:r w:rsidR="0075172B" w:rsidRPr="00497323">
        <w:rPr>
          <w:sz w:val="18"/>
          <w:szCs w:val="18"/>
        </w:rPr>
        <w:t>, či je účtovná závierka zostavená za</w:t>
      </w:r>
      <w:r w:rsidRPr="00497323">
        <w:rPr>
          <w:sz w:val="18"/>
          <w:szCs w:val="18"/>
        </w:rPr>
        <w:t> splnen</w:t>
      </w:r>
      <w:r w:rsidR="0075172B" w:rsidRPr="00497323">
        <w:rPr>
          <w:sz w:val="18"/>
          <w:szCs w:val="18"/>
        </w:rPr>
        <w:t>ia</w:t>
      </w:r>
      <w:r w:rsidRPr="00497323">
        <w:rPr>
          <w:sz w:val="18"/>
          <w:szCs w:val="18"/>
        </w:rPr>
        <w:t xml:space="preserve"> predpokladu, že účtovná jednotka bude nepretržite pokračovať vo svojej činnosti</w:t>
      </w:r>
      <w:r w:rsidR="00C113D7" w:rsidRPr="00497323">
        <w:rPr>
          <w:sz w:val="18"/>
          <w:szCs w:val="18"/>
        </w:rPr>
        <w:t>.</w:t>
      </w:r>
    </w:p>
    <w:p w14:paraId="253E23C6" w14:textId="77777777" w:rsidR="00C54A7E" w:rsidRDefault="00497323" w:rsidP="00497323">
      <w:pPr>
        <w:spacing w:before="0" w:line="240" w:lineRule="auto"/>
        <w:ind w:left="360"/>
        <w:rPr>
          <w:sz w:val="18"/>
          <w:szCs w:val="18"/>
        </w:rPr>
      </w:pPr>
      <w:r w:rsidRPr="00497323">
        <w:rPr>
          <w:sz w:val="18"/>
          <w:szCs w:val="18"/>
          <w:bdr w:val="single" w:sz="4" w:space="0" w:color="auto"/>
        </w:rPr>
        <w:t>ÁNO</w:t>
      </w:r>
      <w:r w:rsidRPr="00497323">
        <w:rPr>
          <w:sz w:val="18"/>
          <w:szCs w:val="18"/>
          <w:bdr w:val="single" w:sz="4" w:space="0" w:color="auto"/>
        </w:rPr>
        <w:tab/>
      </w:r>
      <w:r>
        <w:rPr>
          <w:sz w:val="18"/>
          <w:szCs w:val="18"/>
        </w:rPr>
        <w:tab/>
      </w:r>
      <w:r w:rsidRPr="008A0A76">
        <w:rPr>
          <w:strike/>
          <w:sz w:val="18"/>
          <w:szCs w:val="18"/>
          <w:bdr w:val="single" w:sz="4" w:space="0" w:color="auto"/>
        </w:rPr>
        <w:t>NIE</w:t>
      </w:r>
      <w:r w:rsidR="00F33C07" w:rsidRPr="00497323">
        <w:rPr>
          <w:sz w:val="18"/>
          <w:szCs w:val="18"/>
        </w:rPr>
        <w:t xml:space="preserve"> </w:t>
      </w:r>
    </w:p>
    <w:p w14:paraId="5BEF2E4E" w14:textId="77777777" w:rsidR="00497323" w:rsidRDefault="00DB1285" w:rsidP="00497323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Zmeny účtovných zásad a zmeny účtovných metód</w:t>
      </w:r>
      <w:r w:rsidR="00863CBA" w:rsidRPr="00497323">
        <w:rPr>
          <w:sz w:val="18"/>
          <w:szCs w:val="18"/>
        </w:rPr>
        <w:t xml:space="preserve"> s uvedením dôvodu týchto zmien a vyčíslením ich vplyvu na finančnú hodnotu majetku, záväzkov, základného imania a výsledku hospodárenia účtovnej jednotky.</w:t>
      </w:r>
    </w:p>
    <w:tbl>
      <w:tblPr>
        <w:tblW w:w="4829" w:type="pct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9"/>
        <w:gridCol w:w="3210"/>
        <w:gridCol w:w="3208"/>
      </w:tblGrid>
      <w:tr w:rsidR="00497323" w:rsidRPr="00497323" w14:paraId="63F5E751" w14:textId="77777777" w:rsidTr="00497323">
        <w:trPr>
          <w:trHeight w:val="284"/>
        </w:trPr>
        <w:tc>
          <w:tcPr>
            <w:tcW w:w="1667" w:type="pct"/>
            <w:vAlign w:val="center"/>
          </w:tcPr>
          <w:p w14:paraId="01D05C34" w14:textId="77777777"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/>
                <w:b/>
                <w:sz w:val="16"/>
                <w:szCs w:val="16"/>
                <w:lang w:val="sk-SK"/>
              </w:rPr>
              <w:t>Druh zmeny</w:t>
            </w:r>
          </w:p>
        </w:tc>
        <w:tc>
          <w:tcPr>
            <w:tcW w:w="1667" w:type="pct"/>
            <w:vAlign w:val="center"/>
          </w:tcPr>
          <w:p w14:paraId="316DDFA7" w14:textId="77777777"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/>
                <w:b/>
                <w:sz w:val="16"/>
                <w:szCs w:val="16"/>
                <w:lang w:val="sk-SK"/>
              </w:rPr>
              <w:t>Dôvod</w:t>
            </w:r>
          </w:p>
        </w:tc>
        <w:tc>
          <w:tcPr>
            <w:tcW w:w="1667" w:type="pct"/>
            <w:vAlign w:val="center"/>
          </w:tcPr>
          <w:p w14:paraId="5F29DC51" w14:textId="77777777"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/>
                <w:b/>
                <w:sz w:val="16"/>
                <w:szCs w:val="16"/>
                <w:lang w:val="sk-SK"/>
              </w:rPr>
              <w:t>Vplyv na hodnotu majetku, záväzkov, základného imania a výsledku hospodárenia</w:t>
            </w:r>
          </w:p>
        </w:tc>
      </w:tr>
      <w:tr w:rsidR="00497323" w:rsidRPr="00497323" w14:paraId="2B1F1B7E" w14:textId="77777777" w:rsidTr="00497323">
        <w:trPr>
          <w:trHeight w:val="284"/>
        </w:trPr>
        <w:tc>
          <w:tcPr>
            <w:tcW w:w="1667" w:type="pct"/>
            <w:vAlign w:val="center"/>
          </w:tcPr>
          <w:p w14:paraId="6BB7EABC" w14:textId="77777777" w:rsidR="00497323" w:rsidRPr="00497323" w:rsidRDefault="00B72094" w:rsidP="00E924CA">
            <w:pPr>
              <w:pStyle w:val="Zkladntext"/>
              <w:jc w:val="center"/>
              <w:rPr>
                <w:rFonts w:ascii="Arial Narrow" w:hAnsi="Arial Narrow"/>
                <w:sz w:val="16"/>
                <w:szCs w:val="16"/>
                <w:lang w:val="sk-SK"/>
              </w:rPr>
            </w:pPr>
            <w:r>
              <w:rPr>
                <w:rFonts w:ascii="Arial Narrow" w:hAnsi="Arial Narrow"/>
                <w:sz w:val="16"/>
                <w:szCs w:val="16"/>
                <w:lang w:val="sk-SK"/>
              </w:rPr>
              <w:t>žiadna</w:t>
            </w:r>
          </w:p>
        </w:tc>
        <w:tc>
          <w:tcPr>
            <w:tcW w:w="1667" w:type="pct"/>
            <w:vAlign w:val="center"/>
          </w:tcPr>
          <w:p w14:paraId="09B5261C" w14:textId="77777777"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sz w:val="16"/>
                <w:szCs w:val="16"/>
                <w:lang w:val="sk-SK"/>
              </w:rPr>
            </w:pPr>
          </w:p>
        </w:tc>
        <w:tc>
          <w:tcPr>
            <w:tcW w:w="1667" w:type="pct"/>
            <w:vAlign w:val="center"/>
          </w:tcPr>
          <w:p w14:paraId="0583C4BC" w14:textId="77777777"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sz w:val="16"/>
                <w:szCs w:val="16"/>
                <w:lang w:val="sk-SK"/>
              </w:rPr>
            </w:pPr>
          </w:p>
        </w:tc>
      </w:tr>
    </w:tbl>
    <w:p w14:paraId="636E7747" w14:textId="77777777" w:rsidR="00497323" w:rsidRPr="00497323" w:rsidRDefault="00497323" w:rsidP="00ED0FB2">
      <w:pPr>
        <w:spacing w:before="0" w:after="0" w:line="240" w:lineRule="auto"/>
        <w:rPr>
          <w:sz w:val="18"/>
          <w:szCs w:val="18"/>
        </w:rPr>
      </w:pPr>
    </w:p>
    <w:p w14:paraId="1FE2DC13" w14:textId="77777777" w:rsidR="00497323" w:rsidRPr="00497323" w:rsidRDefault="00DB1285" w:rsidP="00497323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Spôsob oceňovania jednotlivých </w:t>
      </w:r>
      <w:r w:rsidR="00F530C7" w:rsidRPr="00497323">
        <w:rPr>
          <w:sz w:val="18"/>
          <w:szCs w:val="18"/>
        </w:rPr>
        <w:t>polo</w:t>
      </w:r>
      <w:r w:rsidRPr="00497323">
        <w:rPr>
          <w:sz w:val="18"/>
          <w:szCs w:val="18"/>
        </w:rPr>
        <w:t>žiek majetku a záväzkov v členení na</w:t>
      </w:r>
    </w:p>
    <w:tbl>
      <w:tblPr>
        <w:tblW w:w="980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95"/>
        <w:gridCol w:w="3507"/>
      </w:tblGrid>
      <w:tr w:rsidR="00497323" w:rsidRPr="00497323" w14:paraId="735F96AB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5D21935A" w14:textId="77777777" w:rsidR="00497323" w:rsidRPr="00497323" w:rsidRDefault="00497323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Majetok a záväzky</w:t>
            </w:r>
          </w:p>
        </w:tc>
        <w:tc>
          <w:tcPr>
            <w:tcW w:w="1789" w:type="pct"/>
            <w:vAlign w:val="center"/>
          </w:tcPr>
          <w:p w14:paraId="6C1EC45A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Spôsob oceňovania</w:t>
            </w:r>
          </w:p>
        </w:tc>
      </w:tr>
      <w:tr w:rsidR="00497323" w:rsidRPr="00497323" w14:paraId="5AC502E2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35242691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nehmotný majetok obstaraný kúpou </w:t>
            </w:r>
          </w:p>
        </w:tc>
        <w:tc>
          <w:tcPr>
            <w:tcW w:w="1789" w:type="pct"/>
            <w:vAlign w:val="center"/>
          </w:tcPr>
          <w:p w14:paraId="46E859AC" w14:textId="77777777" w:rsidR="00497323" w:rsidRPr="00497323" w:rsidRDefault="00B72094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</w:t>
            </w:r>
            <w:r w:rsidR="00176475">
              <w:rPr>
                <w:sz w:val="16"/>
                <w:szCs w:val="16"/>
              </w:rPr>
              <w:t>iaden</w:t>
            </w:r>
          </w:p>
        </w:tc>
      </w:tr>
      <w:tr w:rsidR="00497323" w:rsidRPr="00497323" w14:paraId="680C92EB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530C8B6A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nehmotný majetok obstaraný vlastnou činnosťou </w:t>
            </w:r>
          </w:p>
        </w:tc>
        <w:tc>
          <w:tcPr>
            <w:tcW w:w="1789" w:type="pct"/>
            <w:vAlign w:val="center"/>
          </w:tcPr>
          <w:p w14:paraId="234D5041" w14:textId="77777777" w:rsidR="00497323" w:rsidRPr="00497323" w:rsidRDefault="00176475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14:paraId="2E2D494F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456D423F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nehmotný majetok obstaraný iným spôsobom </w:t>
            </w:r>
          </w:p>
        </w:tc>
        <w:tc>
          <w:tcPr>
            <w:tcW w:w="1789" w:type="pct"/>
            <w:vAlign w:val="center"/>
          </w:tcPr>
          <w:p w14:paraId="0B9354EA" w14:textId="77777777" w:rsidR="00497323" w:rsidRPr="00497323" w:rsidRDefault="00176475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14:paraId="502BF840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1A622D4C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hmotný majetok obstaraný kúpou </w:t>
            </w:r>
          </w:p>
        </w:tc>
        <w:tc>
          <w:tcPr>
            <w:tcW w:w="1789" w:type="pct"/>
            <w:vAlign w:val="center"/>
          </w:tcPr>
          <w:p w14:paraId="43708F08" w14:textId="77777777" w:rsidR="00497323" w:rsidRPr="00497323" w:rsidRDefault="00176475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14:paraId="3B741E0E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41DFA0FE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hmotný majetok obstaraný vlastnou činnosťou </w:t>
            </w:r>
          </w:p>
        </w:tc>
        <w:tc>
          <w:tcPr>
            <w:tcW w:w="1789" w:type="pct"/>
            <w:vAlign w:val="center"/>
          </w:tcPr>
          <w:p w14:paraId="3B2FFFC6" w14:textId="77777777" w:rsidR="00497323" w:rsidRPr="00497323" w:rsidRDefault="00176475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14:paraId="3E0A229A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70B1D1BB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hmotný majetok obstaraný iným spôsobom </w:t>
            </w:r>
          </w:p>
        </w:tc>
        <w:tc>
          <w:tcPr>
            <w:tcW w:w="1789" w:type="pct"/>
            <w:vAlign w:val="center"/>
          </w:tcPr>
          <w:p w14:paraId="70C7DA2F" w14:textId="77777777" w:rsidR="00497323" w:rsidRPr="00497323" w:rsidRDefault="00176475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14:paraId="39EBC7B2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25DE4C95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finančný majetok </w:t>
            </w:r>
          </w:p>
        </w:tc>
        <w:tc>
          <w:tcPr>
            <w:tcW w:w="1789" w:type="pct"/>
            <w:vAlign w:val="center"/>
          </w:tcPr>
          <w:p w14:paraId="5C2CB36A" w14:textId="77777777" w:rsidR="00497323" w:rsidRPr="00497323" w:rsidRDefault="00176475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14:paraId="160AC01A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2558B781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zásoby obstarané kúpou </w:t>
            </w:r>
          </w:p>
        </w:tc>
        <w:tc>
          <w:tcPr>
            <w:tcW w:w="1789" w:type="pct"/>
            <w:vAlign w:val="center"/>
          </w:tcPr>
          <w:p w14:paraId="5784A069" w14:textId="77777777" w:rsidR="00497323" w:rsidRPr="00497323" w:rsidRDefault="00176475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14:paraId="2E81F4E6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357864C3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zásoby vytvorené vlastnou činnosťou </w:t>
            </w:r>
          </w:p>
        </w:tc>
        <w:tc>
          <w:tcPr>
            <w:tcW w:w="1789" w:type="pct"/>
            <w:vAlign w:val="center"/>
          </w:tcPr>
          <w:p w14:paraId="66BE52F8" w14:textId="77777777" w:rsidR="00497323" w:rsidRPr="00497323" w:rsidRDefault="00176475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14:paraId="4A98E2B5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4A9CD83F" w14:textId="77777777" w:rsidR="00497323" w:rsidRPr="00497323" w:rsidRDefault="00497323" w:rsidP="00ED0FB2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zásoby obstarané iným spôsobom </w:t>
            </w:r>
          </w:p>
        </w:tc>
        <w:tc>
          <w:tcPr>
            <w:tcW w:w="1789" w:type="pct"/>
            <w:vAlign w:val="center"/>
          </w:tcPr>
          <w:p w14:paraId="7E20C7AB" w14:textId="77777777" w:rsidR="00497323" w:rsidRPr="00497323" w:rsidRDefault="00B72094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</w:t>
            </w:r>
            <w:r w:rsidR="00176475">
              <w:rPr>
                <w:sz w:val="16"/>
                <w:szCs w:val="16"/>
              </w:rPr>
              <w:t>iaden</w:t>
            </w:r>
          </w:p>
        </w:tc>
      </w:tr>
      <w:tr w:rsidR="00497323" w:rsidRPr="00497323" w14:paraId="2123A4E8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663E0FB2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pohľadávky </w:t>
            </w:r>
          </w:p>
        </w:tc>
        <w:tc>
          <w:tcPr>
            <w:tcW w:w="1789" w:type="pct"/>
            <w:vAlign w:val="center"/>
          </w:tcPr>
          <w:p w14:paraId="75ED069D" w14:textId="77777777" w:rsidR="00497323" w:rsidRPr="00497323" w:rsidRDefault="00B72094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</w:t>
            </w:r>
            <w:r w:rsidR="00176475">
              <w:rPr>
                <w:sz w:val="16"/>
                <w:szCs w:val="16"/>
              </w:rPr>
              <w:t>eálne</w:t>
            </w:r>
          </w:p>
        </w:tc>
      </w:tr>
      <w:tr w:rsidR="00497323" w:rsidRPr="00497323" w14:paraId="3E088B7B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6F7A1319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krátkodobý finančný majetok </w:t>
            </w:r>
          </w:p>
        </w:tc>
        <w:tc>
          <w:tcPr>
            <w:tcW w:w="1789" w:type="pct"/>
            <w:vAlign w:val="center"/>
          </w:tcPr>
          <w:p w14:paraId="393B967A" w14:textId="77777777" w:rsidR="00497323" w:rsidRPr="00497323" w:rsidRDefault="00B72094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</w:t>
            </w:r>
            <w:r w:rsidR="00176475">
              <w:rPr>
                <w:sz w:val="16"/>
                <w:szCs w:val="16"/>
              </w:rPr>
              <w:t>iaden</w:t>
            </w:r>
          </w:p>
        </w:tc>
      </w:tr>
      <w:tr w:rsidR="00497323" w:rsidRPr="00497323" w14:paraId="28FCEC70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68DBBA42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časové rozlíšenie na strane aktív súvahy </w:t>
            </w:r>
          </w:p>
        </w:tc>
        <w:tc>
          <w:tcPr>
            <w:tcW w:w="1789" w:type="pct"/>
            <w:vAlign w:val="center"/>
          </w:tcPr>
          <w:p w14:paraId="5085683E" w14:textId="77777777" w:rsidR="00497323" w:rsidRPr="00497323" w:rsidRDefault="00B72094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</w:t>
            </w:r>
            <w:r w:rsidR="00176475">
              <w:rPr>
                <w:sz w:val="16"/>
                <w:szCs w:val="16"/>
              </w:rPr>
              <w:t>iaden</w:t>
            </w:r>
          </w:p>
        </w:tc>
      </w:tr>
      <w:tr w:rsidR="00497323" w:rsidRPr="00497323" w14:paraId="6BB9D19E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0A075D55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záväzky, vrátane rezerv, dlhopisov, pôžičiek a úverov</w:t>
            </w:r>
          </w:p>
        </w:tc>
        <w:tc>
          <w:tcPr>
            <w:tcW w:w="1789" w:type="pct"/>
            <w:vAlign w:val="center"/>
          </w:tcPr>
          <w:p w14:paraId="579434C8" w14:textId="77777777" w:rsidR="00497323" w:rsidRPr="00497323" w:rsidRDefault="00176475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Reálne</w:t>
            </w:r>
          </w:p>
        </w:tc>
      </w:tr>
      <w:tr w:rsidR="00497323" w:rsidRPr="00497323" w14:paraId="0FF76D7C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52AB88FE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časové rozlíšenie na strane pasív súvahy</w:t>
            </w:r>
          </w:p>
        </w:tc>
        <w:tc>
          <w:tcPr>
            <w:tcW w:w="1789" w:type="pct"/>
            <w:vAlign w:val="center"/>
          </w:tcPr>
          <w:p w14:paraId="19B35603" w14:textId="77777777" w:rsidR="00497323" w:rsidRPr="00497323" w:rsidRDefault="00176475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14:paraId="248FC290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222FF0F6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deriváty</w:t>
            </w:r>
          </w:p>
        </w:tc>
        <w:tc>
          <w:tcPr>
            <w:tcW w:w="1789" w:type="pct"/>
            <w:vAlign w:val="center"/>
          </w:tcPr>
          <w:p w14:paraId="243BC8B6" w14:textId="77777777" w:rsidR="00497323" w:rsidRPr="00497323" w:rsidRDefault="00B72094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</w:t>
            </w:r>
            <w:r w:rsidR="00176475">
              <w:rPr>
                <w:sz w:val="16"/>
                <w:szCs w:val="16"/>
              </w:rPr>
              <w:t>iaden</w:t>
            </w:r>
          </w:p>
        </w:tc>
      </w:tr>
      <w:tr w:rsidR="00497323" w:rsidRPr="00497323" w14:paraId="3EABFCC9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3A27DCFD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majetok a záväzky zabezpečené derivátmi</w:t>
            </w:r>
          </w:p>
        </w:tc>
        <w:tc>
          <w:tcPr>
            <w:tcW w:w="1789" w:type="pct"/>
            <w:vAlign w:val="center"/>
          </w:tcPr>
          <w:p w14:paraId="2655A51C" w14:textId="77777777" w:rsidR="00497323" w:rsidRPr="00497323" w:rsidRDefault="00176475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14:paraId="10C7940E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670D8E26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prenajatý majetok a majetok obstaraný na základe finančného prenájmu</w:t>
            </w:r>
          </w:p>
        </w:tc>
        <w:tc>
          <w:tcPr>
            <w:tcW w:w="1789" w:type="pct"/>
            <w:vAlign w:val="center"/>
          </w:tcPr>
          <w:p w14:paraId="0E132D90" w14:textId="77777777" w:rsidR="00497323" w:rsidRPr="00497323" w:rsidRDefault="00B72094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</w:t>
            </w:r>
            <w:r w:rsidR="00176475">
              <w:rPr>
                <w:sz w:val="16"/>
                <w:szCs w:val="16"/>
              </w:rPr>
              <w:t>iaden</w:t>
            </w:r>
          </w:p>
        </w:tc>
      </w:tr>
    </w:tbl>
    <w:p w14:paraId="53878D0A" w14:textId="77777777" w:rsidR="00497323" w:rsidRDefault="00497323" w:rsidP="00497323">
      <w:pPr>
        <w:spacing w:before="0" w:after="0" w:line="240" w:lineRule="auto"/>
        <w:rPr>
          <w:sz w:val="18"/>
          <w:szCs w:val="18"/>
        </w:rPr>
      </w:pPr>
    </w:p>
    <w:p w14:paraId="123A9C11" w14:textId="77777777" w:rsidR="00DB1285" w:rsidRDefault="00DB1285" w:rsidP="00497323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Spôsob zostavenia odpisového plánu pre jednotlivé druhy dlhodobého hmotného majetku  a dlhodobého nehmotného majetku</w:t>
      </w:r>
      <w:r w:rsidR="00503A66" w:rsidRPr="00497323">
        <w:rPr>
          <w:sz w:val="18"/>
          <w:szCs w:val="18"/>
        </w:rPr>
        <w:t>, pričom sa uvádza doba odpisovania, použité sadzby odpisov a odpisové metódy pri určení účtovných odpisov.</w:t>
      </w:r>
      <w:r w:rsidR="008A019A" w:rsidRPr="00497323">
        <w:rPr>
          <w:sz w:val="18"/>
          <w:szCs w:val="18"/>
        </w:rPr>
        <w:t xml:space="preserve"> </w:t>
      </w:r>
    </w:p>
    <w:tbl>
      <w:tblPr>
        <w:tblW w:w="4829" w:type="pct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6"/>
        <w:gridCol w:w="2407"/>
        <w:gridCol w:w="2407"/>
        <w:gridCol w:w="2407"/>
      </w:tblGrid>
      <w:tr w:rsidR="00497323" w:rsidRPr="00497323" w14:paraId="29CC48F1" w14:textId="77777777" w:rsidTr="00497323">
        <w:trPr>
          <w:trHeight w:val="284"/>
        </w:trPr>
        <w:tc>
          <w:tcPr>
            <w:tcW w:w="1250" w:type="pct"/>
            <w:vAlign w:val="center"/>
          </w:tcPr>
          <w:p w14:paraId="6D81ED13" w14:textId="77777777" w:rsidR="00497323" w:rsidRPr="00497323" w:rsidRDefault="00497323" w:rsidP="00497323">
            <w:pPr>
              <w:pStyle w:val="Zkladntext"/>
              <w:jc w:val="left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Druh dlhodobého majetku</w:t>
            </w:r>
          </w:p>
        </w:tc>
        <w:tc>
          <w:tcPr>
            <w:tcW w:w="1250" w:type="pct"/>
            <w:vAlign w:val="center"/>
          </w:tcPr>
          <w:p w14:paraId="2C70D4E2" w14:textId="77777777" w:rsidR="00497323" w:rsidRPr="00497323" w:rsidRDefault="00497323" w:rsidP="00497323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Doba odpisovania</w:t>
            </w:r>
          </w:p>
        </w:tc>
        <w:tc>
          <w:tcPr>
            <w:tcW w:w="1250" w:type="pct"/>
            <w:vAlign w:val="center"/>
          </w:tcPr>
          <w:p w14:paraId="7FA3B9FD" w14:textId="77777777" w:rsidR="00497323" w:rsidRPr="00497323" w:rsidRDefault="00497323" w:rsidP="00497323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Sadzby odpisov</w:t>
            </w:r>
          </w:p>
        </w:tc>
        <w:tc>
          <w:tcPr>
            <w:tcW w:w="1250" w:type="pct"/>
            <w:vAlign w:val="center"/>
          </w:tcPr>
          <w:p w14:paraId="47232196" w14:textId="77777777" w:rsidR="00497323" w:rsidRPr="00497323" w:rsidRDefault="00497323" w:rsidP="00497323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Odpisová metóda</w:t>
            </w:r>
          </w:p>
        </w:tc>
      </w:tr>
      <w:tr w:rsidR="00497323" w:rsidRPr="00497323" w14:paraId="4B46672D" w14:textId="77777777" w:rsidTr="00497323">
        <w:trPr>
          <w:trHeight w:val="284"/>
        </w:trPr>
        <w:tc>
          <w:tcPr>
            <w:tcW w:w="1250" w:type="pct"/>
            <w:vAlign w:val="center"/>
          </w:tcPr>
          <w:p w14:paraId="1D170A0A" w14:textId="77777777" w:rsidR="00497323" w:rsidRPr="00497323" w:rsidRDefault="00B74E16" w:rsidP="00497323">
            <w:pPr>
              <w:pStyle w:val="Zkladntext"/>
              <w:jc w:val="left"/>
              <w:rPr>
                <w:rFonts w:ascii="Arial Narrow" w:hAnsi="Arial Narrow" w:cs="Arial"/>
                <w:bCs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"/>
                <w:bCs/>
                <w:sz w:val="16"/>
                <w:szCs w:val="16"/>
                <w:lang w:val="sk-SK"/>
              </w:rPr>
              <w:t>žiadne</w:t>
            </w:r>
          </w:p>
        </w:tc>
        <w:tc>
          <w:tcPr>
            <w:tcW w:w="1250" w:type="pct"/>
            <w:vAlign w:val="center"/>
          </w:tcPr>
          <w:p w14:paraId="17E8D5DC" w14:textId="77777777"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14:paraId="5A61238D" w14:textId="77777777"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14:paraId="5B9DAEC3" w14:textId="77777777"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</w:tr>
      <w:tr w:rsidR="00497323" w:rsidRPr="00497323" w14:paraId="59A56503" w14:textId="77777777" w:rsidTr="00497323">
        <w:trPr>
          <w:trHeight w:val="284"/>
        </w:trPr>
        <w:tc>
          <w:tcPr>
            <w:tcW w:w="1250" w:type="pct"/>
            <w:vAlign w:val="center"/>
          </w:tcPr>
          <w:p w14:paraId="66F0F83F" w14:textId="77777777" w:rsidR="00497323" w:rsidRPr="00497323" w:rsidRDefault="00497323" w:rsidP="00497323">
            <w:pPr>
              <w:pStyle w:val="Zkladntext"/>
              <w:jc w:val="left"/>
              <w:rPr>
                <w:rFonts w:ascii="Arial Narrow" w:hAnsi="Arial Narrow" w:cs="Arial"/>
                <w:bCs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14:paraId="45706CFE" w14:textId="77777777"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14:paraId="05121987" w14:textId="77777777"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14:paraId="226A0DF0" w14:textId="77777777"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</w:tr>
    </w:tbl>
    <w:p w14:paraId="3921001A" w14:textId="77777777" w:rsidR="00497323" w:rsidRDefault="00497323" w:rsidP="00497323">
      <w:pPr>
        <w:spacing w:before="0" w:after="0" w:line="240" w:lineRule="auto"/>
        <w:rPr>
          <w:sz w:val="18"/>
          <w:szCs w:val="18"/>
        </w:rPr>
      </w:pPr>
    </w:p>
    <w:p w14:paraId="420DC162" w14:textId="77777777" w:rsidR="000F117D" w:rsidRDefault="00D061E9" w:rsidP="00374517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Zásady pre zohľadnenie zníženia hodnoty majetku</w:t>
      </w:r>
      <w:r w:rsidR="00374517">
        <w:rPr>
          <w:sz w:val="18"/>
          <w:szCs w:val="18"/>
        </w:rPr>
        <w:t xml:space="preserve"> – </w:t>
      </w:r>
      <w:r w:rsidR="00374517" w:rsidRPr="00374517">
        <w:rPr>
          <w:sz w:val="18"/>
          <w:szCs w:val="18"/>
        </w:rPr>
        <w:t>účtovná jednotka uplatňuje</w:t>
      </w:r>
      <w:r w:rsidR="000F117D">
        <w:rPr>
          <w:sz w:val="18"/>
          <w:szCs w:val="18"/>
        </w:rPr>
        <w:t>:</w:t>
      </w:r>
      <w:r w:rsidR="00374517" w:rsidRPr="00374517">
        <w:rPr>
          <w:sz w:val="18"/>
          <w:szCs w:val="18"/>
        </w:rPr>
        <w:t xml:space="preserve">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0F117D" w14:paraId="4F66C5B4" w14:textId="77777777" w:rsidTr="00831E64">
        <w:trPr>
          <w:trHeight w:val="284"/>
        </w:trPr>
        <w:tc>
          <w:tcPr>
            <w:tcW w:w="4863" w:type="dxa"/>
            <w:shd w:val="clear" w:color="auto" w:fill="auto"/>
            <w:vAlign w:val="center"/>
          </w:tcPr>
          <w:p w14:paraId="24C0A192" w14:textId="77777777" w:rsidR="000F117D" w:rsidRPr="00831E64" w:rsidRDefault="000F117D" w:rsidP="00831E64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831E64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Opravné položky</w:t>
            </w:r>
          </w:p>
        </w:tc>
        <w:tc>
          <w:tcPr>
            <w:tcW w:w="4863" w:type="dxa"/>
            <w:shd w:val="clear" w:color="auto" w:fill="auto"/>
            <w:vAlign w:val="center"/>
          </w:tcPr>
          <w:p w14:paraId="0D033722" w14:textId="77777777" w:rsidR="000F117D" w:rsidRPr="00831E64" w:rsidRDefault="000F117D" w:rsidP="00831E64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831E64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Rezervy</w:t>
            </w:r>
          </w:p>
        </w:tc>
      </w:tr>
      <w:tr w:rsidR="000F117D" w14:paraId="4DC80AB3" w14:textId="77777777" w:rsidTr="00831E64">
        <w:trPr>
          <w:trHeight w:val="284"/>
        </w:trPr>
        <w:tc>
          <w:tcPr>
            <w:tcW w:w="4863" w:type="dxa"/>
            <w:shd w:val="clear" w:color="auto" w:fill="auto"/>
            <w:vAlign w:val="center"/>
          </w:tcPr>
          <w:p w14:paraId="34BB66A1" w14:textId="77777777" w:rsidR="000F117D" w:rsidRPr="00831E64" w:rsidRDefault="000F117D" w:rsidP="00831E64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4D6A84">
              <w:rPr>
                <w:strike/>
                <w:sz w:val="18"/>
                <w:szCs w:val="18"/>
              </w:rPr>
              <w:t xml:space="preserve">áno </w:t>
            </w:r>
            <w:r w:rsidRPr="00831E64">
              <w:rPr>
                <w:sz w:val="18"/>
                <w:szCs w:val="18"/>
              </w:rPr>
              <w:t>/ nie</w:t>
            </w:r>
          </w:p>
        </w:tc>
        <w:tc>
          <w:tcPr>
            <w:tcW w:w="4863" w:type="dxa"/>
            <w:shd w:val="clear" w:color="auto" w:fill="auto"/>
            <w:vAlign w:val="center"/>
          </w:tcPr>
          <w:p w14:paraId="145CF8F8" w14:textId="77777777" w:rsidR="000F117D" w:rsidRPr="00831E64" w:rsidRDefault="000F117D" w:rsidP="00831E64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4D6A84">
              <w:rPr>
                <w:strike/>
                <w:sz w:val="18"/>
                <w:szCs w:val="18"/>
              </w:rPr>
              <w:t xml:space="preserve">áno </w:t>
            </w:r>
            <w:r w:rsidRPr="00831E64">
              <w:rPr>
                <w:sz w:val="18"/>
                <w:szCs w:val="18"/>
              </w:rPr>
              <w:t>/ nie</w:t>
            </w:r>
          </w:p>
        </w:tc>
      </w:tr>
    </w:tbl>
    <w:p w14:paraId="0E4F4F3F" w14:textId="77777777" w:rsidR="00503A66" w:rsidRPr="00A208AF" w:rsidRDefault="00503A66" w:rsidP="00CD361E">
      <w:pPr>
        <w:spacing w:before="0" w:line="240" w:lineRule="auto"/>
        <w:rPr>
          <w:sz w:val="16"/>
          <w:szCs w:val="16"/>
        </w:rPr>
      </w:pPr>
    </w:p>
    <w:p w14:paraId="139FCBAD" w14:textId="77777777" w:rsidR="00DB1285" w:rsidRPr="00497323" w:rsidRDefault="00177903" w:rsidP="00497323">
      <w:pPr>
        <w:keepNext/>
        <w:spacing w:before="0" w:after="0" w:line="240" w:lineRule="auto"/>
        <w:jc w:val="center"/>
        <w:outlineLvl w:val="0"/>
        <w:rPr>
          <w:b/>
          <w:bCs/>
          <w:kern w:val="32"/>
          <w:sz w:val="24"/>
        </w:rPr>
      </w:pPr>
      <w:r w:rsidRPr="00497323">
        <w:rPr>
          <w:b/>
          <w:bCs/>
          <w:kern w:val="32"/>
          <w:sz w:val="24"/>
        </w:rPr>
        <w:t xml:space="preserve">Čl. </w:t>
      </w:r>
      <w:r w:rsidR="00781B64" w:rsidRPr="00497323">
        <w:rPr>
          <w:b/>
          <w:bCs/>
          <w:kern w:val="32"/>
          <w:sz w:val="24"/>
        </w:rPr>
        <w:t>III</w:t>
      </w:r>
    </w:p>
    <w:p w14:paraId="745570A1" w14:textId="77777777" w:rsidR="00DB1285" w:rsidRPr="00497323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4"/>
        </w:rPr>
      </w:pPr>
      <w:r w:rsidRPr="00497323">
        <w:rPr>
          <w:b/>
          <w:bCs/>
          <w:sz w:val="24"/>
        </w:rPr>
        <w:t>Informácie, ktoré dopĺňajú a vysvetľujú údaje v súvahe</w:t>
      </w:r>
    </w:p>
    <w:p w14:paraId="0CCEC6F4" w14:textId="77777777" w:rsidR="009045A6" w:rsidRDefault="009045A6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Údaje o dlhodobom nehmotnom majetku a dlhodobom hmotnom majetku za </w:t>
      </w:r>
      <w:r w:rsidR="0075172B" w:rsidRPr="00497323">
        <w:rPr>
          <w:sz w:val="18"/>
          <w:szCs w:val="18"/>
        </w:rPr>
        <w:t xml:space="preserve">bežné </w:t>
      </w:r>
      <w:r w:rsidRPr="00497323">
        <w:rPr>
          <w:sz w:val="18"/>
          <w:szCs w:val="18"/>
        </w:rPr>
        <w:t>účtovné obdobie</w:t>
      </w:r>
      <w:r w:rsidR="00497323" w:rsidRPr="00497323">
        <w:rPr>
          <w:sz w:val="18"/>
          <w:szCs w:val="18"/>
        </w:rPr>
        <w:t>:</w:t>
      </w:r>
    </w:p>
    <w:p w14:paraId="73B338DB" w14:textId="77777777" w:rsidR="00497323" w:rsidRPr="00497323" w:rsidRDefault="00497323" w:rsidP="00497323">
      <w:pPr>
        <w:numPr>
          <w:ilvl w:val="0"/>
          <w:numId w:val="1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 dlhodobom majetku podľa položiek tohto majetku v členení podľa položiek súvahy; uvádza sa stav dlhodobého majetku v prvotnom ocenení na začiatku bežného účtovného obdobia, prírastky, úbytky a presuny tohto majetku a zostatok na konci bežného účtovného obdobia,</w:t>
      </w:r>
    </w:p>
    <w:p w14:paraId="3D992EEE" w14:textId="77777777" w:rsidR="00497323" w:rsidRPr="00497323" w:rsidRDefault="00497323" w:rsidP="00497323">
      <w:pPr>
        <w:numPr>
          <w:ilvl w:val="0"/>
          <w:numId w:val="1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oprávok a opravných položiek k dlhodobému majetku podľa jednotlivých položiek tohto majetku v členení podľa položiek súvahy; uvádza sa stav oprávok a opravných položiek k dlhodobému majetku na začiatku bežného účtovného obdobia, ich prírastky a úbytky počas bežného účtovného obdobia a zostatok na konci bežného účtovného obdobia,</w:t>
      </w:r>
    </w:p>
    <w:p w14:paraId="38AA4697" w14:textId="77777777" w:rsidR="00497323" w:rsidRPr="00497323" w:rsidRDefault="00497323" w:rsidP="00497323">
      <w:pPr>
        <w:numPr>
          <w:ilvl w:val="0"/>
          <w:numId w:val="1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lastRenderedPageBreak/>
        <w:t>prehľad o zostatkových cenách dlhodobého majetku na začiatku bežného účtovného obdobia a na konci bežného účtovného obdobia.</w:t>
      </w:r>
    </w:p>
    <w:p w14:paraId="7762D86F" w14:textId="77777777" w:rsidR="001B753C" w:rsidRPr="003F1E04" w:rsidRDefault="001B753C" w:rsidP="00497323">
      <w:pPr>
        <w:spacing w:before="0" w:line="240" w:lineRule="auto"/>
        <w:rPr>
          <w:b/>
          <w:i/>
          <w:sz w:val="18"/>
          <w:szCs w:val="18"/>
        </w:rPr>
      </w:pPr>
      <w:r w:rsidRPr="003F1E04">
        <w:rPr>
          <w:b/>
          <w:i/>
          <w:sz w:val="18"/>
          <w:szCs w:val="18"/>
        </w:rPr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1</w:t>
      </w:r>
      <w:r w:rsidR="0026384B" w:rsidRPr="0026384B">
        <w:rPr>
          <w:b/>
          <w:i/>
          <w:sz w:val="18"/>
          <w:szCs w:val="18"/>
        </w:rPr>
        <w:t xml:space="preserve">  </w:t>
      </w:r>
      <w:r w:rsidRPr="003F1E04">
        <w:rPr>
          <w:b/>
          <w:i/>
          <w:sz w:val="18"/>
          <w:szCs w:val="18"/>
        </w:rPr>
        <w:t>o stave a pohybe dlhodobého nehmotného majetku a dlhodobého hmotného majetku:</w:t>
      </w:r>
    </w:p>
    <w:p w14:paraId="26160267" w14:textId="77777777" w:rsidR="00497323" w:rsidRPr="001B753C" w:rsidRDefault="00497323" w:rsidP="00497323">
      <w:pPr>
        <w:spacing w:before="0" w:line="240" w:lineRule="auto"/>
        <w:rPr>
          <w:b/>
          <w:i/>
          <w:sz w:val="18"/>
          <w:szCs w:val="18"/>
        </w:rPr>
      </w:pPr>
      <w:r w:rsidRPr="001B753C">
        <w:rPr>
          <w:b/>
          <w:i/>
          <w:sz w:val="18"/>
          <w:szCs w:val="18"/>
        </w:rPr>
        <w:t>Tabuľka č. 1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9"/>
        <w:gridCol w:w="1110"/>
        <w:gridCol w:w="1039"/>
        <w:gridCol w:w="1090"/>
        <w:gridCol w:w="1065"/>
        <w:gridCol w:w="1230"/>
        <w:gridCol w:w="1120"/>
        <w:gridCol w:w="1025"/>
      </w:tblGrid>
      <w:tr w:rsidR="00497323" w:rsidRPr="00497323" w14:paraId="7C9C254E" w14:textId="77777777" w:rsidTr="00497323">
        <w:trPr>
          <w:trHeight w:val="1224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6E86F" w14:textId="77777777" w:rsidR="00497323" w:rsidRPr="00497323" w:rsidRDefault="00497323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FBAF2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Nehmotné výsledky z vývojovej a obdobnej činnosti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3C0D6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Softvér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9B34D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Oceniteľné práva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0577C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Ostatný dlhodobý nehmotný majetok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8E09A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Obstaranie dlhodobého nehmotného majetku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D4265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Poskytnuté preddavky na dlhodobý nehmotný majetok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8FD59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497323" w:rsidRPr="00497323" w14:paraId="168A8E12" w14:textId="77777777" w:rsidTr="00BF54DF">
        <w:trPr>
          <w:trHeight w:val="612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029B5" w14:textId="77777777" w:rsidR="00497323" w:rsidRPr="00497323" w:rsidRDefault="00497323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Prvotné ocenenie</w:t>
            </w: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 - stav na začiatku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CCEB5" w14:textId="77777777" w:rsidR="00497323" w:rsidRPr="00156A1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2DA4F" w14:textId="77777777" w:rsidR="0049732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DD966" w14:textId="77777777" w:rsidR="0049732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9E994" w14:textId="77777777" w:rsidR="0049732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2D691" w14:textId="77777777" w:rsidR="0049732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E3FA2" w14:textId="77777777" w:rsidR="0049732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C0438" w14:textId="77777777" w:rsidR="0049732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156A13" w:rsidRPr="00497323" w14:paraId="4E22A79F" w14:textId="77777777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90515" w14:textId="77777777" w:rsidR="00156A13" w:rsidRPr="00497323" w:rsidRDefault="00156A1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4D2FB" w14:textId="01BAE60C" w:rsidR="00156A13" w:rsidRPr="00156A13" w:rsidRDefault="004A0F79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="00156A13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EA8F8" w14:textId="77777777" w:rsidR="00156A1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51E5E" w14:textId="77777777" w:rsidR="00156A1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AC1C2" w14:textId="0772FC9F" w:rsidR="00156A13" w:rsidRPr="00497323" w:rsidRDefault="004A0F79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7FF81" w14:textId="77777777" w:rsidR="00156A1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1AB0B" w14:textId="77777777" w:rsidR="00156A1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B7ACB" w14:textId="77777777" w:rsidR="00156A1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156A13" w:rsidRPr="00497323" w14:paraId="037EDC79" w14:textId="77777777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54B7E" w14:textId="77777777" w:rsidR="00156A13" w:rsidRPr="00497323" w:rsidRDefault="00156A1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DD43F" w14:textId="77777777" w:rsidR="00156A13" w:rsidRPr="00156A1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46CED" w14:textId="77777777" w:rsidR="00156A1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37346" w14:textId="77777777" w:rsidR="00156A1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A2098" w14:textId="77777777" w:rsidR="00156A1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12ABA" w14:textId="77777777" w:rsidR="00156A1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114AA" w14:textId="77777777" w:rsidR="00156A1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2713D" w14:textId="77777777" w:rsidR="00156A1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156A13" w:rsidRPr="00497323" w14:paraId="0E7FB073" w14:textId="77777777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CC0FC" w14:textId="77777777" w:rsidR="00156A13" w:rsidRPr="00497323" w:rsidRDefault="00E376CD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P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resuny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451C6" w14:textId="77777777"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1E4AF" w14:textId="77777777"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ED98D" w14:textId="77777777"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CD71B" w14:textId="77777777"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FB53" w14:textId="77777777"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A9B29" w14:textId="77777777"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F3EFA" w14:textId="77777777"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247E8B" w:rsidRPr="00497323" w14:paraId="1325E27B" w14:textId="77777777" w:rsidTr="00BF54DF">
        <w:trPr>
          <w:trHeight w:val="40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0E506" w14:textId="77777777" w:rsidR="00247E8B" w:rsidRPr="00497323" w:rsidRDefault="00247E8B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EE853" w14:textId="77777777" w:rsidR="00247E8B" w:rsidRPr="00156A1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3AD7D" w14:textId="77777777" w:rsidR="00247E8B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37F7C" w14:textId="77777777" w:rsidR="00247E8B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E812D" w14:textId="7F779B3C" w:rsidR="00247E8B" w:rsidRPr="00497323" w:rsidRDefault="004A0F79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E7FF9" w14:textId="77777777" w:rsidR="00247E8B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0717C" w14:textId="77777777" w:rsidR="00247E8B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E8FF7" w14:textId="77777777" w:rsidR="00247E8B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14:paraId="0C226D0F" w14:textId="77777777" w:rsidTr="00BF54DF">
        <w:trPr>
          <w:trHeight w:val="40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E43F4" w14:textId="77777777" w:rsidR="00EB27D6" w:rsidRPr="00497323" w:rsidRDefault="00EB27D6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 xml:space="preserve">Oprávky – </w:t>
            </w:r>
            <w:r w:rsidRPr="00497323">
              <w:rPr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1B51E" w14:textId="77777777" w:rsidR="00EB27D6" w:rsidRPr="00156A1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E12B1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0057D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F698C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0F13B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34850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A03D8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14:paraId="58DD51E5" w14:textId="77777777" w:rsidTr="00BF54DF">
        <w:trPr>
          <w:trHeight w:val="28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E8808" w14:textId="77777777"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55B7E" w14:textId="77777777" w:rsidR="00EB27D6" w:rsidRPr="00156A1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E0A5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DD4C3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806DF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C5E2C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58A90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18236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14:paraId="4225D028" w14:textId="77777777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B96D5" w14:textId="77777777"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63EA6" w14:textId="77777777" w:rsidR="00EB27D6" w:rsidRPr="00156A1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E34E8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07084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92F53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965E9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75E8E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34F4C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14:paraId="688CC3ED" w14:textId="77777777" w:rsidTr="00BF54DF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F5530" w14:textId="77777777"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3F74B" w14:textId="77777777" w:rsidR="00EB27D6" w:rsidRPr="00156A1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2BE74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1498C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F5ECB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470E8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C41FB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C21E3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14:paraId="6C7B5588" w14:textId="77777777" w:rsidTr="00BF54DF">
        <w:trPr>
          <w:trHeight w:val="612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5395B" w14:textId="77777777" w:rsidR="00EB27D6" w:rsidRPr="00497323" w:rsidRDefault="00EB27D6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Opravné položky</w:t>
            </w: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 – stav na začiatku bežného účtovného obdobia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6453B" w14:textId="77777777" w:rsidR="00EB27D6" w:rsidRPr="00156A1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AB4EF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C201E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9234C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BF2F3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4340A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D1C81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</w:tr>
      <w:tr w:rsidR="00EB27D6" w:rsidRPr="00497323" w14:paraId="05C20EB1" w14:textId="77777777" w:rsidTr="00BF54DF">
        <w:trPr>
          <w:trHeight w:val="28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D25FC" w14:textId="77777777"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71DD3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FE2FF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42516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F654E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E3088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8D163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57FBA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14:paraId="759C07CC" w14:textId="77777777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4331" w14:textId="77777777"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06CB2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69D7C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4ABEB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4395A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90983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BBEF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C9565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14:paraId="5BD09E5E" w14:textId="77777777" w:rsidTr="00BF54DF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42194" w14:textId="77777777"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9305D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13488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90998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1CAEE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30DF0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A853B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6087F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14:paraId="7151F7CB" w14:textId="77777777" w:rsidTr="00497323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858C2" w14:textId="77777777" w:rsidR="00EB27D6" w:rsidRPr="00497323" w:rsidRDefault="00EB27D6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Zostatková hodnota</w:t>
            </w:r>
          </w:p>
        </w:tc>
      </w:tr>
      <w:tr w:rsidR="00EB27D6" w:rsidRPr="00497323" w14:paraId="01A2E6B6" w14:textId="77777777" w:rsidTr="00BF54DF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C278C" w14:textId="77777777"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608FE" w14:textId="77777777" w:rsidR="00EB27D6" w:rsidRPr="00156A1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3B7BD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CA1BC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55522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B6CB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4617D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CC6C9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330341" w:rsidRPr="00497323" w14:paraId="07E1CCA7" w14:textId="77777777" w:rsidTr="00BF54DF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997DA" w14:textId="77777777" w:rsidR="00330341" w:rsidRPr="00497323" w:rsidRDefault="00330341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367D5" w14:textId="77777777" w:rsidR="00330341" w:rsidRPr="00156A1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308F5" w14:textId="77777777" w:rsidR="00330341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B69C8" w14:textId="77777777" w:rsidR="00330341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60223" w14:textId="77777777" w:rsidR="00330341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CC271" w14:textId="77777777" w:rsidR="00330341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C5F10" w14:textId="77777777" w:rsidR="00330341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7C5F2" w14:textId="77777777" w:rsidR="00330341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</w:tbl>
    <w:p w14:paraId="7C74E02E" w14:textId="77777777" w:rsidR="000F117D" w:rsidRDefault="000F117D" w:rsidP="000F117D">
      <w:pPr>
        <w:spacing w:line="240" w:lineRule="auto"/>
        <w:rPr>
          <w:b/>
          <w:i/>
          <w:sz w:val="18"/>
          <w:szCs w:val="18"/>
        </w:rPr>
      </w:pPr>
    </w:p>
    <w:p w14:paraId="2AC949C9" w14:textId="77777777" w:rsidR="00497323" w:rsidRPr="001B753C" w:rsidRDefault="00497323" w:rsidP="000F117D">
      <w:pPr>
        <w:spacing w:line="240" w:lineRule="auto"/>
        <w:rPr>
          <w:b/>
          <w:i/>
          <w:sz w:val="18"/>
          <w:szCs w:val="18"/>
        </w:rPr>
      </w:pPr>
      <w:r w:rsidRPr="001B753C">
        <w:rPr>
          <w:b/>
          <w:i/>
          <w:sz w:val="18"/>
          <w:szCs w:val="18"/>
        </w:rPr>
        <w:t>Tabuľka č. 2</w:t>
      </w:r>
    </w:p>
    <w:tbl>
      <w:tblPr>
        <w:tblW w:w="1044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4"/>
        <w:gridCol w:w="835"/>
        <w:gridCol w:w="835"/>
        <w:gridCol w:w="835"/>
        <w:gridCol w:w="835"/>
        <w:gridCol w:w="835"/>
        <w:gridCol w:w="835"/>
        <w:gridCol w:w="835"/>
        <w:gridCol w:w="835"/>
        <w:gridCol w:w="668"/>
        <w:gridCol w:w="668"/>
        <w:gridCol w:w="835"/>
      </w:tblGrid>
      <w:tr w:rsidR="00497323" w:rsidRPr="00497323" w14:paraId="148F7887" w14:textId="77777777" w:rsidTr="00185097">
        <w:trPr>
          <w:trHeight w:val="1020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06E47" w14:textId="77777777" w:rsidR="00497323" w:rsidRPr="00497323" w:rsidRDefault="00497323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34D7F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Pozemky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0C15B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Umelecké diela a zbierky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666B9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Stavby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FAD8C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Samost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hnuteľné veci a súbory </w:t>
            </w: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hnut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vecí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1C96B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Dopravné </w:t>
            </w: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prostried</w:t>
            </w:r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-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ky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90DED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Pestova</w:t>
            </w:r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-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teľské</w:t>
            </w:r>
            <w:proofErr w:type="spellEnd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celky trvalých porastov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800D6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Základné stádo a ťažné zvieratá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4CD02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Drobný a ostatný dlhodobý hmotný majetok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9B991" w14:textId="77777777" w:rsid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Obst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</w:p>
          <w:p w14:paraId="1B50C2A0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dlhodob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hmotného majetku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72A87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Poskyt</w:t>
            </w:r>
            <w:proofErr w:type="spellEnd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predd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na dlho</w:t>
            </w:r>
            <w:r w:rsidR="00C64368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-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dobý hmotný majetok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72B93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B643E5" w:rsidRPr="00497323" w14:paraId="1A052FCF" w14:textId="77777777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F8984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Prvotné ocenenie</w:t>
            </w: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 - stav na začiatku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B68D0" w14:textId="77777777" w:rsidR="00B643E5" w:rsidRPr="00156A1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0E7EE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E4C61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52AEA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C0848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6919E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D1D9C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5C0E3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5AECA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F4B8E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26E11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6455CEFB" w14:textId="77777777" w:rsidTr="00BF54D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7E36D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CB486" w14:textId="77777777" w:rsidR="00B643E5" w:rsidRPr="00156A1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6500B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9AE42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EE1FC" w14:textId="5722E5AE" w:rsidR="00B643E5" w:rsidRPr="00497323" w:rsidRDefault="004A0F79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3 77</w:t>
            </w:r>
            <w:r w:rsidR="00677AB6"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04960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BD6FF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3B66D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A3981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CF5C3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D02E5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4E8DB" w14:textId="078CD8B7" w:rsidR="00B643E5" w:rsidRPr="00497323" w:rsidRDefault="004A0F79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3 77</w:t>
            </w:r>
            <w:r w:rsidR="00677AB6"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5CB0E17A" w14:textId="77777777" w:rsidTr="00BF54D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26094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FEF19" w14:textId="77777777" w:rsidR="00B643E5" w:rsidRPr="00156A1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46A0D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531A4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E2DE7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3E224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75626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0A5D4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68E6E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2F8B1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B52E7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82F06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103B6995" w14:textId="77777777" w:rsidTr="00BF54D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6FF88" w14:textId="77777777" w:rsidR="00B643E5" w:rsidRPr="00497323" w:rsidRDefault="00E376CD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P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resuny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5C1B2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4B9D4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9F6FF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56D93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9918B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165F9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1F18D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C7DDF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5B113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6F04F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C856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7C26E2C4" w14:textId="77777777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E208A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33CCE" w14:textId="77777777" w:rsidR="00B643E5" w:rsidRPr="00156A1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0692E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FC1FB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1A3D6" w14:textId="22F96ABE" w:rsidR="00B643E5" w:rsidRPr="00497323" w:rsidRDefault="004A0F79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3 77</w:t>
            </w:r>
            <w:r w:rsidR="00677AB6"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700B7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33A43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EBE49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6B4DD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5518E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68D88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03ED2" w14:textId="65CE3B09" w:rsidR="00B643E5" w:rsidRPr="00497323" w:rsidRDefault="004A0F79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3 77</w:t>
            </w:r>
            <w:r w:rsidR="00677AB6"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2294A3A5" w14:textId="77777777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6694B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Oprávky – </w:t>
            </w: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25843" w14:textId="77777777" w:rsidR="00B643E5" w:rsidRPr="00156A1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0B91D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A5EE7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7CE29" w14:textId="5BD2FAF4" w:rsidR="00B643E5" w:rsidRPr="00497323" w:rsidRDefault="0021406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448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CD9AE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7B970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1AD45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0F0A7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D268A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C36F4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4F8AC" w14:textId="4CE88C0E" w:rsidR="00B643E5" w:rsidRPr="00497323" w:rsidRDefault="0021406F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448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37A50DEC" w14:textId="77777777" w:rsidTr="00BF54D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6BD85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16339" w14:textId="77777777" w:rsidR="00B643E5" w:rsidRPr="00156A1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83541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FFD9F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16BBD" w14:textId="40C3F941" w:rsidR="00B643E5" w:rsidRPr="00497323" w:rsidRDefault="0021406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767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F2D98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4E455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848A1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7015B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BFB18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C84EF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4AE06" w14:textId="79712F02" w:rsidR="00B643E5" w:rsidRPr="00497323" w:rsidRDefault="0021406F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767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3BCA0C23" w14:textId="77777777" w:rsidTr="00BF54D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3E63C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45AEB" w14:textId="77777777" w:rsidR="00B643E5" w:rsidRPr="00156A1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0E261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98A7D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2C2F0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D4FBF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93512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5AF7C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9E783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360A9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00598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355A8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78B37BD5" w14:textId="77777777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0692A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F50EB" w14:textId="77777777" w:rsidR="00B643E5" w:rsidRPr="00156A1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006FB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8D38E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8B88B" w14:textId="01B3CBF6" w:rsidR="00B643E5" w:rsidRPr="00497323" w:rsidRDefault="0021406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1 215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C6AB0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5B2A3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2E2BE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17076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425BF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90A25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70DA5" w14:textId="5406FB7F" w:rsidR="00B643E5" w:rsidRPr="00497323" w:rsidRDefault="0021406F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1 215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3B32F175" w14:textId="77777777" w:rsidTr="00BF54DF">
        <w:trPr>
          <w:trHeight w:val="408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29530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lastRenderedPageBreak/>
              <w:t>Opravné položky</w:t>
            </w: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 – stav na začiatku bežného účtovného obdobia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22130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0049A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D83CD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6330D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162ED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CD279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34486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896FA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4EDE7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7A523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710F9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5DB1DB35" w14:textId="77777777" w:rsidTr="00BF54DF">
        <w:trPr>
          <w:trHeight w:val="288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5D68B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45F72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E8729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3F533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2A668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6A771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274B7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46214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36BB0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71148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EE8E6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98F0F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01FCC759" w14:textId="77777777" w:rsidTr="00BF54DF">
        <w:trPr>
          <w:trHeight w:val="288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37944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FE697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E143B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B126B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E7DCB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CB64D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A94D7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CF975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AF95D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D2201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E4332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4D644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2866CFD8" w14:textId="77777777" w:rsidTr="00BF54DF">
        <w:trPr>
          <w:trHeight w:val="408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8503C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B02C2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5D212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8F7A5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15F91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C036F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C9749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49CD1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0DAD6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82692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C9F49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76ABF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3F2E20B8" w14:textId="77777777" w:rsidTr="00185097">
        <w:trPr>
          <w:trHeight w:val="288"/>
        </w:trPr>
        <w:tc>
          <w:tcPr>
            <w:tcW w:w="8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5CA0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Zostatková hodnota</w:t>
            </w:r>
          </w:p>
        </w:tc>
      </w:tr>
      <w:tr w:rsidR="00B643E5" w:rsidRPr="00497323" w14:paraId="77443B1D" w14:textId="77777777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A0E54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4A468" w14:textId="77777777" w:rsidR="00B643E5" w:rsidRPr="00156A1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3CEDF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4177C" w14:textId="3FC409E3" w:rsidR="00B643E5" w:rsidRPr="00497323" w:rsidRDefault="0021406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2 622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5ABB1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86F42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0F52B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A4353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577C8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10913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5FA70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58109" w14:textId="5D05FBF8" w:rsidR="00B643E5" w:rsidRPr="00497323" w:rsidRDefault="0021406F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2 622</w:t>
            </w:r>
          </w:p>
        </w:tc>
      </w:tr>
      <w:tr w:rsidR="00B643E5" w:rsidRPr="00497323" w14:paraId="753851CB" w14:textId="77777777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CC9B0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22C0C" w14:textId="77777777" w:rsidR="00B643E5" w:rsidRPr="00156A1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08A4C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65974" w14:textId="3056675E" w:rsidR="00B643E5" w:rsidRPr="00497323" w:rsidRDefault="0021406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1 855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29ACC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94DEB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EE0A0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C3311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FDDF5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2BE1F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474FD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903EC" w14:textId="6C9DF86A" w:rsidR="00B643E5" w:rsidRPr="00497323" w:rsidRDefault="0021406F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1 855</w:t>
            </w:r>
          </w:p>
        </w:tc>
      </w:tr>
      <w:tr w:rsidR="00B643E5" w:rsidRPr="00497323" w14:paraId="325D8788" w14:textId="77777777" w:rsidTr="00185097">
        <w:trPr>
          <w:trHeight w:val="288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6C984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D8EAA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6F50F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43077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43447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6429E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64B11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A9055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FFFD2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5E731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31CB8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1711E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</w:tr>
    </w:tbl>
    <w:p w14:paraId="49253B01" w14:textId="77777777" w:rsidR="00DB1285" w:rsidRDefault="00EB7DD3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</w:t>
      </w:r>
      <w:r w:rsidR="00DB1285" w:rsidRPr="00497323">
        <w:rPr>
          <w:sz w:val="18"/>
          <w:szCs w:val="18"/>
        </w:rPr>
        <w:t xml:space="preserve">rehľad </w:t>
      </w:r>
      <w:r w:rsidR="00C72ECC" w:rsidRPr="00497323">
        <w:rPr>
          <w:sz w:val="18"/>
          <w:szCs w:val="18"/>
        </w:rPr>
        <w:t>d</w:t>
      </w:r>
      <w:r w:rsidR="00DB1285" w:rsidRPr="00497323">
        <w:rPr>
          <w:sz w:val="18"/>
          <w:szCs w:val="18"/>
        </w:rPr>
        <w:t>lhodob</w:t>
      </w:r>
      <w:r w:rsidR="00C72ECC" w:rsidRPr="00497323">
        <w:rPr>
          <w:sz w:val="18"/>
          <w:szCs w:val="18"/>
        </w:rPr>
        <w:t xml:space="preserve">ého </w:t>
      </w:r>
      <w:r w:rsidR="00DB1285" w:rsidRPr="00497323">
        <w:rPr>
          <w:sz w:val="18"/>
          <w:szCs w:val="18"/>
        </w:rPr>
        <w:t>majetku, na kto</w:t>
      </w:r>
      <w:r w:rsidR="00C72ECC" w:rsidRPr="00497323">
        <w:rPr>
          <w:sz w:val="18"/>
          <w:szCs w:val="18"/>
        </w:rPr>
        <w:t>rý je zriadené záložné právo a </w:t>
      </w:r>
      <w:r w:rsidR="00DB1285" w:rsidRPr="00497323">
        <w:rPr>
          <w:sz w:val="18"/>
          <w:szCs w:val="18"/>
        </w:rPr>
        <w:t>dlhodob</w:t>
      </w:r>
      <w:r w:rsidR="00C72ECC" w:rsidRPr="00497323">
        <w:rPr>
          <w:sz w:val="18"/>
          <w:szCs w:val="18"/>
        </w:rPr>
        <w:t xml:space="preserve">ého </w:t>
      </w:r>
      <w:r w:rsidR="00DB1285" w:rsidRPr="00497323">
        <w:rPr>
          <w:sz w:val="18"/>
          <w:szCs w:val="18"/>
        </w:rPr>
        <w:t>majetku, pri ktorom má účtovná jednotka</w:t>
      </w:r>
      <w:r w:rsidR="00E924CA">
        <w:rPr>
          <w:sz w:val="18"/>
          <w:szCs w:val="18"/>
        </w:rPr>
        <w:t xml:space="preserve"> obmedzené právo s ním nakladať: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1"/>
        <w:gridCol w:w="4127"/>
      </w:tblGrid>
      <w:tr w:rsidR="00E924CA" w:rsidRPr="00B80FC6" w14:paraId="4DFED46A" w14:textId="77777777" w:rsidTr="00B80FC6">
        <w:trPr>
          <w:trHeight w:val="284"/>
        </w:trPr>
        <w:tc>
          <w:tcPr>
            <w:tcW w:w="6062" w:type="dxa"/>
            <w:shd w:val="clear" w:color="auto" w:fill="auto"/>
            <w:vAlign w:val="center"/>
          </w:tcPr>
          <w:p w14:paraId="345583F5" w14:textId="77777777" w:rsidR="00E924CA" w:rsidRPr="00B80FC6" w:rsidRDefault="00D77DBF" w:rsidP="00D77DBF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Prehľad d</w:t>
            </w:r>
            <w:r w:rsidR="00E924CA" w:rsidRPr="00B80FC6">
              <w:rPr>
                <w:b/>
                <w:sz w:val="16"/>
                <w:szCs w:val="16"/>
              </w:rPr>
              <w:t>lho</w:t>
            </w:r>
            <w:r>
              <w:rPr>
                <w:b/>
                <w:sz w:val="16"/>
                <w:szCs w:val="16"/>
              </w:rPr>
              <w:t>dobého majetku</w:t>
            </w:r>
          </w:p>
        </w:tc>
        <w:tc>
          <w:tcPr>
            <w:tcW w:w="4282" w:type="dxa"/>
            <w:shd w:val="clear" w:color="auto" w:fill="auto"/>
            <w:vAlign w:val="center"/>
          </w:tcPr>
          <w:p w14:paraId="4FB42BBD" w14:textId="77777777" w:rsidR="00E924CA" w:rsidRPr="00B80FC6" w:rsidRDefault="00E924CA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Výška majetku</w:t>
            </w:r>
          </w:p>
        </w:tc>
      </w:tr>
      <w:tr w:rsidR="00E924CA" w:rsidRPr="00B80FC6" w14:paraId="2E1C7D3B" w14:textId="77777777" w:rsidTr="00C64368">
        <w:trPr>
          <w:trHeight w:val="284"/>
        </w:trPr>
        <w:tc>
          <w:tcPr>
            <w:tcW w:w="6062" w:type="dxa"/>
            <w:shd w:val="clear" w:color="auto" w:fill="auto"/>
            <w:vAlign w:val="center"/>
          </w:tcPr>
          <w:p w14:paraId="4427CFC8" w14:textId="77777777" w:rsidR="00E924CA" w:rsidRPr="00B80FC6" w:rsidRDefault="00E924CA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4282" w:type="dxa"/>
            <w:shd w:val="clear" w:color="auto" w:fill="auto"/>
            <w:vAlign w:val="center"/>
          </w:tcPr>
          <w:p w14:paraId="465B0D5D" w14:textId="77777777" w:rsidR="00E924CA" w:rsidRPr="00B80FC6" w:rsidRDefault="00E924C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15FD0F1C" w14:textId="77777777" w:rsidR="00497323" w:rsidRPr="00497323" w:rsidRDefault="00497323" w:rsidP="00E924CA">
      <w:pPr>
        <w:spacing w:before="0" w:after="0" w:line="240" w:lineRule="auto"/>
        <w:rPr>
          <w:sz w:val="18"/>
          <w:szCs w:val="18"/>
        </w:rPr>
      </w:pPr>
    </w:p>
    <w:p w14:paraId="2839745F" w14:textId="77777777" w:rsidR="00054FC8" w:rsidRDefault="00054FC8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 spôsobe a výške poistenia dlhodobého nehmotného majetku a dlhodobého hmotného majetku.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3"/>
        <w:gridCol w:w="2887"/>
        <w:gridCol w:w="2888"/>
      </w:tblGrid>
      <w:tr w:rsidR="00E924CA" w:rsidRPr="00B80FC6" w14:paraId="1607BEC1" w14:textId="77777777" w:rsidTr="00B80FC6">
        <w:trPr>
          <w:trHeight w:val="284"/>
        </w:trPr>
        <w:tc>
          <w:tcPr>
            <w:tcW w:w="4361" w:type="dxa"/>
            <w:shd w:val="clear" w:color="auto" w:fill="auto"/>
            <w:vAlign w:val="center"/>
          </w:tcPr>
          <w:p w14:paraId="3F323A20" w14:textId="77777777" w:rsidR="00E924CA" w:rsidRPr="00B80FC6" w:rsidRDefault="00E924CA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Dlhodobý majetok</w:t>
            </w:r>
          </w:p>
        </w:tc>
        <w:tc>
          <w:tcPr>
            <w:tcW w:w="2991" w:type="dxa"/>
            <w:shd w:val="clear" w:color="auto" w:fill="auto"/>
            <w:vAlign w:val="center"/>
          </w:tcPr>
          <w:p w14:paraId="04ECC0C2" w14:textId="77777777" w:rsidR="00E924CA" w:rsidRPr="00B80FC6" w:rsidRDefault="00E924CA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Spôsob poistenia</w:t>
            </w:r>
          </w:p>
        </w:tc>
        <w:tc>
          <w:tcPr>
            <w:tcW w:w="2992" w:type="dxa"/>
            <w:shd w:val="clear" w:color="auto" w:fill="auto"/>
            <w:vAlign w:val="center"/>
          </w:tcPr>
          <w:p w14:paraId="09AB91DF" w14:textId="77777777" w:rsidR="00E924CA" w:rsidRPr="00B80FC6" w:rsidRDefault="00E924CA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Výška poistenia</w:t>
            </w:r>
          </w:p>
        </w:tc>
      </w:tr>
      <w:tr w:rsidR="00E924CA" w:rsidRPr="00B80FC6" w14:paraId="3EE1B62B" w14:textId="77777777" w:rsidTr="00C64368">
        <w:trPr>
          <w:trHeight w:val="284"/>
        </w:trPr>
        <w:tc>
          <w:tcPr>
            <w:tcW w:w="4361" w:type="dxa"/>
            <w:shd w:val="clear" w:color="auto" w:fill="auto"/>
            <w:vAlign w:val="center"/>
          </w:tcPr>
          <w:p w14:paraId="422DA211" w14:textId="77777777" w:rsidR="00E924CA" w:rsidRPr="00B80FC6" w:rsidRDefault="00E924CA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2991" w:type="dxa"/>
            <w:shd w:val="clear" w:color="auto" w:fill="auto"/>
            <w:vAlign w:val="center"/>
          </w:tcPr>
          <w:p w14:paraId="6BAF499A" w14:textId="77777777" w:rsidR="00E924CA" w:rsidRPr="00B80FC6" w:rsidRDefault="00E924CA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992" w:type="dxa"/>
            <w:shd w:val="clear" w:color="auto" w:fill="auto"/>
            <w:vAlign w:val="center"/>
          </w:tcPr>
          <w:p w14:paraId="3EA79A92" w14:textId="77777777" w:rsidR="00E924CA" w:rsidRPr="00B80FC6" w:rsidRDefault="00E924C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7416755F" w14:textId="77777777" w:rsidR="00E924CA" w:rsidRPr="00497323" w:rsidRDefault="00E924CA" w:rsidP="00E924CA">
      <w:pPr>
        <w:spacing w:before="0" w:after="0" w:line="240" w:lineRule="auto"/>
        <w:rPr>
          <w:sz w:val="18"/>
          <w:szCs w:val="18"/>
        </w:rPr>
      </w:pPr>
    </w:p>
    <w:p w14:paraId="1CA1B0FB" w14:textId="77777777" w:rsidR="00DB1285" w:rsidRDefault="00177903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Údaje o štruktúre dlhodobého finančného majetku za </w:t>
      </w:r>
      <w:r w:rsidR="00F914BA" w:rsidRPr="00497323">
        <w:rPr>
          <w:sz w:val="18"/>
          <w:szCs w:val="18"/>
        </w:rPr>
        <w:t xml:space="preserve">bežné </w:t>
      </w:r>
      <w:r w:rsidRPr="00497323">
        <w:rPr>
          <w:sz w:val="18"/>
          <w:szCs w:val="18"/>
        </w:rPr>
        <w:t xml:space="preserve">účtovné obdobie a jeho umiestnenie v členení podľa položiek súvahy a o zmenách, ktoré sa uskutočnili v priebehu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 xml:space="preserve">účtovného obdobia v jednotlivých </w:t>
      </w:r>
      <w:r w:rsidR="00F530C7" w:rsidRPr="00497323">
        <w:rPr>
          <w:sz w:val="18"/>
          <w:szCs w:val="18"/>
        </w:rPr>
        <w:t>pol</w:t>
      </w:r>
      <w:r w:rsidRPr="00497323">
        <w:rPr>
          <w:sz w:val="18"/>
          <w:szCs w:val="18"/>
        </w:rPr>
        <w:t>ožkách dlhodobého  finančného  majetku.</w:t>
      </w:r>
    </w:p>
    <w:p w14:paraId="020F3D37" w14:textId="77777777" w:rsidR="001B753C" w:rsidRPr="001B753C" w:rsidRDefault="001B753C" w:rsidP="001B753C">
      <w:pPr>
        <w:spacing w:before="0" w:line="240" w:lineRule="auto"/>
        <w:rPr>
          <w:i/>
          <w:sz w:val="18"/>
          <w:szCs w:val="18"/>
        </w:rPr>
      </w:pPr>
      <w:r w:rsidRPr="001B753C">
        <w:rPr>
          <w:b/>
          <w:i/>
          <w:sz w:val="18"/>
          <w:szCs w:val="18"/>
        </w:rPr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4</w:t>
      </w:r>
      <w:r w:rsidR="0026384B" w:rsidRPr="0026384B">
        <w:rPr>
          <w:b/>
          <w:i/>
          <w:sz w:val="18"/>
          <w:szCs w:val="18"/>
        </w:rPr>
        <w:t xml:space="preserve">  </w:t>
      </w:r>
      <w:r w:rsidRPr="001B753C">
        <w:rPr>
          <w:b/>
          <w:i/>
          <w:sz w:val="18"/>
          <w:szCs w:val="18"/>
        </w:rPr>
        <w:t>o zmenách jednotlivých položiek dlhodobého finančného majetku: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4"/>
        <w:gridCol w:w="967"/>
        <w:gridCol w:w="1003"/>
        <w:gridCol w:w="965"/>
        <w:gridCol w:w="965"/>
        <w:gridCol w:w="965"/>
        <w:gridCol w:w="967"/>
        <w:gridCol w:w="967"/>
        <w:gridCol w:w="965"/>
      </w:tblGrid>
      <w:tr w:rsidR="00E924CA" w:rsidRPr="00E924CA" w14:paraId="56445C6B" w14:textId="77777777" w:rsidTr="00E924CA">
        <w:trPr>
          <w:trHeight w:val="163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C2B05" w14:textId="77777777"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B0F98" w14:textId="77777777"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Podielové cenné papiere a podiely v obchodnej spoločnosti v ovládanej osobe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23493" w14:textId="77777777"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Podielové cenné papiere a podiely v obchodnej spoločnosti s podstatným vplyvom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7DD13" w14:textId="77777777"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Dlhové cenné papiere držané do splatnosti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8C413" w14:textId="77777777"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Pôžičky podnikom v skupine a ostatné pôžičky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6B9C9" w14:textId="77777777"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Ostatný dlhodobý finančný majetok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2264B" w14:textId="77777777"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Obstaranie dlhodobého finančného majetku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3CFA9" w14:textId="77777777"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Poskytnuté preddavky na dlhodobý finančný  majetok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233A7" w14:textId="77777777"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E924CA" w:rsidRPr="00E924CA" w14:paraId="18B00C6D" w14:textId="77777777" w:rsidTr="00E924CA">
        <w:trPr>
          <w:trHeight w:val="28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A620B" w14:textId="77777777" w:rsidR="00E924CA" w:rsidRPr="00E924CA" w:rsidRDefault="00E924CA" w:rsidP="00E924CA">
            <w:pPr>
              <w:spacing w:before="0"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Prvotné ocenenie</w:t>
            </w:r>
          </w:p>
        </w:tc>
      </w:tr>
      <w:tr w:rsidR="00E924CA" w:rsidRPr="00E924CA" w14:paraId="0D8CC984" w14:textId="77777777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96F90" w14:textId="77777777"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 na začiatku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9C979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2D87B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7E95C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03FDE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F1280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56CB9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8E632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40911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14:paraId="2C648931" w14:textId="77777777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B757D" w14:textId="77777777"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72083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73534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0F026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996A2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47A81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C5C70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309A8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65696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14:paraId="7FC993F2" w14:textId="77777777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FE855" w14:textId="77777777"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0BBF4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74686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95614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7F71C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FCFB4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000C3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A008C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3CE2D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14:paraId="58FF10B5" w14:textId="77777777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DB800" w14:textId="77777777"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Presuny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8D967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91292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A2FD2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981C1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38341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F5304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0AAC6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46478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14:paraId="7E7ED181" w14:textId="77777777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0C3AC" w14:textId="77777777"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konci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F881C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55FDC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B2B8D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295A5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3911E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2EBE4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041F4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EF15F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14:paraId="2173ED22" w14:textId="77777777" w:rsidTr="00E924CA">
        <w:trPr>
          <w:trHeight w:val="28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835C7" w14:textId="77777777" w:rsidR="00E924CA" w:rsidRPr="00E924CA" w:rsidRDefault="00E924CA" w:rsidP="00E924CA">
            <w:pPr>
              <w:spacing w:before="0"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Opravné položky</w:t>
            </w:r>
          </w:p>
        </w:tc>
      </w:tr>
      <w:tr w:rsidR="00E924CA" w:rsidRPr="00E924CA" w14:paraId="67B42BDA" w14:textId="77777777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D0305" w14:textId="77777777"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začiatku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9D692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96D57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47553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5DF5F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720D7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3D66F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643C2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21E60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14:paraId="10BBDE04" w14:textId="77777777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34874" w14:textId="77777777"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F4017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A83CD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F3A52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D3661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BF1DD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AA830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331D9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C27B3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14:paraId="73D91164" w14:textId="77777777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0E6B8" w14:textId="77777777"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FDB36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99390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ED933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F43DC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B0997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BC850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07277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40B0E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14:paraId="3D13712D" w14:textId="77777777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D2C86" w14:textId="77777777"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konci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212FC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EFC26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C3D43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6FCB1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90BD7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7DC0B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180E4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A7E13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14:paraId="743CD918" w14:textId="77777777" w:rsidTr="00E924CA">
        <w:trPr>
          <w:trHeight w:val="28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98FC2" w14:textId="77777777" w:rsidR="00E924CA" w:rsidRPr="00E924CA" w:rsidRDefault="00E924CA" w:rsidP="00E924CA">
            <w:pPr>
              <w:spacing w:before="0"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Zostatková hodnota </w:t>
            </w:r>
          </w:p>
        </w:tc>
      </w:tr>
      <w:tr w:rsidR="00E924CA" w:rsidRPr="00E924CA" w14:paraId="78946AEE" w14:textId="77777777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162D5" w14:textId="77777777"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začiatku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95B9E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CBF38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0CD3D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E8DC8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1E56F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B9A82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33621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08612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14:paraId="4C03AEDC" w14:textId="77777777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7192E" w14:textId="77777777"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konci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DE922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574B9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BBFF7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029CA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1A07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361BF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9C91C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50026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</w:tbl>
    <w:p w14:paraId="44580DD5" w14:textId="77777777" w:rsidR="00E924CA" w:rsidRDefault="00E924CA" w:rsidP="00E924CA">
      <w:pPr>
        <w:spacing w:before="0" w:line="240" w:lineRule="auto"/>
        <w:rPr>
          <w:sz w:val="18"/>
          <w:szCs w:val="18"/>
        </w:rPr>
      </w:pPr>
    </w:p>
    <w:p w14:paraId="01176B0A" w14:textId="77777777" w:rsidR="003F1E04" w:rsidRPr="003F1E04" w:rsidRDefault="001C3B76" w:rsidP="003F1E04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br w:type="page"/>
      </w:r>
      <w:r w:rsidR="003F1E04" w:rsidRPr="003F1E04">
        <w:rPr>
          <w:b/>
          <w:i/>
          <w:sz w:val="18"/>
          <w:szCs w:val="18"/>
        </w:rPr>
        <w:lastRenderedPageBreak/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4</w:t>
      </w:r>
      <w:r w:rsidR="0026384B" w:rsidRPr="0026384B">
        <w:rPr>
          <w:b/>
          <w:i/>
          <w:sz w:val="18"/>
          <w:szCs w:val="18"/>
        </w:rPr>
        <w:t xml:space="preserve">  </w:t>
      </w:r>
      <w:r w:rsidR="003F1E04" w:rsidRPr="003F1E04">
        <w:rPr>
          <w:b/>
          <w:i/>
          <w:sz w:val="18"/>
          <w:szCs w:val="18"/>
        </w:rPr>
        <w:t xml:space="preserve">o štruktúre dlhodobého finančného majetku 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5"/>
        <w:gridCol w:w="955"/>
        <w:gridCol w:w="1092"/>
        <w:gridCol w:w="1503"/>
        <w:gridCol w:w="1487"/>
        <w:gridCol w:w="1517"/>
        <w:gridCol w:w="1569"/>
      </w:tblGrid>
      <w:tr w:rsidR="001B753C" w:rsidRPr="001B753C" w14:paraId="7B3843AC" w14:textId="77777777" w:rsidTr="001B753C">
        <w:trPr>
          <w:trHeight w:val="922"/>
        </w:trPr>
        <w:tc>
          <w:tcPr>
            <w:tcW w:w="9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21D1F" w14:textId="77777777"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Názov spoločnosti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41AD6" w14:textId="77777777"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Podiel na základnom imaní (v %)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64A67" w14:textId="77777777"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Podiel účtovnej jednotky na hlasovacích právach</w:t>
            </w:r>
          </w:p>
        </w:tc>
        <w:tc>
          <w:tcPr>
            <w:tcW w:w="1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10FE8" w14:textId="77777777"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Hodnota vlastného imania ku koncu</w:t>
            </w:r>
          </w:p>
        </w:tc>
        <w:tc>
          <w:tcPr>
            <w:tcW w:w="1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C23DB" w14:textId="77777777"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Účtovná hodnota ku koncu</w:t>
            </w:r>
          </w:p>
        </w:tc>
      </w:tr>
      <w:tr w:rsidR="001B753C" w:rsidRPr="001B753C" w14:paraId="0D4C3447" w14:textId="77777777" w:rsidTr="001B753C">
        <w:trPr>
          <w:trHeight w:val="694"/>
        </w:trPr>
        <w:tc>
          <w:tcPr>
            <w:tcW w:w="9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929C1" w14:textId="77777777" w:rsidR="001B753C" w:rsidRPr="001B753C" w:rsidRDefault="001B753C" w:rsidP="001B753C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39155" w14:textId="77777777" w:rsidR="001B753C" w:rsidRPr="001B753C" w:rsidRDefault="001B753C" w:rsidP="001B753C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B108A" w14:textId="77777777"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(v %)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673D9" w14:textId="77777777"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7187C" w14:textId="77777777"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31FEB" w14:textId="77777777"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C502B" w14:textId="77777777"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1B753C" w:rsidRPr="001B753C" w14:paraId="087E211E" w14:textId="77777777" w:rsidTr="00C64368">
        <w:trPr>
          <w:trHeight w:val="288"/>
        </w:trPr>
        <w:tc>
          <w:tcPr>
            <w:tcW w:w="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E332D" w14:textId="77777777" w:rsidR="001B753C" w:rsidRPr="001B753C" w:rsidRDefault="001B753C" w:rsidP="001B753C">
            <w:pPr>
              <w:spacing w:before="0" w:after="0" w:line="240" w:lineRule="auto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  <w:r w:rsidR="00E376CD">
              <w:rPr>
                <w:color w:val="000000"/>
                <w:sz w:val="16"/>
                <w:szCs w:val="16"/>
                <w:lang w:eastAsia="sk-SK"/>
              </w:rPr>
              <w:t>Ž</w:t>
            </w:r>
            <w:r w:rsidR="00176475">
              <w:rPr>
                <w:color w:val="000000"/>
                <w:sz w:val="16"/>
                <w:szCs w:val="16"/>
                <w:lang w:eastAsia="sk-SK"/>
              </w:rPr>
              <w:t>iaden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25B4" w14:textId="77777777"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95ADB" w14:textId="77777777"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F760C" w14:textId="77777777"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0992D" w14:textId="77777777"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145FE" w14:textId="77777777"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6D174" w14:textId="77777777"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</w:tbl>
    <w:p w14:paraId="69C9246F" w14:textId="77777777" w:rsidR="001B753C" w:rsidRPr="00497323" w:rsidRDefault="001B753C" w:rsidP="00E924CA">
      <w:pPr>
        <w:spacing w:before="0" w:line="240" w:lineRule="auto"/>
        <w:rPr>
          <w:sz w:val="18"/>
          <w:szCs w:val="18"/>
        </w:rPr>
      </w:pPr>
    </w:p>
    <w:p w14:paraId="64879A6D" w14:textId="77777777" w:rsidR="00A52D44" w:rsidRDefault="00A52D44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Informácia o výške tvorby, z</w:t>
      </w:r>
      <w:r w:rsidR="007621A8" w:rsidRPr="00497323">
        <w:rPr>
          <w:sz w:val="18"/>
          <w:szCs w:val="18"/>
        </w:rPr>
        <w:t>níženia</w:t>
      </w:r>
      <w:r w:rsidRPr="00497323">
        <w:rPr>
          <w:sz w:val="18"/>
          <w:szCs w:val="18"/>
        </w:rPr>
        <w:t xml:space="preserve"> a </w:t>
      </w:r>
      <w:r w:rsidR="007621A8" w:rsidRPr="00497323">
        <w:rPr>
          <w:sz w:val="18"/>
          <w:szCs w:val="18"/>
        </w:rPr>
        <w:t>zúčtovania</w:t>
      </w:r>
      <w:r w:rsidRPr="00497323">
        <w:rPr>
          <w:sz w:val="18"/>
          <w:szCs w:val="18"/>
        </w:rPr>
        <w:t xml:space="preserve"> opravných položiek k dlhodobému finančnému majetku a opis dôvodu ich </w:t>
      </w:r>
      <w:r w:rsidR="007621A8" w:rsidRPr="00497323">
        <w:rPr>
          <w:sz w:val="18"/>
          <w:szCs w:val="18"/>
        </w:rPr>
        <w:t>tvorby</w:t>
      </w:r>
      <w:r w:rsidRPr="00497323">
        <w:rPr>
          <w:sz w:val="18"/>
          <w:szCs w:val="18"/>
        </w:rPr>
        <w:t>, zníženia a </w:t>
      </w:r>
      <w:r w:rsidR="007621A8" w:rsidRPr="00497323">
        <w:rPr>
          <w:sz w:val="18"/>
          <w:szCs w:val="18"/>
        </w:rPr>
        <w:t>zúčtovania</w:t>
      </w:r>
      <w:r w:rsidRPr="00497323">
        <w:rPr>
          <w:sz w:val="18"/>
          <w:szCs w:val="1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1"/>
        <w:gridCol w:w="1325"/>
        <w:gridCol w:w="1322"/>
        <w:gridCol w:w="1313"/>
        <w:gridCol w:w="1328"/>
        <w:gridCol w:w="1325"/>
        <w:gridCol w:w="1814"/>
      </w:tblGrid>
      <w:tr w:rsidR="00B80FC6" w:rsidRPr="00B80FC6" w14:paraId="4740D924" w14:textId="77777777" w:rsidTr="00B80FC6">
        <w:trPr>
          <w:trHeight w:val="284"/>
        </w:trPr>
        <w:tc>
          <w:tcPr>
            <w:tcW w:w="1622" w:type="dxa"/>
            <w:shd w:val="clear" w:color="auto" w:fill="auto"/>
            <w:vAlign w:val="center"/>
          </w:tcPr>
          <w:p w14:paraId="413C3B36" w14:textId="77777777" w:rsidR="00461D4F" w:rsidRPr="00B80FC6" w:rsidRDefault="00461D4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Dlhodobý finančný majetok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3EB86ADF" w14:textId="77777777"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43E8C833" w14:textId="77777777"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5455288A" w14:textId="77777777"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62011211" w14:textId="77777777"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5E1F1182" w14:textId="77777777"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68EF8150" w14:textId="77777777" w:rsidR="00461D4F" w:rsidRPr="00B80FC6" w:rsidRDefault="00461D4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Opis dôvodu ich tvorby, zníženia a zúčtovania</w:t>
            </w:r>
          </w:p>
        </w:tc>
      </w:tr>
      <w:tr w:rsidR="00B80FC6" w:rsidRPr="00B80FC6" w14:paraId="262FF239" w14:textId="77777777" w:rsidTr="00C64368">
        <w:trPr>
          <w:trHeight w:val="284"/>
        </w:trPr>
        <w:tc>
          <w:tcPr>
            <w:tcW w:w="1622" w:type="dxa"/>
            <w:shd w:val="clear" w:color="auto" w:fill="auto"/>
            <w:vAlign w:val="center"/>
          </w:tcPr>
          <w:p w14:paraId="1DD71651" w14:textId="77777777"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5F7FEBE7" w14:textId="77777777" w:rsidR="0055543B" w:rsidRPr="00B80FC6" w:rsidRDefault="00677AB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4989EBE3" w14:textId="77777777" w:rsidR="0055543B" w:rsidRPr="00B80FC6" w:rsidRDefault="00677AB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4B2B3DAE" w14:textId="77777777" w:rsidR="0055543B" w:rsidRPr="00B80FC6" w:rsidRDefault="00677AB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54EA0A5C" w14:textId="77777777" w:rsidR="0055543B" w:rsidRPr="00B80FC6" w:rsidRDefault="0055543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376" w:type="dxa"/>
            <w:shd w:val="clear" w:color="auto" w:fill="auto"/>
            <w:vAlign w:val="center"/>
          </w:tcPr>
          <w:p w14:paraId="319C5692" w14:textId="77777777" w:rsidR="0055543B" w:rsidRPr="00B80FC6" w:rsidRDefault="00677AB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55B1EF23" w14:textId="77777777" w:rsidR="0055543B" w:rsidRPr="00B80FC6" w:rsidRDefault="0055543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186C4CC0" w14:textId="77777777" w:rsidR="00E924CA" w:rsidRPr="00497323" w:rsidRDefault="00E924CA" w:rsidP="003F1E04">
      <w:pPr>
        <w:spacing w:before="0" w:after="0" w:line="240" w:lineRule="auto"/>
        <w:rPr>
          <w:sz w:val="18"/>
          <w:szCs w:val="18"/>
        </w:rPr>
      </w:pPr>
    </w:p>
    <w:p w14:paraId="0DC925A3" w14:textId="77777777" w:rsidR="009C1A76" w:rsidRDefault="007A16A5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Prehľad </w:t>
      </w:r>
      <w:r w:rsidR="00F34521" w:rsidRPr="00497323">
        <w:rPr>
          <w:sz w:val="18"/>
          <w:szCs w:val="18"/>
        </w:rPr>
        <w:t xml:space="preserve">o </w:t>
      </w:r>
      <w:r w:rsidRPr="00497323">
        <w:rPr>
          <w:sz w:val="18"/>
          <w:szCs w:val="18"/>
        </w:rPr>
        <w:t xml:space="preserve">významných </w:t>
      </w:r>
      <w:r w:rsidR="00F530C7" w:rsidRPr="00497323">
        <w:rPr>
          <w:sz w:val="18"/>
          <w:szCs w:val="18"/>
        </w:rPr>
        <w:t>pol</w:t>
      </w:r>
      <w:r w:rsidRPr="00497323">
        <w:rPr>
          <w:sz w:val="18"/>
          <w:szCs w:val="18"/>
        </w:rPr>
        <w:t>ožk</w:t>
      </w:r>
      <w:r w:rsidR="00F34521" w:rsidRPr="00497323">
        <w:rPr>
          <w:sz w:val="18"/>
          <w:szCs w:val="18"/>
        </w:rPr>
        <w:t>ách</w:t>
      </w:r>
      <w:r w:rsidRPr="00497323">
        <w:rPr>
          <w:sz w:val="18"/>
          <w:szCs w:val="18"/>
        </w:rPr>
        <w:t xml:space="preserve"> krátkodobého finančného majetku</w:t>
      </w:r>
      <w:r w:rsidR="00C72ECC" w:rsidRPr="00497323">
        <w:rPr>
          <w:sz w:val="18"/>
          <w:szCs w:val="18"/>
        </w:rPr>
        <w:t xml:space="preserve"> a </w:t>
      </w:r>
      <w:r w:rsidR="00F34521" w:rsidRPr="00497323">
        <w:rPr>
          <w:sz w:val="18"/>
          <w:szCs w:val="18"/>
        </w:rPr>
        <w:t> o ocenení krátkodobého finančného majetku  reálnou hodnotou ku dňu, ku ktorému sa zostavuje účtovná závierka, pričom sa uvádza vplyv takéhoto ocenenia na výsledok hospodárenia</w:t>
      </w:r>
      <w:r w:rsidR="00C113D7" w:rsidRPr="00497323">
        <w:rPr>
          <w:sz w:val="18"/>
          <w:szCs w:val="18"/>
        </w:rPr>
        <w:t xml:space="preserve"> účtovnej jednotky</w:t>
      </w:r>
      <w:r w:rsidR="00F34521" w:rsidRPr="00497323">
        <w:rPr>
          <w:sz w:val="18"/>
          <w:szCs w:val="18"/>
        </w:rPr>
        <w:t>.</w:t>
      </w:r>
    </w:p>
    <w:p w14:paraId="78B5A76B" w14:textId="77777777" w:rsidR="0055543B" w:rsidRPr="0055543B" w:rsidRDefault="0055543B" w:rsidP="0055543B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55543B">
        <w:rPr>
          <w:b/>
          <w:i/>
          <w:sz w:val="18"/>
          <w:szCs w:val="18"/>
        </w:rPr>
        <w:t xml:space="preserve">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6</w:t>
      </w:r>
      <w:r w:rsidR="0026384B" w:rsidRPr="0026384B">
        <w:rPr>
          <w:b/>
          <w:i/>
          <w:sz w:val="18"/>
          <w:szCs w:val="18"/>
        </w:rPr>
        <w:t xml:space="preserve">  </w:t>
      </w:r>
      <w:r w:rsidRPr="0055543B">
        <w:rPr>
          <w:b/>
          <w:i/>
          <w:sz w:val="18"/>
          <w:szCs w:val="18"/>
        </w:rPr>
        <w:t>o položkách krátkodobého finančného majetku</w:t>
      </w:r>
    </w:p>
    <w:p w14:paraId="6BE49F77" w14:textId="77777777" w:rsidR="0055543B" w:rsidRPr="0055543B" w:rsidRDefault="0055543B" w:rsidP="0055543B">
      <w:pPr>
        <w:spacing w:before="0" w:line="240" w:lineRule="auto"/>
        <w:rPr>
          <w:i/>
          <w:sz w:val="18"/>
          <w:szCs w:val="18"/>
        </w:rPr>
      </w:pPr>
      <w:r w:rsidRPr="0055543B">
        <w:rPr>
          <w:b/>
          <w:i/>
          <w:sz w:val="18"/>
          <w:szCs w:val="18"/>
        </w:rPr>
        <w:t>Tabuľka č. 1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7"/>
        <w:gridCol w:w="3361"/>
        <w:gridCol w:w="3392"/>
      </w:tblGrid>
      <w:tr w:rsidR="00B72094" w:rsidRPr="00B80FC6" w14:paraId="5DDE06A0" w14:textId="77777777" w:rsidTr="00B80FC6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14:paraId="3CC69224" w14:textId="77777777" w:rsidR="0055543B" w:rsidRPr="00B80FC6" w:rsidRDefault="0055543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28E136F0" w14:textId="77777777" w:rsidR="0055543B" w:rsidRPr="00B80FC6" w:rsidRDefault="0055543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konci bežného účtovného obdobia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63055014" w14:textId="77777777" w:rsidR="0055543B" w:rsidRPr="00B80FC6" w:rsidRDefault="0055543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konci bezprostredne predchádzajúceho účtovného obdobia</w:t>
            </w:r>
          </w:p>
        </w:tc>
      </w:tr>
      <w:tr w:rsidR="00B72094" w:rsidRPr="00B80FC6" w14:paraId="77B4F21F" w14:textId="77777777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14:paraId="29B10F87" w14:textId="77777777"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Pokladnica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08AD7AFF" w14:textId="2C03B5CA" w:rsidR="0055543B" w:rsidRPr="00B80FC6" w:rsidRDefault="0021406F" w:rsidP="00E376C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02545106" w14:textId="307CA0A8" w:rsidR="0055543B" w:rsidRPr="00B80FC6" w:rsidRDefault="004A0F79" w:rsidP="009D448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21406F">
              <w:rPr>
                <w:sz w:val="16"/>
                <w:szCs w:val="16"/>
              </w:rPr>
              <w:t>65</w:t>
            </w:r>
          </w:p>
        </w:tc>
      </w:tr>
      <w:tr w:rsidR="00B72094" w:rsidRPr="00B80FC6" w14:paraId="2E6018F2" w14:textId="77777777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14:paraId="73B99023" w14:textId="77777777"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Ceniny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30DB8FD1" w14:textId="77777777" w:rsidR="0055543B" w:rsidRPr="00B80FC6" w:rsidRDefault="00677AB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72291D90" w14:textId="77777777" w:rsidR="0055543B" w:rsidRPr="00B80FC6" w:rsidRDefault="00677AB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B72094" w:rsidRPr="00B80FC6" w14:paraId="6D71D25C" w14:textId="77777777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14:paraId="37A9CAAA" w14:textId="77777777"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Bežné bankové účty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07D0B1EE" w14:textId="3F6F3791" w:rsidR="0055543B" w:rsidRPr="00B80FC6" w:rsidRDefault="004A0F79" w:rsidP="00095A3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19 </w:t>
            </w:r>
            <w:r w:rsidR="0021406F">
              <w:rPr>
                <w:sz w:val="16"/>
                <w:szCs w:val="16"/>
              </w:rPr>
              <w:t>200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6C46A697" w14:textId="496C04DA" w:rsidR="0055543B" w:rsidRPr="00B80FC6" w:rsidRDefault="0021406F" w:rsidP="009D448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19 196</w:t>
            </w:r>
          </w:p>
        </w:tc>
      </w:tr>
      <w:tr w:rsidR="00B72094" w:rsidRPr="00B80FC6" w14:paraId="268BB683" w14:textId="77777777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14:paraId="429FF5A7" w14:textId="77777777"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Bankové účty s dobou viazanosti dlhšou ako jeden rok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0D9FE69B" w14:textId="77777777" w:rsidR="0055543B" w:rsidRPr="00B80FC6" w:rsidRDefault="0055543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3528" w:type="dxa"/>
            <w:shd w:val="clear" w:color="auto" w:fill="auto"/>
            <w:vAlign w:val="center"/>
          </w:tcPr>
          <w:p w14:paraId="4A5E811B" w14:textId="77777777" w:rsidR="0055543B" w:rsidRPr="00B80FC6" w:rsidRDefault="0055543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B72094" w:rsidRPr="00B80FC6" w14:paraId="59B6B898" w14:textId="77777777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14:paraId="58E580ED" w14:textId="77777777"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Peniaze na ceste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778FECEB" w14:textId="77777777" w:rsidR="0055543B" w:rsidRPr="00B80FC6" w:rsidRDefault="00677AB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6780F7FE" w14:textId="77777777" w:rsidR="0055543B" w:rsidRPr="00B80FC6" w:rsidRDefault="00677AB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B72094" w:rsidRPr="00B80FC6" w14:paraId="005A8251" w14:textId="77777777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14:paraId="51D47995" w14:textId="77777777" w:rsidR="0055543B" w:rsidRPr="00B80FC6" w:rsidRDefault="0055543B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5F492537" w14:textId="1604C2A7" w:rsidR="0055543B" w:rsidRPr="008D6513" w:rsidRDefault="004A0F79" w:rsidP="00E376CD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19 </w:t>
            </w:r>
            <w:r w:rsidR="0021406F">
              <w:rPr>
                <w:b/>
                <w:sz w:val="16"/>
                <w:szCs w:val="16"/>
              </w:rPr>
              <w:t>203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142591E4" w14:textId="1BF6B153" w:rsidR="0055543B" w:rsidRPr="008D6513" w:rsidRDefault="0021406F" w:rsidP="009D448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19 361</w:t>
            </w:r>
          </w:p>
        </w:tc>
      </w:tr>
    </w:tbl>
    <w:p w14:paraId="2B461087" w14:textId="77777777" w:rsidR="0055543B" w:rsidRDefault="0055543B" w:rsidP="0055543B">
      <w:pPr>
        <w:spacing w:before="0" w:after="0" w:line="240" w:lineRule="auto"/>
        <w:rPr>
          <w:i/>
          <w:sz w:val="18"/>
          <w:szCs w:val="18"/>
        </w:rPr>
      </w:pPr>
    </w:p>
    <w:p w14:paraId="39F4E03D" w14:textId="77777777" w:rsidR="0055543B" w:rsidRPr="0055543B" w:rsidRDefault="0055543B" w:rsidP="0055543B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Tabuľka č. 2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1"/>
        <w:gridCol w:w="1698"/>
        <w:gridCol w:w="1691"/>
        <w:gridCol w:w="1681"/>
        <w:gridCol w:w="1699"/>
      </w:tblGrid>
      <w:tr w:rsidR="00B80FC6" w:rsidRPr="00B80FC6" w14:paraId="0C3BA337" w14:textId="77777777" w:rsidTr="00584449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14:paraId="024B5A2F" w14:textId="77777777"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1FCF5E45" w14:textId="77777777"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71604273" w14:textId="77777777"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Prírastky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14E22E44" w14:textId="77777777"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Úbytky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44159D2D" w14:textId="77777777"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konci bežného účtovného obdobia</w:t>
            </w:r>
          </w:p>
        </w:tc>
      </w:tr>
      <w:tr w:rsidR="00B80FC6" w:rsidRPr="00B80FC6" w14:paraId="49BD0A1A" w14:textId="77777777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14:paraId="66F11C9E" w14:textId="77777777" w:rsidR="002279FB" w:rsidRPr="00B80FC6" w:rsidRDefault="002279F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Majetkové cenné papiere na obchodovanie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4AE3B69C" w14:textId="77777777" w:rsidR="002279FB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1CE15704" w14:textId="77777777" w:rsidR="002279FB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0BD3EDDA" w14:textId="77777777" w:rsidR="002279FB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5C587CEA" w14:textId="77777777" w:rsidR="002279FB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84449" w:rsidRPr="00B80FC6" w14:paraId="2901FB8A" w14:textId="77777777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14:paraId="74397344" w14:textId="77777777" w:rsidR="00584449" w:rsidRPr="00B80FC6" w:rsidRDefault="0058444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5B07E027" w14:textId="77777777" w:rsidR="00584449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82F1A19" w14:textId="77777777" w:rsidR="00584449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22091A6F" w14:textId="77777777" w:rsidR="00584449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5247D6A3" w14:textId="77777777" w:rsidR="00584449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84449" w:rsidRPr="00B80FC6" w14:paraId="0A1B9300" w14:textId="77777777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14:paraId="4C1BAC2F" w14:textId="77777777" w:rsidR="00584449" w:rsidRPr="00B80FC6" w:rsidRDefault="0058444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5CA952C0" w14:textId="77777777" w:rsidR="00584449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66D87B1F" w14:textId="77777777" w:rsidR="00584449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19F83945" w14:textId="77777777" w:rsidR="00584449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62B9B9D9" w14:textId="77777777" w:rsidR="00584449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84449" w:rsidRPr="00B80FC6" w14:paraId="052172A8" w14:textId="77777777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14:paraId="5EE32052" w14:textId="77777777" w:rsidR="00584449" w:rsidRPr="00B80FC6" w:rsidRDefault="0058444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Ostatné realizovateľné cenné papiere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4A5BC1E8" w14:textId="77777777" w:rsidR="00584449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3D2AAC23" w14:textId="77777777" w:rsidR="00584449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291A7FCD" w14:textId="77777777" w:rsidR="00584449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78A5A114" w14:textId="77777777" w:rsidR="00584449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84449" w:rsidRPr="00B80FC6" w14:paraId="368BFC36" w14:textId="77777777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14:paraId="6F384A34" w14:textId="77777777" w:rsidR="00584449" w:rsidRPr="00B80FC6" w:rsidRDefault="0058444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5D83AF6A" w14:textId="77777777" w:rsidR="00584449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1FED5F89" w14:textId="77777777" w:rsidR="00584449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7076BF11" w14:textId="77777777" w:rsidR="00584449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168CE724" w14:textId="77777777" w:rsidR="00584449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2E0A97" w:rsidRPr="00B80FC6" w14:paraId="253731FA" w14:textId="77777777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14:paraId="33577CEF" w14:textId="77777777" w:rsidR="002E0A97" w:rsidRPr="00B80FC6" w:rsidRDefault="002E0A97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3E60A415" w14:textId="77777777" w:rsidR="002E0A97" w:rsidRPr="008D6513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1C838981" w14:textId="77777777" w:rsidR="002E0A97" w:rsidRPr="008D6513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7D3EE576" w14:textId="77777777" w:rsidR="002E0A97" w:rsidRPr="008D6513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70F5EAA2" w14:textId="77777777" w:rsidR="002E0A97" w:rsidRPr="008D6513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14:paraId="518517AA" w14:textId="77777777" w:rsidR="0055543B" w:rsidRDefault="0055543B" w:rsidP="0055543B">
      <w:pPr>
        <w:spacing w:before="0" w:after="0" w:line="240" w:lineRule="auto"/>
        <w:rPr>
          <w:i/>
          <w:sz w:val="18"/>
          <w:szCs w:val="18"/>
        </w:rPr>
      </w:pPr>
    </w:p>
    <w:p w14:paraId="79E9B869" w14:textId="77777777" w:rsidR="002279FB" w:rsidRPr="0055543B" w:rsidRDefault="002279FB" w:rsidP="002279FB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Tabuľka č. 3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8"/>
        <w:gridCol w:w="2225"/>
        <w:gridCol w:w="2292"/>
        <w:gridCol w:w="2255"/>
      </w:tblGrid>
      <w:tr w:rsidR="00B80FC6" w:rsidRPr="00B80FC6" w14:paraId="153D90F1" w14:textId="77777777" w:rsidTr="00B80FC6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14:paraId="16548451" w14:textId="77777777"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4364C7C1" w14:textId="77777777"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Zvýšenie/ zníženie hodnoty</w:t>
            </w:r>
          </w:p>
          <w:p w14:paraId="0C501706" w14:textId="77777777"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779007D6" w14:textId="77777777"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6B898198" w14:textId="77777777"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B80FC6" w:rsidRPr="00B80FC6" w14:paraId="54E63477" w14:textId="77777777" w:rsidTr="00C64368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14:paraId="75EE369A" w14:textId="77777777" w:rsidR="002279FB" w:rsidRPr="00B80FC6" w:rsidRDefault="002279FB" w:rsidP="00B80FC6">
            <w:pPr>
              <w:spacing w:before="0" w:after="0" w:line="240" w:lineRule="auto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Majetkové cenné papiere na obchodovanie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4EB1B5F8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14:paraId="129EC709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14:paraId="704652DF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B80FC6" w:rsidRPr="00B80FC6" w14:paraId="5A96B719" w14:textId="77777777" w:rsidTr="00C64368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14:paraId="1E779206" w14:textId="77777777" w:rsidR="002279FB" w:rsidRPr="00B80FC6" w:rsidRDefault="002279FB" w:rsidP="00B80FC6">
            <w:pPr>
              <w:spacing w:before="0" w:after="0" w:line="240" w:lineRule="auto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Dlhové cenné papiere na obchodovanie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6C29AD05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14:paraId="15DF858A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14:paraId="3B12C830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B80FC6" w:rsidRPr="00B80FC6" w14:paraId="342965F7" w14:textId="77777777" w:rsidTr="00C64368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14:paraId="62FB15DE" w14:textId="77777777" w:rsidR="002279FB" w:rsidRPr="00B80FC6" w:rsidRDefault="002279FB" w:rsidP="00B80FC6">
            <w:pPr>
              <w:spacing w:before="0" w:after="0" w:line="240" w:lineRule="auto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Ostatné realizovateľné cenné papiere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5582D30B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14:paraId="16E72E55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14:paraId="3DE9247B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B80FC6" w:rsidRPr="00B80FC6" w14:paraId="1301F346" w14:textId="77777777" w:rsidTr="00C64368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14:paraId="3339820F" w14:textId="77777777" w:rsidR="002279FB" w:rsidRPr="00B80FC6" w:rsidRDefault="002279FB" w:rsidP="00B80FC6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403F3E4F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14:paraId="554633C4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14:paraId="013CC298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4CDE84CB" w14:textId="77777777" w:rsidR="002279FB" w:rsidRPr="0055543B" w:rsidRDefault="002279FB" w:rsidP="0055543B">
      <w:pPr>
        <w:spacing w:before="0" w:after="0" w:line="240" w:lineRule="auto"/>
        <w:rPr>
          <w:i/>
          <w:sz w:val="18"/>
          <w:szCs w:val="18"/>
        </w:rPr>
      </w:pPr>
    </w:p>
    <w:p w14:paraId="0F994637" w14:textId="77777777" w:rsidR="009B4F0F" w:rsidRDefault="009C1A76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 opravných polož</w:t>
      </w:r>
      <w:r w:rsidR="00C72ECC" w:rsidRPr="00497323">
        <w:rPr>
          <w:sz w:val="18"/>
          <w:szCs w:val="18"/>
        </w:rPr>
        <w:t>ie</w:t>
      </w:r>
      <w:r w:rsidR="00060214" w:rsidRPr="00497323">
        <w:rPr>
          <w:sz w:val="18"/>
          <w:szCs w:val="18"/>
        </w:rPr>
        <w:t>k k</w:t>
      </w:r>
      <w:r w:rsidR="00F34521" w:rsidRPr="00497323">
        <w:rPr>
          <w:sz w:val="18"/>
          <w:szCs w:val="18"/>
        </w:rPr>
        <w:t> </w:t>
      </w:r>
      <w:r w:rsidR="00060214" w:rsidRPr="00497323">
        <w:rPr>
          <w:sz w:val="18"/>
          <w:szCs w:val="18"/>
        </w:rPr>
        <w:t>zásobám</w:t>
      </w:r>
      <w:r w:rsidR="00F34521" w:rsidRPr="00497323">
        <w:rPr>
          <w:sz w:val="18"/>
          <w:szCs w:val="18"/>
        </w:rPr>
        <w:t>, pričom sa u</w:t>
      </w:r>
      <w:r w:rsidR="009B4F0F" w:rsidRPr="00497323">
        <w:rPr>
          <w:sz w:val="18"/>
          <w:szCs w:val="18"/>
        </w:rPr>
        <w:t xml:space="preserve">vádza </w:t>
      </w:r>
      <w:r w:rsidR="002D701F" w:rsidRPr="00497323">
        <w:rPr>
          <w:sz w:val="18"/>
          <w:szCs w:val="18"/>
        </w:rPr>
        <w:t xml:space="preserve">ich stav na začiatku bežného účtovného obdobia, tvorba, </w:t>
      </w:r>
      <w:r w:rsidR="00F914BA" w:rsidRPr="00497323">
        <w:rPr>
          <w:sz w:val="18"/>
          <w:szCs w:val="18"/>
        </w:rPr>
        <w:t xml:space="preserve">zníženie alebo </w:t>
      </w:r>
      <w:r w:rsidR="002D701F" w:rsidRPr="00497323">
        <w:rPr>
          <w:sz w:val="18"/>
          <w:szCs w:val="18"/>
        </w:rPr>
        <w:t xml:space="preserve">zúčtovanie opravných položiek počas bežného účtovného obdobia a stav na konci bežného účtovného obdobia, ako aj </w:t>
      </w:r>
      <w:r w:rsidR="009B4F0F" w:rsidRPr="00497323">
        <w:rPr>
          <w:sz w:val="18"/>
          <w:szCs w:val="18"/>
        </w:rPr>
        <w:t>dôvod tvorby</w:t>
      </w:r>
      <w:r w:rsidR="00CA17C9" w:rsidRPr="00497323">
        <w:rPr>
          <w:sz w:val="18"/>
          <w:szCs w:val="18"/>
        </w:rPr>
        <w:t>, zníženia</w:t>
      </w:r>
      <w:r w:rsidR="00151783" w:rsidRPr="00497323">
        <w:rPr>
          <w:sz w:val="18"/>
          <w:szCs w:val="18"/>
        </w:rPr>
        <w:t xml:space="preserve"> a</w:t>
      </w:r>
      <w:r w:rsidR="00F914BA" w:rsidRPr="00497323">
        <w:rPr>
          <w:sz w:val="18"/>
          <w:szCs w:val="18"/>
        </w:rPr>
        <w:t>lebo</w:t>
      </w:r>
      <w:r w:rsidR="00151783" w:rsidRPr="00497323">
        <w:rPr>
          <w:sz w:val="18"/>
          <w:szCs w:val="18"/>
        </w:rPr>
        <w:t xml:space="preserve"> zúčtovania</w:t>
      </w:r>
      <w:r w:rsidR="009B4F0F" w:rsidRPr="00497323">
        <w:rPr>
          <w:sz w:val="18"/>
          <w:szCs w:val="18"/>
        </w:rPr>
        <w:t xml:space="preserve"> opravných položiek k zásobám.</w:t>
      </w:r>
    </w:p>
    <w:p w14:paraId="06275B57" w14:textId="77777777" w:rsidR="002279FB" w:rsidRDefault="002279FB" w:rsidP="002279FB">
      <w:pPr>
        <w:spacing w:before="0" w:line="240" w:lineRule="auto"/>
        <w:rPr>
          <w:b/>
          <w:i/>
          <w:sz w:val="18"/>
          <w:szCs w:val="18"/>
        </w:rPr>
      </w:pPr>
      <w:r w:rsidRPr="002279FB">
        <w:rPr>
          <w:b/>
          <w:i/>
          <w:sz w:val="18"/>
          <w:szCs w:val="18"/>
        </w:rPr>
        <w:lastRenderedPageBreak/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7</w:t>
      </w:r>
      <w:r w:rsidR="0026384B" w:rsidRPr="0026384B">
        <w:rPr>
          <w:b/>
          <w:i/>
          <w:sz w:val="18"/>
          <w:szCs w:val="18"/>
        </w:rPr>
        <w:t xml:space="preserve">  </w:t>
      </w:r>
      <w:r w:rsidRPr="002279FB">
        <w:rPr>
          <w:b/>
          <w:i/>
          <w:sz w:val="18"/>
          <w:szCs w:val="18"/>
        </w:rPr>
        <w:t xml:space="preserve">o vývoji opravných položiek k zásobám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1548"/>
        <w:gridCol w:w="1547"/>
        <w:gridCol w:w="1547"/>
        <w:gridCol w:w="1547"/>
        <w:gridCol w:w="1547"/>
      </w:tblGrid>
      <w:tr w:rsidR="002279FB" w:rsidRPr="002279FB" w14:paraId="58C1F63C" w14:textId="77777777" w:rsidTr="002279FB">
        <w:trPr>
          <w:trHeight w:val="284"/>
        </w:trPr>
        <w:tc>
          <w:tcPr>
            <w:tcW w:w="1119" w:type="pct"/>
            <w:vAlign w:val="center"/>
          </w:tcPr>
          <w:p w14:paraId="2EE7C44A" w14:textId="77777777"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Druh zásob</w:t>
            </w:r>
          </w:p>
        </w:tc>
        <w:tc>
          <w:tcPr>
            <w:tcW w:w="776" w:type="pct"/>
            <w:vAlign w:val="center"/>
          </w:tcPr>
          <w:p w14:paraId="0C6220C1" w14:textId="77777777"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776" w:type="pct"/>
            <w:vAlign w:val="center"/>
          </w:tcPr>
          <w:p w14:paraId="2B8F45BC" w14:textId="77777777"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776" w:type="pct"/>
            <w:vAlign w:val="center"/>
          </w:tcPr>
          <w:p w14:paraId="32730AEC" w14:textId="77777777"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776" w:type="pct"/>
            <w:vAlign w:val="center"/>
          </w:tcPr>
          <w:p w14:paraId="0276E079" w14:textId="77777777"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776" w:type="pct"/>
            <w:vAlign w:val="center"/>
          </w:tcPr>
          <w:p w14:paraId="258E222E" w14:textId="77777777"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5C049C" w:rsidRPr="002279FB" w14:paraId="32C6C4C3" w14:textId="77777777" w:rsidTr="00BF54DF">
        <w:trPr>
          <w:trHeight w:val="284"/>
        </w:trPr>
        <w:tc>
          <w:tcPr>
            <w:tcW w:w="1119" w:type="pct"/>
            <w:vAlign w:val="center"/>
          </w:tcPr>
          <w:p w14:paraId="24103D21" w14:textId="77777777" w:rsidR="005C049C" w:rsidRPr="002279FB" w:rsidRDefault="005C049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776" w:type="pct"/>
            <w:vAlign w:val="center"/>
          </w:tcPr>
          <w:p w14:paraId="1E05F2F5" w14:textId="77777777" w:rsidR="005C049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65465DEB" w14:textId="77777777" w:rsidR="005C049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578DF40F" w14:textId="77777777" w:rsidR="005C049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7BD8CEAB" w14:textId="77777777" w:rsidR="005C049C" w:rsidRPr="00B80FC6" w:rsidRDefault="005C049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14:paraId="477D738D" w14:textId="77777777" w:rsidR="005C049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C049C" w:rsidRPr="002279FB" w14:paraId="00555A07" w14:textId="77777777" w:rsidTr="00BF54DF">
        <w:trPr>
          <w:trHeight w:val="284"/>
        </w:trPr>
        <w:tc>
          <w:tcPr>
            <w:tcW w:w="1119" w:type="pct"/>
            <w:vAlign w:val="center"/>
          </w:tcPr>
          <w:p w14:paraId="0E772CD5" w14:textId="77777777" w:rsidR="005C049C" w:rsidRPr="002279FB" w:rsidRDefault="005C049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 xml:space="preserve">Výrobky </w:t>
            </w:r>
          </w:p>
        </w:tc>
        <w:tc>
          <w:tcPr>
            <w:tcW w:w="776" w:type="pct"/>
            <w:vAlign w:val="center"/>
          </w:tcPr>
          <w:p w14:paraId="0CFF9F81" w14:textId="77777777" w:rsidR="005C049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4596CD36" w14:textId="77777777" w:rsidR="005C049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454B770B" w14:textId="77777777" w:rsidR="005C049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7B22C672" w14:textId="77777777" w:rsidR="005C049C" w:rsidRPr="00B80FC6" w:rsidRDefault="005C049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14:paraId="0024015F" w14:textId="77777777" w:rsidR="005C049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C049C" w:rsidRPr="002279FB" w14:paraId="525FF85D" w14:textId="77777777" w:rsidTr="00BF54DF">
        <w:trPr>
          <w:trHeight w:val="284"/>
        </w:trPr>
        <w:tc>
          <w:tcPr>
            <w:tcW w:w="1119" w:type="pct"/>
            <w:vAlign w:val="center"/>
          </w:tcPr>
          <w:p w14:paraId="656B8114" w14:textId="77777777" w:rsidR="005C049C" w:rsidRPr="002279FB" w:rsidRDefault="005C049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Zvieratá</w:t>
            </w:r>
          </w:p>
        </w:tc>
        <w:tc>
          <w:tcPr>
            <w:tcW w:w="776" w:type="pct"/>
            <w:vAlign w:val="center"/>
          </w:tcPr>
          <w:p w14:paraId="6843CFDE" w14:textId="77777777" w:rsidR="005C049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0C8A5649" w14:textId="77777777" w:rsidR="005C049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321CF1CE" w14:textId="77777777" w:rsidR="005C049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1B754A06" w14:textId="77777777" w:rsidR="005C049C" w:rsidRPr="00B80FC6" w:rsidRDefault="005C049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14:paraId="7DA58804" w14:textId="77777777" w:rsidR="005C049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C049C" w:rsidRPr="002279FB" w14:paraId="1B1C7615" w14:textId="77777777" w:rsidTr="00BF54DF">
        <w:trPr>
          <w:trHeight w:val="284"/>
        </w:trPr>
        <w:tc>
          <w:tcPr>
            <w:tcW w:w="1119" w:type="pct"/>
            <w:vAlign w:val="center"/>
          </w:tcPr>
          <w:p w14:paraId="46C7EBD0" w14:textId="77777777" w:rsidR="005C049C" w:rsidRPr="002279FB" w:rsidRDefault="005C049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Tovar</w:t>
            </w:r>
          </w:p>
        </w:tc>
        <w:tc>
          <w:tcPr>
            <w:tcW w:w="776" w:type="pct"/>
            <w:vAlign w:val="center"/>
          </w:tcPr>
          <w:p w14:paraId="7EAE7734" w14:textId="77777777" w:rsidR="005C049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062014A2" w14:textId="77777777" w:rsidR="005C049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17C43F61" w14:textId="77777777" w:rsidR="005C049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5EC02C60" w14:textId="77777777" w:rsidR="005C049C" w:rsidRPr="00B80FC6" w:rsidRDefault="005C049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14:paraId="0D734B4D" w14:textId="77777777" w:rsidR="005C049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2E0A97" w:rsidRPr="002279FB" w14:paraId="72864927" w14:textId="77777777" w:rsidTr="00BF54DF">
        <w:trPr>
          <w:trHeight w:val="284"/>
        </w:trPr>
        <w:tc>
          <w:tcPr>
            <w:tcW w:w="1119" w:type="pct"/>
            <w:vAlign w:val="center"/>
          </w:tcPr>
          <w:p w14:paraId="2DEAC471" w14:textId="77777777" w:rsidR="002E0A97" w:rsidRPr="002279FB" w:rsidRDefault="002E0A97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Poskytnutý preddavok na zásoby</w:t>
            </w:r>
          </w:p>
        </w:tc>
        <w:tc>
          <w:tcPr>
            <w:tcW w:w="776" w:type="pct"/>
            <w:vAlign w:val="center"/>
          </w:tcPr>
          <w:p w14:paraId="227F0176" w14:textId="77777777"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14:paraId="7D67E09C" w14:textId="77777777"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14:paraId="1520AB39" w14:textId="77777777"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14:paraId="21556893" w14:textId="77777777"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14:paraId="64999216" w14:textId="77777777"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</w:tr>
      <w:tr w:rsidR="002E0A97" w:rsidRPr="002279FB" w14:paraId="49E724E3" w14:textId="77777777" w:rsidTr="00BF54DF">
        <w:trPr>
          <w:trHeight w:val="284"/>
        </w:trPr>
        <w:tc>
          <w:tcPr>
            <w:tcW w:w="1119" w:type="pct"/>
            <w:vAlign w:val="center"/>
          </w:tcPr>
          <w:p w14:paraId="24B16457" w14:textId="77777777" w:rsidR="002E0A97" w:rsidRPr="002279FB" w:rsidRDefault="002E0A97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Zásoby spolu</w:t>
            </w:r>
          </w:p>
        </w:tc>
        <w:tc>
          <w:tcPr>
            <w:tcW w:w="776" w:type="pct"/>
            <w:vAlign w:val="center"/>
          </w:tcPr>
          <w:p w14:paraId="44632B28" w14:textId="77777777" w:rsidR="002E0A97" w:rsidRPr="008D6513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2B7B774C" w14:textId="77777777" w:rsidR="002E0A97" w:rsidRPr="008D6513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3A9C6950" w14:textId="77777777" w:rsidR="002E0A97" w:rsidRPr="008D6513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1D80FF93" w14:textId="77777777"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14:paraId="78D97840" w14:textId="77777777" w:rsidR="002E0A97" w:rsidRPr="008D6513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14:paraId="437EF933" w14:textId="77777777" w:rsidR="002279FB" w:rsidRPr="002279FB" w:rsidRDefault="002279FB" w:rsidP="002279FB">
      <w:pPr>
        <w:spacing w:before="0" w:line="240" w:lineRule="auto"/>
        <w:rPr>
          <w:b/>
          <w:i/>
          <w:sz w:val="18"/>
          <w:szCs w:val="18"/>
        </w:rPr>
      </w:pPr>
    </w:p>
    <w:p w14:paraId="792AE01B" w14:textId="77777777" w:rsidR="009B4F0F" w:rsidRDefault="003D6571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Opis významných pohľadávok v nadväznosti na položky súvahy</w:t>
      </w:r>
      <w:r w:rsidR="009B4F0F" w:rsidRPr="00497323">
        <w:rPr>
          <w:sz w:val="18"/>
          <w:szCs w:val="18"/>
        </w:rPr>
        <w:t xml:space="preserve"> a v členení na pohľadávky za hlavnú činnosť a podnikateľskú činnosť.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0"/>
        <w:gridCol w:w="4984"/>
        <w:gridCol w:w="1994"/>
      </w:tblGrid>
      <w:tr w:rsidR="00D77DBF" w:rsidRPr="00B80FC6" w14:paraId="05E0E460" w14:textId="77777777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14:paraId="7CE4700E" w14:textId="77777777" w:rsidR="00D77DBF" w:rsidRPr="00B80FC6" w:rsidRDefault="00D77DB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Významné pohľadávky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62ABB9DA" w14:textId="77777777" w:rsidR="00D77DBF" w:rsidRPr="00B80FC6" w:rsidRDefault="00D77DB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Opis </w:t>
            </w:r>
          </w:p>
        </w:tc>
        <w:tc>
          <w:tcPr>
            <w:tcW w:w="1873" w:type="pct"/>
            <w:vAlign w:val="center"/>
          </w:tcPr>
          <w:p w14:paraId="7105C845" w14:textId="77777777" w:rsidR="00D77DBF" w:rsidRPr="00B80FC6" w:rsidRDefault="00D77DBF" w:rsidP="00D77DB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Suma</w:t>
            </w:r>
          </w:p>
        </w:tc>
      </w:tr>
      <w:tr w:rsidR="00D77DBF" w:rsidRPr="00B80FC6" w14:paraId="2B4B7390" w14:textId="77777777" w:rsidTr="00C64368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14:paraId="1FA5DA2B" w14:textId="77777777" w:rsidR="00D77DBF" w:rsidRPr="00B80FC6" w:rsidRDefault="00176475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žiadne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38AF6C4D" w14:textId="77777777" w:rsidR="00D77DBF" w:rsidRPr="00B80FC6" w:rsidRDefault="00D77DBF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873" w:type="pct"/>
            <w:vAlign w:val="center"/>
          </w:tcPr>
          <w:p w14:paraId="3CDAA728" w14:textId="77777777" w:rsidR="00D77DBF" w:rsidRPr="00B80FC6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089D207A" w14:textId="77777777" w:rsidR="00725021" w:rsidRPr="00497323" w:rsidRDefault="00725021" w:rsidP="00725021">
      <w:pPr>
        <w:spacing w:before="0" w:after="0" w:line="240" w:lineRule="auto"/>
        <w:rPr>
          <w:sz w:val="18"/>
          <w:szCs w:val="18"/>
        </w:rPr>
      </w:pPr>
    </w:p>
    <w:p w14:paraId="0EF38E89" w14:textId="77777777" w:rsidR="00DB1285" w:rsidRDefault="003D6571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Prehľad </w:t>
      </w:r>
      <w:r w:rsidR="00DB1285" w:rsidRPr="00497323">
        <w:rPr>
          <w:sz w:val="18"/>
          <w:szCs w:val="18"/>
        </w:rPr>
        <w:t> opravných polož</w:t>
      </w:r>
      <w:r w:rsidR="00C72ECC" w:rsidRPr="00497323">
        <w:rPr>
          <w:sz w:val="18"/>
          <w:szCs w:val="18"/>
        </w:rPr>
        <w:t>ie</w:t>
      </w:r>
      <w:r w:rsidR="00DB1285" w:rsidRPr="00497323">
        <w:rPr>
          <w:sz w:val="18"/>
          <w:szCs w:val="18"/>
        </w:rPr>
        <w:t>k k</w:t>
      </w:r>
      <w:r w:rsidR="002D701F" w:rsidRPr="00497323">
        <w:rPr>
          <w:sz w:val="18"/>
          <w:szCs w:val="18"/>
        </w:rPr>
        <w:t> </w:t>
      </w:r>
      <w:r w:rsidR="00DB1285" w:rsidRPr="00497323">
        <w:rPr>
          <w:sz w:val="18"/>
          <w:szCs w:val="18"/>
        </w:rPr>
        <w:t>pohľadávkam</w:t>
      </w:r>
      <w:r w:rsidR="002D701F" w:rsidRPr="00497323">
        <w:rPr>
          <w:sz w:val="18"/>
          <w:szCs w:val="18"/>
        </w:rPr>
        <w:t>,</w:t>
      </w:r>
      <w:r w:rsidR="00DB1285" w:rsidRPr="00497323">
        <w:rPr>
          <w:sz w:val="18"/>
          <w:szCs w:val="18"/>
        </w:rPr>
        <w:t xml:space="preserve"> </w:t>
      </w:r>
      <w:r w:rsidR="002D701F" w:rsidRPr="00497323">
        <w:rPr>
          <w:sz w:val="18"/>
          <w:szCs w:val="18"/>
        </w:rPr>
        <w:t xml:space="preserve">pričom sa uvádza ich stav na začiatku bežného účtovného obdobia, tvorba, </w:t>
      </w:r>
      <w:r w:rsidR="00F914BA" w:rsidRPr="00497323">
        <w:rPr>
          <w:sz w:val="18"/>
          <w:szCs w:val="18"/>
        </w:rPr>
        <w:t xml:space="preserve">zníženie alebo </w:t>
      </w:r>
      <w:r w:rsidR="002D701F" w:rsidRPr="00497323">
        <w:rPr>
          <w:sz w:val="18"/>
          <w:szCs w:val="18"/>
        </w:rPr>
        <w:t>zúčtovanie opravných položiek počas bežného účtovného obdobia a stav na konci bežného účtovného obdobia, ako aj dôvod tvorby</w:t>
      </w:r>
      <w:r w:rsidR="00F914BA" w:rsidRPr="00497323">
        <w:rPr>
          <w:sz w:val="18"/>
          <w:szCs w:val="18"/>
        </w:rPr>
        <w:t xml:space="preserve">, zníženia </w:t>
      </w:r>
      <w:r w:rsidR="002D701F" w:rsidRPr="00497323">
        <w:rPr>
          <w:sz w:val="18"/>
          <w:szCs w:val="18"/>
        </w:rPr>
        <w:t>a</w:t>
      </w:r>
      <w:r w:rsidR="00F914BA" w:rsidRPr="00497323">
        <w:rPr>
          <w:sz w:val="18"/>
          <w:szCs w:val="18"/>
        </w:rPr>
        <w:t>lebo</w:t>
      </w:r>
      <w:r w:rsidR="002D701F" w:rsidRPr="00497323">
        <w:rPr>
          <w:sz w:val="18"/>
          <w:szCs w:val="18"/>
        </w:rPr>
        <w:t xml:space="preserve"> zúčtovania opravných položiek k pohľadávkam.</w:t>
      </w:r>
    </w:p>
    <w:p w14:paraId="30AFE9AC" w14:textId="77777777" w:rsidR="0026384B" w:rsidRPr="0026384B" w:rsidRDefault="0026384B" w:rsidP="0026384B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26384B">
        <w:rPr>
          <w:b/>
          <w:i/>
          <w:sz w:val="18"/>
          <w:szCs w:val="18"/>
        </w:rPr>
        <w:t>abuľka k čl. III ods. 9  o vývoji opravných položiek k pohľadávkam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1511"/>
        <w:gridCol w:w="1513"/>
        <w:gridCol w:w="1511"/>
        <w:gridCol w:w="1513"/>
        <w:gridCol w:w="1509"/>
      </w:tblGrid>
      <w:tr w:rsidR="00461D4F" w:rsidRPr="00461D4F" w14:paraId="6664FD94" w14:textId="77777777" w:rsidTr="002E0A97">
        <w:trPr>
          <w:trHeight w:val="608"/>
        </w:trPr>
        <w:tc>
          <w:tcPr>
            <w:tcW w:w="1209" w:type="pct"/>
            <w:vAlign w:val="center"/>
          </w:tcPr>
          <w:p w14:paraId="67A44565" w14:textId="77777777"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Druh pohľadávok</w:t>
            </w:r>
          </w:p>
        </w:tc>
        <w:tc>
          <w:tcPr>
            <w:tcW w:w="758" w:type="pct"/>
            <w:vAlign w:val="center"/>
          </w:tcPr>
          <w:p w14:paraId="240732B2" w14:textId="77777777"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759" w:type="pct"/>
            <w:vAlign w:val="center"/>
          </w:tcPr>
          <w:p w14:paraId="4330ABEF" w14:textId="77777777"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758" w:type="pct"/>
            <w:vAlign w:val="center"/>
          </w:tcPr>
          <w:p w14:paraId="3D40BE6D" w14:textId="77777777"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759" w:type="pct"/>
            <w:vAlign w:val="center"/>
          </w:tcPr>
          <w:p w14:paraId="77D623D3" w14:textId="77777777"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758" w:type="pct"/>
            <w:vAlign w:val="center"/>
          </w:tcPr>
          <w:p w14:paraId="6D2959C0" w14:textId="77777777"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461D4F" w:rsidRPr="00461D4F" w14:paraId="0CA38598" w14:textId="77777777" w:rsidTr="00BF54DF">
        <w:trPr>
          <w:trHeight w:val="284"/>
        </w:trPr>
        <w:tc>
          <w:tcPr>
            <w:tcW w:w="1209" w:type="pct"/>
            <w:vAlign w:val="center"/>
          </w:tcPr>
          <w:p w14:paraId="4B610715" w14:textId="77777777"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z obchodného styku</w:t>
            </w:r>
          </w:p>
        </w:tc>
        <w:tc>
          <w:tcPr>
            <w:tcW w:w="758" w:type="pct"/>
            <w:vAlign w:val="center"/>
          </w:tcPr>
          <w:p w14:paraId="6459952E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14:paraId="5BBCFCC5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14:paraId="7C3A0374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14:paraId="58A37CF0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14:paraId="12FCF083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461D4F" w:rsidRPr="00461D4F" w14:paraId="28581144" w14:textId="77777777" w:rsidTr="00BF54DF">
        <w:trPr>
          <w:trHeight w:val="284"/>
        </w:trPr>
        <w:tc>
          <w:tcPr>
            <w:tcW w:w="1209" w:type="pct"/>
            <w:vAlign w:val="center"/>
          </w:tcPr>
          <w:p w14:paraId="7848CDF0" w14:textId="77777777"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Ostatné pohľadávky</w:t>
            </w:r>
          </w:p>
        </w:tc>
        <w:tc>
          <w:tcPr>
            <w:tcW w:w="758" w:type="pct"/>
            <w:vAlign w:val="center"/>
          </w:tcPr>
          <w:p w14:paraId="1C117975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14:paraId="656D4E59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14:paraId="2D63AC29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14:paraId="63D07616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14:paraId="4F4F17FC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461D4F" w:rsidRPr="00461D4F" w14:paraId="21E8C6E4" w14:textId="77777777" w:rsidTr="00BF54DF">
        <w:trPr>
          <w:trHeight w:val="284"/>
        </w:trPr>
        <w:tc>
          <w:tcPr>
            <w:tcW w:w="1209" w:type="pct"/>
            <w:vAlign w:val="center"/>
          </w:tcPr>
          <w:p w14:paraId="559B14B3" w14:textId="77777777"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voči účastníkom združení</w:t>
            </w:r>
          </w:p>
        </w:tc>
        <w:tc>
          <w:tcPr>
            <w:tcW w:w="758" w:type="pct"/>
            <w:vAlign w:val="center"/>
          </w:tcPr>
          <w:p w14:paraId="3975FD4E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14:paraId="7E8370D9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14:paraId="138D3B08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14:paraId="2C1E61AC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14:paraId="2495CD11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461D4F" w:rsidRPr="00461D4F" w14:paraId="41C8EABC" w14:textId="77777777" w:rsidTr="00BF54DF">
        <w:trPr>
          <w:trHeight w:val="284"/>
        </w:trPr>
        <w:tc>
          <w:tcPr>
            <w:tcW w:w="1209" w:type="pct"/>
            <w:vAlign w:val="center"/>
          </w:tcPr>
          <w:p w14:paraId="7A22D7C4" w14:textId="77777777"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Iné pohľadávky</w:t>
            </w:r>
          </w:p>
        </w:tc>
        <w:tc>
          <w:tcPr>
            <w:tcW w:w="758" w:type="pct"/>
            <w:vAlign w:val="center"/>
          </w:tcPr>
          <w:p w14:paraId="25BC6A39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14:paraId="4843D576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14:paraId="6D60F804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14:paraId="3C179DBA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14:paraId="710AAE2D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2E0A97" w:rsidRPr="00461D4F" w14:paraId="355E430C" w14:textId="77777777" w:rsidTr="00BF54DF">
        <w:trPr>
          <w:trHeight w:val="284"/>
        </w:trPr>
        <w:tc>
          <w:tcPr>
            <w:tcW w:w="1209" w:type="pct"/>
            <w:vAlign w:val="center"/>
          </w:tcPr>
          <w:p w14:paraId="53E207D6" w14:textId="77777777" w:rsidR="002E0A97" w:rsidRPr="00461D4F" w:rsidRDefault="002E0A97" w:rsidP="00461D4F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Pohľadávky spolu</w:t>
            </w:r>
          </w:p>
        </w:tc>
        <w:tc>
          <w:tcPr>
            <w:tcW w:w="758" w:type="pct"/>
            <w:vAlign w:val="center"/>
          </w:tcPr>
          <w:p w14:paraId="215378E8" w14:textId="77777777" w:rsidR="002E0A97" w:rsidRPr="00C54F78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59" w:type="pct"/>
            <w:vAlign w:val="center"/>
          </w:tcPr>
          <w:p w14:paraId="1A521FCB" w14:textId="77777777" w:rsidR="002E0A97" w:rsidRPr="00C54F78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58" w:type="pct"/>
            <w:vAlign w:val="center"/>
          </w:tcPr>
          <w:p w14:paraId="5B9A7B79" w14:textId="77777777" w:rsidR="002E0A97" w:rsidRPr="00C54F78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59" w:type="pct"/>
            <w:vAlign w:val="center"/>
          </w:tcPr>
          <w:p w14:paraId="507FAACC" w14:textId="77777777" w:rsidR="002E0A97" w:rsidRPr="00C54F78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14:paraId="4CC825C8" w14:textId="77777777" w:rsidR="002E0A97" w:rsidRPr="00C54F78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14:paraId="7C3EF195" w14:textId="77777777" w:rsidR="0026384B" w:rsidRPr="00497323" w:rsidRDefault="0026384B" w:rsidP="00461D4F">
      <w:pPr>
        <w:spacing w:before="0" w:after="0" w:line="240" w:lineRule="auto"/>
        <w:rPr>
          <w:sz w:val="18"/>
          <w:szCs w:val="18"/>
        </w:rPr>
      </w:pPr>
    </w:p>
    <w:p w14:paraId="15C6D33F" w14:textId="77777777" w:rsidR="00D87E14" w:rsidRDefault="00D87E14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 pohľadávok do lehoty sp</w:t>
      </w:r>
      <w:r w:rsidR="00503A66" w:rsidRPr="00497323">
        <w:rPr>
          <w:sz w:val="18"/>
          <w:szCs w:val="18"/>
        </w:rPr>
        <w:t>latnosti a po lehote splatnosti.</w:t>
      </w:r>
    </w:p>
    <w:p w14:paraId="07A2E3F1" w14:textId="77777777" w:rsidR="00461D4F" w:rsidRPr="00461D4F" w:rsidRDefault="00461D4F" w:rsidP="00461D4F">
      <w:pPr>
        <w:spacing w:before="0" w:line="240" w:lineRule="auto"/>
        <w:rPr>
          <w:i/>
          <w:sz w:val="18"/>
          <w:szCs w:val="18"/>
        </w:rPr>
      </w:pPr>
      <w:r w:rsidRPr="00461D4F">
        <w:rPr>
          <w:b/>
          <w:i/>
          <w:sz w:val="18"/>
          <w:szCs w:val="18"/>
        </w:rPr>
        <w:t xml:space="preserve">Tabuľka k čl. III ods. 10  o pohľadávkach do lehoty splatnosti a po lehote splatnosti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8"/>
        <w:gridCol w:w="2990"/>
        <w:gridCol w:w="2990"/>
      </w:tblGrid>
      <w:tr w:rsidR="00461D4F" w:rsidRPr="007002DC" w14:paraId="5EA99EEC" w14:textId="77777777" w:rsidTr="00945816">
        <w:trPr>
          <w:trHeight w:val="284"/>
        </w:trPr>
        <w:tc>
          <w:tcPr>
            <w:tcW w:w="2000" w:type="pct"/>
            <w:vMerge w:val="restart"/>
          </w:tcPr>
          <w:p w14:paraId="0F0F560B" w14:textId="77777777" w:rsidR="00461D4F" w:rsidRPr="00461D4F" w:rsidRDefault="00461D4F" w:rsidP="00461D4F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pct"/>
            <w:gridSpan w:val="2"/>
            <w:vAlign w:val="center"/>
          </w:tcPr>
          <w:p w14:paraId="5A648E08" w14:textId="77777777"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461D4F" w:rsidRPr="007002DC" w14:paraId="76A21DCF" w14:textId="77777777" w:rsidTr="00945816">
        <w:trPr>
          <w:trHeight w:val="284"/>
        </w:trPr>
        <w:tc>
          <w:tcPr>
            <w:tcW w:w="2000" w:type="pct"/>
            <w:vMerge/>
          </w:tcPr>
          <w:p w14:paraId="2C42B1A8" w14:textId="77777777" w:rsidR="00461D4F" w:rsidRPr="00461D4F" w:rsidRDefault="00461D4F" w:rsidP="00461D4F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14:paraId="15A63F6B" w14:textId="77777777"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1500" w:type="pct"/>
            <w:vAlign w:val="center"/>
          </w:tcPr>
          <w:p w14:paraId="25DBA6FE" w14:textId="77777777"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461D4F" w:rsidRPr="007002DC" w14:paraId="6136E8E5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445E8F9A" w14:textId="77777777"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do lehoty splatnosti</w:t>
            </w:r>
          </w:p>
        </w:tc>
        <w:tc>
          <w:tcPr>
            <w:tcW w:w="1500" w:type="pct"/>
            <w:vAlign w:val="center"/>
          </w:tcPr>
          <w:p w14:paraId="7AB7D518" w14:textId="77777777" w:rsidR="00461D4F" w:rsidRPr="00461D4F" w:rsidRDefault="00095A38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00" w:type="pct"/>
            <w:vAlign w:val="center"/>
          </w:tcPr>
          <w:p w14:paraId="7976E4DD" w14:textId="1877CF6E" w:rsidR="00461D4F" w:rsidRPr="00461D4F" w:rsidRDefault="004A0F79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461D4F" w:rsidRPr="007002DC" w14:paraId="12C132CC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129187B7" w14:textId="77777777"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po lehote splatnosti</w:t>
            </w:r>
          </w:p>
        </w:tc>
        <w:tc>
          <w:tcPr>
            <w:tcW w:w="1500" w:type="pct"/>
            <w:vAlign w:val="center"/>
          </w:tcPr>
          <w:p w14:paraId="741027E2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14:paraId="2AD6EFFB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461D4F" w:rsidRPr="007002DC" w14:paraId="01E55B36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18C681F2" w14:textId="77777777" w:rsidR="00461D4F" w:rsidRPr="00461D4F" w:rsidRDefault="00461D4F" w:rsidP="00461D4F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Pohľadávky spolu</w:t>
            </w:r>
          </w:p>
        </w:tc>
        <w:tc>
          <w:tcPr>
            <w:tcW w:w="1500" w:type="pct"/>
            <w:vAlign w:val="center"/>
          </w:tcPr>
          <w:p w14:paraId="1273DF7B" w14:textId="77777777" w:rsidR="00461D4F" w:rsidRPr="00C54F78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500" w:type="pct"/>
            <w:vAlign w:val="center"/>
          </w:tcPr>
          <w:p w14:paraId="02513EDD" w14:textId="671CF742" w:rsidR="00461D4F" w:rsidRPr="00C54F78" w:rsidRDefault="004A0F79" w:rsidP="00095A3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14:paraId="56E8DF90" w14:textId="77777777" w:rsidR="00461D4F" w:rsidRPr="00497323" w:rsidRDefault="00461D4F" w:rsidP="00461D4F">
      <w:pPr>
        <w:spacing w:before="0" w:after="0" w:line="240" w:lineRule="auto"/>
        <w:rPr>
          <w:sz w:val="18"/>
          <w:szCs w:val="18"/>
        </w:rPr>
      </w:pPr>
    </w:p>
    <w:p w14:paraId="3ED589F3" w14:textId="77777777" w:rsidR="003C3DA6" w:rsidRDefault="00DB1285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významných polož</w:t>
      </w:r>
      <w:r w:rsidR="003D6571" w:rsidRPr="00497323">
        <w:rPr>
          <w:sz w:val="18"/>
          <w:szCs w:val="18"/>
        </w:rPr>
        <w:t>ie</w:t>
      </w:r>
      <w:r w:rsidRPr="00497323">
        <w:rPr>
          <w:sz w:val="18"/>
          <w:szCs w:val="18"/>
        </w:rPr>
        <w:t>k časového rozlíšenia nákladov budúcich období a príjmov budúcich období.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0"/>
        <w:gridCol w:w="4984"/>
        <w:gridCol w:w="1994"/>
      </w:tblGrid>
      <w:tr w:rsidR="009B4B0C" w:rsidRPr="00B80FC6" w14:paraId="566A7B40" w14:textId="77777777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14:paraId="2119FE07" w14:textId="77777777" w:rsidR="009B4B0C" w:rsidRPr="00B80FC6" w:rsidRDefault="009B4B0C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Významné položky časového rozlíšenia nákladov 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7D3328B5" w14:textId="77777777" w:rsidR="009B4B0C" w:rsidRPr="00B80FC6" w:rsidRDefault="009B4B0C" w:rsidP="009B4B0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Opis</w:t>
            </w:r>
          </w:p>
        </w:tc>
        <w:tc>
          <w:tcPr>
            <w:tcW w:w="1090" w:type="pct"/>
            <w:vAlign w:val="center"/>
          </w:tcPr>
          <w:p w14:paraId="2EADA39D" w14:textId="77777777" w:rsidR="009B4B0C" w:rsidRPr="00B80FC6" w:rsidRDefault="009B4B0C" w:rsidP="009B4B0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Suma</w:t>
            </w:r>
          </w:p>
        </w:tc>
      </w:tr>
      <w:tr w:rsidR="009B4B0C" w:rsidRPr="00B80FC6" w14:paraId="18740D9F" w14:textId="77777777" w:rsidTr="00BF54D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14:paraId="4E072F73" w14:textId="77777777" w:rsidR="009B4B0C" w:rsidRPr="00B80FC6" w:rsidRDefault="009B4B0C" w:rsidP="00B80FC6">
            <w:pPr>
              <w:numPr>
                <w:ilvl w:val="0"/>
                <w:numId w:val="16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časové rozlíšenie nákladov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04B42985" w14:textId="77777777" w:rsidR="009B4B0C" w:rsidRPr="00B80FC6" w:rsidRDefault="009B4B0C" w:rsidP="009B4B0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90" w:type="pct"/>
            <w:vAlign w:val="center"/>
          </w:tcPr>
          <w:p w14:paraId="0EA98586" w14:textId="77777777" w:rsidR="009B4B0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9B4B0C" w:rsidRPr="00B80FC6" w14:paraId="497A61AE" w14:textId="77777777" w:rsidTr="00BF54D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14:paraId="373B391F" w14:textId="77777777" w:rsidR="009B4B0C" w:rsidRPr="00B80FC6" w:rsidRDefault="009B4B0C" w:rsidP="00B80FC6">
            <w:pPr>
              <w:numPr>
                <w:ilvl w:val="0"/>
                <w:numId w:val="16"/>
              </w:num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príjmy budúcich období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760B221D" w14:textId="77777777" w:rsidR="009B4B0C" w:rsidRPr="00B80FC6" w:rsidRDefault="009B4B0C" w:rsidP="009B4B0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90" w:type="pct"/>
            <w:vAlign w:val="center"/>
          </w:tcPr>
          <w:p w14:paraId="2428BA28" w14:textId="77777777" w:rsidR="009B4B0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14:paraId="77021F2F" w14:textId="77777777" w:rsidR="00461D4F" w:rsidRPr="00497323" w:rsidRDefault="00461D4F" w:rsidP="00461D4F">
      <w:pPr>
        <w:spacing w:before="0" w:line="240" w:lineRule="auto"/>
        <w:rPr>
          <w:sz w:val="18"/>
          <w:szCs w:val="18"/>
        </w:rPr>
      </w:pPr>
    </w:p>
    <w:p w14:paraId="27733926" w14:textId="77777777" w:rsidR="00922A1B" w:rsidRPr="00497323" w:rsidRDefault="00922A1B" w:rsidP="00497323">
      <w:pPr>
        <w:numPr>
          <w:ilvl w:val="0"/>
          <w:numId w:val="1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Opis a výška zmien vlastných zdrojov krytia neobežného majetku a obežného majetku podľa položiek súvahy za </w:t>
      </w:r>
      <w:r w:rsidR="00F914BA" w:rsidRPr="00497323">
        <w:rPr>
          <w:sz w:val="18"/>
          <w:szCs w:val="18"/>
        </w:rPr>
        <w:t xml:space="preserve">bežné </w:t>
      </w:r>
      <w:r w:rsidRPr="00497323">
        <w:rPr>
          <w:sz w:val="18"/>
          <w:szCs w:val="18"/>
        </w:rPr>
        <w:t xml:space="preserve">účtovné obdobie, a to </w:t>
      </w:r>
    </w:p>
    <w:p w14:paraId="0A643003" w14:textId="77777777" w:rsidR="00922A1B" w:rsidRPr="00497323" w:rsidRDefault="00922A1B" w:rsidP="00461D4F">
      <w:pPr>
        <w:numPr>
          <w:ilvl w:val="0"/>
          <w:numId w:val="17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opis základného imania, nadačného imania v nadáciách, výška vkladov zakladateľov</w:t>
      </w:r>
      <w:r w:rsidR="00F914BA" w:rsidRPr="00497323">
        <w:rPr>
          <w:sz w:val="18"/>
          <w:szCs w:val="18"/>
        </w:rPr>
        <w:t xml:space="preserve"> alebo zriaďovateľov</w:t>
      </w:r>
      <w:r w:rsidRPr="00497323">
        <w:rPr>
          <w:sz w:val="18"/>
          <w:szCs w:val="18"/>
        </w:rPr>
        <w:t xml:space="preserve">, prioritný majetok v neziskových organizáciách poskytujúcich všeobecne prospešné služby, prevody zdrojov z fondov </w:t>
      </w:r>
      <w:r w:rsidR="00F914BA" w:rsidRPr="00497323">
        <w:rPr>
          <w:sz w:val="18"/>
          <w:szCs w:val="18"/>
        </w:rPr>
        <w:t>účtovnej jednotky</w:t>
      </w:r>
      <w:r w:rsidRPr="00497323">
        <w:rPr>
          <w:sz w:val="18"/>
          <w:szCs w:val="18"/>
        </w:rPr>
        <w:t xml:space="preserve"> a podobne; za jednotlivé položky sa uvádza stav na začiatku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 xml:space="preserve">účtovného obdobia, jednotlivé prírastky, úbytky, presuny a zostatok na konci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>účtovného obdobia,</w:t>
      </w:r>
    </w:p>
    <w:p w14:paraId="4092A853" w14:textId="77777777" w:rsidR="009B4F0F" w:rsidRDefault="00922A1B" w:rsidP="00461D4F">
      <w:pPr>
        <w:numPr>
          <w:ilvl w:val="0"/>
          <w:numId w:val="17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opis jednotlivých druhov fondov, ktoré tvorí účtovná jednotka, stav na začiatku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 xml:space="preserve">účtovného obdobia, prírastky, úbytky, presuny a zostatok na konci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>účtovného obdobia.</w:t>
      </w:r>
      <w:r w:rsidR="009B4F0F" w:rsidRPr="00497323">
        <w:rPr>
          <w:sz w:val="18"/>
          <w:szCs w:val="18"/>
        </w:rPr>
        <w:t xml:space="preserve"> </w:t>
      </w:r>
    </w:p>
    <w:p w14:paraId="55504BB2" w14:textId="77777777" w:rsidR="00C64368" w:rsidRDefault="00C64368">
      <w:pPr>
        <w:spacing w:before="0" w:after="0" w:line="240" w:lineRule="auto"/>
        <w:jc w:val="left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br w:type="page"/>
      </w:r>
    </w:p>
    <w:p w14:paraId="0474D9D0" w14:textId="77777777" w:rsidR="00461D4F" w:rsidRPr="00461D4F" w:rsidRDefault="00461D4F" w:rsidP="00461D4F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lastRenderedPageBreak/>
        <w:t>T</w:t>
      </w:r>
      <w:r w:rsidRPr="00461D4F">
        <w:rPr>
          <w:b/>
          <w:i/>
          <w:sz w:val="18"/>
          <w:szCs w:val="18"/>
        </w:rPr>
        <w:t>abuľka k čl. III ods. 12 o zmenách vlastných zdrojov krytia neobežného majetku a obežného majetku</w:t>
      </w:r>
      <w:r w:rsidRPr="00461D4F">
        <w:rPr>
          <w:i/>
          <w:sz w:val="18"/>
          <w:szCs w:val="18"/>
        </w:rPr>
        <w:t xml:space="preserve">    </w:t>
      </w:r>
    </w:p>
    <w:tbl>
      <w:tblPr>
        <w:tblW w:w="44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8"/>
        <w:gridCol w:w="1066"/>
        <w:gridCol w:w="1065"/>
        <w:gridCol w:w="1065"/>
        <w:gridCol w:w="1065"/>
        <w:gridCol w:w="1074"/>
      </w:tblGrid>
      <w:tr w:rsidR="00CD3920" w:rsidRPr="00CD3920" w14:paraId="13C17E3A" w14:textId="77777777" w:rsidTr="00B92942">
        <w:trPr>
          <w:trHeight w:val="284"/>
        </w:trPr>
        <w:tc>
          <w:tcPr>
            <w:tcW w:w="2000" w:type="pct"/>
            <w:vAlign w:val="center"/>
          </w:tcPr>
          <w:p w14:paraId="11D4B47E" w14:textId="77777777"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14:paraId="281CF488" w14:textId="77777777"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599" w:type="pct"/>
            <w:vAlign w:val="center"/>
          </w:tcPr>
          <w:p w14:paraId="79DDC611" w14:textId="77777777"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Prírastky</w:t>
            </w:r>
          </w:p>
          <w:p w14:paraId="4C047103" w14:textId="77777777"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(+)</w:t>
            </w:r>
          </w:p>
        </w:tc>
        <w:tc>
          <w:tcPr>
            <w:tcW w:w="599" w:type="pct"/>
            <w:vAlign w:val="center"/>
          </w:tcPr>
          <w:p w14:paraId="61705D39" w14:textId="77777777"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Úbytky</w:t>
            </w:r>
          </w:p>
          <w:p w14:paraId="2EB54B72" w14:textId="77777777"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(-)</w:t>
            </w:r>
          </w:p>
        </w:tc>
        <w:tc>
          <w:tcPr>
            <w:tcW w:w="599" w:type="pct"/>
            <w:vAlign w:val="center"/>
          </w:tcPr>
          <w:p w14:paraId="7C1C11ED" w14:textId="77777777"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Presuny</w:t>
            </w:r>
          </w:p>
          <w:p w14:paraId="5BE8B62B" w14:textId="77777777"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(+, -)</w:t>
            </w:r>
          </w:p>
        </w:tc>
        <w:tc>
          <w:tcPr>
            <w:tcW w:w="605" w:type="pct"/>
            <w:vAlign w:val="center"/>
          </w:tcPr>
          <w:p w14:paraId="09A1803E" w14:textId="77777777"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461D4F" w:rsidRPr="00CD3920" w14:paraId="7F99B88B" w14:textId="77777777" w:rsidTr="00B92942">
        <w:trPr>
          <w:trHeight w:val="284"/>
        </w:trPr>
        <w:tc>
          <w:tcPr>
            <w:tcW w:w="5000" w:type="pct"/>
            <w:gridSpan w:val="6"/>
            <w:vAlign w:val="center"/>
          </w:tcPr>
          <w:p w14:paraId="0114374A" w14:textId="77777777" w:rsidR="00461D4F" w:rsidRPr="00CD3920" w:rsidRDefault="00461D4F" w:rsidP="00F35F00">
            <w:pPr>
              <w:spacing w:before="0" w:after="0" w:line="240" w:lineRule="auto"/>
              <w:jc w:val="left"/>
              <w:rPr>
                <w:sz w:val="16"/>
                <w:szCs w:val="16"/>
                <w:lang w:eastAsia="sk-SK"/>
              </w:rPr>
            </w:pPr>
            <w:r w:rsidRPr="00CD3920">
              <w:rPr>
                <w:b/>
                <w:sz w:val="16"/>
                <w:szCs w:val="16"/>
              </w:rPr>
              <w:t>Imanie a</w:t>
            </w:r>
            <w:r w:rsidR="00E376CD">
              <w:rPr>
                <w:b/>
                <w:sz w:val="16"/>
                <w:szCs w:val="16"/>
              </w:rPr>
              <w:t> </w:t>
            </w:r>
            <w:r w:rsidRPr="00CD3920">
              <w:rPr>
                <w:b/>
                <w:sz w:val="16"/>
                <w:szCs w:val="16"/>
              </w:rPr>
              <w:t>fondy</w:t>
            </w:r>
          </w:p>
        </w:tc>
      </w:tr>
      <w:tr w:rsidR="00194A51" w:rsidRPr="00CD3920" w14:paraId="61EC8257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4749A236" w14:textId="77777777"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Základné imanie</w:t>
            </w:r>
          </w:p>
        </w:tc>
        <w:tc>
          <w:tcPr>
            <w:tcW w:w="599" w:type="pct"/>
            <w:vAlign w:val="center"/>
          </w:tcPr>
          <w:p w14:paraId="6EE0BE6B" w14:textId="4F8A0629" w:rsidR="00194A51" w:rsidRPr="00194A51" w:rsidRDefault="00B72094" w:rsidP="00B7209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11 436</w:t>
            </w:r>
          </w:p>
        </w:tc>
        <w:tc>
          <w:tcPr>
            <w:tcW w:w="599" w:type="pct"/>
            <w:vAlign w:val="center"/>
          </w:tcPr>
          <w:p w14:paraId="3EF5EFAE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7BF8B3C2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0F15199B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37841A2A" w14:textId="565E1C71" w:rsidR="00194A51" w:rsidRPr="00194A51" w:rsidRDefault="00B72094" w:rsidP="00B7209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11 436</w:t>
            </w:r>
          </w:p>
        </w:tc>
      </w:tr>
      <w:tr w:rsidR="00194A51" w:rsidRPr="00CD3920" w14:paraId="557F3D26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49512F94" w14:textId="77777777"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 xml:space="preserve">z toho: </w:t>
            </w:r>
          </w:p>
          <w:p w14:paraId="4A9B10CA" w14:textId="77777777" w:rsidR="00194A51" w:rsidRPr="00CD3920" w:rsidRDefault="00194A51" w:rsidP="00CD3920">
            <w:pPr>
              <w:numPr>
                <w:ilvl w:val="0"/>
                <w:numId w:val="18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nadačné imanie v nadácii</w:t>
            </w:r>
          </w:p>
        </w:tc>
        <w:tc>
          <w:tcPr>
            <w:tcW w:w="599" w:type="pct"/>
            <w:vAlign w:val="center"/>
          </w:tcPr>
          <w:p w14:paraId="39DFEEEC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14:paraId="5EDDAFE5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14:paraId="79B1CE10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14:paraId="353B2EE7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3A832DC2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194A51" w:rsidRPr="00CD3920" w14:paraId="2C250F37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0D59B433" w14:textId="77777777" w:rsidR="00194A51" w:rsidRPr="00CD3920" w:rsidRDefault="00194A51" w:rsidP="00CD3920">
            <w:pPr>
              <w:numPr>
                <w:ilvl w:val="0"/>
                <w:numId w:val="18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vklady zakladateľov</w:t>
            </w:r>
          </w:p>
        </w:tc>
        <w:tc>
          <w:tcPr>
            <w:tcW w:w="599" w:type="pct"/>
            <w:vAlign w:val="center"/>
          </w:tcPr>
          <w:p w14:paraId="4562B064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14:paraId="7615B814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14:paraId="3A43C99B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14:paraId="559A2057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14D78C10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194A51" w:rsidRPr="00CD3920" w14:paraId="52D9D9DE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24C57CCF" w14:textId="77777777" w:rsidR="00194A51" w:rsidRPr="00CD3920" w:rsidRDefault="00194A51" w:rsidP="00CD3920">
            <w:pPr>
              <w:numPr>
                <w:ilvl w:val="0"/>
                <w:numId w:val="18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prioritný majetok</w:t>
            </w:r>
          </w:p>
        </w:tc>
        <w:tc>
          <w:tcPr>
            <w:tcW w:w="599" w:type="pct"/>
            <w:vAlign w:val="center"/>
          </w:tcPr>
          <w:p w14:paraId="4751E425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14:paraId="2BAA3C34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14:paraId="3CD46BC9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14:paraId="3C37D024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4438D1EA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194A51" w:rsidRPr="00CD3920" w14:paraId="77921621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0A880E04" w14:textId="77777777"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Fondy tvorené podľa osobitného predpisu</w:t>
            </w:r>
          </w:p>
        </w:tc>
        <w:tc>
          <w:tcPr>
            <w:tcW w:w="599" w:type="pct"/>
            <w:vAlign w:val="center"/>
          </w:tcPr>
          <w:p w14:paraId="208E664E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11F77051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5C9C8CD2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7CD3335F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4D66B09B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14:paraId="50B0E1E1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3A67D870" w14:textId="77777777"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Fond reprodukcie</w:t>
            </w:r>
          </w:p>
        </w:tc>
        <w:tc>
          <w:tcPr>
            <w:tcW w:w="599" w:type="pct"/>
            <w:vAlign w:val="center"/>
          </w:tcPr>
          <w:p w14:paraId="3CE7229F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0A27F0C0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394BB810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28E10E23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5CE823C3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14:paraId="707498D7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2CD6601D" w14:textId="77777777"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599" w:type="pct"/>
            <w:vAlign w:val="center"/>
          </w:tcPr>
          <w:p w14:paraId="3731F72D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12E44D7F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5B7DB3F0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006CDDE0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6B888C20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B92942" w:rsidRPr="00CD3920" w14:paraId="773AA838" w14:textId="77777777" w:rsidTr="00B92942">
        <w:trPr>
          <w:trHeight w:val="284"/>
        </w:trPr>
        <w:tc>
          <w:tcPr>
            <w:tcW w:w="5000" w:type="pct"/>
            <w:gridSpan w:val="6"/>
            <w:vAlign w:val="center"/>
          </w:tcPr>
          <w:p w14:paraId="4418672B" w14:textId="77777777" w:rsidR="00B92942" w:rsidRPr="00194A51" w:rsidRDefault="00B92942" w:rsidP="00CD392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94A51">
              <w:rPr>
                <w:sz w:val="16"/>
                <w:szCs w:val="16"/>
              </w:rPr>
              <w:t>Fondy zo zisku</w:t>
            </w:r>
          </w:p>
        </w:tc>
      </w:tr>
      <w:tr w:rsidR="00194A51" w:rsidRPr="00CD3920" w14:paraId="2D2503E9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2054771D" w14:textId="77777777"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Rezervný fond</w:t>
            </w:r>
          </w:p>
        </w:tc>
        <w:tc>
          <w:tcPr>
            <w:tcW w:w="599" w:type="pct"/>
            <w:vAlign w:val="center"/>
          </w:tcPr>
          <w:p w14:paraId="636A564B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017D7562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450CE6ED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1B03E007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7EB627E2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14:paraId="4B4E08DE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0013D066" w14:textId="77777777"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Fondy tvorené zo zisku</w:t>
            </w:r>
          </w:p>
        </w:tc>
        <w:tc>
          <w:tcPr>
            <w:tcW w:w="599" w:type="pct"/>
            <w:vAlign w:val="center"/>
          </w:tcPr>
          <w:p w14:paraId="132E88DD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7B45356A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291F14AC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2868C0CF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55B99320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14:paraId="54BF7FDC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0BB7091D" w14:textId="77777777"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Ostatné fondy</w:t>
            </w:r>
          </w:p>
        </w:tc>
        <w:tc>
          <w:tcPr>
            <w:tcW w:w="599" w:type="pct"/>
            <w:vAlign w:val="center"/>
          </w:tcPr>
          <w:p w14:paraId="07E5568F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04366832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3647FB24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027A57AB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2A81E874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14:paraId="116A7E63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519903F8" w14:textId="77777777"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proofErr w:type="spellStart"/>
            <w:r w:rsidRPr="00CD3920">
              <w:rPr>
                <w:sz w:val="16"/>
                <w:szCs w:val="16"/>
              </w:rPr>
              <w:t>Nevysporiadaný</w:t>
            </w:r>
            <w:proofErr w:type="spellEnd"/>
            <w:r w:rsidRPr="00CD3920">
              <w:rPr>
                <w:sz w:val="16"/>
                <w:szCs w:val="16"/>
              </w:rPr>
              <w:t xml:space="preserve"> výsledok hospodárenia minulých rokov</w:t>
            </w:r>
          </w:p>
        </w:tc>
        <w:tc>
          <w:tcPr>
            <w:tcW w:w="599" w:type="pct"/>
            <w:vAlign w:val="center"/>
          </w:tcPr>
          <w:p w14:paraId="763A3441" w14:textId="630D1D90" w:rsidR="00194A51" w:rsidRPr="00194A51" w:rsidRDefault="00270A35" w:rsidP="009D448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21406F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8</w:t>
            </w:r>
            <w:r w:rsidR="0021406F">
              <w:rPr>
                <w:sz w:val="16"/>
                <w:szCs w:val="16"/>
              </w:rPr>
              <w:t>50</w:t>
            </w:r>
          </w:p>
        </w:tc>
        <w:tc>
          <w:tcPr>
            <w:tcW w:w="599" w:type="pct"/>
            <w:vAlign w:val="center"/>
          </w:tcPr>
          <w:p w14:paraId="31F3A8C9" w14:textId="1936EE95" w:rsidR="00194A51" w:rsidRPr="00194A51" w:rsidRDefault="00270A35" w:rsidP="00E376C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6B9EF491" w14:textId="52C5AFD8" w:rsidR="00194A51" w:rsidRPr="00194A51" w:rsidRDefault="0021406F" w:rsidP="00FE354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270A35">
              <w:rPr>
                <w:sz w:val="16"/>
                <w:szCs w:val="16"/>
              </w:rPr>
              <w:t>3 9</w:t>
            </w:r>
            <w:r>
              <w:rPr>
                <w:sz w:val="16"/>
                <w:szCs w:val="16"/>
              </w:rPr>
              <w:t>60</w:t>
            </w:r>
          </w:p>
        </w:tc>
        <w:tc>
          <w:tcPr>
            <w:tcW w:w="599" w:type="pct"/>
            <w:vAlign w:val="center"/>
          </w:tcPr>
          <w:p w14:paraId="4C195ECE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0456CFB1" w14:textId="64366634" w:rsidR="00194A51" w:rsidRPr="00194A51" w:rsidRDefault="00270A35" w:rsidP="00095A3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</w:t>
            </w:r>
            <w:r w:rsidR="0021406F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 </w:t>
            </w:r>
            <w:r w:rsidR="0021406F">
              <w:rPr>
                <w:sz w:val="16"/>
                <w:szCs w:val="16"/>
              </w:rPr>
              <w:t>890</w:t>
            </w:r>
          </w:p>
        </w:tc>
      </w:tr>
      <w:tr w:rsidR="00194A51" w:rsidRPr="00CD3920" w14:paraId="49203FA9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3D7F6193" w14:textId="77777777"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Výsledok hospodárenia za účtovné obdobie</w:t>
            </w:r>
          </w:p>
        </w:tc>
        <w:tc>
          <w:tcPr>
            <w:tcW w:w="599" w:type="pct"/>
            <w:vAlign w:val="center"/>
          </w:tcPr>
          <w:p w14:paraId="5ACF146D" w14:textId="77777777" w:rsidR="00194A51" w:rsidRPr="00194A51" w:rsidRDefault="00DE6A49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554F7323" w14:textId="106633F7" w:rsidR="00194A51" w:rsidRPr="00194A51" w:rsidRDefault="00270A35" w:rsidP="00E376C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1406F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3 9</w:t>
            </w:r>
            <w:r w:rsidR="0021406F">
              <w:rPr>
                <w:sz w:val="16"/>
                <w:szCs w:val="16"/>
              </w:rPr>
              <w:t>60</w:t>
            </w:r>
          </w:p>
        </w:tc>
        <w:tc>
          <w:tcPr>
            <w:tcW w:w="599" w:type="pct"/>
            <w:vAlign w:val="center"/>
          </w:tcPr>
          <w:p w14:paraId="6400E1E0" w14:textId="19EEDD2F" w:rsidR="00194A51" w:rsidRPr="00194A51" w:rsidRDefault="00270A35" w:rsidP="00484A71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1406F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3 </w:t>
            </w:r>
            <w:r w:rsidR="0021406F">
              <w:rPr>
                <w:sz w:val="16"/>
                <w:szCs w:val="16"/>
              </w:rPr>
              <w:t>960</w:t>
            </w:r>
          </w:p>
        </w:tc>
        <w:tc>
          <w:tcPr>
            <w:tcW w:w="599" w:type="pct"/>
            <w:vAlign w:val="center"/>
          </w:tcPr>
          <w:p w14:paraId="10E63840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6B08BBF9" w14:textId="77777777" w:rsidR="00194A51" w:rsidRPr="00194A51" w:rsidRDefault="00484A71" w:rsidP="00DE6A4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14:paraId="3B13DC08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75370823" w14:textId="77777777" w:rsidR="00194A51" w:rsidRPr="00CD3920" w:rsidRDefault="00194A51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599" w:type="pct"/>
            <w:vAlign w:val="center"/>
          </w:tcPr>
          <w:p w14:paraId="5B402D6F" w14:textId="4AB9C8EA" w:rsidR="00194A51" w:rsidRPr="00CD3920" w:rsidRDefault="00270A35" w:rsidP="00DE6A49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="0021406F">
              <w:rPr>
                <w:b/>
                <w:sz w:val="16"/>
                <w:szCs w:val="16"/>
              </w:rPr>
              <w:t>4</w:t>
            </w:r>
            <w:r>
              <w:rPr>
                <w:b/>
                <w:sz w:val="16"/>
                <w:szCs w:val="16"/>
              </w:rPr>
              <w:t> </w:t>
            </w:r>
            <w:r w:rsidR="0021406F">
              <w:rPr>
                <w:b/>
                <w:sz w:val="16"/>
                <w:szCs w:val="16"/>
              </w:rPr>
              <w:t>286</w:t>
            </w:r>
          </w:p>
        </w:tc>
        <w:tc>
          <w:tcPr>
            <w:tcW w:w="599" w:type="pct"/>
            <w:vAlign w:val="center"/>
          </w:tcPr>
          <w:p w14:paraId="481BEBF1" w14:textId="43C69266" w:rsidR="00194A51" w:rsidRPr="00270A35" w:rsidRDefault="00270A35" w:rsidP="00270A35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-</w:t>
            </w:r>
            <w:r w:rsidR="0021406F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3 9</w:t>
            </w:r>
            <w:r w:rsidR="0021406F">
              <w:rPr>
                <w:b/>
                <w:sz w:val="16"/>
                <w:szCs w:val="16"/>
              </w:rPr>
              <w:t>60</w:t>
            </w:r>
          </w:p>
        </w:tc>
        <w:tc>
          <w:tcPr>
            <w:tcW w:w="599" w:type="pct"/>
            <w:vAlign w:val="center"/>
          </w:tcPr>
          <w:p w14:paraId="7237569D" w14:textId="06DC6913" w:rsidR="00194A51" w:rsidRPr="00CD3920" w:rsidRDefault="00270A35" w:rsidP="00095A3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5002AB9D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117E7324" w14:textId="219006A9" w:rsidR="00194A51" w:rsidRPr="00CD3920" w:rsidRDefault="0021406F" w:rsidP="00095A3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20 326</w:t>
            </w:r>
          </w:p>
        </w:tc>
      </w:tr>
    </w:tbl>
    <w:p w14:paraId="03ED0257" w14:textId="77777777" w:rsidR="00945816" w:rsidRDefault="00945816" w:rsidP="00945816">
      <w:pPr>
        <w:spacing w:before="0" w:after="0" w:line="240" w:lineRule="auto"/>
        <w:rPr>
          <w:sz w:val="18"/>
          <w:szCs w:val="18"/>
        </w:rPr>
      </w:pPr>
    </w:p>
    <w:p w14:paraId="367F7881" w14:textId="77777777" w:rsidR="00DB1285" w:rsidRDefault="00EC748F" w:rsidP="00ED0FB2">
      <w:pPr>
        <w:numPr>
          <w:ilvl w:val="0"/>
          <w:numId w:val="13"/>
        </w:numPr>
        <w:spacing w:before="0" w:line="240" w:lineRule="auto"/>
        <w:ind w:left="357" w:hanging="357"/>
        <w:rPr>
          <w:sz w:val="18"/>
          <w:szCs w:val="18"/>
        </w:rPr>
      </w:pPr>
      <w:r w:rsidRPr="00497323">
        <w:rPr>
          <w:sz w:val="18"/>
          <w:szCs w:val="18"/>
        </w:rPr>
        <w:t xml:space="preserve">Informácia </w:t>
      </w:r>
      <w:r w:rsidR="00DB1285" w:rsidRPr="00497323">
        <w:rPr>
          <w:sz w:val="18"/>
          <w:szCs w:val="18"/>
        </w:rPr>
        <w:t>o</w:t>
      </w:r>
      <w:r w:rsidR="004A32A4" w:rsidRPr="00497323">
        <w:rPr>
          <w:sz w:val="18"/>
          <w:szCs w:val="18"/>
        </w:rPr>
        <w:t> </w:t>
      </w:r>
      <w:r w:rsidR="00DB1285" w:rsidRPr="00497323">
        <w:rPr>
          <w:sz w:val="18"/>
          <w:szCs w:val="18"/>
        </w:rPr>
        <w:t>rozdelení</w:t>
      </w:r>
      <w:r w:rsidR="004A32A4" w:rsidRPr="00497323">
        <w:rPr>
          <w:sz w:val="18"/>
          <w:szCs w:val="18"/>
        </w:rPr>
        <w:t xml:space="preserve"> účtovného</w:t>
      </w:r>
      <w:r w:rsidR="00DB1285" w:rsidRPr="00497323">
        <w:rPr>
          <w:sz w:val="18"/>
          <w:szCs w:val="18"/>
        </w:rPr>
        <w:t xml:space="preserve"> </w:t>
      </w:r>
      <w:r w:rsidR="00922A1B" w:rsidRPr="00497323">
        <w:rPr>
          <w:sz w:val="18"/>
          <w:szCs w:val="18"/>
        </w:rPr>
        <w:t>zisku alebo vysporiadaní</w:t>
      </w:r>
      <w:r w:rsidR="004A32A4" w:rsidRPr="00497323">
        <w:rPr>
          <w:sz w:val="18"/>
          <w:szCs w:val="18"/>
        </w:rPr>
        <w:t xml:space="preserve"> účtovnej</w:t>
      </w:r>
      <w:r w:rsidR="00922A1B" w:rsidRPr="00497323">
        <w:rPr>
          <w:sz w:val="18"/>
          <w:szCs w:val="18"/>
        </w:rPr>
        <w:t xml:space="preserve"> straty vykázanej v minulých účtovných obdobiach.</w:t>
      </w:r>
    </w:p>
    <w:p w14:paraId="533ECFD8" w14:textId="77777777" w:rsidR="00361BA8" w:rsidRPr="00361BA8" w:rsidRDefault="00361BA8" w:rsidP="00361BA8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361BA8">
        <w:rPr>
          <w:b/>
          <w:i/>
          <w:sz w:val="18"/>
          <w:szCs w:val="18"/>
        </w:rPr>
        <w:t>abuľka k čl. III ods. 13 o rozdelení účtovného zisku alebo vysporiadaní účtovnej straty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8"/>
        <w:gridCol w:w="4320"/>
      </w:tblGrid>
      <w:tr w:rsidR="00361BA8" w:rsidRPr="00361BA8" w14:paraId="4A5DF5DA" w14:textId="77777777" w:rsidTr="00361BA8">
        <w:trPr>
          <w:trHeight w:val="284"/>
        </w:trPr>
        <w:tc>
          <w:tcPr>
            <w:tcW w:w="2833" w:type="pct"/>
            <w:noWrap/>
            <w:vAlign w:val="center"/>
          </w:tcPr>
          <w:p w14:paraId="2BB86949" w14:textId="77777777" w:rsidR="00361BA8" w:rsidRPr="00361BA8" w:rsidRDefault="00361BA8" w:rsidP="00F35F00">
            <w:pPr>
              <w:pStyle w:val="TopHeader"/>
              <w:rPr>
                <w:rFonts w:cs="Arial"/>
                <w:sz w:val="16"/>
                <w:szCs w:val="16"/>
              </w:rPr>
            </w:pPr>
            <w:r w:rsidRPr="00361BA8">
              <w:rPr>
                <w:rFonts w:cs="Arial"/>
                <w:sz w:val="16"/>
                <w:szCs w:val="16"/>
              </w:rPr>
              <w:t>Názov položky</w:t>
            </w:r>
          </w:p>
        </w:tc>
        <w:tc>
          <w:tcPr>
            <w:tcW w:w="2167" w:type="pct"/>
            <w:vAlign w:val="center"/>
          </w:tcPr>
          <w:p w14:paraId="5CABEADD" w14:textId="77777777" w:rsidR="00361BA8" w:rsidRPr="00361BA8" w:rsidRDefault="00361BA8" w:rsidP="00F35F00">
            <w:pPr>
              <w:pStyle w:val="TopHeader"/>
              <w:rPr>
                <w:rFonts w:cs="Arial"/>
                <w:sz w:val="16"/>
                <w:szCs w:val="16"/>
              </w:rPr>
            </w:pPr>
            <w:r w:rsidRPr="00361BA8">
              <w:rPr>
                <w:rFonts w:cs="Arial"/>
                <w:sz w:val="16"/>
                <w:szCs w:val="16"/>
              </w:rPr>
              <w:t>Bezprostredne predchádzajúce účtovné obdobie</w:t>
            </w:r>
          </w:p>
        </w:tc>
      </w:tr>
      <w:tr w:rsidR="00361BA8" w:rsidRPr="00361BA8" w14:paraId="21CE42AB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11AD96AC" w14:textId="77777777" w:rsidR="00361BA8" w:rsidRPr="00361BA8" w:rsidRDefault="00361BA8" w:rsidP="00F35F00">
            <w:pPr>
              <w:spacing w:before="0"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361BA8">
              <w:rPr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2167" w:type="pct"/>
            <w:noWrap/>
            <w:vAlign w:val="center"/>
          </w:tcPr>
          <w:p w14:paraId="4B79FC3B" w14:textId="0C318FA8" w:rsidR="00361BA8" w:rsidRPr="00361BA8" w:rsidRDefault="00270A35" w:rsidP="00095A3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</w:tr>
      <w:tr w:rsidR="00361BA8" w:rsidRPr="00361BA8" w14:paraId="3D071EF7" w14:textId="77777777" w:rsidTr="00361BA8">
        <w:trPr>
          <w:trHeight w:val="284"/>
        </w:trPr>
        <w:tc>
          <w:tcPr>
            <w:tcW w:w="5000" w:type="pct"/>
            <w:gridSpan w:val="2"/>
            <w:noWrap/>
            <w:vAlign w:val="center"/>
          </w:tcPr>
          <w:p w14:paraId="00E06ECB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361BA8" w:rsidRPr="00361BA8" w14:paraId="6858B449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553BAC91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2167" w:type="pct"/>
            <w:noWrap/>
            <w:vAlign w:val="center"/>
          </w:tcPr>
          <w:p w14:paraId="6D581CE0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3A50203D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2E09388D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f</w:t>
            </w:r>
            <w:r w:rsidRPr="00361BA8">
              <w:rPr>
                <w:sz w:val="16"/>
                <w:szCs w:val="16"/>
              </w:rPr>
              <w:t>ondu tvoreného podľa osobitného predpisu</w:t>
            </w:r>
          </w:p>
        </w:tc>
        <w:tc>
          <w:tcPr>
            <w:tcW w:w="2167" w:type="pct"/>
            <w:noWrap/>
            <w:vAlign w:val="center"/>
          </w:tcPr>
          <w:p w14:paraId="32CB3F82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0EC2FB75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2EF19EFA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2167" w:type="pct"/>
            <w:noWrap/>
            <w:vAlign w:val="center"/>
          </w:tcPr>
          <w:p w14:paraId="066C95FF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5444A0CA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6935643C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2167" w:type="pct"/>
            <w:noWrap/>
            <w:vAlign w:val="center"/>
          </w:tcPr>
          <w:p w14:paraId="40533C7F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7C06CDCB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67D93840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2167" w:type="pct"/>
            <w:noWrap/>
            <w:vAlign w:val="center"/>
          </w:tcPr>
          <w:p w14:paraId="134FEB69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3083EA59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2C11DCDC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2167" w:type="pct"/>
            <w:noWrap/>
            <w:vAlign w:val="center"/>
          </w:tcPr>
          <w:p w14:paraId="44529DFE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19B5FB72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4FC22056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2167" w:type="pct"/>
            <w:noWrap/>
            <w:vAlign w:val="center"/>
          </w:tcPr>
          <w:p w14:paraId="655F726F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47D28415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757C0633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2167" w:type="pct"/>
            <w:noWrap/>
            <w:vAlign w:val="center"/>
          </w:tcPr>
          <w:p w14:paraId="3206BECD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13BC1E7E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7221E9A6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Prevod  do </w:t>
            </w:r>
            <w:proofErr w:type="spellStart"/>
            <w:r w:rsidRPr="00361BA8">
              <w:rPr>
                <w:color w:val="000000"/>
                <w:sz w:val="16"/>
                <w:szCs w:val="16"/>
              </w:rPr>
              <w:t>n</w:t>
            </w:r>
            <w:r w:rsidRPr="00361BA8">
              <w:rPr>
                <w:sz w:val="16"/>
                <w:szCs w:val="16"/>
              </w:rPr>
              <w:t>evysporiadaného</w:t>
            </w:r>
            <w:proofErr w:type="spellEnd"/>
            <w:r w:rsidRPr="00361BA8">
              <w:rPr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2167" w:type="pct"/>
            <w:noWrap/>
            <w:vAlign w:val="center"/>
          </w:tcPr>
          <w:p w14:paraId="1A0D8536" w14:textId="5AC68036" w:rsidR="00361BA8" w:rsidRPr="00361BA8" w:rsidRDefault="00270A35" w:rsidP="00095A3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</w:tr>
      <w:tr w:rsidR="00361BA8" w:rsidRPr="00361BA8" w14:paraId="601E8E8E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32EA9241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2167" w:type="pct"/>
            <w:noWrap/>
            <w:vAlign w:val="center"/>
          </w:tcPr>
          <w:p w14:paraId="6BF99037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0B154B89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0F4FD21A" w14:textId="77777777" w:rsidR="00361BA8" w:rsidRPr="00361BA8" w:rsidRDefault="00361BA8" w:rsidP="00F35F00">
            <w:pPr>
              <w:spacing w:before="0"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361BA8">
              <w:rPr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2167" w:type="pct"/>
            <w:noWrap/>
            <w:vAlign w:val="center"/>
          </w:tcPr>
          <w:p w14:paraId="043BF43C" w14:textId="2E2A8593" w:rsidR="00361BA8" w:rsidRPr="00361BA8" w:rsidRDefault="0021406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270A35">
              <w:rPr>
                <w:b/>
                <w:sz w:val="16"/>
                <w:szCs w:val="16"/>
              </w:rPr>
              <w:t>3 9</w:t>
            </w:r>
            <w:r>
              <w:rPr>
                <w:b/>
                <w:sz w:val="16"/>
                <w:szCs w:val="16"/>
              </w:rPr>
              <w:t>6</w:t>
            </w:r>
            <w:r w:rsidR="00270A35">
              <w:rPr>
                <w:b/>
                <w:sz w:val="16"/>
                <w:szCs w:val="16"/>
              </w:rPr>
              <w:t>0</w:t>
            </w:r>
          </w:p>
        </w:tc>
      </w:tr>
      <w:tr w:rsidR="00361BA8" w:rsidRPr="00361BA8" w14:paraId="4701690C" w14:textId="77777777" w:rsidTr="00361BA8">
        <w:trPr>
          <w:trHeight w:val="284"/>
        </w:trPr>
        <w:tc>
          <w:tcPr>
            <w:tcW w:w="5000" w:type="pct"/>
            <w:gridSpan w:val="2"/>
            <w:noWrap/>
            <w:vAlign w:val="center"/>
          </w:tcPr>
          <w:p w14:paraId="4AFF80EA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361BA8" w:rsidRPr="00361BA8" w14:paraId="426154F9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1C27DB9C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2167" w:type="pct"/>
            <w:noWrap/>
            <w:vAlign w:val="center"/>
          </w:tcPr>
          <w:p w14:paraId="4020B8E1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2691C3BB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2B05A801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2167" w:type="pct"/>
            <w:noWrap/>
            <w:vAlign w:val="center"/>
          </w:tcPr>
          <w:p w14:paraId="130AF626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5FB82D39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410EB20D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2167" w:type="pct"/>
            <w:noWrap/>
            <w:vAlign w:val="center"/>
          </w:tcPr>
          <w:p w14:paraId="6BD183BF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722AEEFB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37ABC0D8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2167" w:type="pct"/>
            <w:noWrap/>
            <w:vAlign w:val="center"/>
          </w:tcPr>
          <w:p w14:paraId="5311EFD7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5948BF92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741F1841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2167" w:type="pct"/>
            <w:noWrap/>
            <w:vAlign w:val="center"/>
          </w:tcPr>
          <w:p w14:paraId="67F2663A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65EAE8C7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56EA3195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Prevod do </w:t>
            </w:r>
            <w:proofErr w:type="spellStart"/>
            <w:r w:rsidRPr="00361BA8">
              <w:rPr>
                <w:color w:val="000000"/>
                <w:sz w:val="16"/>
                <w:szCs w:val="16"/>
              </w:rPr>
              <w:t>n</w:t>
            </w:r>
            <w:r w:rsidRPr="00361BA8">
              <w:rPr>
                <w:sz w:val="16"/>
                <w:szCs w:val="16"/>
              </w:rPr>
              <w:t>evysporiadaného</w:t>
            </w:r>
            <w:proofErr w:type="spellEnd"/>
            <w:r w:rsidRPr="00361BA8">
              <w:rPr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2167" w:type="pct"/>
            <w:noWrap/>
            <w:vAlign w:val="center"/>
          </w:tcPr>
          <w:p w14:paraId="717D1065" w14:textId="6580C58D" w:rsidR="00361BA8" w:rsidRPr="00361BA8" w:rsidRDefault="0021406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="00270A35">
              <w:rPr>
                <w:color w:val="000000"/>
                <w:sz w:val="16"/>
                <w:szCs w:val="16"/>
              </w:rPr>
              <w:t>3 9</w:t>
            </w:r>
            <w:r>
              <w:rPr>
                <w:color w:val="000000"/>
                <w:sz w:val="16"/>
                <w:szCs w:val="16"/>
              </w:rPr>
              <w:t>6</w:t>
            </w:r>
            <w:r w:rsidR="00270A35">
              <w:rPr>
                <w:color w:val="000000"/>
                <w:sz w:val="16"/>
                <w:szCs w:val="16"/>
              </w:rPr>
              <w:t>0</w:t>
            </w:r>
          </w:p>
        </w:tc>
      </w:tr>
      <w:tr w:rsidR="00361BA8" w:rsidRPr="00361BA8" w14:paraId="130796DA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7FF0FE52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2167" w:type="pct"/>
            <w:noWrap/>
            <w:vAlign w:val="center"/>
          </w:tcPr>
          <w:p w14:paraId="5B597C6F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</w:tbl>
    <w:p w14:paraId="2532EB95" w14:textId="77777777" w:rsidR="00C43EF0" w:rsidRDefault="00C43EF0" w:rsidP="00361BA8">
      <w:pPr>
        <w:numPr>
          <w:ilvl w:val="0"/>
          <w:numId w:val="1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Opis a výška cudzích zdrojov, a</w:t>
      </w:r>
      <w:r w:rsidR="00361BA8">
        <w:rPr>
          <w:sz w:val="18"/>
          <w:szCs w:val="18"/>
        </w:rPr>
        <w:t> </w:t>
      </w:r>
      <w:r w:rsidRPr="00497323">
        <w:rPr>
          <w:sz w:val="18"/>
          <w:szCs w:val="18"/>
        </w:rPr>
        <w:t>to</w:t>
      </w:r>
    </w:p>
    <w:p w14:paraId="2D848A6C" w14:textId="77777777" w:rsidR="00361BA8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lastRenderedPageBreak/>
        <w:t>údaje o jednotlivých druhoch rezerv, ktoré tvorí účtovná jednotka; uvádza sa stav rezerv na začiatku</w:t>
      </w:r>
      <w:r w:rsidR="00F914BA" w:rsidRPr="00497323">
        <w:rPr>
          <w:sz w:val="18"/>
          <w:szCs w:val="18"/>
        </w:rPr>
        <w:t xml:space="preserve"> bežného</w:t>
      </w:r>
      <w:r w:rsidRPr="00497323">
        <w:rPr>
          <w:sz w:val="18"/>
          <w:szCs w:val="18"/>
        </w:rPr>
        <w:t xml:space="preserve"> účtovného obdobia, ich tvorba, zníženie, použitie a</w:t>
      </w:r>
      <w:r w:rsidR="00F914BA" w:rsidRPr="00497323">
        <w:rPr>
          <w:sz w:val="18"/>
          <w:szCs w:val="18"/>
        </w:rPr>
        <w:t>lebo</w:t>
      </w:r>
      <w:r w:rsidRPr="00497323">
        <w:rPr>
          <w:sz w:val="18"/>
          <w:szCs w:val="18"/>
        </w:rPr>
        <w:t xml:space="preserve"> zrušenie počas</w:t>
      </w:r>
      <w:r w:rsidR="00F914BA" w:rsidRPr="00497323">
        <w:rPr>
          <w:sz w:val="18"/>
          <w:szCs w:val="18"/>
        </w:rPr>
        <w:t xml:space="preserve"> bežného</w:t>
      </w:r>
      <w:r w:rsidR="001313A2" w:rsidRPr="00497323">
        <w:rPr>
          <w:sz w:val="18"/>
          <w:szCs w:val="18"/>
        </w:rPr>
        <w:t xml:space="preserve"> účtovného obdobia</w:t>
      </w:r>
      <w:r w:rsidRPr="00497323">
        <w:rPr>
          <w:sz w:val="18"/>
          <w:szCs w:val="18"/>
        </w:rPr>
        <w:t xml:space="preserve"> a zostatok rezervy na konci </w:t>
      </w:r>
      <w:r w:rsidR="001313A2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>účtovného obdobia, pričom sa uvedie pre</w:t>
      </w:r>
      <w:r w:rsidR="00361BA8">
        <w:rPr>
          <w:sz w:val="18"/>
          <w:szCs w:val="18"/>
        </w:rPr>
        <w:t>dpokladaný rok použitia rezervy</w:t>
      </w:r>
    </w:p>
    <w:p w14:paraId="50BF1C29" w14:textId="77777777" w:rsidR="00EE59DC" w:rsidRPr="00EE59DC" w:rsidRDefault="00EE59DC" w:rsidP="00EE59DC">
      <w:pPr>
        <w:spacing w:before="0" w:line="240" w:lineRule="auto"/>
        <w:ind w:left="360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EE59DC">
        <w:rPr>
          <w:b/>
          <w:i/>
          <w:sz w:val="18"/>
          <w:szCs w:val="18"/>
        </w:rPr>
        <w:t>abuľka k čl. III ods. 14 písm. a) o  tvorbe a použití rezerv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2"/>
        <w:gridCol w:w="1410"/>
        <w:gridCol w:w="1409"/>
        <w:gridCol w:w="1409"/>
        <w:gridCol w:w="1409"/>
        <w:gridCol w:w="1409"/>
      </w:tblGrid>
      <w:tr w:rsidR="00EE59DC" w:rsidRPr="00EE59DC" w14:paraId="333A2745" w14:textId="77777777" w:rsidTr="00EE59DC">
        <w:trPr>
          <w:trHeight w:val="284"/>
        </w:trPr>
        <w:tc>
          <w:tcPr>
            <w:tcW w:w="1465" w:type="pct"/>
            <w:vAlign w:val="center"/>
          </w:tcPr>
          <w:p w14:paraId="4EA8434F" w14:textId="77777777"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Druh rezervy</w:t>
            </w:r>
          </w:p>
        </w:tc>
        <w:tc>
          <w:tcPr>
            <w:tcW w:w="707" w:type="pct"/>
            <w:vAlign w:val="center"/>
          </w:tcPr>
          <w:p w14:paraId="282B158D" w14:textId="77777777"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707" w:type="pct"/>
            <w:vAlign w:val="center"/>
          </w:tcPr>
          <w:p w14:paraId="17E692A0" w14:textId="77777777"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Tvorba rezerv</w:t>
            </w:r>
          </w:p>
        </w:tc>
        <w:tc>
          <w:tcPr>
            <w:tcW w:w="707" w:type="pct"/>
            <w:vAlign w:val="center"/>
          </w:tcPr>
          <w:p w14:paraId="0393B3C9" w14:textId="77777777"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Použitie rezerv</w:t>
            </w:r>
          </w:p>
        </w:tc>
        <w:tc>
          <w:tcPr>
            <w:tcW w:w="707" w:type="pct"/>
            <w:vAlign w:val="center"/>
          </w:tcPr>
          <w:p w14:paraId="5464C736" w14:textId="77777777"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707" w:type="pct"/>
            <w:vAlign w:val="center"/>
          </w:tcPr>
          <w:p w14:paraId="393B4E5D" w14:textId="77777777"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EE59DC" w:rsidRPr="00EE59DC" w14:paraId="55B60BC3" w14:textId="77777777" w:rsidTr="00BF54DF">
        <w:trPr>
          <w:trHeight w:val="284"/>
        </w:trPr>
        <w:tc>
          <w:tcPr>
            <w:tcW w:w="1465" w:type="pct"/>
            <w:vAlign w:val="center"/>
          </w:tcPr>
          <w:p w14:paraId="5901419B" w14:textId="77777777" w:rsidR="00EE59DC" w:rsidRPr="00EE59DC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E59DC">
              <w:rPr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707" w:type="pct"/>
            <w:vAlign w:val="center"/>
          </w:tcPr>
          <w:p w14:paraId="203EB259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204CCE69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3D974FF6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70E36495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5E96AEA0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EE59DC" w14:paraId="22EA6DD3" w14:textId="77777777" w:rsidTr="00BF54DF">
        <w:trPr>
          <w:trHeight w:val="284"/>
        </w:trPr>
        <w:tc>
          <w:tcPr>
            <w:tcW w:w="1465" w:type="pct"/>
            <w:vAlign w:val="center"/>
          </w:tcPr>
          <w:p w14:paraId="43EE174C" w14:textId="77777777" w:rsidR="00EE59DC" w:rsidRPr="00EE59DC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E59DC">
              <w:rPr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707" w:type="pct"/>
            <w:vAlign w:val="center"/>
          </w:tcPr>
          <w:p w14:paraId="2000A830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5440EA4A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59690334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2CACD86E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7DF7B512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EE59DC" w14:paraId="340CF138" w14:textId="77777777" w:rsidTr="00BF54DF">
        <w:trPr>
          <w:trHeight w:val="284"/>
        </w:trPr>
        <w:tc>
          <w:tcPr>
            <w:tcW w:w="1465" w:type="pct"/>
            <w:vAlign w:val="center"/>
          </w:tcPr>
          <w:p w14:paraId="1683FBEA" w14:textId="77777777" w:rsidR="00EE59DC" w:rsidRPr="00EE59DC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Zákonné rezervy spolu</w:t>
            </w:r>
          </w:p>
        </w:tc>
        <w:tc>
          <w:tcPr>
            <w:tcW w:w="707" w:type="pct"/>
            <w:vAlign w:val="center"/>
          </w:tcPr>
          <w:p w14:paraId="606405B1" w14:textId="77777777" w:rsidR="00EE59DC" w:rsidRPr="00EE59DC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783B2E4A" w14:textId="77777777" w:rsidR="00EE59DC" w:rsidRPr="00EE59DC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116BC8AB" w14:textId="77777777" w:rsidR="00EE59DC" w:rsidRPr="00EE59DC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6EFDFE4B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2111699A" w14:textId="77777777" w:rsidR="00EE59DC" w:rsidRPr="00EE59DC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EE59DC" w:rsidRPr="00EE59DC" w14:paraId="6880F8B6" w14:textId="77777777" w:rsidTr="00BF54DF">
        <w:trPr>
          <w:trHeight w:val="284"/>
        </w:trPr>
        <w:tc>
          <w:tcPr>
            <w:tcW w:w="1465" w:type="pct"/>
            <w:vAlign w:val="center"/>
          </w:tcPr>
          <w:p w14:paraId="6F8EB4A0" w14:textId="77777777" w:rsidR="00EE59DC" w:rsidRPr="00EE59DC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E59DC">
              <w:rPr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707" w:type="pct"/>
            <w:vAlign w:val="center"/>
          </w:tcPr>
          <w:p w14:paraId="50B462AC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333A46C3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5DB97E5B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303148E5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6DC638E1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EE59DC" w14:paraId="680B352A" w14:textId="77777777" w:rsidTr="00BF54DF">
        <w:trPr>
          <w:trHeight w:val="284"/>
        </w:trPr>
        <w:tc>
          <w:tcPr>
            <w:tcW w:w="1465" w:type="pct"/>
            <w:vAlign w:val="center"/>
          </w:tcPr>
          <w:p w14:paraId="36D24A64" w14:textId="77777777" w:rsidR="00EE59DC" w:rsidRPr="00EE59DC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E59DC">
              <w:rPr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707" w:type="pct"/>
            <w:vAlign w:val="center"/>
          </w:tcPr>
          <w:p w14:paraId="3C7CA3DD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14A71E58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6A43CD43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4626857D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4EDBF9CE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EE59DC" w14:paraId="33989BA6" w14:textId="77777777" w:rsidTr="00BF54DF">
        <w:trPr>
          <w:trHeight w:val="284"/>
        </w:trPr>
        <w:tc>
          <w:tcPr>
            <w:tcW w:w="1465" w:type="pct"/>
            <w:vAlign w:val="center"/>
          </w:tcPr>
          <w:p w14:paraId="11038A97" w14:textId="77777777" w:rsidR="00EE59DC" w:rsidRPr="00EE59DC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Ostatné rezervy spolu</w:t>
            </w:r>
          </w:p>
        </w:tc>
        <w:tc>
          <w:tcPr>
            <w:tcW w:w="707" w:type="pct"/>
            <w:vAlign w:val="center"/>
          </w:tcPr>
          <w:p w14:paraId="4FE87FC6" w14:textId="77777777" w:rsidR="00EE59DC" w:rsidRPr="00EE59DC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257A9C42" w14:textId="77777777" w:rsidR="00EE59DC" w:rsidRPr="00EE59DC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6BC954D5" w14:textId="77777777" w:rsidR="00EE59DC" w:rsidRPr="00EE59DC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25C86CD0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15031DBD" w14:textId="77777777" w:rsidR="00EE59DC" w:rsidRPr="00EE59DC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EE59DC" w:rsidRPr="00EE59DC" w14:paraId="45F57575" w14:textId="77777777" w:rsidTr="00BF54DF">
        <w:trPr>
          <w:trHeight w:val="284"/>
        </w:trPr>
        <w:tc>
          <w:tcPr>
            <w:tcW w:w="1465" w:type="pct"/>
            <w:vAlign w:val="center"/>
          </w:tcPr>
          <w:p w14:paraId="00980DCB" w14:textId="77777777" w:rsidR="00EE59DC" w:rsidRPr="00EE59DC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Rezervy spolu</w:t>
            </w:r>
          </w:p>
        </w:tc>
        <w:tc>
          <w:tcPr>
            <w:tcW w:w="707" w:type="pct"/>
            <w:vAlign w:val="center"/>
          </w:tcPr>
          <w:p w14:paraId="6455DA18" w14:textId="77777777" w:rsidR="00EE59DC" w:rsidRPr="00EE59DC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4C9CB125" w14:textId="77777777" w:rsidR="00EE59DC" w:rsidRPr="00EE59DC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3244C95C" w14:textId="77777777" w:rsidR="00EE59DC" w:rsidRPr="00EE59DC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13ED9E00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1DD315BB" w14:textId="77777777" w:rsidR="00EE59DC" w:rsidRPr="00EE59DC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14:paraId="74A7F120" w14:textId="77777777"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</w:t>
      </w:r>
      <w:r w:rsidR="001313A2" w:rsidRPr="00497323">
        <w:rPr>
          <w:sz w:val="18"/>
          <w:szCs w:val="18"/>
        </w:rPr>
        <w:t xml:space="preserve"> významných položkách na účtoch 325 - Ostatné záväzky a 379 – Iné </w:t>
      </w:r>
      <w:r w:rsidRPr="00497323">
        <w:rPr>
          <w:sz w:val="18"/>
          <w:szCs w:val="18"/>
        </w:rPr>
        <w:t>záväzk</w:t>
      </w:r>
      <w:r w:rsidR="001313A2" w:rsidRPr="00497323">
        <w:rPr>
          <w:sz w:val="18"/>
          <w:szCs w:val="18"/>
        </w:rPr>
        <w:t>y</w:t>
      </w:r>
      <w:r w:rsidRPr="00497323">
        <w:rPr>
          <w:sz w:val="18"/>
          <w:szCs w:val="18"/>
        </w:rPr>
        <w:t>; uvádza sa začiatočný stav, prírastky, úbytky a konečný zostatok podľa jednotlivých druhov záväzkov,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1"/>
        <w:gridCol w:w="1550"/>
        <w:gridCol w:w="1550"/>
        <w:gridCol w:w="1550"/>
        <w:gridCol w:w="1551"/>
      </w:tblGrid>
      <w:tr w:rsidR="00945816" w:rsidRPr="00CF7E2A" w14:paraId="16605AC8" w14:textId="77777777" w:rsidTr="00AC244D">
        <w:trPr>
          <w:trHeight w:val="284"/>
        </w:trPr>
        <w:tc>
          <w:tcPr>
            <w:tcW w:w="4181" w:type="dxa"/>
            <w:vAlign w:val="center"/>
          </w:tcPr>
          <w:p w14:paraId="69DA60D8" w14:textId="77777777"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Významné položky ostatných a iných záväzkov </w:t>
            </w:r>
          </w:p>
        </w:tc>
        <w:tc>
          <w:tcPr>
            <w:tcW w:w="1550" w:type="dxa"/>
            <w:vAlign w:val="center"/>
          </w:tcPr>
          <w:p w14:paraId="79C220FF" w14:textId="77777777"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eastAsia="sk-SK"/>
              </w:rPr>
              <w:t>Začiatočný stav</w:t>
            </w:r>
          </w:p>
        </w:tc>
        <w:tc>
          <w:tcPr>
            <w:tcW w:w="1550" w:type="dxa"/>
            <w:vAlign w:val="center"/>
          </w:tcPr>
          <w:p w14:paraId="2778D15F" w14:textId="77777777"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0" w:type="dxa"/>
            <w:vAlign w:val="center"/>
          </w:tcPr>
          <w:p w14:paraId="6104F15E" w14:textId="77777777"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551" w:type="dxa"/>
            <w:vAlign w:val="center"/>
          </w:tcPr>
          <w:p w14:paraId="15AC8469" w14:textId="77777777"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eastAsia="sk-SK"/>
              </w:rPr>
              <w:t>Konečný zostatok</w:t>
            </w:r>
          </w:p>
        </w:tc>
      </w:tr>
      <w:tr w:rsidR="00945816" w:rsidRPr="00CF7E2A" w14:paraId="6638608C" w14:textId="77777777" w:rsidTr="00C64368">
        <w:trPr>
          <w:trHeight w:val="284"/>
        </w:trPr>
        <w:tc>
          <w:tcPr>
            <w:tcW w:w="4181" w:type="dxa"/>
            <w:vAlign w:val="center"/>
          </w:tcPr>
          <w:p w14:paraId="09876BB3" w14:textId="77777777" w:rsidR="00945816" w:rsidRPr="00CF7E2A" w:rsidRDefault="00945816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2B3B589E" w14:textId="77777777" w:rsidR="00945816" w:rsidRPr="00CF7E2A" w:rsidRDefault="0094581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1EC36DC8" w14:textId="77777777" w:rsidR="00945816" w:rsidRPr="00CF7E2A" w:rsidRDefault="0094581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4A5756F7" w14:textId="77777777" w:rsidR="00945816" w:rsidRPr="00CF7E2A" w:rsidRDefault="0094581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13B01C3F" w14:textId="77777777" w:rsidR="00945816" w:rsidRPr="00CF7E2A" w:rsidRDefault="0094581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1BDCB586" w14:textId="77777777"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 o výške záväzkov do lehoty splatnosti a po lehote splatnosti,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8"/>
        <w:gridCol w:w="2990"/>
        <w:gridCol w:w="2990"/>
      </w:tblGrid>
      <w:tr w:rsidR="00945816" w:rsidRPr="007002DC" w14:paraId="46790D54" w14:textId="77777777" w:rsidTr="00AC244D">
        <w:trPr>
          <w:trHeight w:val="284"/>
        </w:trPr>
        <w:tc>
          <w:tcPr>
            <w:tcW w:w="2000" w:type="pct"/>
            <w:vMerge w:val="restart"/>
          </w:tcPr>
          <w:p w14:paraId="7D2CA746" w14:textId="77777777" w:rsidR="00945816" w:rsidRPr="00461D4F" w:rsidRDefault="00945816" w:rsidP="00AC244D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pct"/>
            <w:gridSpan w:val="2"/>
            <w:vAlign w:val="center"/>
          </w:tcPr>
          <w:p w14:paraId="351A2137" w14:textId="77777777" w:rsidR="00945816" w:rsidRPr="00461D4F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5816" w:rsidRPr="007002DC" w14:paraId="7CFAAB3D" w14:textId="77777777" w:rsidTr="00AC244D">
        <w:trPr>
          <w:trHeight w:val="284"/>
        </w:trPr>
        <w:tc>
          <w:tcPr>
            <w:tcW w:w="2000" w:type="pct"/>
            <w:vMerge/>
          </w:tcPr>
          <w:p w14:paraId="2D011AE5" w14:textId="77777777" w:rsidR="00945816" w:rsidRPr="00461D4F" w:rsidRDefault="00945816" w:rsidP="00AC244D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14:paraId="1E7192B1" w14:textId="77777777" w:rsidR="00945816" w:rsidRPr="00461D4F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1500" w:type="pct"/>
            <w:vAlign w:val="center"/>
          </w:tcPr>
          <w:p w14:paraId="06155F6E" w14:textId="77777777" w:rsidR="00945816" w:rsidRPr="00461D4F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5816" w:rsidRPr="007002DC" w14:paraId="6D071C7E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378850C7" w14:textId="77777777" w:rsidR="00945816" w:rsidRPr="00461D4F" w:rsidRDefault="00945816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Záväzky</w:t>
            </w:r>
            <w:r w:rsidRPr="00461D4F">
              <w:rPr>
                <w:sz w:val="16"/>
                <w:szCs w:val="16"/>
              </w:rPr>
              <w:t xml:space="preserve"> do lehoty splatnosti</w:t>
            </w:r>
          </w:p>
        </w:tc>
        <w:tc>
          <w:tcPr>
            <w:tcW w:w="1500" w:type="pct"/>
            <w:vAlign w:val="center"/>
          </w:tcPr>
          <w:p w14:paraId="038FA176" w14:textId="7CC6BB30" w:rsidR="00945816" w:rsidRPr="00461D4F" w:rsidRDefault="0021406F" w:rsidP="00F01CA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839</w:t>
            </w:r>
          </w:p>
        </w:tc>
        <w:tc>
          <w:tcPr>
            <w:tcW w:w="1500" w:type="pct"/>
            <w:vAlign w:val="center"/>
          </w:tcPr>
          <w:p w14:paraId="3831E410" w14:textId="682BEF80" w:rsidR="00945816" w:rsidRPr="00461D4F" w:rsidRDefault="0021406F" w:rsidP="00095A3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1 658</w:t>
            </w:r>
          </w:p>
        </w:tc>
      </w:tr>
      <w:tr w:rsidR="00945816" w:rsidRPr="007002DC" w14:paraId="7A86D0BA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44DCF014" w14:textId="77777777" w:rsidR="00945816" w:rsidRPr="00461D4F" w:rsidRDefault="00945816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Záväzky</w:t>
            </w:r>
            <w:r w:rsidRPr="00461D4F">
              <w:rPr>
                <w:sz w:val="16"/>
                <w:szCs w:val="16"/>
              </w:rPr>
              <w:t xml:space="preserve"> po lehote splatnosti</w:t>
            </w:r>
          </w:p>
        </w:tc>
        <w:tc>
          <w:tcPr>
            <w:tcW w:w="1500" w:type="pct"/>
            <w:vAlign w:val="center"/>
          </w:tcPr>
          <w:p w14:paraId="6AF31517" w14:textId="77777777" w:rsidR="00945816" w:rsidRPr="00461D4F" w:rsidRDefault="0094581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14:paraId="0A7D0DCB" w14:textId="77777777" w:rsidR="00945816" w:rsidRPr="00461D4F" w:rsidRDefault="0094581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45816" w:rsidRPr="007002DC" w14:paraId="2AC27744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21026150" w14:textId="77777777" w:rsidR="00945816" w:rsidRPr="00461D4F" w:rsidRDefault="00945816" w:rsidP="00AC244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Záväzky </w:t>
            </w:r>
            <w:r w:rsidRPr="00461D4F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1500" w:type="pct"/>
            <w:vAlign w:val="center"/>
          </w:tcPr>
          <w:p w14:paraId="735C09B5" w14:textId="5442D500" w:rsidR="00945816" w:rsidRPr="00461D4F" w:rsidRDefault="0021406F" w:rsidP="00F01CAE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839</w:t>
            </w:r>
          </w:p>
        </w:tc>
        <w:tc>
          <w:tcPr>
            <w:tcW w:w="1500" w:type="pct"/>
            <w:vAlign w:val="center"/>
          </w:tcPr>
          <w:p w14:paraId="2CED682E" w14:textId="64E08E38" w:rsidR="00945816" w:rsidRPr="00461D4F" w:rsidRDefault="0021406F" w:rsidP="00095A3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1 658</w:t>
            </w:r>
          </w:p>
        </w:tc>
      </w:tr>
    </w:tbl>
    <w:p w14:paraId="01663B48" w14:textId="77777777" w:rsidR="00945816" w:rsidRDefault="00945816" w:rsidP="00945816">
      <w:pPr>
        <w:spacing w:before="0" w:after="0" w:line="240" w:lineRule="auto"/>
        <w:ind w:left="363"/>
        <w:rPr>
          <w:sz w:val="18"/>
          <w:szCs w:val="18"/>
        </w:rPr>
      </w:pPr>
    </w:p>
    <w:p w14:paraId="49FCE8E3" w14:textId="77777777" w:rsidR="00A56B88" w:rsidRPr="00497323" w:rsidRDefault="00A56B88" w:rsidP="00A56B88">
      <w:pPr>
        <w:numPr>
          <w:ilvl w:val="0"/>
          <w:numId w:val="19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 xml:space="preserve">prehľad o výške záväzkov podľa zostatkovej doby splatnosti v členení podľa položiek súvahy </w:t>
      </w:r>
    </w:p>
    <w:p w14:paraId="067F1AFF" w14:textId="77777777" w:rsidR="00A56B88" w:rsidRPr="00497323" w:rsidRDefault="00A56B88" w:rsidP="00A56B88">
      <w:pPr>
        <w:numPr>
          <w:ilvl w:val="2"/>
          <w:numId w:val="12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do jedného roka vrátane,</w:t>
      </w:r>
    </w:p>
    <w:p w14:paraId="553B4F00" w14:textId="77777777" w:rsidR="00A56B88" w:rsidRPr="00497323" w:rsidRDefault="00A56B88" w:rsidP="00A56B88">
      <w:pPr>
        <w:numPr>
          <w:ilvl w:val="2"/>
          <w:numId w:val="12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od jedného roka do piatich rokov vrátane,</w:t>
      </w:r>
    </w:p>
    <w:p w14:paraId="5F528CD6" w14:textId="77777777" w:rsidR="00A56B88" w:rsidRDefault="00A56B88" w:rsidP="00A56B88">
      <w:pPr>
        <w:numPr>
          <w:ilvl w:val="2"/>
          <w:numId w:val="12"/>
        </w:numPr>
        <w:spacing w:before="0" w:after="0" w:line="240" w:lineRule="auto"/>
        <w:ind w:left="1077" w:hanging="357"/>
        <w:rPr>
          <w:sz w:val="18"/>
          <w:szCs w:val="18"/>
        </w:rPr>
      </w:pPr>
      <w:r w:rsidRPr="00497323">
        <w:rPr>
          <w:sz w:val="18"/>
          <w:szCs w:val="18"/>
        </w:rPr>
        <w:t>viac ako päť rokov</w:t>
      </w:r>
    </w:p>
    <w:p w14:paraId="7CF1E5C6" w14:textId="77777777" w:rsidR="00A56B88" w:rsidRPr="00497323" w:rsidRDefault="00A56B88" w:rsidP="00A56B88">
      <w:pPr>
        <w:spacing w:before="0" w:after="0" w:line="240" w:lineRule="auto"/>
        <w:ind w:left="720"/>
        <w:rPr>
          <w:sz w:val="18"/>
          <w:szCs w:val="18"/>
        </w:rPr>
      </w:pPr>
    </w:p>
    <w:p w14:paraId="6708DCAE" w14:textId="77777777" w:rsidR="00EE59DC" w:rsidRPr="001C3B76" w:rsidRDefault="00EE59DC" w:rsidP="00EE59DC">
      <w:pPr>
        <w:spacing w:before="0" w:line="240" w:lineRule="auto"/>
        <w:ind w:left="360"/>
        <w:rPr>
          <w:i/>
          <w:sz w:val="18"/>
          <w:szCs w:val="18"/>
        </w:rPr>
      </w:pPr>
      <w:r w:rsidRPr="001C3B76">
        <w:rPr>
          <w:b/>
          <w:i/>
          <w:sz w:val="18"/>
          <w:szCs w:val="18"/>
        </w:rPr>
        <w:t>Tabuľka k čl. III ods. 14 písm. c) a d) o 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4"/>
        <w:gridCol w:w="2492"/>
        <w:gridCol w:w="2492"/>
      </w:tblGrid>
      <w:tr w:rsidR="00EE59DC" w:rsidRPr="00F35F00" w14:paraId="7B9EA5EF" w14:textId="77777777" w:rsidTr="00EE59DC">
        <w:trPr>
          <w:trHeight w:val="284"/>
        </w:trPr>
        <w:tc>
          <w:tcPr>
            <w:tcW w:w="2500" w:type="pct"/>
            <w:vMerge w:val="restart"/>
            <w:vAlign w:val="center"/>
          </w:tcPr>
          <w:p w14:paraId="5A06F3DF" w14:textId="77777777" w:rsidR="00EE59DC" w:rsidRPr="00F35F00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Druh záväzkov</w:t>
            </w:r>
          </w:p>
        </w:tc>
        <w:tc>
          <w:tcPr>
            <w:tcW w:w="2839" w:type="pct"/>
            <w:gridSpan w:val="2"/>
            <w:vAlign w:val="center"/>
          </w:tcPr>
          <w:p w14:paraId="57C6AB18" w14:textId="77777777" w:rsidR="00EE59DC" w:rsidRPr="00F35F00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EE59DC" w:rsidRPr="00F35F00" w14:paraId="222B5598" w14:textId="77777777" w:rsidTr="00EE59DC">
        <w:trPr>
          <w:trHeight w:val="284"/>
        </w:trPr>
        <w:tc>
          <w:tcPr>
            <w:tcW w:w="2500" w:type="pct"/>
            <w:vMerge/>
          </w:tcPr>
          <w:p w14:paraId="1050C973" w14:textId="77777777" w:rsidR="00EE59DC" w:rsidRPr="00F35F00" w:rsidRDefault="00EE59DC" w:rsidP="00F35F00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14:paraId="064CEB91" w14:textId="77777777" w:rsidR="00EE59DC" w:rsidRPr="00F35F00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1533" w:type="pct"/>
            <w:vAlign w:val="center"/>
          </w:tcPr>
          <w:p w14:paraId="4FF5C249" w14:textId="77777777" w:rsidR="00EE59DC" w:rsidRPr="00F35F00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EE59DC" w:rsidRPr="00F35F00" w14:paraId="3C2C809F" w14:textId="77777777" w:rsidTr="00BF54DF">
        <w:trPr>
          <w:trHeight w:val="284"/>
        </w:trPr>
        <w:tc>
          <w:tcPr>
            <w:tcW w:w="2500" w:type="pct"/>
            <w:vAlign w:val="center"/>
          </w:tcPr>
          <w:p w14:paraId="737F7159" w14:textId="77777777" w:rsidR="00EE59DC" w:rsidRPr="00F35F00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>Záväzky po lehote splatnosti</w:t>
            </w:r>
          </w:p>
        </w:tc>
        <w:tc>
          <w:tcPr>
            <w:tcW w:w="1250" w:type="pct"/>
            <w:vAlign w:val="center"/>
          </w:tcPr>
          <w:p w14:paraId="7B2C47F5" w14:textId="77777777"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  <w:lang w:eastAsia="sk-SK"/>
              </w:rPr>
            </w:pPr>
          </w:p>
        </w:tc>
        <w:tc>
          <w:tcPr>
            <w:tcW w:w="1533" w:type="pct"/>
            <w:vAlign w:val="center"/>
          </w:tcPr>
          <w:p w14:paraId="6CD1801B" w14:textId="77777777"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  <w:lang w:eastAsia="sk-SK"/>
              </w:rPr>
            </w:pPr>
          </w:p>
        </w:tc>
      </w:tr>
      <w:tr w:rsidR="00EE59DC" w:rsidRPr="00F35F00" w14:paraId="0AB44244" w14:textId="77777777" w:rsidTr="00BF54DF">
        <w:trPr>
          <w:trHeight w:val="284"/>
        </w:trPr>
        <w:tc>
          <w:tcPr>
            <w:tcW w:w="2500" w:type="pct"/>
            <w:vAlign w:val="center"/>
          </w:tcPr>
          <w:p w14:paraId="124F347F" w14:textId="77777777" w:rsidR="00EE59DC" w:rsidRPr="00F35F00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1250" w:type="pct"/>
            <w:vAlign w:val="center"/>
          </w:tcPr>
          <w:p w14:paraId="039DB2B9" w14:textId="77777777"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  <w:lang w:eastAsia="sk-SK"/>
              </w:rPr>
            </w:pPr>
          </w:p>
        </w:tc>
        <w:tc>
          <w:tcPr>
            <w:tcW w:w="1533" w:type="pct"/>
            <w:vAlign w:val="center"/>
          </w:tcPr>
          <w:p w14:paraId="53DE1ABA" w14:textId="77777777"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  <w:lang w:eastAsia="sk-SK"/>
              </w:rPr>
            </w:pPr>
          </w:p>
        </w:tc>
      </w:tr>
      <w:tr w:rsidR="00EE59DC" w:rsidRPr="00F35F00" w14:paraId="3A2395F7" w14:textId="77777777" w:rsidTr="00BF54DF">
        <w:trPr>
          <w:trHeight w:val="284"/>
        </w:trPr>
        <w:tc>
          <w:tcPr>
            <w:tcW w:w="2500" w:type="pct"/>
            <w:vAlign w:val="center"/>
          </w:tcPr>
          <w:p w14:paraId="405EE55F" w14:textId="77777777" w:rsidR="00EE59DC" w:rsidRPr="00F35F00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1250" w:type="pct"/>
            <w:vAlign w:val="center"/>
          </w:tcPr>
          <w:p w14:paraId="13924FF8" w14:textId="3D458958" w:rsidR="00EE59DC" w:rsidRPr="00F35F00" w:rsidRDefault="0021406F" w:rsidP="00F01CAE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839</w:t>
            </w:r>
          </w:p>
        </w:tc>
        <w:tc>
          <w:tcPr>
            <w:tcW w:w="1533" w:type="pct"/>
            <w:vAlign w:val="center"/>
          </w:tcPr>
          <w:p w14:paraId="6F12AA7E" w14:textId="5F1E7DCF" w:rsidR="00EE59DC" w:rsidRPr="00F35F00" w:rsidRDefault="0021406F" w:rsidP="00F01CAE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1 658</w:t>
            </w:r>
          </w:p>
        </w:tc>
      </w:tr>
      <w:tr w:rsidR="00EE59DC" w:rsidRPr="00F35F00" w14:paraId="032988CE" w14:textId="77777777" w:rsidTr="00BF54DF">
        <w:trPr>
          <w:trHeight w:val="284"/>
        </w:trPr>
        <w:tc>
          <w:tcPr>
            <w:tcW w:w="2500" w:type="pct"/>
            <w:vAlign w:val="center"/>
          </w:tcPr>
          <w:p w14:paraId="023CF7AE" w14:textId="77777777" w:rsidR="00EE59DC" w:rsidRPr="00F35F00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1250" w:type="pct"/>
            <w:vAlign w:val="center"/>
          </w:tcPr>
          <w:p w14:paraId="77F6849B" w14:textId="77777777"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33" w:type="pct"/>
            <w:vAlign w:val="center"/>
          </w:tcPr>
          <w:p w14:paraId="474A2991" w14:textId="77777777"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F35F00" w14:paraId="0332B70A" w14:textId="77777777" w:rsidTr="00BF54DF">
        <w:trPr>
          <w:trHeight w:val="284"/>
        </w:trPr>
        <w:tc>
          <w:tcPr>
            <w:tcW w:w="2500" w:type="pct"/>
            <w:vAlign w:val="center"/>
          </w:tcPr>
          <w:p w14:paraId="6B71F43D" w14:textId="77777777" w:rsidR="00EE59DC" w:rsidRPr="00F35F00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1250" w:type="pct"/>
            <w:vAlign w:val="center"/>
          </w:tcPr>
          <w:p w14:paraId="0DB3CB37" w14:textId="77777777"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33" w:type="pct"/>
            <w:vAlign w:val="center"/>
          </w:tcPr>
          <w:p w14:paraId="4587BB8C" w14:textId="77777777"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F35F00" w14:paraId="64A763C5" w14:textId="77777777" w:rsidTr="00BF54DF">
        <w:trPr>
          <w:trHeight w:val="284"/>
        </w:trPr>
        <w:tc>
          <w:tcPr>
            <w:tcW w:w="2500" w:type="pct"/>
            <w:vAlign w:val="center"/>
          </w:tcPr>
          <w:p w14:paraId="4BA4B18E" w14:textId="77777777" w:rsidR="00EE59DC" w:rsidRPr="00F35F00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1250" w:type="pct"/>
            <w:vAlign w:val="center"/>
          </w:tcPr>
          <w:p w14:paraId="083C73E7" w14:textId="77777777" w:rsidR="00EE59DC" w:rsidRPr="00F35F00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533" w:type="pct"/>
            <w:vAlign w:val="center"/>
          </w:tcPr>
          <w:p w14:paraId="12370AD6" w14:textId="77777777" w:rsidR="00EE59DC" w:rsidRPr="00F35F00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EE59DC" w:rsidRPr="00F35F00" w14:paraId="39A06872" w14:textId="77777777" w:rsidTr="00BF54DF">
        <w:trPr>
          <w:trHeight w:val="284"/>
        </w:trPr>
        <w:tc>
          <w:tcPr>
            <w:tcW w:w="2500" w:type="pct"/>
            <w:vAlign w:val="center"/>
          </w:tcPr>
          <w:p w14:paraId="04AB66F8" w14:textId="77777777" w:rsidR="00EE59DC" w:rsidRPr="00F35F00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1250" w:type="pct"/>
            <w:vAlign w:val="center"/>
          </w:tcPr>
          <w:p w14:paraId="3E99E8DF" w14:textId="4B9AB814" w:rsidR="00EE59DC" w:rsidRPr="00F35F00" w:rsidRDefault="0021406F" w:rsidP="00F01CAE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839</w:t>
            </w:r>
          </w:p>
        </w:tc>
        <w:tc>
          <w:tcPr>
            <w:tcW w:w="1533" w:type="pct"/>
            <w:vAlign w:val="center"/>
          </w:tcPr>
          <w:p w14:paraId="3187965E" w14:textId="6B4B0172" w:rsidR="00EE59DC" w:rsidRPr="00F35F00" w:rsidRDefault="0021406F" w:rsidP="00F01CAE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1 658</w:t>
            </w:r>
          </w:p>
        </w:tc>
      </w:tr>
    </w:tbl>
    <w:p w14:paraId="59D39E27" w14:textId="77777777"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 záväzkoch zo sociálneho fondu; uvádza sa začiatočný stav, tvorba a čerpanie sociálneho fondu počas účtovného obdobia a zostatok na konci účtovného obdobia,</w:t>
      </w:r>
    </w:p>
    <w:p w14:paraId="2667159C" w14:textId="77777777" w:rsidR="00F35F00" w:rsidRPr="001C3B76" w:rsidRDefault="00F35F00" w:rsidP="00F35F00">
      <w:pPr>
        <w:spacing w:before="0" w:line="240" w:lineRule="auto"/>
        <w:ind w:left="360"/>
        <w:rPr>
          <w:b/>
          <w:i/>
          <w:sz w:val="18"/>
          <w:szCs w:val="18"/>
        </w:rPr>
      </w:pPr>
      <w:r w:rsidRPr="001C3B76">
        <w:rPr>
          <w:b/>
          <w:i/>
          <w:sz w:val="18"/>
          <w:szCs w:val="18"/>
        </w:rPr>
        <w:t>Tabuľka k čl. III ods. 14 písm. e) o vývoji sociálneho fondu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6"/>
        <w:gridCol w:w="3144"/>
        <w:gridCol w:w="3098"/>
      </w:tblGrid>
      <w:tr w:rsidR="00F35F00" w:rsidRPr="00F35F00" w14:paraId="524CCA86" w14:textId="77777777" w:rsidTr="0017369E">
        <w:trPr>
          <w:trHeight w:val="284"/>
        </w:trPr>
        <w:tc>
          <w:tcPr>
            <w:tcW w:w="1869" w:type="pct"/>
            <w:vAlign w:val="center"/>
          </w:tcPr>
          <w:p w14:paraId="5BB4DA89" w14:textId="77777777"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</w:rPr>
              <w:t>Sociálny fond</w:t>
            </w:r>
          </w:p>
        </w:tc>
        <w:tc>
          <w:tcPr>
            <w:tcW w:w="1577" w:type="pct"/>
            <w:vAlign w:val="center"/>
          </w:tcPr>
          <w:p w14:paraId="4430A3F1" w14:textId="77777777" w:rsidR="00F35F00" w:rsidRPr="00804636" w:rsidRDefault="00F35F00" w:rsidP="00F35F00">
            <w:pPr>
              <w:spacing w:before="0"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1555" w:type="pct"/>
            <w:vAlign w:val="center"/>
          </w:tcPr>
          <w:p w14:paraId="190E3D27" w14:textId="77777777" w:rsidR="00F35F00" w:rsidRPr="00804636" w:rsidRDefault="00F35F00" w:rsidP="00F35F00">
            <w:pPr>
              <w:spacing w:before="0"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F35F00" w:rsidRPr="00F35F00" w14:paraId="1C37D427" w14:textId="77777777" w:rsidTr="00BF54DF">
        <w:trPr>
          <w:trHeight w:val="284"/>
        </w:trPr>
        <w:tc>
          <w:tcPr>
            <w:tcW w:w="1869" w:type="pct"/>
            <w:vAlign w:val="center"/>
          </w:tcPr>
          <w:p w14:paraId="670249D9" w14:textId="77777777"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1577" w:type="pct"/>
            <w:vAlign w:val="center"/>
          </w:tcPr>
          <w:p w14:paraId="5DD7FB7F" w14:textId="77777777" w:rsidR="00F35F00" w:rsidRPr="00804636" w:rsidRDefault="00677AB6" w:rsidP="00BF54DF">
            <w:pPr>
              <w:spacing w:before="0" w:after="0" w:line="240" w:lineRule="auto"/>
              <w:jc w:val="right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555" w:type="pct"/>
            <w:vAlign w:val="center"/>
          </w:tcPr>
          <w:p w14:paraId="41D82608" w14:textId="77777777" w:rsidR="00F35F00" w:rsidRPr="00804636" w:rsidRDefault="00677AB6" w:rsidP="00BF54DF">
            <w:pPr>
              <w:spacing w:before="0" w:after="0" w:line="240" w:lineRule="auto"/>
              <w:jc w:val="right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F35F00" w:rsidRPr="00F35F00" w14:paraId="7B06B528" w14:textId="77777777" w:rsidTr="00BF54DF">
        <w:trPr>
          <w:trHeight w:val="284"/>
        </w:trPr>
        <w:tc>
          <w:tcPr>
            <w:tcW w:w="1869" w:type="pct"/>
            <w:vAlign w:val="center"/>
          </w:tcPr>
          <w:p w14:paraId="24D2AE71" w14:textId="77777777"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sz w:val="16"/>
                <w:szCs w:val="16"/>
              </w:rPr>
            </w:pPr>
            <w:r w:rsidRPr="00804636">
              <w:rPr>
                <w:rFonts w:cs="Calibri"/>
                <w:sz w:val="16"/>
                <w:szCs w:val="16"/>
              </w:rPr>
              <w:t>Tvorba na ťarchu nákladov</w:t>
            </w:r>
          </w:p>
        </w:tc>
        <w:tc>
          <w:tcPr>
            <w:tcW w:w="1577" w:type="pct"/>
            <w:vAlign w:val="center"/>
          </w:tcPr>
          <w:p w14:paraId="417AE976" w14:textId="77777777" w:rsidR="00F35F00" w:rsidRPr="00804636" w:rsidRDefault="00F35F00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1555" w:type="pct"/>
            <w:vAlign w:val="center"/>
          </w:tcPr>
          <w:p w14:paraId="235B277D" w14:textId="77777777" w:rsidR="00F35F00" w:rsidRPr="00804636" w:rsidRDefault="00F35F00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</w:p>
        </w:tc>
      </w:tr>
      <w:tr w:rsidR="00F35F00" w:rsidRPr="00F35F00" w14:paraId="77C1541D" w14:textId="77777777" w:rsidTr="00BF54DF">
        <w:trPr>
          <w:trHeight w:val="284"/>
        </w:trPr>
        <w:tc>
          <w:tcPr>
            <w:tcW w:w="1869" w:type="pct"/>
            <w:vAlign w:val="center"/>
          </w:tcPr>
          <w:p w14:paraId="4B60BC10" w14:textId="77777777"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sz w:val="16"/>
                <w:szCs w:val="16"/>
              </w:rPr>
            </w:pPr>
            <w:r w:rsidRPr="00804636">
              <w:rPr>
                <w:rFonts w:cs="Calibri"/>
                <w:sz w:val="16"/>
                <w:szCs w:val="16"/>
              </w:rPr>
              <w:t>Tvorba zo zisku</w:t>
            </w:r>
          </w:p>
        </w:tc>
        <w:tc>
          <w:tcPr>
            <w:tcW w:w="1577" w:type="pct"/>
            <w:vAlign w:val="center"/>
          </w:tcPr>
          <w:p w14:paraId="591B8774" w14:textId="77777777" w:rsidR="00F35F00" w:rsidRPr="007701E2" w:rsidRDefault="00F35F00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1555" w:type="pct"/>
            <w:vAlign w:val="center"/>
          </w:tcPr>
          <w:p w14:paraId="10285E96" w14:textId="77777777" w:rsidR="00F35F00" w:rsidRPr="007701E2" w:rsidRDefault="00F35F00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</w:p>
        </w:tc>
      </w:tr>
      <w:tr w:rsidR="00F35F00" w:rsidRPr="00F35F00" w14:paraId="7634530D" w14:textId="77777777" w:rsidTr="00BF54DF">
        <w:trPr>
          <w:trHeight w:val="284"/>
        </w:trPr>
        <w:tc>
          <w:tcPr>
            <w:tcW w:w="1869" w:type="pct"/>
            <w:vAlign w:val="center"/>
          </w:tcPr>
          <w:p w14:paraId="4EC4E282" w14:textId="77777777"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sz w:val="16"/>
                <w:szCs w:val="16"/>
              </w:rPr>
            </w:pPr>
            <w:r w:rsidRPr="00804636">
              <w:rPr>
                <w:rFonts w:cs="Calibri"/>
                <w:sz w:val="16"/>
                <w:szCs w:val="16"/>
              </w:rPr>
              <w:lastRenderedPageBreak/>
              <w:t>Čerpanie</w:t>
            </w:r>
          </w:p>
        </w:tc>
        <w:tc>
          <w:tcPr>
            <w:tcW w:w="1577" w:type="pct"/>
            <w:vAlign w:val="center"/>
          </w:tcPr>
          <w:p w14:paraId="7232665F" w14:textId="77777777" w:rsidR="00F35F00" w:rsidRPr="003C078A" w:rsidRDefault="00677AB6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55" w:type="pct"/>
            <w:vAlign w:val="center"/>
          </w:tcPr>
          <w:p w14:paraId="128E3FDA" w14:textId="77777777" w:rsidR="00F35F00" w:rsidRPr="003C078A" w:rsidRDefault="00677AB6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35F00" w:rsidRPr="00F35F00" w14:paraId="313A2182" w14:textId="77777777" w:rsidTr="00BF54DF">
        <w:trPr>
          <w:trHeight w:val="284"/>
        </w:trPr>
        <w:tc>
          <w:tcPr>
            <w:tcW w:w="1869" w:type="pct"/>
            <w:vAlign w:val="center"/>
          </w:tcPr>
          <w:p w14:paraId="50631727" w14:textId="77777777"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1577" w:type="pct"/>
            <w:vAlign w:val="center"/>
          </w:tcPr>
          <w:p w14:paraId="047C0FB5" w14:textId="77777777" w:rsidR="00F35F00" w:rsidRPr="00804636" w:rsidRDefault="00677AB6" w:rsidP="00BF54DF">
            <w:pPr>
              <w:spacing w:before="0" w:after="0" w:line="240" w:lineRule="auto"/>
              <w:jc w:val="right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555" w:type="pct"/>
            <w:vAlign w:val="center"/>
          </w:tcPr>
          <w:p w14:paraId="267352BF" w14:textId="77777777" w:rsidR="00F35F00" w:rsidRPr="003C078A" w:rsidRDefault="00677AB6" w:rsidP="00BF54DF">
            <w:pPr>
              <w:spacing w:before="0" w:after="0" w:line="240" w:lineRule="auto"/>
              <w:jc w:val="right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14:paraId="1E2453F1" w14:textId="77777777"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</w:p>
    <w:p w14:paraId="72B5049D" w14:textId="77777777" w:rsidR="0017369E" w:rsidRPr="0017369E" w:rsidRDefault="0017369E" w:rsidP="001C3B76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17369E">
        <w:rPr>
          <w:b/>
          <w:i/>
          <w:sz w:val="18"/>
          <w:szCs w:val="18"/>
        </w:rPr>
        <w:t>abuľka k čl. III ods. 14 písm. f) o bankových úveroch, pôžičkách a návratných finančných výpomociach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1"/>
        <w:gridCol w:w="588"/>
        <w:gridCol w:w="1305"/>
        <w:gridCol w:w="1305"/>
        <w:gridCol w:w="1305"/>
        <w:gridCol w:w="1305"/>
        <w:gridCol w:w="1369"/>
      </w:tblGrid>
      <w:tr w:rsidR="0017369E" w:rsidRPr="0017369E" w14:paraId="49AFF72C" w14:textId="77777777" w:rsidTr="00CF7E2A">
        <w:trPr>
          <w:trHeight w:val="284"/>
        </w:trPr>
        <w:tc>
          <w:tcPr>
            <w:tcW w:w="1405" w:type="pct"/>
            <w:vAlign w:val="center"/>
          </w:tcPr>
          <w:p w14:paraId="257EE07D" w14:textId="77777777"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Druh cudzieho zdroja</w:t>
            </w:r>
          </w:p>
        </w:tc>
        <w:tc>
          <w:tcPr>
            <w:tcW w:w="300" w:type="pct"/>
            <w:vAlign w:val="center"/>
          </w:tcPr>
          <w:p w14:paraId="0F76F328" w14:textId="77777777"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17369E">
              <w:rPr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659" w:type="pct"/>
            <w:vAlign w:val="center"/>
          </w:tcPr>
          <w:p w14:paraId="615AED8B" w14:textId="77777777"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Výška úroku v %</w:t>
            </w:r>
          </w:p>
        </w:tc>
        <w:tc>
          <w:tcPr>
            <w:tcW w:w="659" w:type="pct"/>
            <w:vAlign w:val="center"/>
          </w:tcPr>
          <w:p w14:paraId="7857C72F" w14:textId="77777777"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Splatnosť</w:t>
            </w:r>
          </w:p>
        </w:tc>
        <w:tc>
          <w:tcPr>
            <w:tcW w:w="659" w:type="pct"/>
            <w:vAlign w:val="center"/>
          </w:tcPr>
          <w:p w14:paraId="5A81402C" w14:textId="77777777"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Forma zabezpečenia</w:t>
            </w:r>
          </w:p>
        </w:tc>
        <w:tc>
          <w:tcPr>
            <w:tcW w:w="659" w:type="pct"/>
            <w:vAlign w:val="center"/>
          </w:tcPr>
          <w:p w14:paraId="2B87B99E" w14:textId="77777777"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659" w:type="pct"/>
            <w:vAlign w:val="center"/>
          </w:tcPr>
          <w:p w14:paraId="10E8AFE1" w14:textId="77777777"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17369E" w:rsidRPr="0017369E" w14:paraId="24A0EEED" w14:textId="77777777" w:rsidTr="00BF54DF">
        <w:trPr>
          <w:trHeight w:val="284"/>
        </w:trPr>
        <w:tc>
          <w:tcPr>
            <w:tcW w:w="1405" w:type="pct"/>
            <w:vAlign w:val="center"/>
          </w:tcPr>
          <w:p w14:paraId="7EAA21CE" w14:textId="77777777"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Krátkodobý bankový úver</w:t>
            </w:r>
          </w:p>
        </w:tc>
        <w:tc>
          <w:tcPr>
            <w:tcW w:w="300" w:type="pct"/>
            <w:vAlign w:val="center"/>
          </w:tcPr>
          <w:p w14:paraId="5FDFDF55" w14:textId="77777777"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2A87B7B1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339EC5C9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6D168A9B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14D04D4E" w14:textId="77777777" w:rsidR="0017369E" w:rsidRPr="0017369E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59" w:type="pct"/>
            <w:vAlign w:val="center"/>
          </w:tcPr>
          <w:p w14:paraId="16325985" w14:textId="77777777" w:rsidR="0017369E" w:rsidRPr="0017369E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7369E" w:rsidRPr="0017369E" w14:paraId="2AFA0152" w14:textId="77777777" w:rsidTr="00BF54DF">
        <w:trPr>
          <w:trHeight w:val="284"/>
        </w:trPr>
        <w:tc>
          <w:tcPr>
            <w:tcW w:w="1405" w:type="pct"/>
            <w:vAlign w:val="center"/>
          </w:tcPr>
          <w:p w14:paraId="4CFAC8FF" w14:textId="77777777"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Pôžička</w:t>
            </w:r>
          </w:p>
        </w:tc>
        <w:tc>
          <w:tcPr>
            <w:tcW w:w="300" w:type="pct"/>
            <w:vAlign w:val="center"/>
          </w:tcPr>
          <w:p w14:paraId="4BFDC2BE" w14:textId="77777777"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6124C046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59F121AF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12A611C4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080441DB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265F2422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17369E" w:rsidRPr="0017369E" w14:paraId="50F4A862" w14:textId="77777777" w:rsidTr="00BF54DF">
        <w:trPr>
          <w:trHeight w:val="284"/>
        </w:trPr>
        <w:tc>
          <w:tcPr>
            <w:tcW w:w="1405" w:type="pct"/>
            <w:vAlign w:val="center"/>
          </w:tcPr>
          <w:p w14:paraId="54117FE1" w14:textId="77777777"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Návratná finančná výpomoc</w:t>
            </w:r>
          </w:p>
        </w:tc>
        <w:tc>
          <w:tcPr>
            <w:tcW w:w="300" w:type="pct"/>
            <w:vAlign w:val="center"/>
          </w:tcPr>
          <w:p w14:paraId="3E63B374" w14:textId="77777777"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11E84561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16BA64B8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07B6AF74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0675A8FF" w14:textId="77777777" w:rsidR="0017369E" w:rsidRPr="0017369E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59" w:type="pct"/>
            <w:vAlign w:val="center"/>
          </w:tcPr>
          <w:p w14:paraId="6AE0E66C" w14:textId="77777777" w:rsidR="0017369E" w:rsidRPr="0017369E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7369E" w:rsidRPr="0017369E" w14:paraId="1BE38485" w14:textId="77777777" w:rsidTr="00BF54DF">
        <w:trPr>
          <w:trHeight w:val="284"/>
        </w:trPr>
        <w:tc>
          <w:tcPr>
            <w:tcW w:w="1405" w:type="pct"/>
            <w:vAlign w:val="center"/>
          </w:tcPr>
          <w:p w14:paraId="54EC87D9" w14:textId="77777777"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Dlhodobý bankový úver</w:t>
            </w:r>
          </w:p>
        </w:tc>
        <w:tc>
          <w:tcPr>
            <w:tcW w:w="300" w:type="pct"/>
            <w:vAlign w:val="center"/>
          </w:tcPr>
          <w:p w14:paraId="11247E48" w14:textId="77777777"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400D3998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566740DA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522FD3B8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0FDA2299" w14:textId="77777777" w:rsidR="0017369E" w:rsidRPr="0017369E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59" w:type="pct"/>
            <w:vAlign w:val="center"/>
          </w:tcPr>
          <w:p w14:paraId="3E6DF883" w14:textId="77777777" w:rsidR="0017369E" w:rsidRPr="0017369E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7369E" w:rsidRPr="0017369E" w14:paraId="1278F11F" w14:textId="77777777" w:rsidTr="00BF54DF">
        <w:trPr>
          <w:trHeight w:val="284"/>
        </w:trPr>
        <w:tc>
          <w:tcPr>
            <w:tcW w:w="1405" w:type="pct"/>
            <w:vAlign w:val="center"/>
          </w:tcPr>
          <w:p w14:paraId="025FAE5F" w14:textId="77777777" w:rsidR="0017369E" w:rsidRPr="0017369E" w:rsidRDefault="0017369E" w:rsidP="00AC244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300" w:type="pct"/>
            <w:vAlign w:val="center"/>
          </w:tcPr>
          <w:p w14:paraId="2BB13400" w14:textId="77777777" w:rsidR="0017369E" w:rsidRPr="0017369E" w:rsidRDefault="0017369E" w:rsidP="0017369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4824B466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43299A13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2E08AFC2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1E4B6BB0" w14:textId="77777777" w:rsidR="0017369E" w:rsidRPr="00700A23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659" w:type="pct"/>
            <w:vAlign w:val="center"/>
          </w:tcPr>
          <w:p w14:paraId="4E6EF9FB" w14:textId="77777777" w:rsidR="0017369E" w:rsidRPr="00700A23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14:paraId="44C6EB0F" w14:textId="77777777" w:rsidR="00935EE7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 významných položkách časového rozlíšenia výdavkov budúcich období.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0"/>
        <w:gridCol w:w="4984"/>
        <w:gridCol w:w="1994"/>
      </w:tblGrid>
      <w:tr w:rsidR="009B4B0C" w:rsidRPr="00B80FC6" w14:paraId="71E0A432" w14:textId="77777777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14:paraId="1E346C27" w14:textId="77777777" w:rsidR="009B4B0C" w:rsidRPr="00B80FC6" w:rsidRDefault="009B4B0C" w:rsidP="00A96E6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Významné položky časového rozlíšenia </w:t>
            </w:r>
            <w:r>
              <w:rPr>
                <w:b/>
                <w:sz w:val="16"/>
                <w:szCs w:val="16"/>
              </w:rPr>
              <w:t>výdavkov budúcich období</w:t>
            </w:r>
          </w:p>
        </w:tc>
        <w:tc>
          <w:tcPr>
            <w:tcW w:w="2194" w:type="pct"/>
            <w:shd w:val="clear" w:color="auto" w:fill="auto"/>
            <w:vAlign w:val="center"/>
          </w:tcPr>
          <w:p w14:paraId="5C25D581" w14:textId="77777777" w:rsidR="009B4B0C" w:rsidRPr="00B80FC6" w:rsidRDefault="009B4B0C" w:rsidP="00AC244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Opis </w:t>
            </w:r>
          </w:p>
        </w:tc>
        <w:tc>
          <w:tcPr>
            <w:tcW w:w="1139" w:type="pct"/>
            <w:vAlign w:val="center"/>
          </w:tcPr>
          <w:p w14:paraId="327C9EB0" w14:textId="77777777" w:rsidR="009B4B0C" w:rsidRPr="00B80FC6" w:rsidRDefault="00D77DBF" w:rsidP="00D77DB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Suma</w:t>
            </w:r>
          </w:p>
        </w:tc>
      </w:tr>
      <w:tr w:rsidR="009B4B0C" w:rsidRPr="00B80FC6" w14:paraId="72B7DDD2" w14:textId="77777777" w:rsidTr="00BF54D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14:paraId="5207FF55" w14:textId="77777777" w:rsidR="009B4B0C" w:rsidRPr="00B80FC6" w:rsidRDefault="00176475" w:rsidP="00A96E6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žiadne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17DB52BF" w14:textId="77777777" w:rsidR="009B4B0C" w:rsidRPr="00B80FC6" w:rsidRDefault="009B4B0C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39" w:type="pct"/>
            <w:vAlign w:val="center"/>
          </w:tcPr>
          <w:p w14:paraId="54022E52" w14:textId="77777777" w:rsidR="009B4B0C" w:rsidRPr="00B80FC6" w:rsidRDefault="009B4B0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12C5BFEC" w14:textId="77777777" w:rsidR="00945816" w:rsidRDefault="00945816" w:rsidP="00945816">
      <w:pPr>
        <w:spacing w:before="0" w:after="0" w:line="240" w:lineRule="auto"/>
        <w:ind w:left="3"/>
        <w:rPr>
          <w:sz w:val="18"/>
          <w:szCs w:val="18"/>
        </w:rPr>
      </w:pPr>
    </w:p>
    <w:p w14:paraId="47607350" w14:textId="77777777" w:rsidR="00C43EF0" w:rsidRPr="00497323" w:rsidRDefault="00C43EF0" w:rsidP="00CF7E2A">
      <w:pPr>
        <w:numPr>
          <w:ilvl w:val="0"/>
          <w:numId w:val="13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Prehľad o významných položkách výnosov budúcich období v členení najmä na</w:t>
      </w:r>
    </w:p>
    <w:p w14:paraId="5A348ED7" w14:textId="77777777"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zostatkovú hodnotu bezodplatne nadobudnutého dlhodobého majetku,</w:t>
      </w:r>
    </w:p>
    <w:p w14:paraId="2D58B296" w14:textId="77777777"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zostatkovú hodnotu dlhodobého majetku obstaraného z dotácie,</w:t>
      </w:r>
    </w:p>
    <w:p w14:paraId="3EC7EE39" w14:textId="77777777"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zostatok nepoužitej dotácie alebo grantu,</w:t>
      </w:r>
    </w:p>
    <w:p w14:paraId="170AD05C" w14:textId="77777777"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zostatok nepoužitej časti podielu zaplatenej dane,</w:t>
      </w:r>
    </w:p>
    <w:p w14:paraId="14E8101F" w14:textId="77777777" w:rsidR="00C43EF0" w:rsidRDefault="00C43EF0" w:rsidP="00CF7E2A">
      <w:pPr>
        <w:numPr>
          <w:ilvl w:val="0"/>
          <w:numId w:val="21"/>
        </w:numPr>
        <w:spacing w:before="0" w:line="240" w:lineRule="auto"/>
        <w:ind w:left="714" w:hanging="357"/>
        <w:rPr>
          <w:sz w:val="18"/>
          <w:szCs w:val="18"/>
        </w:rPr>
      </w:pPr>
      <w:r w:rsidRPr="00497323">
        <w:rPr>
          <w:sz w:val="18"/>
          <w:szCs w:val="18"/>
        </w:rPr>
        <w:t>zostatkovú hodnotu dlhodobého majetku obstaraného z podielu zaplatenej dane.</w:t>
      </w:r>
    </w:p>
    <w:p w14:paraId="25BF3FAB" w14:textId="77777777" w:rsidR="00CF7E2A" w:rsidRPr="00CF7E2A" w:rsidRDefault="00CF7E2A" w:rsidP="00CF7E2A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CF7E2A">
        <w:rPr>
          <w:b/>
          <w:i/>
          <w:sz w:val="18"/>
          <w:szCs w:val="18"/>
        </w:rPr>
        <w:t>abuľka k čl. III ods. 15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1"/>
        <w:gridCol w:w="1550"/>
        <w:gridCol w:w="1550"/>
        <w:gridCol w:w="1550"/>
        <w:gridCol w:w="1551"/>
      </w:tblGrid>
      <w:tr w:rsidR="00CF7E2A" w:rsidRPr="00CF7E2A" w14:paraId="13BE2924" w14:textId="77777777" w:rsidTr="00CF7E2A">
        <w:trPr>
          <w:trHeight w:val="284"/>
        </w:trPr>
        <w:tc>
          <w:tcPr>
            <w:tcW w:w="4181" w:type="dxa"/>
            <w:vAlign w:val="center"/>
          </w:tcPr>
          <w:p w14:paraId="34FA44C2" w14:textId="77777777"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550" w:type="dxa"/>
            <w:vAlign w:val="center"/>
          </w:tcPr>
          <w:p w14:paraId="002CA4D1" w14:textId="77777777"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0" w:type="dxa"/>
            <w:vAlign w:val="center"/>
          </w:tcPr>
          <w:p w14:paraId="4BBB8D56" w14:textId="77777777"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0" w:type="dxa"/>
            <w:vAlign w:val="center"/>
          </w:tcPr>
          <w:p w14:paraId="752A0AE9" w14:textId="77777777"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551" w:type="dxa"/>
            <w:vAlign w:val="center"/>
          </w:tcPr>
          <w:p w14:paraId="68F17FBB" w14:textId="77777777"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CF7E2A" w:rsidRPr="00CF7E2A" w14:paraId="7D3A6AD0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013CF564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550" w:type="dxa"/>
            <w:vAlign w:val="center"/>
          </w:tcPr>
          <w:p w14:paraId="1A9EB05B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54E06149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3F0104C6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2520FA98" w14:textId="77777777" w:rsidR="00CF7E2A" w:rsidRPr="00CF7E2A" w:rsidRDefault="00176475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CF7E2A" w:rsidRPr="00CF7E2A" w14:paraId="3BE4E3B8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4520A659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dlhodobého majetku obstaraného z dotácie</w:t>
            </w:r>
          </w:p>
        </w:tc>
        <w:tc>
          <w:tcPr>
            <w:tcW w:w="1550" w:type="dxa"/>
            <w:vAlign w:val="center"/>
          </w:tcPr>
          <w:p w14:paraId="109A76AE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10C7BC98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599ABC5A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2038BE2F" w14:textId="77777777" w:rsidR="00CF7E2A" w:rsidRPr="00CF7E2A" w:rsidRDefault="00176475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CF7E2A" w:rsidRPr="00CF7E2A" w14:paraId="5FD60A45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5700F118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dlhodobého majetku  obstaraného z finančného daru</w:t>
            </w:r>
          </w:p>
        </w:tc>
        <w:tc>
          <w:tcPr>
            <w:tcW w:w="1550" w:type="dxa"/>
            <w:vAlign w:val="center"/>
          </w:tcPr>
          <w:p w14:paraId="5A2E0B18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336C8EB5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66AB7A50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5B80309E" w14:textId="77777777" w:rsidR="00CF7E2A" w:rsidRPr="00CF7E2A" w:rsidRDefault="00176475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CF7E2A" w:rsidRPr="00CF7E2A" w14:paraId="0DE16470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3154CFFC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550" w:type="dxa"/>
            <w:vAlign w:val="center"/>
          </w:tcPr>
          <w:p w14:paraId="1DBBC500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47814B4B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46326239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15EF06B7" w14:textId="77777777" w:rsidR="00CF7E2A" w:rsidRPr="00CF7E2A" w:rsidRDefault="00176475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CF7E2A" w:rsidRPr="00CF7E2A" w14:paraId="0EC4E383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1AD6DAE1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550" w:type="dxa"/>
            <w:vAlign w:val="center"/>
          </w:tcPr>
          <w:p w14:paraId="3F97BA70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3AD82637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113EE96B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358D74C1" w14:textId="77777777" w:rsidR="00CF7E2A" w:rsidRPr="00CF7E2A" w:rsidRDefault="00176475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CF7E2A" w:rsidRPr="00CF7E2A" w14:paraId="3DEF93CA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3258D270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grantu</w:t>
            </w:r>
          </w:p>
        </w:tc>
        <w:tc>
          <w:tcPr>
            <w:tcW w:w="1550" w:type="dxa"/>
            <w:vAlign w:val="center"/>
          </w:tcPr>
          <w:p w14:paraId="148DCEDC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1F457BEE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47B0212B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4AF541F1" w14:textId="77777777" w:rsidR="00CF7E2A" w:rsidRPr="00CF7E2A" w:rsidRDefault="00176475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CF7E2A" w:rsidRPr="00CF7E2A" w14:paraId="5017C4ED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2B059309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podielu zaplatenej dane</w:t>
            </w:r>
          </w:p>
        </w:tc>
        <w:tc>
          <w:tcPr>
            <w:tcW w:w="1550" w:type="dxa"/>
            <w:vAlign w:val="center"/>
          </w:tcPr>
          <w:p w14:paraId="0FE69444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1BD2BFEF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7F19F562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21E7AE55" w14:textId="77777777" w:rsidR="00CF7E2A" w:rsidRPr="00CF7E2A" w:rsidRDefault="00176475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CF7E2A" w:rsidRPr="00CF7E2A" w14:paraId="4FA58D27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3AEA8DF7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550" w:type="dxa"/>
            <w:vAlign w:val="center"/>
          </w:tcPr>
          <w:p w14:paraId="53551CB6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033B661C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18C8FA8B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71406D14" w14:textId="77777777" w:rsidR="00CF7E2A" w:rsidRPr="00CF7E2A" w:rsidRDefault="00176475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14:paraId="1D24F8CC" w14:textId="77777777" w:rsidR="00CF7E2A" w:rsidRPr="00CF7E2A" w:rsidRDefault="00CF7E2A" w:rsidP="00CF7E2A">
      <w:pPr>
        <w:spacing w:before="0" w:after="0" w:line="240" w:lineRule="auto"/>
        <w:rPr>
          <w:sz w:val="16"/>
          <w:szCs w:val="16"/>
        </w:rPr>
      </w:pPr>
    </w:p>
    <w:p w14:paraId="2E69659B" w14:textId="77777777" w:rsidR="00935EE7" w:rsidRPr="00497323" w:rsidRDefault="00935EE7" w:rsidP="00CF7E2A">
      <w:pPr>
        <w:numPr>
          <w:ilvl w:val="0"/>
          <w:numId w:val="1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 majetku prenajatom formou finančného prenájmu, a to</w:t>
      </w:r>
    </w:p>
    <w:p w14:paraId="1C6BA754" w14:textId="77777777" w:rsidR="00935EE7" w:rsidRDefault="00935EE7" w:rsidP="00CF7E2A">
      <w:pPr>
        <w:numPr>
          <w:ilvl w:val="0"/>
          <w:numId w:val="2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celková suma dohodnutých platieb ku dňu, ku ktorému sa zostavuje účtovná závierka, v členení na istinu a finančný náklad,</w:t>
      </w:r>
    </w:p>
    <w:tbl>
      <w:tblPr>
        <w:tblW w:w="51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2"/>
        <w:gridCol w:w="5113"/>
      </w:tblGrid>
      <w:tr w:rsidR="00CF7E2A" w:rsidRPr="00804636" w14:paraId="3BFB14A4" w14:textId="77777777" w:rsidTr="001C3B76">
        <w:trPr>
          <w:trHeight w:val="284"/>
        </w:trPr>
        <w:tc>
          <w:tcPr>
            <w:tcW w:w="2500" w:type="pct"/>
            <w:shd w:val="clear" w:color="auto" w:fill="auto"/>
            <w:vAlign w:val="center"/>
          </w:tcPr>
          <w:p w14:paraId="68FF07F2" w14:textId="77777777" w:rsidR="00CF7E2A" w:rsidRPr="00804636" w:rsidRDefault="009B4B0C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 istiny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1AE0C53A" w14:textId="77777777" w:rsidR="00CF7E2A" w:rsidRPr="00804636" w:rsidRDefault="00CF7E2A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Finančný náklad</w:t>
            </w:r>
          </w:p>
        </w:tc>
      </w:tr>
      <w:tr w:rsidR="00CF7E2A" w:rsidRPr="00804636" w14:paraId="5D036B7B" w14:textId="77777777" w:rsidTr="00BF54DF">
        <w:trPr>
          <w:trHeight w:val="284"/>
        </w:trPr>
        <w:tc>
          <w:tcPr>
            <w:tcW w:w="2500" w:type="pct"/>
            <w:shd w:val="clear" w:color="auto" w:fill="auto"/>
            <w:vAlign w:val="center"/>
          </w:tcPr>
          <w:p w14:paraId="2A53B7DD" w14:textId="77777777" w:rsidR="00CF7E2A" w:rsidRPr="0080463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68C15C6B" w14:textId="77777777" w:rsidR="00CF7E2A" w:rsidRPr="00804636" w:rsidRDefault="00176475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14:paraId="673F3C20" w14:textId="77777777" w:rsidR="00CF7E2A" w:rsidRPr="00497323" w:rsidRDefault="00CF7E2A" w:rsidP="00CF7E2A">
      <w:pPr>
        <w:spacing w:before="0" w:after="0" w:line="240" w:lineRule="auto"/>
        <w:ind w:left="360"/>
        <w:jc w:val="center"/>
        <w:rPr>
          <w:sz w:val="18"/>
          <w:szCs w:val="18"/>
        </w:rPr>
      </w:pPr>
    </w:p>
    <w:p w14:paraId="7FF28DC9" w14:textId="77777777" w:rsidR="00935EE7" w:rsidRPr="00497323" w:rsidRDefault="00935EE7" w:rsidP="00CF7E2A">
      <w:pPr>
        <w:numPr>
          <w:ilvl w:val="0"/>
          <w:numId w:val="23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 xml:space="preserve">suma istiny a finančného nákladu podľa doby splatnosti </w:t>
      </w:r>
    </w:p>
    <w:p w14:paraId="17364305" w14:textId="77777777" w:rsidR="00935EE7" w:rsidRPr="00497323" w:rsidRDefault="00935EE7" w:rsidP="00CF7E2A">
      <w:pPr>
        <w:numPr>
          <w:ilvl w:val="0"/>
          <w:numId w:val="24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do jedného roka vrátane,</w:t>
      </w:r>
    </w:p>
    <w:p w14:paraId="17B5D8FB" w14:textId="77777777" w:rsidR="00935EE7" w:rsidRPr="00497323" w:rsidRDefault="00935EE7" w:rsidP="00CF7E2A">
      <w:pPr>
        <w:numPr>
          <w:ilvl w:val="0"/>
          <w:numId w:val="24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od jedného roka do piatich rokov vrátane,</w:t>
      </w:r>
    </w:p>
    <w:p w14:paraId="3651D792" w14:textId="77777777" w:rsidR="00801336" w:rsidRDefault="00935EE7" w:rsidP="00CF7E2A">
      <w:pPr>
        <w:numPr>
          <w:ilvl w:val="0"/>
          <w:numId w:val="2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viac ako päť rokov.</w:t>
      </w:r>
    </w:p>
    <w:p w14:paraId="7CC7D354" w14:textId="77777777" w:rsidR="00484A71" w:rsidRDefault="00484A71" w:rsidP="00484A71">
      <w:pPr>
        <w:spacing w:before="0" w:line="240" w:lineRule="auto"/>
        <w:rPr>
          <w:sz w:val="18"/>
          <w:szCs w:val="18"/>
        </w:rPr>
      </w:pPr>
    </w:p>
    <w:p w14:paraId="19032ECF" w14:textId="77777777" w:rsidR="00484A71" w:rsidRDefault="00484A71" w:rsidP="00484A71">
      <w:pPr>
        <w:spacing w:before="0" w:line="240" w:lineRule="auto"/>
        <w:rPr>
          <w:sz w:val="18"/>
          <w:szCs w:val="18"/>
        </w:rPr>
      </w:pPr>
    </w:p>
    <w:p w14:paraId="2A278741" w14:textId="77777777" w:rsidR="00484A71" w:rsidRPr="00497323" w:rsidRDefault="00484A71" w:rsidP="00484A71">
      <w:pPr>
        <w:spacing w:before="0" w:line="240" w:lineRule="auto"/>
        <w:rPr>
          <w:sz w:val="18"/>
          <w:szCs w:val="18"/>
        </w:rPr>
      </w:pPr>
    </w:p>
    <w:p w14:paraId="497C8A1A" w14:textId="77777777" w:rsidR="00CF7E2A" w:rsidRPr="00C64368" w:rsidRDefault="00CF7E2A" w:rsidP="00C64368">
      <w:pPr>
        <w:spacing w:before="0" w:after="0" w:line="240" w:lineRule="auto"/>
        <w:jc w:val="left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lastRenderedPageBreak/>
        <w:t>T</w:t>
      </w:r>
      <w:r w:rsidRPr="00CF7E2A">
        <w:rPr>
          <w:b/>
          <w:i/>
          <w:sz w:val="18"/>
          <w:szCs w:val="18"/>
        </w:rPr>
        <w:t>abuľka k čl. III ods. 16 o majetku prenajatom formou finančného prenájmu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1"/>
        <w:gridCol w:w="1550"/>
        <w:gridCol w:w="1550"/>
        <w:gridCol w:w="1550"/>
        <w:gridCol w:w="1551"/>
      </w:tblGrid>
      <w:tr w:rsidR="00CF7E2A" w:rsidRPr="00CF7E2A" w14:paraId="31E93360" w14:textId="77777777" w:rsidTr="00CF7E2A">
        <w:trPr>
          <w:trHeight w:val="284"/>
        </w:trPr>
        <w:tc>
          <w:tcPr>
            <w:tcW w:w="4181" w:type="dxa"/>
            <w:vAlign w:val="center"/>
          </w:tcPr>
          <w:p w14:paraId="49CAD7D8" w14:textId="77777777"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Záväzok</w:t>
            </w:r>
          </w:p>
        </w:tc>
        <w:tc>
          <w:tcPr>
            <w:tcW w:w="1550" w:type="dxa"/>
            <w:vAlign w:val="center"/>
          </w:tcPr>
          <w:p w14:paraId="05C74F7E" w14:textId="77777777"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0" w:type="dxa"/>
            <w:vAlign w:val="center"/>
          </w:tcPr>
          <w:p w14:paraId="4A4135F7" w14:textId="77777777"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Istina</w:t>
            </w:r>
          </w:p>
        </w:tc>
        <w:tc>
          <w:tcPr>
            <w:tcW w:w="1550" w:type="dxa"/>
            <w:vAlign w:val="center"/>
          </w:tcPr>
          <w:p w14:paraId="42C0307A" w14:textId="77777777"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Finančný náklad</w:t>
            </w:r>
          </w:p>
        </w:tc>
        <w:tc>
          <w:tcPr>
            <w:tcW w:w="1551" w:type="dxa"/>
            <w:vAlign w:val="center"/>
          </w:tcPr>
          <w:p w14:paraId="621099CD" w14:textId="77777777"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CF7E2A" w:rsidRPr="00CF7E2A" w14:paraId="1025B801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5A64C4E9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Celková suma dohodnutých platieb</w:t>
            </w:r>
          </w:p>
        </w:tc>
        <w:tc>
          <w:tcPr>
            <w:tcW w:w="1550" w:type="dxa"/>
            <w:vAlign w:val="center"/>
          </w:tcPr>
          <w:p w14:paraId="66E31315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305FF0CF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6BA6096B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5BC42E01" w14:textId="77777777" w:rsidR="00CF7E2A" w:rsidRPr="00CF7E2A" w:rsidRDefault="00176475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CF7E2A" w:rsidRPr="00CF7E2A" w14:paraId="06821709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1210B776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do jedného roka vrátane</w:t>
            </w:r>
          </w:p>
        </w:tc>
        <w:tc>
          <w:tcPr>
            <w:tcW w:w="1550" w:type="dxa"/>
            <w:vAlign w:val="center"/>
          </w:tcPr>
          <w:p w14:paraId="265AED14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0945EF7C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5B012C01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570218E6" w14:textId="77777777" w:rsidR="00CF7E2A" w:rsidRPr="00CF7E2A" w:rsidRDefault="00176475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CF7E2A" w:rsidRPr="00CF7E2A" w14:paraId="54619F38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47BA61D3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od jedného roka do piatich  rokov vrátane</w:t>
            </w:r>
          </w:p>
        </w:tc>
        <w:tc>
          <w:tcPr>
            <w:tcW w:w="1550" w:type="dxa"/>
            <w:vAlign w:val="center"/>
          </w:tcPr>
          <w:p w14:paraId="5447C646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608E577A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4FBEBA50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62FE647B" w14:textId="77777777" w:rsidR="00CF7E2A" w:rsidRPr="00CF7E2A" w:rsidRDefault="00176475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CF7E2A" w:rsidRPr="00CF7E2A" w14:paraId="211416C4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40260DB2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viac ako päť rokov</w:t>
            </w:r>
          </w:p>
        </w:tc>
        <w:tc>
          <w:tcPr>
            <w:tcW w:w="1550" w:type="dxa"/>
            <w:vAlign w:val="center"/>
          </w:tcPr>
          <w:p w14:paraId="0EE84427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7F8B4183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1C5D4B62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4221ADC4" w14:textId="77777777" w:rsidR="00CF7E2A" w:rsidRPr="00CF7E2A" w:rsidRDefault="00176475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14:paraId="1ABA1986" w14:textId="77777777" w:rsidR="00C64368" w:rsidRDefault="00C64368" w:rsidP="001C3B76">
      <w:pPr>
        <w:keepNext/>
        <w:spacing w:before="0" w:after="0" w:line="240" w:lineRule="auto"/>
        <w:jc w:val="center"/>
        <w:outlineLvl w:val="0"/>
        <w:rPr>
          <w:b/>
          <w:bCs/>
          <w:kern w:val="32"/>
          <w:szCs w:val="20"/>
        </w:rPr>
      </w:pPr>
    </w:p>
    <w:p w14:paraId="7071E59F" w14:textId="77777777" w:rsidR="00DB1285" w:rsidRPr="001C3B76" w:rsidRDefault="00465353" w:rsidP="001C3B76">
      <w:pPr>
        <w:keepNext/>
        <w:spacing w:before="0" w:after="0" w:line="240" w:lineRule="auto"/>
        <w:jc w:val="center"/>
        <w:outlineLvl w:val="0"/>
        <w:rPr>
          <w:b/>
          <w:bCs/>
          <w:kern w:val="32"/>
          <w:szCs w:val="20"/>
        </w:rPr>
      </w:pPr>
      <w:r w:rsidRPr="001C3B76">
        <w:rPr>
          <w:b/>
          <w:bCs/>
          <w:kern w:val="32"/>
          <w:szCs w:val="20"/>
        </w:rPr>
        <w:t xml:space="preserve">Čl. </w:t>
      </w:r>
      <w:r w:rsidR="00DB1285" w:rsidRPr="001C3B76">
        <w:rPr>
          <w:b/>
          <w:bCs/>
          <w:kern w:val="32"/>
          <w:szCs w:val="20"/>
        </w:rPr>
        <w:t>IV</w:t>
      </w:r>
    </w:p>
    <w:p w14:paraId="5C82EA96" w14:textId="77777777" w:rsidR="00DB1285" w:rsidRPr="001C3B76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Cs w:val="20"/>
        </w:rPr>
      </w:pPr>
      <w:r w:rsidRPr="001C3B76">
        <w:rPr>
          <w:b/>
          <w:bCs/>
          <w:szCs w:val="20"/>
        </w:rPr>
        <w:t>Informácie, ktoré dopĺňajú a vysvetľujú údaje vo výkaze ziskov a strát</w:t>
      </w:r>
    </w:p>
    <w:p w14:paraId="256E7700" w14:textId="77777777" w:rsidR="00DB1285" w:rsidRDefault="00C72ECC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 xml:space="preserve">Prehľad </w:t>
      </w:r>
      <w:r w:rsidR="00DB1285" w:rsidRPr="00945816">
        <w:rPr>
          <w:sz w:val="18"/>
          <w:szCs w:val="18"/>
        </w:rPr>
        <w:t>trž</w:t>
      </w:r>
      <w:r w:rsidRPr="00945816">
        <w:rPr>
          <w:sz w:val="18"/>
          <w:szCs w:val="18"/>
        </w:rPr>
        <w:t>ie</w:t>
      </w:r>
      <w:r w:rsidR="00DB1285" w:rsidRPr="00945816">
        <w:rPr>
          <w:sz w:val="18"/>
          <w:szCs w:val="18"/>
        </w:rPr>
        <w:t xml:space="preserve">b za vlastné výkony a tovar s uvedením ich opisu a vyčíslením hodnoty tržieb podľa jednotlivých hlavných druhov výrobkov,  služieb </w:t>
      </w:r>
      <w:r w:rsidR="00584420" w:rsidRPr="00945816">
        <w:rPr>
          <w:sz w:val="18"/>
          <w:szCs w:val="18"/>
        </w:rPr>
        <w:t>hlavnej činnosti a podnikateľskej činnosti</w:t>
      </w:r>
      <w:r w:rsidR="00DB1285" w:rsidRPr="00945816">
        <w:rPr>
          <w:sz w:val="18"/>
          <w:szCs w:val="18"/>
        </w:rPr>
        <w:t xml:space="preserve"> účtovnej jednotky.</w:t>
      </w:r>
    </w:p>
    <w:tbl>
      <w:tblPr>
        <w:tblW w:w="5000" w:type="pct"/>
        <w:jc w:val="righ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18"/>
        <w:gridCol w:w="2971"/>
        <w:gridCol w:w="2973"/>
      </w:tblGrid>
      <w:tr w:rsidR="00945816" w:rsidRPr="00945816" w14:paraId="4B33C9F9" w14:textId="77777777" w:rsidTr="001C3B76">
        <w:trPr>
          <w:trHeight w:val="284"/>
          <w:jc w:val="right"/>
        </w:trPr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8142B" w14:textId="77777777" w:rsidR="00945816" w:rsidRPr="00945816" w:rsidRDefault="003631BA" w:rsidP="009B4B0C">
            <w:pPr>
              <w:pStyle w:val="Nadpis3"/>
              <w:spacing w:before="0" w:after="0"/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Prehľad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proofErr w:type="spellStart"/>
            <w:r w:rsidR="009B4B0C">
              <w:rPr>
                <w:rFonts w:ascii="Arial Narrow" w:hAnsi="Arial Narrow"/>
                <w:sz w:val="16"/>
                <w:szCs w:val="16"/>
              </w:rPr>
              <w:t>t</w:t>
            </w:r>
            <w:r w:rsidR="00945816" w:rsidRPr="00945816">
              <w:rPr>
                <w:rFonts w:ascii="Arial Narrow" w:hAnsi="Arial Narrow"/>
                <w:sz w:val="16"/>
                <w:szCs w:val="16"/>
              </w:rPr>
              <w:t>rž</w:t>
            </w:r>
            <w:r w:rsidR="009B4B0C">
              <w:rPr>
                <w:rFonts w:ascii="Arial Narrow" w:hAnsi="Arial Narrow"/>
                <w:sz w:val="16"/>
                <w:szCs w:val="16"/>
              </w:rPr>
              <w:t>ie</w:t>
            </w:r>
            <w:r w:rsidR="00945816" w:rsidRPr="00945816">
              <w:rPr>
                <w:rFonts w:ascii="Arial Narrow" w:hAnsi="Arial Narrow"/>
                <w:sz w:val="16"/>
                <w:szCs w:val="16"/>
              </w:rPr>
              <w:t>b</w:t>
            </w:r>
            <w:proofErr w:type="spellEnd"/>
            <w:r w:rsidR="00945816" w:rsidRPr="00945816">
              <w:rPr>
                <w:rFonts w:ascii="Arial Narrow" w:hAnsi="Arial Narrow"/>
                <w:sz w:val="16"/>
                <w:szCs w:val="16"/>
              </w:rPr>
              <w:t xml:space="preserve"> za </w:t>
            </w:r>
            <w:proofErr w:type="spellStart"/>
            <w:r w:rsidR="00945816" w:rsidRPr="00945816">
              <w:rPr>
                <w:rFonts w:ascii="Arial Narrow" w:hAnsi="Arial Narrow"/>
                <w:sz w:val="16"/>
                <w:szCs w:val="16"/>
              </w:rPr>
              <w:t>vlastné</w:t>
            </w:r>
            <w:proofErr w:type="spellEnd"/>
            <w:r w:rsidR="00945816" w:rsidRPr="00945816">
              <w:rPr>
                <w:rFonts w:ascii="Arial Narrow" w:hAnsi="Arial Narrow"/>
                <w:sz w:val="16"/>
                <w:szCs w:val="16"/>
              </w:rPr>
              <w:t xml:space="preserve"> výkony a tovar</w:t>
            </w:r>
          </w:p>
        </w:tc>
        <w:tc>
          <w:tcPr>
            <w:tcW w:w="149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18A6EF2" w14:textId="77777777" w:rsidR="00945816" w:rsidRPr="00945816" w:rsidRDefault="00945816" w:rsidP="00945816">
            <w:pPr>
              <w:spacing w:before="0" w:after="0" w:line="240" w:lineRule="auto"/>
              <w:jc w:val="center"/>
              <w:rPr>
                <w:b/>
                <w:snapToGrid w:val="0"/>
                <w:color w:val="000000"/>
                <w:sz w:val="16"/>
                <w:szCs w:val="16"/>
              </w:rPr>
            </w:pPr>
            <w:r w:rsidRPr="00945816">
              <w:rPr>
                <w:b/>
                <w:snapToGrid w:val="0"/>
                <w:color w:val="000000"/>
                <w:sz w:val="16"/>
                <w:szCs w:val="16"/>
              </w:rPr>
              <w:t>Hlavná činnosť</w:t>
            </w:r>
          </w:p>
        </w:tc>
        <w:tc>
          <w:tcPr>
            <w:tcW w:w="14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6CEEBAC" w14:textId="77777777" w:rsidR="00945816" w:rsidRPr="00945816" w:rsidRDefault="00945816" w:rsidP="00945816">
            <w:pPr>
              <w:spacing w:before="0" w:after="0" w:line="240" w:lineRule="auto"/>
              <w:jc w:val="center"/>
              <w:rPr>
                <w:b/>
                <w:snapToGrid w:val="0"/>
                <w:color w:val="000000"/>
                <w:sz w:val="16"/>
                <w:szCs w:val="16"/>
              </w:rPr>
            </w:pPr>
            <w:r w:rsidRPr="00945816">
              <w:rPr>
                <w:b/>
                <w:snapToGrid w:val="0"/>
                <w:color w:val="000000"/>
                <w:sz w:val="16"/>
                <w:szCs w:val="16"/>
              </w:rPr>
              <w:t>Podnikateľská činnosť</w:t>
            </w:r>
          </w:p>
        </w:tc>
      </w:tr>
      <w:tr w:rsidR="00945816" w:rsidRPr="00945816" w14:paraId="5E0B27BC" w14:textId="77777777" w:rsidTr="00BF54DF">
        <w:trPr>
          <w:trHeight w:val="284"/>
          <w:jc w:val="right"/>
        </w:trPr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840E8" w14:textId="77777777" w:rsidR="00945816" w:rsidRPr="00945816" w:rsidRDefault="00677AB6" w:rsidP="00BF54DF">
            <w:pPr>
              <w:spacing w:before="0" w:after="0" w:line="240" w:lineRule="auto"/>
              <w:jc w:val="right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EC9E4" w14:textId="77777777" w:rsidR="00945816" w:rsidRPr="00945816" w:rsidRDefault="00677AB6" w:rsidP="00BF54DF">
            <w:pPr>
              <w:spacing w:before="0" w:after="0" w:line="240" w:lineRule="auto"/>
              <w:jc w:val="right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D3FFDB" w14:textId="77777777" w:rsidR="00945816" w:rsidRPr="00945816" w:rsidRDefault="00677AB6" w:rsidP="00BF54DF">
            <w:pPr>
              <w:spacing w:before="0" w:after="0" w:line="240" w:lineRule="auto"/>
              <w:jc w:val="right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14:paraId="6D003375" w14:textId="77777777" w:rsidR="00945816" w:rsidRPr="00945816" w:rsidRDefault="00945816" w:rsidP="00980C8A">
      <w:pPr>
        <w:spacing w:before="0" w:after="0" w:line="240" w:lineRule="auto"/>
        <w:ind w:left="6"/>
        <w:rPr>
          <w:sz w:val="18"/>
          <w:szCs w:val="18"/>
        </w:rPr>
      </w:pPr>
    </w:p>
    <w:p w14:paraId="3BC2F961" w14:textId="77777777" w:rsidR="00645BCA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 xml:space="preserve">Opis a vyčíslenie hodnoty významných </w:t>
      </w:r>
      <w:r w:rsidR="001B426C" w:rsidRPr="00945816">
        <w:rPr>
          <w:sz w:val="18"/>
          <w:szCs w:val="18"/>
        </w:rPr>
        <w:t>po</w:t>
      </w:r>
      <w:r w:rsidRPr="00945816">
        <w:rPr>
          <w:sz w:val="18"/>
          <w:szCs w:val="18"/>
        </w:rPr>
        <w:t>ložiek prijatých darov, osobitných výnosov</w:t>
      </w:r>
      <w:r w:rsidR="00FE1A4B" w:rsidRPr="00945816">
        <w:rPr>
          <w:sz w:val="18"/>
          <w:szCs w:val="18"/>
        </w:rPr>
        <w:t>,</w:t>
      </w:r>
      <w:r w:rsidRPr="00945816">
        <w:rPr>
          <w:sz w:val="18"/>
          <w:szCs w:val="18"/>
        </w:rPr>
        <w:t> zákonných poplatkov</w:t>
      </w:r>
      <w:r w:rsidR="00FE1A4B" w:rsidRPr="00945816">
        <w:rPr>
          <w:sz w:val="18"/>
          <w:szCs w:val="18"/>
        </w:rPr>
        <w:t xml:space="preserve"> a iných ostatných výnosov</w:t>
      </w:r>
      <w:r w:rsidRPr="00945816">
        <w:rPr>
          <w:sz w:val="18"/>
          <w:szCs w:val="18"/>
        </w:rPr>
        <w:t>.</w:t>
      </w:r>
      <w:r w:rsidR="00584420" w:rsidRPr="00945816">
        <w:rPr>
          <w:sz w:val="18"/>
          <w:szCs w:val="18"/>
        </w:rPr>
        <w:t xml:space="preserve"> 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7"/>
        <w:gridCol w:w="3085"/>
      </w:tblGrid>
      <w:tr w:rsidR="00ED0FB2" w:rsidRPr="00804636" w14:paraId="6AE1FF99" w14:textId="77777777" w:rsidTr="00ED0FB2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41E5CB0A" w14:textId="77777777" w:rsidR="009B4B0C" w:rsidRPr="00804636" w:rsidRDefault="009B4B0C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 významných položiek prijatých darov, osobitných výnosov, zákonných poplatkov a iných ostatných výnosov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27AB1F71" w14:textId="77777777" w:rsidR="009B4B0C" w:rsidRPr="00804636" w:rsidRDefault="009B4B0C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FE3544" w:rsidRPr="00804636" w14:paraId="65EFF59D" w14:textId="77777777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7B1790B5" w14:textId="77777777" w:rsidR="00FE3544" w:rsidRPr="00804636" w:rsidRDefault="00FE3544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Prijaté členské príspevky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521760F8" w14:textId="0CEA1DDD" w:rsidR="00FE3544" w:rsidRDefault="00270A35" w:rsidP="00333213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21406F">
              <w:rPr>
                <w:sz w:val="16"/>
                <w:szCs w:val="16"/>
              </w:rPr>
              <w:t>3 099</w:t>
            </w:r>
          </w:p>
        </w:tc>
      </w:tr>
      <w:tr w:rsidR="00ED0FB2" w:rsidRPr="00804636" w14:paraId="5A46571F" w14:textId="77777777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41AE7AFA" w14:textId="77777777" w:rsidR="009B4B0C" w:rsidRPr="00804636" w:rsidRDefault="00D055BD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Príspevky z podielu zaplatenej dane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5DB094B9" w14:textId="7060BB0A" w:rsidR="009B4B0C" w:rsidRPr="00804636" w:rsidRDefault="00270A35" w:rsidP="00333213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  <w:r w:rsidR="008E2B08">
              <w:rPr>
                <w:sz w:val="16"/>
                <w:szCs w:val="16"/>
              </w:rPr>
              <w:t> </w:t>
            </w:r>
            <w:r w:rsidR="0021406F">
              <w:rPr>
                <w:sz w:val="16"/>
                <w:szCs w:val="16"/>
              </w:rPr>
              <w:t>722</w:t>
            </w:r>
            <w:r w:rsidR="008E2B08">
              <w:rPr>
                <w:sz w:val="16"/>
                <w:szCs w:val="16"/>
              </w:rPr>
              <w:t>,28</w:t>
            </w:r>
          </w:p>
        </w:tc>
      </w:tr>
    </w:tbl>
    <w:p w14:paraId="578918E7" w14:textId="77777777" w:rsidR="009B4B0C" w:rsidRDefault="009B4B0C" w:rsidP="009B4B0C">
      <w:pPr>
        <w:spacing w:before="0" w:after="0" w:line="240" w:lineRule="auto"/>
        <w:ind w:left="6"/>
        <w:rPr>
          <w:sz w:val="18"/>
          <w:szCs w:val="18"/>
        </w:rPr>
      </w:pPr>
    </w:p>
    <w:p w14:paraId="418D2B30" w14:textId="77777777" w:rsidR="00095723" w:rsidRDefault="00095723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 xml:space="preserve">Prehľad  dotácií a grantov, ktoré účtovná jednotka prijala v priebehu </w:t>
      </w:r>
      <w:r w:rsidR="002451AE" w:rsidRPr="00945816">
        <w:rPr>
          <w:sz w:val="18"/>
          <w:szCs w:val="18"/>
        </w:rPr>
        <w:t xml:space="preserve">bežného </w:t>
      </w:r>
      <w:r w:rsidRPr="00945816">
        <w:rPr>
          <w:sz w:val="18"/>
          <w:szCs w:val="18"/>
        </w:rPr>
        <w:t>účtovného obdobia.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7"/>
        <w:gridCol w:w="3085"/>
      </w:tblGrid>
      <w:tr w:rsidR="00ED0FB2" w:rsidRPr="00804636" w14:paraId="16F59E06" w14:textId="77777777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5FBE9F09" w14:textId="77777777" w:rsidR="009B4B0C" w:rsidRPr="00804636" w:rsidRDefault="009B4B0C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Prehľad dotácií a</w:t>
            </w:r>
            <w:r w:rsidR="00E376CD">
              <w:rPr>
                <w:b/>
                <w:sz w:val="16"/>
                <w:szCs w:val="16"/>
              </w:rPr>
              <w:t> </w:t>
            </w:r>
            <w:r w:rsidRPr="00804636">
              <w:rPr>
                <w:b/>
                <w:sz w:val="16"/>
                <w:szCs w:val="16"/>
              </w:rPr>
              <w:t>grantov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2EE80ADD" w14:textId="77777777" w:rsidR="009B4B0C" w:rsidRPr="00804636" w:rsidRDefault="009B4B0C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14:paraId="5D4288C4" w14:textId="77777777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67BC0892" w14:textId="77777777" w:rsidR="009B4B0C" w:rsidRPr="00804636" w:rsidRDefault="009B4B0C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14:paraId="33A1B250" w14:textId="77777777" w:rsidR="009B4B0C" w:rsidRPr="00804636" w:rsidRDefault="00677AB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14:paraId="5C85C202" w14:textId="77777777" w:rsidR="009B4B0C" w:rsidRDefault="009B4B0C" w:rsidP="009B4B0C">
      <w:pPr>
        <w:spacing w:before="0" w:after="0" w:line="240" w:lineRule="auto"/>
        <w:ind w:left="6"/>
        <w:rPr>
          <w:sz w:val="18"/>
          <w:szCs w:val="18"/>
        </w:rPr>
      </w:pPr>
    </w:p>
    <w:p w14:paraId="1270BBC5" w14:textId="77777777" w:rsidR="00FE1A4B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Opis a suma významných položiek finančných výnosov; uvádza sa a</w:t>
      </w:r>
      <w:r w:rsidR="00C113D7" w:rsidRPr="00945816">
        <w:rPr>
          <w:sz w:val="18"/>
          <w:szCs w:val="18"/>
        </w:rPr>
        <w:t xml:space="preserve">j celková suma kurzových ziskov, pričom </w:t>
      </w:r>
      <w:r w:rsidRPr="00945816">
        <w:rPr>
          <w:sz w:val="18"/>
          <w:szCs w:val="18"/>
        </w:rPr>
        <w:t xml:space="preserve"> osobitne sa uvádza hodnota kurzových ziskov účtovaná ku dňu, ku ktorému sa zostavuje účtovná závierka.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7"/>
        <w:gridCol w:w="3085"/>
      </w:tblGrid>
      <w:tr w:rsidR="00ED0FB2" w:rsidRPr="00804636" w14:paraId="008A600A" w14:textId="77777777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09E01D68" w14:textId="77777777" w:rsidR="00D77DBF" w:rsidRPr="00804636" w:rsidRDefault="00D77DBF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 významných položiek finančných výnosov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75D4D207" w14:textId="77777777" w:rsidR="00D77DBF" w:rsidRPr="00804636" w:rsidRDefault="00D77DBF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14:paraId="675073D4" w14:textId="77777777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57931F19" w14:textId="77777777" w:rsidR="00D77DBF" w:rsidRPr="00804636" w:rsidRDefault="00D77DBF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celková hodnota kurzových ziskov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421CD627" w14:textId="77777777" w:rsidR="00D77DBF" w:rsidRPr="00804636" w:rsidRDefault="00176475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D77DBF" w:rsidRPr="00804636" w14:paraId="441AF5FB" w14:textId="77777777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147867CE" w14:textId="77777777" w:rsidR="00D77DBF" w:rsidRPr="00804636" w:rsidRDefault="00D77DBF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hodnota kurzových ziskov ku dňu účtovnej závierky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6A3310DE" w14:textId="77777777" w:rsidR="00D77DBF" w:rsidRPr="00804636" w:rsidRDefault="00176475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14:paraId="595B7626" w14:textId="77777777" w:rsidR="009B4B0C" w:rsidRPr="00945816" w:rsidRDefault="009B4B0C" w:rsidP="00980C8A">
      <w:pPr>
        <w:spacing w:before="0" w:after="0" w:line="240" w:lineRule="auto"/>
        <w:ind w:left="6"/>
        <w:rPr>
          <w:sz w:val="18"/>
          <w:szCs w:val="18"/>
        </w:rPr>
      </w:pPr>
    </w:p>
    <w:p w14:paraId="24D07316" w14:textId="77777777" w:rsidR="00DB1285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Opis a vyčíslenie hodnoty významných položiek nákladov</w:t>
      </w:r>
      <w:r w:rsidR="00C96AEB" w:rsidRPr="00945816">
        <w:rPr>
          <w:sz w:val="18"/>
          <w:szCs w:val="18"/>
        </w:rPr>
        <w:t>, náklad</w:t>
      </w:r>
      <w:r w:rsidR="002451AE" w:rsidRPr="00945816">
        <w:rPr>
          <w:sz w:val="18"/>
          <w:szCs w:val="18"/>
        </w:rPr>
        <w:t>ov</w:t>
      </w:r>
      <w:r w:rsidR="00C96AEB" w:rsidRPr="00945816">
        <w:rPr>
          <w:sz w:val="18"/>
          <w:szCs w:val="18"/>
        </w:rPr>
        <w:t xml:space="preserve"> na</w:t>
      </w:r>
      <w:r w:rsidRPr="00945816">
        <w:rPr>
          <w:sz w:val="18"/>
          <w:szCs w:val="18"/>
        </w:rPr>
        <w:t xml:space="preserve"> ostatné služby, osobitn</w:t>
      </w:r>
      <w:r w:rsidR="002451AE" w:rsidRPr="00945816">
        <w:rPr>
          <w:sz w:val="18"/>
          <w:szCs w:val="18"/>
        </w:rPr>
        <w:t>ých</w:t>
      </w:r>
      <w:r w:rsidRPr="00945816">
        <w:rPr>
          <w:sz w:val="18"/>
          <w:szCs w:val="18"/>
        </w:rPr>
        <w:t xml:space="preserve"> náklad</w:t>
      </w:r>
      <w:r w:rsidR="002451AE" w:rsidRPr="00945816">
        <w:rPr>
          <w:sz w:val="18"/>
          <w:szCs w:val="18"/>
        </w:rPr>
        <w:t>ov</w:t>
      </w:r>
      <w:r w:rsidRPr="00945816">
        <w:rPr>
          <w:sz w:val="18"/>
          <w:szCs w:val="18"/>
        </w:rPr>
        <w:t xml:space="preserve"> a in</w:t>
      </w:r>
      <w:r w:rsidR="002451AE" w:rsidRPr="00945816">
        <w:rPr>
          <w:sz w:val="18"/>
          <w:szCs w:val="18"/>
        </w:rPr>
        <w:t>ých</w:t>
      </w:r>
      <w:r w:rsidRPr="00945816">
        <w:rPr>
          <w:sz w:val="18"/>
          <w:szCs w:val="18"/>
        </w:rPr>
        <w:t xml:space="preserve"> ostatn</w:t>
      </w:r>
      <w:r w:rsidR="002451AE" w:rsidRPr="00945816">
        <w:rPr>
          <w:sz w:val="18"/>
          <w:szCs w:val="18"/>
        </w:rPr>
        <w:t>ých</w:t>
      </w:r>
      <w:r w:rsidRPr="00945816">
        <w:rPr>
          <w:sz w:val="18"/>
          <w:szCs w:val="18"/>
        </w:rPr>
        <w:t xml:space="preserve"> náklad</w:t>
      </w:r>
      <w:r w:rsidR="002451AE" w:rsidRPr="00945816">
        <w:rPr>
          <w:sz w:val="18"/>
          <w:szCs w:val="18"/>
        </w:rPr>
        <w:t>ov</w:t>
      </w:r>
      <w:r w:rsidRPr="00945816">
        <w:rPr>
          <w:sz w:val="18"/>
          <w:szCs w:val="18"/>
        </w:rPr>
        <w:t>.</w:t>
      </w:r>
      <w:r w:rsidR="00584420" w:rsidRPr="00945816">
        <w:rPr>
          <w:sz w:val="18"/>
          <w:szCs w:val="18"/>
        </w:rPr>
        <w:t xml:space="preserve"> 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7"/>
        <w:gridCol w:w="3085"/>
      </w:tblGrid>
      <w:tr w:rsidR="00ED0FB2" w:rsidRPr="00804636" w14:paraId="4F56AD72" w14:textId="77777777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6BDBE051" w14:textId="77777777" w:rsidR="00D77DBF" w:rsidRPr="00804636" w:rsidRDefault="00D77DBF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 xml:space="preserve">Opis významných </w:t>
            </w:r>
            <w:r w:rsidR="00980C8A" w:rsidRPr="00804636">
              <w:rPr>
                <w:b/>
                <w:sz w:val="16"/>
                <w:szCs w:val="16"/>
              </w:rPr>
              <w:t>nákladov, nákladov na ostatné služby, osobitné náklady a iné ostatné náklady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6D396EA5" w14:textId="77777777" w:rsidR="00D77DBF" w:rsidRPr="00804636" w:rsidRDefault="00D77DBF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14:paraId="7E85B6E9" w14:textId="77777777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4B48D1D8" w14:textId="77777777" w:rsidR="00D77DBF" w:rsidRPr="00804636" w:rsidRDefault="00D77DBF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14:paraId="43A726BB" w14:textId="77777777" w:rsidR="00D77DBF" w:rsidRPr="00804636" w:rsidRDefault="00176475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14:paraId="6AC706D2" w14:textId="77777777" w:rsidR="00D77DBF" w:rsidRPr="00945816" w:rsidRDefault="00D77DBF" w:rsidP="00980C8A">
      <w:pPr>
        <w:spacing w:before="0" w:after="0" w:line="240" w:lineRule="auto"/>
        <w:ind w:left="6"/>
        <w:rPr>
          <w:sz w:val="18"/>
          <w:szCs w:val="18"/>
        </w:rPr>
      </w:pPr>
    </w:p>
    <w:p w14:paraId="705DA1FE" w14:textId="77777777" w:rsidR="00624714" w:rsidRDefault="00CD361E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Prehľad o ú</w:t>
      </w:r>
      <w:r w:rsidR="006F4A29" w:rsidRPr="00945816">
        <w:rPr>
          <w:sz w:val="18"/>
          <w:szCs w:val="18"/>
        </w:rPr>
        <w:t>čel</w:t>
      </w:r>
      <w:r w:rsidRPr="00945816">
        <w:rPr>
          <w:sz w:val="18"/>
          <w:szCs w:val="18"/>
        </w:rPr>
        <w:t>e</w:t>
      </w:r>
      <w:r w:rsidR="006F4A29" w:rsidRPr="00945816">
        <w:rPr>
          <w:sz w:val="18"/>
          <w:szCs w:val="18"/>
        </w:rPr>
        <w:t xml:space="preserve"> a výšk</w:t>
      </w:r>
      <w:r w:rsidRPr="00945816">
        <w:rPr>
          <w:sz w:val="18"/>
          <w:szCs w:val="18"/>
        </w:rPr>
        <w:t>e</w:t>
      </w:r>
      <w:r w:rsidR="006F4A29" w:rsidRPr="00945816">
        <w:rPr>
          <w:sz w:val="18"/>
          <w:szCs w:val="18"/>
        </w:rPr>
        <w:t xml:space="preserve"> použitia podielu zaplatenej dane</w:t>
      </w:r>
      <w:r w:rsidRPr="00945816">
        <w:rPr>
          <w:sz w:val="18"/>
          <w:szCs w:val="18"/>
        </w:rPr>
        <w:t xml:space="preserve"> </w:t>
      </w:r>
      <w:r w:rsidR="00C96AEB" w:rsidRPr="00945816">
        <w:rPr>
          <w:sz w:val="18"/>
          <w:szCs w:val="18"/>
        </w:rPr>
        <w:t>za bežné účtovné obdobie</w:t>
      </w:r>
      <w:r w:rsidRPr="00945816">
        <w:rPr>
          <w:sz w:val="18"/>
          <w:szCs w:val="18"/>
        </w:rPr>
        <w:t>.</w:t>
      </w:r>
    </w:p>
    <w:p w14:paraId="531C8947" w14:textId="77777777" w:rsidR="00D77DBF" w:rsidRPr="00D77DBF" w:rsidRDefault="00D77DBF" w:rsidP="00D77DBF">
      <w:pPr>
        <w:spacing w:before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T</w:t>
      </w:r>
      <w:r w:rsidRPr="00D77DBF">
        <w:rPr>
          <w:b/>
          <w:sz w:val="18"/>
          <w:szCs w:val="18"/>
        </w:rPr>
        <w:t xml:space="preserve">abuľka k čl. IV  ods. 6 o účele a výške použitia podielu zaplatenej dane    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4"/>
        <w:gridCol w:w="2750"/>
        <w:gridCol w:w="2258"/>
      </w:tblGrid>
      <w:tr w:rsidR="00D77DBF" w:rsidRPr="00D77DBF" w14:paraId="63ED18E9" w14:textId="77777777" w:rsidTr="001C3B76">
        <w:trPr>
          <w:trHeight w:val="284"/>
        </w:trPr>
        <w:tc>
          <w:tcPr>
            <w:tcW w:w="2461" w:type="pct"/>
            <w:vAlign w:val="center"/>
          </w:tcPr>
          <w:p w14:paraId="08CB5A50" w14:textId="77777777" w:rsidR="00D77DBF" w:rsidRPr="00D77DBF" w:rsidRDefault="00D77DBF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1394" w:type="pct"/>
            <w:vAlign w:val="center"/>
          </w:tcPr>
          <w:p w14:paraId="7C5469A7" w14:textId="77777777" w:rsidR="00D77DBF" w:rsidRPr="00D77DBF" w:rsidRDefault="00D77DBF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1145" w:type="pct"/>
            <w:vAlign w:val="center"/>
          </w:tcPr>
          <w:p w14:paraId="4D662D85" w14:textId="77777777" w:rsidR="00D77DBF" w:rsidRPr="00D77DBF" w:rsidRDefault="00D77DBF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D77DBF" w:rsidRPr="00D77DBF" w14:paraId="3D26EDEA" w14:textId="77777777" w:rsidTr="00C64368">
        <w:trPr>
          <w:trHeight w:val="284"/>
        </w:trPr>
        <w:tc>
          <w:tcPr>
            <w:tcW w:w="2461" w:type="pct"/>
            <w:vAlign w:val="center"/>
          </w:tcPr>
          <w:p w14:paraId="19E19B6E" w14:textId="0B39497D" w:rsidR="00D77DBF" w:rsidRPr="002842C0" w:rsidRDefault="002842C0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842C0">
              <w:rPr>
                <w:sz w:val="16"/>
                <w:szCs w:val="16"/>
              </w:rPr>
              <w:t>nákup </w:t>
            </w:r>
            <w:r w:rsidR="007072FA">
              <w:rPr>
                <w:sz w:val="16"/>
                <w:szCs w:val="16"/>
              </w:rPr>
              <w:t>záhradného domčeka na náradie, kosačku a iné</w:t>
            </w:r>
          </w:p>
        </w:tc>
        <w:tc>
          <w:tcPr>
            <w:tcW w:w="1394" w:type="pct"/>
            <w:vAlign w:val="center"/>
          </w:tcPr>
          <w:p w14:paraId="7F149D4E" w14:textId="77777777" w:rsidR="00D77DBF" w:rsidRPr="00D77DBF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14:paraId="54E3AB13" w14:textId="698761E3" w:rsidR="00D77DBF" w:rsidRPr="00D77DBF" w:rsidRDefault="00463888" w:rsidP="00333213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463888">
              <w:rPr>
                <w:sz w:val="16"/>
                <w:szCs w:val="16"/>
              </w:rPr>
              <w:t>1</w:t>
            </w:r>
            <w:r w:rsidR="007072FA">
              <w:rPr>
                <w:sz w:val="16"/>
                <w:szCs w:val="16"/>
              </w:rPr>
              <w:t xml:space="preserve"> 104</w:t>
            </w:r>
            <w:r w:rsidRPr="00463888">
              <w:rPr>
                <w:sz w:val="16"/>
                <w:szCs w:val="16"/>
              </w:rPr>
              <w:t>,</w:t>
            </w:r>
            <w:r w:rsidR="007072FA">
              <w:rPr>
                <w:sz w:val="16"/>
                <w:szCs w:val="16"/>
              </w:rPr>
              <w:t>00</w:t>
            </w:r>
          </w:p>
        </w:tc>
      </w:tr>
      <w:tr w:rsidR="007072FA" w:rsidRPr="00D77DBF" w14:paraId="4E654F8F" w14:textId="77777777" w:rsidTr="00C64368">
        <w:trPr>
          <w:trHeight w:val="284"/>
        </w:trPr>
        <w:tc>
          <w:tcPr>
            <w:tcW w:w="2461" w:type="pct"/>
            <w:vAlign w:val="center"/>
          </w:tcPr>
          <w:p w14:paraId="19820712" w14:textId="74169389" w:rsidR="007072FA" w:rsidRPr="002842C0" w:rsidRDefault="007072FA" w:rsidP="007072F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842C0">
              <w:rPr>
                <w:sz w:val="16"/>
                <w:szCs w:val="16"/>
              </w:rPr>
              <w:t>nákup školského nábytku </w:t>
            </w:r>
            <w:r>
              <w:rPr>
                <w:sz w:val="16"/>
                <w:szCs w:val="16"/>
              </w:rPr>
              <w:t>–</w:t>
            </w:r>
            <w:r w:rsidRPr="002842C0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stoličky, boxy do regálov</w:t>
            </w:r>
          </w:p>
        </w:tc>
        <w:tc>
          <w:tcPr>
            <w:tcW w:w="1394" w:type="pct"/>
            <w:vAlign w:val="center"/>
          </w:tcPr>
          <w:p w14:paraId="2C5607F2" w14:textId="77777777" w:rsidR="007072FA" w:rsidRPr="00D77DBF" w:rsidRDefault="007072FA" w:rsidP="007072F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14:paraId="7B7B908C" w14:textId="0E48C121" w:rsidR="007072FA" w:rsidRDefault="007072FA" w:rsidP="007072F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1 104,25</w:t>
            </w:r>
          </w:p>
        </w:tc>
      </w:tr>
      <w:tr w:rsidR="009A50B9" w:rsidRPr="00D77DBF" w14:paraId="5D38D11A" w14:textId="77777777" w:rsidTr="00C64368">
        <w:trPr>
          <w:trHeight w:val="284"/>
        </w:trPr>
        <w:tc>
          <w:tcPr>
            <w:tcW w:w="2461" w:type="pct"/>
            <w:vAlign w:val="center"/>
          </w:tcPr>
          <w:p w14:paraId="1FA9EECD" w14:textId="621FD3F3" w:rsidR="009A50B9" w:rsidRPr="002842C0" w:rsidRDefault="007072FA" w:rsidP="009D4D8C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shd w:val="clear" w:color="auto" w:fill="FFFFFF"/>
              </w:rPr>
              <w:t>Oprava a údržba – maľovanie chodieb, okien</w:t>
            </w:r>
          </w:p>
        </w:tc>
        <w:tc>
          <w:tcPr>
            <w:tcW w:w="1394" w:type="pct"/>
            <w:vAlign w:val="center"/>
          </w:tcPr>
          <w:p w14:paraId="553AFDBF" w14:textId="77777777" w:rsidR="009A50B9" w:rsidRPr="00D77DBF" w:rsidRDefault="009A50B9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14:paraId="532568F8" w14:textId="47A33205" w:rsidR="009A50B9" w:rsidRDefault="007072FA" w:rsidP="002842C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7 741,68</w:t>
            </w:r>
          </w:p>
        </w:tc>
      </w:tr>
      <w:tr w:rsidR="007072FA" w:rsidRPr="00D77DBF" w14:paraId="3C7A0248" w14:textId="77777777" w:rsidTr="00C64368">
        <w:trPr>
          <w:trHeight w:val="284"/>
        </w:trPr>
        <w:tc>
          <w:tcPr>
            <w:tcW w:w="2461" w:type="pct"/>
            <w:vAlign w:val="center"/>
          </w:tcPr>
          <w:p w14:paraId="67BAB892" w14:textId="0103C587" w:rsidR="007072FA" w:rsidRPr="002842C0" w:rsidRDefault="007072FA" w:rsidP="007072F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842C0">
              <w:rPr>
                <w:color w:val="000000"/>
                <w:sz w:val="16"/>
                <w:szCs w:val="16"/>
                <w:shd w:val="clear" w:color="auto" w:fill="FFFFFF"/>
              </w:rPr>
              <w:t>prenájom multifunkčnej tlačiarne</w:t>
            </w:r>
          </w:p>
        </w:tc>
        <w:tc>
          <w:tcPr>
            <w:tcW w:w="1394" w:type="pct"/>
            <w:vAlign w:val="center"/>
          </w:tcPr>
          <w:p w14:paraId="0147A8FC" w14:textId="77777777" w:rsidR="007072FA" w:rsidRPr="00D77DBF" w:rsidRDefault="007072FA" w:rsidP="007072F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14:paraId="352A8D43" w14:textId="4362BA9F" w:rsidR="007072FA" w:rsidRPr="00D77DBF" w:rsidRDefault="007072FA" w:rsidP="007072F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7 772,35</w:t>
            </w:r>
          </w:p>
        </w:tc>
      </w:tr>
      <w:tr w:rsidR="007072FA" w:rsidRPr="00D77DBF" w14:paraId="545AE9DA" w14:textId="77777777" w:rsidTr="00C64368">
        <w:trPr>
          <w:trHeight w:val="284"/>
        </w:trPr>
        <w:tc>
          <w:tcPr>
            <w:tcW w:w="2461" w:type="pct"/>
            <w:vAlign w:val="center"/>
          </w:tcPr>
          <w:p w14:paraId="2FB65950" w14:textId="08BD8BD0" w:rsidR="007072FA" w:rsidRPr="002842C0" w:rsidRDefault="007072FA" w:rsidP="007072F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842C0">
              <w:rPr>
                <w:color w:val="000000"/>
                <w:sz w:val="16"/>
                <w:szCs w:val="16"/>
                <w:shd w:val="clear" w:color="auto" w:fill="FFFFFF"/>
              </w:rPr>
              <w:t>účastnícke poplatky na olympiáde a súťaži</w:t>
            </w:r>
          </w:p>
        </w:tc>
        <w:tc>
          <w:tcPr>
            <w:tcW w:w="1394" w:type="pct"/>
            <w:vAlign w:val="center"/>
          </w:tcPr>
          <w:p w14:paraId="018D296F" w14:textId="77777777" w:rsidR="007072FA" w:rsidRPr="00D77DBF" w:rsidRDefault="007072FA" w:rsidP="007072F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14:paraId="1F7B32DC" w14:textId="77777777" w:rsidR="007072FA" w:rsidRDefault="007072FA" w:rsidP="007072F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7072FA" w:rsidRPr="00D77DBF" w14:paraId="7D0388D9" w14:textId="77777777" w:rsidTr="00C64368">
        <w:trPr>
          <w:trHeight w:val="284"/>
        </w:trPr>
        <w:tc>
          <w:tcPr>
            <w:tcW w:w="2461" w:type="pct"/>
            <w:vAlign w:val="center"/>
          </w:tcPr>
          <w:p w14:paraId="3ECA43EC" w14:textId="01E72BDE" w:rsidR="007072FA" w:rsidRPr="002842C0" w:rsidRDefault="007072FA" w:rsidP="007072F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394" w:type="pct"/>
            <w:vAlign w:val="center"/>
          </w:tcPr>
          <w:p w14:paraId="709C904B" w14:textId="77777777" w:rsidR="007072FA" w:rsidRPr="00D77DBF" w:rsidRDefault="007072FA" w:rsidP="007072F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14:paraId="41588C1A" w14:textId="77777777" w:rsidR="007072FA" w:rsidRDefault="007072FA" w:rsidP="007072F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7072FA" w:rsidRPr="00D77DBF" w14:paraId="2AD17FAD" w14:textId="77777777" w:rsidTr="00C64368">
        <w:trPr>
          <w:trHeight w:val="284"/>
        </w:trPr>
        <w:tc>
          <w:tcPr>
            <w:tcW w:w="2461" w:type="pct"/>
            <w:vAlign w:val="center"/>
          </w:tcPr>
          <w:p w14:paraId="0BA5F102" w14:textId="77777777" w:rsidR="007072FA" w:rsidRPr="00D77DBF" w:rsidRDefault="007072FA" w:rsidP="007072F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394" w:type="pct"/>
            <w:vAlign w:val="center"/>
          </w:tcPr>
          <w:p w14:paraId="781B9D16" w14:textId="77777777" w:rsidR="007072FA" w:rsidRPr="00D77DBF" w:rsidRDefault="007072FA" w:rsidP="007072F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14:paraId="56663A25" w14:textId="77777777" w:rsidR="007072FA" w:rsidRPr="00D77DBF" w:rsidRDefault="007072FA" w:rsidP="007072F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7072FA" w:rsidRPr="00D77DBF" w14:paraId="732FE6B7" w14:textId="77777777" w:rsidTr="00C64368">
        <w:trPr>
          <w:trHeight w:val="284"/>
        </w:trPr>
        <w:tc>
          <w:tcPr>
            <w:tcW w:w="3855" w:type="pct"/>
            <w:gridSpan w:val="2"/>
            <w:vAlign w:val="center"/>
          </w:tcPr>
          <w:p w14:paraId="421BC858" w14:textId="77777777" w:rsidR="007072FA" w:rsidRPr="00D77DBF" w:rsidRDefault="007072FA" w:rsidP="007072FA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1145" w:type="pct"/>
            <w:vAlign w:val="center"/>
          </w:tcPr>
          <w:p w14:paraId="3EE1B029" w14:textId="77777777" w:rsidR="007072FA" w:rsidRPr="00D77DBF" w:rsidRDefault="007072FA" w:rsidP="007072FA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14:paraId="0FB2E1CF" w14:textId="77777777" w:rsidR="00D77DBF" w:rsidRDefault="00D77DBF" w:rsidP="00D77DBF">
      <w:pPr>
        <w:spacing w:before="0" w:after="0" w:line="240" w:lineRule="auto"/>
        <w:ind w:left="6"/>
        <w:rPr>
          <w:sz w:val="18"/>
          <w:szCs w:val="18"/>
        </w:rPr>
      </w:pPr>
    </w:p>
    <w:p w14:paraId="5C8D8841" w14:textId="77777777" w:rsidR="00DB1285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Opis a suma významných položiek finančných nákladov; uvádza sa aj celková suma kurzových strát</w:t>
      </w:r>
      <w:r w:rsidR="00C113D7" w:rsidRPr="00945816">
        <w:rPr>
          <w:sz w:val="18"/>
          <w:szCs w:val="18"/>
        </w:rPr>
        <w:t>, pričom</w:t>
      </w:r>
      <w:r w:rsidRPr="00945816">
        <w:rPr>
          <w:sz w:val="18"/>
          <w:szCs w:val="18"/>
        </w:rPr>
        <w:t xml:space="preserve"> osobitne sa uvádza hodnota kurzových strát účtovaná ku dňu, ku ktorému sa zostavuje účtovná závierka.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7"/>
        <w:gridCol w:w="3085"/>
      </w:tblGrid>
      <w:tr w:rsidR="00ED0FB2" w:rsidRPr="00804636" w14:paraId="74646243" w14:textId="77777777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3CB11F72" w14:textId="77777777" w:rsidR="00980C8A" w:rsidRPr="00804636" w:rsidRDefault="00980C8A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lastRenderedPageBreak/>
              <w:t>Opis významných položiek finančných nákladov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72103F96" w14:textId="77777777" w:rsidR="00980C8A" w:rsidRPr="00804636" w:rsidRDefault="00980C8A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14:paraId="603E1C51" w14:textId="77777777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4A1A9F72" w14:textId="77777777" w:rsidR="00980C8A" w:rsidRPr="00804636" w:rsidRDefault="00980C8A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 xml:space="preserve">ostatné 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7A63C309" w14:textId="77777777" w:rsidR="00980C8A" w:rsidRPr="00804636" w:rsidRDefault="00176475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14:paraId="49D12691" w14:textId="77777777" w:rsidR="00980C8A" w:rsidRPr="00945816" w:rsidRDefault="00980C8A" w:rsidP="00980C8A">
      <w:pPr>
        <w:spacing w:before="0" w:after="0" w:line="240" w:lineRule="auto"/>
        <w:ind w:left="6"/>
        <w:rPr>
          <w:sz w:val="18"/>
          <w:szCs w:val="18"/>
        </w:rPr>
      </w:pPr>
    </w:p>
    <w:p w14:paraId="77C16C07" w14:textId="77777777" w:rsidR="00C96AEB" w:rsidRPr="00945816" w:rsidRDefault="00B867C2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V ú</w:t>
      </w:r>
      <w:r w:rsidR="0072048D" w:rsidRPr="00945816">
        <w:rPr>
          <w:sz w:val="18"/>
          <w:szCs w:val="18"/>
        </w:rPr>
        <w:t>čtovn</w:t>
      </w:r>
      <w:r w:rsidRPr="00945816">
        <w:rPr>
          <w:sz w:val="18"/>
          <w:szCs w:val="18"/>
        </w:rPr>
        <w:t>ej</w:t>
      </w:r>
      <w:r w:rsidR="0072048D" w:rsidRPr="00945816">
        <w:rPr>
          <w:sz w:val="18"/>
          <w:szCs w:val="18"/>
        </w:rPr>
        <w:t xml:space="preserve"> jednotk</w:t>
      </w:r>
      <w:r w:rsidRPr="00945816">
        <w:rPr>
          <w:sz w:val="18"/>
          <w:szCs w:val="18"/>
        </w:rPr>
        <w:t>e</w:t>
      </w:r>
      <w:r w:rsidR="0072048D" w:rsidRPr="00945816">
        <w:rPr>
          <w:sz w:val="18"/>
          <w:szCs w:val="18"/>
        </w:rPr>
        <w:t xml:space="preserve">, ktorá má povinnosť overenia účtovnej závierky audítorom, </w:t>
      </w:r>
      <w:r w:rsidRPr="00945816">
        <w:rPr>
          <w:sz w:val="18"/>
          <w:szCs w:val="18"/>
        </w:rPr>
        <w:t xml:space="preserve">sa </w:t>
      </w:r>
      <w:r w:rsidR="00C96AEB" w:rsidRPr="00945816">
        <w:rPr>
          <w:sz w:val="18"/>
          <w:szCs w:val="18"/>
        </w:rPr>
        <w:t>uvedie vymedzenie a suma nákladov za účtovné obdobie v členení na náklady za</w:t>
      </w:r>
    </w:p>
    <w:p w14:paraId="525A4333" w14:textId="77777777"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overenie účtovnej závierky,</w:t>
      </w:r>
    </w:p>
    <w:p w14:paraId="6BD0E2B4" w14:textId="77777777"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proofErr w:type="spellStart"/>
      <w:r w:rsidRPr="00945816">
        <w:rPr>
          <w:sz w:val="18"/>
          <w:szCs w:val="18"/>
        </w:rPr>
        <w:t>uisťovacie</w:t>
      </w:r>
      <w:proofErr w:type="spellEnd"/>
      <w:r w:rsidRPr="00945816">
        <w:rPr>
          <w:sz w:val="18"/>
          <w:szCs w:val="18"/>
        </w:rPr>
        <w:t xml:space="preserve"> audítorské služby s výnimkou overenia účtovnej závierky,</w:t>
      </w:r>
    </w:p>
    <w:p w14:paraId="4795F1CD" w14:textId="77777777"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súvisiace audítorské služby,</w:t>
      </w:r>
    </w:p>
    <w:p w14:paraId="5E6A1A37" w14:textId="77777777"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daňové poradenstvo,</w:t>
      </w:r>
    </w:p>
    <w:p w14:paraId="277C9A88" w14:textId="77777777" w:rsidR="0041789F" w:rsidRDefault="00C96AEB" w:rsidP="00980C8A">
      <w:pPr>
        <w:numPr>
          <w:ilvl w:val="0"/>
          <w:numId w:val="26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ostatné neaudítorské služby.</w:t>
      </w:r>
    </w:p>
    <w:p w14:paraId="7241121E" w14:textId="77777777" w:rsidR="00C64368" w:rsidRDefault="00C64368" w:rsidP="00980C8A">
      <w:pPr>
        <w:spacing w:before="0" w:line="240" w:lineRule="auto"/>
        <w:rPr>
          <w:b/>
          <w:i/>
          <w:sz w:val="18"/>
          <w:szCs w:val="18"/>
        </w:rPr>
      </w:pPr>
    </w:p>
    <w:p w14:paraId="45610A60" w14:textId="77777777" w:rsidR="00980C8A" w:rsidRPr="00980C8A" w:rsidRDefault="00980C8A" w:rsidP="00980C8A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980C8A">
        <w:rPr>
          <w:b/>
          <w:i/>
          <w:sz w:val="18"/>
          <w:szCs w:val="18"/>
        </w:rPr>
        <w:t>abuľka k čl. IV  ods. 8 o nákladoch vynaložených v súvislosti s auditom účtovnej závierky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7"/>
        <w:gridCol w:w="3195"/>
      </w:tblGrid>
      <w:tr w:rsidR="00980C8A" w:rsidRPr="00980C8A" w14:paraId="70AE0C8D" w14:textId="77777777" w:rsidTr="001C3B76">
        <w:trPr>
          <w:trHeight w:val="284"/>
        </w:trPr>
        <w:tc>
          <w:tcPr>
            <w:tcW w:w="3380" w:type="pct"/>
            <w:vAlign w:val="center"/>
          </w:tcPr>
          <w:p w14:paraId="36D7D9EB" w14:textId="77777777" w:rsidR="00980C8A" w:rsidRPr="00980C8A" w:rsidRDefault="00980C8A" w:rsidP="00980C8A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980C8A">
              <w:rPr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1620" w:type="pct"/>
            <w:vAlign w:val="center"/>
          </w:tcPr>
          <w:p w14:paraId="11CFEC6F" w14:textId="77777777" w:rsidR="00980C8A" w:rsidRPr="00980C8A" w:rsidRDefault="00980C8A" w:rsidP="00980C8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980C8A">
              <w:rPr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80C8A" w:rsidRPr="00980C8A" w14:paraId="6894CE69" w14:textId="77777777" w:rsidTr="00C64368">
        <w:trPr>
          <w:trHeight w:val="284"/>
        </w:trPr>
        <w:tc>
          <w:tcPr>
            <w:tcW w:w="3380" w:type="pct"/>
            <w:vAlign w:val="center"/>
          </w:tcPr>
          <w:p w14:paraId="60248032" w14:textId="77777777"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overenie účtovnej závierky</w:t>
            </w:r>
          </w:p>
        </w:tc>
        <w:tc>
          <w:tcPr>
            <w:tcW w:w="1620" w:type="pct"/>
            <w:vAlign w:val="center"/>
          </w:tcPr>
          <w:p w14:paraId="7356EB7B" w14:textId="77777777" w:rsidR="00980C8A" w:rsidRPr="00980C8A" w:rsidRDefault="00176475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80C8A" w:rsidRPr="00980C8A" w14:paraId="6BAA9E3B" w14:textId="77777777" w:rsidTr="00C64368">
        <w:trPr>
          <w:trHeight w:val="284"/>
        </w:trPr>
        <w:tc>
          <w:tcPr>
            <w:tcW w:w="3380" w:type="pct"/>
            <w:vAlign w:val="center"/>
          </w:tcPr>
          <w:p w14:paraId="2FBF6E62" w14:textId="77777777"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proofErr w:type="spellStart"/>
            <w:r w:rsidRPr="00980C8A">
              <w:rPr>
                <w:sz w:val="16"/>
                <w:szCs w:val="16"/>
              </w:rPr>
              <w:t>uisťovacie</w:t>
            </w:r>
            <w:proofErr w:type="spellEnd"/>
            <w:r w:rsidRPr="00980C8A">
              <w:rPr>
                <w:sz w:val="16"/>
                <w:szCs w:val="16"/>
              </w:rPr>
              <w:t xml:space="preserve"> audítorské služby s výnimkou overenia účtovnej závierky</w:t>
            </w:r>
          </w:p>
        </w:tc>
        <w:tc>
          <w:tcPr>
            <w:tcW w:w="1620" w:type="pct"/>
            <w:vAlign w:val="center"/>
          </w:tcPr>
          <w:p w14:paraId="5DFA7014" w14:textId="77777777" w:rsidR="00980C8A" w:rsidRPr="00980C8A" w:rsidRDefault="00176475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80C8A" w:rsidRPr="00980C8A" w14:paraId="12F05A50" w14:textId="77777777" w:rsidTr="00C64368">
        <w:trPr>
          <w:trHeight w:val="284"/>
        </w:trPr>
        <w:tc>
          <w:tcPr>
            <w:tcW w:w="3380" w:type="pct"/>
            <w:vAlign w:val="center"/>
          </w:tcPr>
          <w:p w14:paraId="0B853E04" w14:textId="77777777"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súvisiace audítorské služby</w:t>
            </w:r>
          </w:p>
        </w:tc>
        <w:tc>
          <w:tcPr>
            <w:tcW w:w="1620" w:type="pct"/>
            <w:vAlign w:val="center"/>
          </w:tcPr>
          <w:p w14:paraId="11A8C73E" w14:textId="77777777" w:rsidR="00980C8A" w:rsidRPr="00980C8A" w:rsidRDefault="00176475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80C8A" w:rsidRPr="00980C8A" w14:paraId="12C30771" w14:textId="77777777" w:rsidTr="00C64368">
        <w:trPr>
          <w:trHeight w:val="284"/>
        </w:trPr>
        <w:tc>
          <w:tcPr>
            <w:tcW w:w="3380" w:type="pct"/>
            <w:vAlign w:val="center"/>
          </w:tcPr>
          <w:p w14:paraId="29C558CD" w14:textId="77777777"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daňové poradenstvo</w:t>
            </w:r>
          </w:p>
        </w:tc>
        <w:tc>
          <w:tcPr>
            <w:tcW w:w="1620" w:type="pct"/>
            <w:vAlign w:val="center"/>
          </w:tcPr>
          <w:p w14:paraId="12EC6A9F" w14:textId="77777777" w:rsidR="00980C8A" w:rsidRPr="00980C8A" w:rsidRDefault="00176475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80C8A" w:rsidRPr="00980C8A" w14:paraId="3D538CED" w14:textId="77777777" w:rsidTr="00C64368">
        <w:trPr>
          <w:trHeight w:val="284"/>
        </w:trPr>
        <w:tc>
          <w:tcPr>
            <w:tcW w:w="3380" w:type="pct"/>
            <w:vAlign w:val="center"/>
          </w:tcPr>
          <w:p w14:paraId="5F013DEF" w14:textId="77777777"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ostatné neaudítorské služby</w:t>
            </w:r>
          </w:p>
        </w:tc>
        <w:tc>
          <w:tcPr>
            <w:tcW w:w="1620" w:type="pct"/>
            <w:vAlign w:val="center"/>
          </w:tcPr>
          <w:p w14:paraId="4DB1E964" w14:textId="77777777" w:rsidR="00980C8A" w:rsidRPr="00980C8A" w:rsidRDefault="00176475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80C8A" w:rsidRPr="00980C8A" w14:paraId="571F7B7F" w14:textId="77777777" w:rsidTr="00C64368">
        <w:trPr>
          <w:trHeight w:val="284"/>
        </w:trPr>
        <w:tc>
          <w:tcPr>
            <w:tcW w:w="3380" w:type="pct"/>
            <w:vAlign w:val="center"/>
          </w:tcPr>
          <w:p w14:paraId="495233A4" w14:textId="77777777" w:rsidR="00980C8A" w:rsidRPr="00980C8A" w:rsidRDefault="00980C8A" w:rsidP="00980C8A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980C8A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1620" w:type="pct"/>
            <w:vAlign w:val="center"/>
          </w:tcPr>
          <w:p w14:paraId="719408B8" w14:textId="77777777" w:rsidR="00980C8A" w:rsidRPr="00980C8A" w:rsidRDefault="00176475" w:rsidP="00C6436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14:paraId="6DD18C54" w14:textId="77777777" w:rsidR="00980C8A" w:rsidRDefault="00980C8A" w:rsidP="00980C8A">
      <w:pPr>
        <w:spacing w:before="0" w:after="0" w:line="240" w:lineRule="auto"/>
        <w:rPr>
          <w:sz w:val="18"/>
          <w:szCs w:val="18"/>
        </w:rPr>
      </w:pPr>
    </w:p>
    <w:p w14:paraId="1B016083" w14:textId="77777777" w:rsidR="00980C8A" w:rsidRPr="00945816" w:rsidRDefault="00980C8A" w:rsidP="00980C8A">
      <w:pPr>
        <w:spacing w:before="0" w:after="0" w:line="240" w:lineRule="auto"/>
        <w:rPr>
          <w:sz w:val="18"/>
          <w:szCs w:val="18"/>
        </w:rPr>
      </w:pPr>
    </w:p>
    <w:p w14:paraId="1EE04DF2" w14:textId="77777777" w:rsidR="00DB1285" w:rsidRPr="00A208AF" w:rsidRDefault="00465353" w:rsidP="00F4760B">
      <w:pPr>
        <w:keepNext/>
        <w:spacing w:before="0" w:after="0" w:line="240" w:lineRule="auto"/>
        <w:jc w:val="center"/>
        <w:outlineLvl w:val="0"/>
        <w:rPr>
          <w:b/>
          <w:bCs/>
          <w:kern w:val="32"/>
          <w:szCs w:val="20"/>
        </w:rPr>
      </w:pPr>
      <w:r w:rsidRPr="00A208AF">
        <w:rPr>
          <w:b/>
          <w:bCs/>
          <w:kern w:val="32"/>
          <w:szCs w:val="20"/>
        </w:rPr>
        <w:t>Čl. V</w:t>
      </w:r>
    </w:p>
    <w:p w14:paraId="1E1AF3EA" w14:textId="77777777" w:rsidR="00DB1285" w:rsidRPr="00A208AF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Cs w:val="20"/>
        </w:rPr>
      </w:pPr>
      <w:r w:rsidRPr="00A208AF">
        <w:rPr>
          <w:b/>
          <w:bCs/>
          <w:szCs w:val="20"/>
        </w:rPr>
        <w:t>Opis údajov na podsúvahových účtoch</w:t>
      </w:r>
    </w:p>
    <w:p w14:paraId="0B0C17ED" w14:textId="77777777" w:rsidR="00DB1285" w:rsidRDefault="00DB1285" w:rsidP="00CD361E">
      <w:pPr>
        <w:spacing w:before="0" w:line="240" w:lineRule="auto"/>
        <w:rPr>
          <w:sz w:val="16"/>
          <w:szCs w:val="16"/>
        </w:rPr>
      </w:pPr>
      <w:r w:rsidRPr="00A208AF">
        <w:rPr>
          <w:sz w:val="16"/>
          <w:szCs w:val="16"/>
        </w:rPr>
        <w:t>Významné položky prenajatého majetku, majetku prijatého do úschovy,  odpísané pohľadávky a prípadné ďalšie položky.</w:t>
      </w:r>
    </w:p>
    <w:tbl>
      <w:tblPr>
        <w:tblW w:w="49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91"/>
        <w:gridCol w:w="3207"/>
      </w:tblGrid>
      <w:tr w:rsidR="00F4760B" w:rsidRPr="00F4760B" w14:paraId="611256AE" w14:textId="77777777" w:rsidTr="001C3B76">
        <w:trPr>
          <w:trHeight w:val="284"/>
          <w:jc w:val="center"/>
        </w:trPr>
        <w:tc>
          <w:tcPr>
            <w:tcW w:w="3380" w:type="pct"/>
            <w:vAlign w:val="center"/>
          </w:tcPr>
          <w:p w14:paraId="69FE9040" w14:textId="77777777" w:rsidR="00F4760B" w:rsidRPr="00F4760B" w:rsidRDefault="00F4760B" w:rsidP="00F4760B">
            <w:pPr>
              <w:spacing w:before="0"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sz w:val="16"/>
                <w:szCs w:val="16"/>
              </w:rPr>
              <w:t>Významné položky</w:t>
            </w:r>
          </w:p>
        </w:tc>
        <w:tc>
          <w:tcPr>
            <w:tcW w:w="1620" w:type="pct"/>
            <w:vAlign w:val="center"/>
          </w:tcPr>
          <w:p w14:paraId="65F0C715" w14:textId="77777777" w:rsidR="00F4760B" w:rsidRPr="00F4760B" w:rsidRDefault="00F4760B" w:rsidP="00F4760B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bCs/>
                <w:sz w:val="16"/>
                <w:szCs w:val="16"/>
              </w:rPr>
              <w:t>Hodnota majetku</w:t>
            </w:r>
          </w:p>
        </w:tc>
      </w:tr>
      <w:tr w:rsidR="00F4760B" w:rsidRPr="00F4760B" w14:paraId="203580FF" w14:textId="77777777" w:rsidTr="00C64368">
        <w:trPr>
          <w:trHeight w:val="284"/>
          <w:jc w:val="center"/>
        </w:trPr>
        <w:tc>
          <w:tcPr>
            <w:tcW w:w="3380" w:type="pct"/>
            <w:vAlign w:val="center"/>
          </w:tcPr>
          <w:p w14:paraId="17943A30" w14:textId="77777777" w:rsidR="00F4760B" w:rsidRPr="00F4760B" w:rsidRDefault="00F4760B" w:rsidP="00F4760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620" w:type="pct"/>
            <w:vAlign w:val="center"/>
          </w:tcPr>
          <w:p w14:paraId="2C890946" w14:textId="77777777" w:rsidR="00F4760B" w:rsidRPr="00F4760B" w:rsidRDefault="00176475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14:paraId="3FA283D0" w14:textId="77777777" w:rsidR="00980C8A" w:rsidRPr="00A208AF" w:rsidRDefault="00980C8A" w:rsidP="00F4760B">
      <w:pPr>
        <w:spacing w:before="0" w:after="0" w:line="240" w:lineRule="auto"/>
        <w:rPr>
          <w:sz w:val="16"/>
          <w:szCs w:val="16"/>
        </w:rPr>
      </w:pPr>
    </w:p>
    <w:p w14:paraId="58A79FD9" w14:textId="77777777" w:rsidR="00DB1285" w:rsidRPr="00A208AF" w:rsidRDefault="00465353" w:rsidP="00F4760B">
      <w:pPr>
        <w:keepNext/>
        <w:spacing w:before="0" w:after="0" w:line="240" w:lineRule="auto"/>
        <w:jc w:val="center"/>
        <w:outlineLvl w:val="0"/>
        <w:rPr>
          <w:b/>
          <w:bCs/>
          <w:szCs w:val="20"/>
        </w:rPr>
      </w:pPr>
      <w:r w:rsidRPr="00A208AF">
        <w:rPr>
          <w:b/>
          <w:bCs/>
          <w:szCs w:val="20"/>
        </w:rPr>
        <w:t xml:space="preserve">Čl. </w:t>
      </w:r>
      <w:r w:rsidR="00DB1285" w:rsidRPr="00A208AF">
        <w:rPr>
          <w:b/>
          <w:bCs/>
          <w:szCs w:val="20"/>
        </w:rPr>
        <w:t>VI</w:t>
      </w:r>
    </w:p>
    <w:p w14:paraId="31AC2724" w14:textId="77777777" w:rsidR="00DB1285" w:rsidRPr="00A208AF" w:rsidRDefault="00963659" w:rsidP="00CD361E">
      <w:pPr>
        <w:keepNext/>
        <w:spacing w:before="0" w:line="240" w:lineRule="auto"/>
        <w:jc w:val="center"/>
        <w:outlineLvl w:val="1"/>
        <w:rPr>
          <w:b/>
          <w:bCs/>
          <w:szCs w:val="20"/>
        </w:rPr>
      </w:pPr>
      <w:r w:rsidRPr="00A208AF">
        <w:rPr>
          <w:b/>
          <w:bCs/>
          <w:szCs w:val="20"/>
        </w:rPr>
        <w:t>Ďalšie informácie</w:t>
      </w:r>
    </w:p>
    <w:p w14:paraId="34666BB7" w14:textId="77777777" w:rsidR="00CC7A3D" w:rsidRDefault="00CC7A3D" w:rsidP="00F4760B">
      <w:pPr>
        <w:pStyle w:val="Textopatrenia"/>
        <w:numPr>
          <w:ilvl w:val="0"/>
          <w:numId w:val="28"/>
        </w:numPr>
        <w:rPr>
          <w:sz w:val="16"/>
          <w:szCs w:val="16"/>
        </w:rPr>
      </w:pPr>
      <w:r w:rsidRPr="00A208AF">
        <w:rPr>
          <w:sz w:val="16"/>
          <w:szCs w:val="16"/>
        </w:rPr>
        <w:t>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60"/>
        <w:gridCol w:w="3208"/>
      </w:tblGrid>
      <w:tr w:rsidR="00804636" w:rsidRPr="00F4760B" w14:paraId="7EC56A0E" w14:textId="77777777" w:rsidTr="00C91CBE">
        <w:trPr>
          <w:trHeight w:val="284"/>
          <w:jc w:val="center"/>
        </w:trPr>
        <w:tc>
          <w:tcPr>
            <w:tcW w:w="3391" w:type="pct"/>
            <w:vAlign w:val="center"/>
          </w:tcPr>
          <w:p w14:paraId="583F2AF0" w14:textId="77777777" w:rsidR="00804636" w:rsidRPr="00F4760B" w:rsidRDefault="00804636" w:rsidP="00C91CBE">
            <w:pPr>
              <w:spacing w:before="0"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Opis iných aktív</w:t>
            </w:r>
          </w:p>
        </w:tc>
        <w:tc>
          <w:tcPr>
            <w:tcW w:w="1609" w:type="pct"/>
            <w:vAlign w:val="center"/>
          </w:tcPr>
          <w:p w14:paraId="0A5F22C4" w14:textId="77777777" w:rsidR="00804636" w:rsidRPr="00F4760B" w:rsidRDefault="00804636" w:rsidP="0080463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bCs/>
                <w:sz w:val="16"/>
                <w:szCs w:val="16"/>
              </w:rPr>
              <w:t xml:space="preserve">Hodnota </w:t>
            </w:r>
          </w:p>
        </w:tc>
      </w:tr>
      <w:tr w:rsidR="00804636" w:rsidRPr="00F4760B" w14:paraId="54EE33D9" w14:textId="77777777" w:rsidTr="00C64368">
        <w:trPr>
          <w:trHeight w:val="284"/>
          <w:jc w:val="center"/>
        </w:trPr>
        <w:tc>
          <w:tcPr>
            <w:tcW w:w="3391" w:type="pct"/>
            <w:vAlign w:val="center"/>
          </w:tcPr>
          <w:p w14:paraId="76828568" w14:textId="77777777" w:rsidR="00804636" w:rsidRPr="00F4760B" w:rsidRDefault="00804636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609" w:type="pct"/>
            <w:vAlign w:val="center"/>
          </w:tcPr>
          <w:p w14:paraId="0844DD65" w14:textId="77777777" w:rsidR="00804636" w:rsidRPr="00F4760B" w:rsidRDefault="00176475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14:paraId="5147E299" w14:textId="77777777" w:rsidR="00804636" w:rsidRDefault="00804636" w:rsidP="00804636">
      <w:pPr>
        <w:pStyle w:val="Textopatrenia"/>
        <w:numPr>
          <w:ilvl w:val="0"/>
          <w:numId w:val="0"/>
        </w:numPr>
        <w:spacing w:before="0" w:after="0"/>
        <w:rPr>
          <w:sz w:val="16"/>
          <w:szCs w:val="16"/>
        </w:rPr>
      </w:pPr>
    </w:p>
    <w:p w14:paraId="4DCCEE75" w14:textId="77777777" w:rsidR="00CC7A3D" w:rsidRPr="00F4760B" w:rsidRDefault="00CC7A3D" w:rsidP="00804636">
      <w:pPr>
        <w:pStyle w:val="Textopatrenia"/>
        <w:numPr>
          <w:ilvl w:val="0"/>
          <w:numId w:val="28"/>
        </w:numPr>
        <w:spacing w:before="0"/>
        <w:ind w:left="357" w:hanging="357"/>
        <w:rPr>
          <w:sz w:val="16"/>
          <w:szCs w:val="16"/>
        </w:rPr>
      </w:pPr>
      <w:r w:rsidRPr="00F4760B">
        <w:rPr>
          <w:sz w:val="16"/>
          <w:szCs w:val="16"/>
        </w:rPr>
        <w:t>Opis a hodnota iných pasív vyplývajúcich zo súdnych rozhodnutí, z poskytnutých záruk, zo všeobecne záväzných právnych predpisov, z ručenia podľa jednotlivých druhov ručenia;  takýmito inými pasívami sú</w:t>
      </w:r>
      <w:r w:rsidR="002A4EDB" w:rsidRPr="00F4760B">
        <w:rPr>
          <w:sz w:val="16"/>
          <w:szCs w:val="16"/>
        </w:rPr>
        <w:t>:</w:t>
      </w:r>
    </w:p>
    <w:p w14:paraId="49E4E767" w14:textId="77777777" w:rsidR="00CC7A3D" w:rsidRPr="00A208AF" w:rsidRDefault="00CC7A3D" w:rsidP="00804636">
      <w:pPr>
        <w:pStyle w:val="Textopatrenia"/>
        <w:numPr>
          <w:ilvl w:val="0"/>
          <w:numId w:val="29"/>
        </w:numPr>
        <w:spacing w:before="0"/>
        <w:rPr>
          <w:sz w:val="16"/>
          <w:szCs w:val="16"/>
        </w:rPr>
      </w:pPr>
      <w:r w:rsidRPr="00A208AF">
        <w:rPr>
          <w:sz w:val="16"/>
          <w:szCs w:val="16"/>
          <w:lang w:eastAsia="sk-SK"/>
        </w:rPr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6D8E3FA5" w14:textId="77777777" w:rsidR="00CC7A3D" w:rsidRDefault="00CC7A3D" w:rsidP="00804636">
      <w:pPr>
        <w:pStyle w:val="Textopatrenia"/>
        <w:numPr>
          <w:ilvl w:val="0"/>
          <w:numId w:val="29"/>
        </w:numPr>
        <w:spacing w:before="0"/>
        <w:rPr>
          <w:sz w:val="16"/>
          <w:szCs w:val="16"/>
        </w:rPr>
      </w:pPr>
      <w:r w:rsidRPr="00A208AF">
        <w:rPr>
          <w:sz w:val="16"/>
          <w:szCs w:val="16"/>
          <w:lang w:eastAsia="sk-SK"/>
        </w:rPr>
        <w:t>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60"/>
        <w:gridCol w:w="3208"/>
      </w:tblGrid>
      <w:tr w:rsidR="00804636" w:rsidRPr="00F4760B" w14:paraId="32832F74" w14:textId="77777777" w:rsidTr="00C91CBE">
        <w:trPr>
          <w:trHeight w:val="284"/>
          <w:jc w:val="center"/>
        </w:trPr>
        <w:tc>
          <w:tcPr>
            <w:tcW w:w="3391" w:type="pct"/>
            <w:vAlign w:val="center"/>
          </w:tcPr>
          <w:p w14:paraId="052C85FF" w14:textId="77777777" w:rsidR="00804636" w:rsidRPr="00F4760B" w:rsidRDefault="00804636" w:rsidP="00804636">
            <w:pPr>
              <w:spacing w:before="0"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Opis iných pasív</w:t>
            </w:r>
          </w:p>
        </w:tc>
        <w:tc>
          <w:tcPr>
            <w:tcW w:w="1609" w:type="pct"/>
            <w:vAlign w:val="center"/>
          </w:tcPr>
          <w:p w14:paraId="181D2E3A" w14:textId="77777777" w:rsidR="00804636" w:rsidRPr="00F4760B" w:rsidRDefault="00804636" w:rsidP="00C91CBE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bCs/>
                <w:sz w:val="16"/>
                <w:szCs w:val="16"/>
              </w:rPr>
              <w:t xml:space="preserve">Hodnota </w:t>
            </w:r>
          </w:p>
        </w:tc>
      </w:tr>
      <w:tr w:rsidR="00804636" w:rsidRPr="00F4760B" w14:paraId="490988E8" w14:textId="77777777" w:rsidTr="00C64368">
        <w:trPr>
          <w:trHeight w:val="284"/>
          <w:jc w:val="center"/>
        </w:trPr>
        <w:tc>
          <w:tcPr>
            <w:tcW w:w="3391" w:type="pct"/>
            <w:vAlign w:val="center"/>
          </w:tcPr>
          <w:p w14:paraId="6DC03A72" w14:textId="77777777" w:rsidR="00804636" w:rsidRPr="00F4760B" w:rsidRDefault="00804636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609" w:type="pct"/>
            <w:vAlign w:val="center"/>
          </w:tcPr>
          <w:p w14:paraId="028F284B" w14:textId="77777777" w:rsidR="00804636" w:rsidRPr="00F4760B" w:rsidRDefault="00176475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14:paraId="0DD606F3" w14:textId="77777777" w:rsidR="00804636" w:rsidRDefault="00804636" w:rsidP="00804636">
      <w:pPr>
        <w:pStyle w:val="Textopatrenia"/>
        <w:numPr>
          <w:ilvl w:val="0"/>
          <w:numId w:val="0"/>
        </w:numPr>
        <w:spacing w:before="0" w:after="0"/>
        <w:rPr>
          <w:sz w:val="16"/>
          <w:szCs w:val="16"/>
        </w:rPr>
      </w:pPr>
    </w:p>
    <w:p w14:paraId="66D55A83" w14:textId="77777777" w:rsidR="00CC7A3D" w:rsidRPr="00A208AF" w:rsidRDefault="00CC7A3D" w:rsidP="00804636">
      <w:pPr>
        <w:pStyle w:val="Textopatrenia"/>
        <w:numPr>
          <w:ilvl w:val="0"/>
          <w:numId w:val="28"/>
        </w:numPr>
        <w:spacing w:before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Opis významných položiek ostatných finančných povinností, ktoré sa nesledujú v účtovníctve a neuvádzajú sa v súvahe; pri každej položke sa uvádza jej opis, výška a údaj, či sa týka spriaznených osôb, a to</w:t>
      </w:r>
    </w:p>
    <w:p w14:paraId="21FE434F" w14:textId="77777777"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povinnosť z devízových termínovaných obchodov a iných finančných derivátov,</w:t>
      </w:r>
    </w:p>
    <w:p w14:paraId="326900DF" w14:textId="77777777"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povinnosť z opčných obchodov,</w:t>
      </w:r>
    </w:p>
    <w:p w14:paraId="01533652" w14:textId="77777777"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zákonná povinnosť alebo zmluvná povinnosť odobrať určité produkty alebo služby, napríklad z dodávateľských alebo odberateľských zmlúv,</w:t>
      </w:r>
    </w:p>
    <w:p w14:paraId="705789F4" w14:textId="77777777"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povinnosť z leasingových, nájomných, servisných, poistných, koncesionárskych, licenčných zmlúv a podobných zmlúv,</w:t>
      </w:r>
    </w:p>
    <w:p w14:paraId="69544F40" w14:textId="77777777" w:rsidR="00CC7A3D" w:rsidRDefault="00CC7A3D" w:rsidP="00804636">
      <w:pPr>
        <w:pStyle w:val="Textopatrenia"/>
        <w:numPr>
          <w:ilvl w:val="0"/>
          <w:numId w:val="31"/>
        </w:numPr>
        <w:spacing w:before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 xml:space="preserve">iné povinnosti.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3"/>
        <w:gridCol w:w="2344"/>
        <w:gridCol w:w="3321"/>
      </w:tblGrid>
      <w:tr w:rsidR="00804636" w:rsidRPr="00F4760B" w14:paraId="2BA2D300" w14:textId="77777777" w:rsidTr="00804636">
        <w:trPr>
          <w:trHeight w:val="284"/>
          <w:jc w:val="center"/>
        </w:trPr>
        <w:tc>
          <w:tcPr>
            <w:tcW w:w="2158" w:type="pct"/>
            <w:vAlign w:val="center"/>
          </w:tcPr>
          <w:p w14:paraId="62712822" w14:textId="77777777" w:rsidR="00804636" w:rsidRPr="00804636" w:rsidRDefault="00804636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</w:t>
            </w:r>
            <w:r>
              <w:rPr>
                <w:b/>
                <w:sz w:val="16"/>
                <w:szCs w:val="16"/>
              </w:rPr>
              <w:t xml:space="preserve"> významných položiek ostatných finančných povinností</w:t>
            </w:r>
          </w:p>
        </w:tc>
        <w:tc>
          <w:tcPr>
            <w:tcW w:w="1176" w:type="pct"/>
            <w:vAlign w:val="center"/>
          </w:tcPr>
          <w:p w14:paraId="2A1D910C" w14:textId="77777777" w:rsidR="00804636" w:rsidRPr="00804636" w:rsidRDefault="00804636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Výška</w:t>
            </w:r>
          </w:p>
        </w:tc>
        <w:tc>
          <w:tcPr>
            <w:tcW w:w="1666" w:type="pct"/>
            <w:vAlign w:val="center"/>
          </w:tcPr>
          <w:p w14:paraId="4B523407" w14:textId="77777777" w:rsidR="00804636" w:rsidRPr="00804636" w:rsidRDefault="00804636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Spriaznené osoby</w:t>
            </w:r>
          </w:p>
        </w:tc>
      </w:tr>
      <w:tr w:rsidR="00804636" w:rsidRPr="00F4760B" w14:paraId="6729B623" w14:textId="77777777" w:rsidTr="00C64368">
        <w:trPr>
          <w:trHeight w:val="284"/>
          <w:jc w:val="center"/>
        </w:trPr>
        <w:tc>
          <w:tcPr>
            <w:tcW w:w="2158" w:type="pct"/>
            <w:vAlign w:val="center"/>
          </w:tcPr>
          <w:p w14:paraId="20857467" w14:textId="77777777" w:rsidR="00804636" w:rsidRPr="00F4760B" w:rsidRDefault="00804636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76" w:type="pct"/>
            <w:vAlign w:val="center"/>
          </w:tcPr>
          <w:p w14:paraId="3ACF5F3F" w14:textId="77777777" w:rsidR="00804636" w:rsidRPr="00F4760B" w:rsidRDefault="0080463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666" w:type="pct"/>
            <w:vAlign w:val="center"/>
          </w:tcPr>
          <w:p w14:paraId="4085C6D5" w14:textId="77777777" w:rsidR="00804636" w:rsidRPr="00F4760B" w:rsidRDefault="00176475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14:paraId="463D57F9" w14:textId="77777777" w:rsidR="00804636" w:rsidRDefault="00804636" w:rsidP="00804636">
      <w:pPr>
        <w:pStyle w:val="Textopatrenia"/>
        <w:numPr>
          <w:ilvl w:val="0"/>
          <w:numId w:val="0"/>
        </w:numPr>
        <w:spacing w:before="0" w:after="0"/>
        <w:rPr>
          <w:sz w:val="16"/>
          <w:szCs w:val="16"/>
        </w:rPr>
      </w:pPr>
    </w:p>
    <w:p w14:paraId="3A64BD94" w14:textId="77777777" w:rsidR="00DB1285" w:rsidRPr="00A208AF" w:rsidRDefault="00DB1285" w:rsidP="00804636">
      <w:pPr>
        <w:numPr>
          <w:ilvl w:val="0"/>
          <w:numId w:val="28"/>
        </w:numPr>
        <w:spacing w:before="0" w:line="240" w:lineRule="auto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lastRenderedPageBreak/>
        <w:t xml:space="preserve">Prehľad nehnuteľných kultúrnych pamiatok, ktoré sú v správe alebo </w:t>
      </w:r>
      <w:r w:rsidR="000D2853" w:rsidRPr="00A208AF">
        <w:rPr>
          <w:sz w:val="16"/>
          <w:szCs w:val="16"/>
        </w:rPr>
        <w:t>vo</w:t>
      </w:r>
      <w:r w:rsidR="00E03790" w:rsidRPr="00A208AF">
        <w:rPr>
          <w:sz w:val="16"/>
          <w:szCs w:val="16"/>
        </w:rPr>
        <w:t xml:space="preserve"> </w:t>
      </w:r>
      <w:r w:rsidRPr="00A208AF">
        <w:rPr>
          <w:sz w:val="16"/>
          <w:szCs w:val="16"/>
        </w:rPr>
        <w:t>vlastníctve účtovnej jednotky.</w:t>
      </w:r>
    </w:p>
    <w:p w14:paraId="45C9B39A" w14:textId="77777777" w:rsidR="00F722A3" w:rsidRPr="00A208AF" w:rsidRDefault="00963659" w:rsidP="00804636">
      <w:pPr>
        <w:numPr>
          <w:ilvl w:val="0"/>
          <w:numId w:val="28"/>
        </w:numPr>
        <w:spacing w:before="0" w:line="240" w:lineRule="auto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Informácie o významných skutočnostiach, ktoré nastali medzi dňom, ku ktorému sa zostavuje účtovná závierka a dňom jej zostavenia.</w:t>
      </w:r>
    </w:p>
    <w:sectPr w:rsidR="00F722A3" w:rsidRPr="00A208AF" w:rsidSect="00AF7CD2">
      <w:footerReference w:type="default" r:id="rId7"/>
      <w:pgSz w:w="11906" w:h="16838" w:code="9"/>
      <w:pgMar w:top="1304" w:right="964" w:bottom="1021" w:left="964" w:header="709" w:footer="454" w:gutter="0"/>
      <w:pgNumType w:start="7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B6771" w14:textId="77777777" w:rsidR="00FB01BF" w:rsidRDefault="00FB01BF" w:rsidP="00347C39">
      <w:pPr>
        <w:spacing w:before="0" w:after="0" w:line="240" w:lineRule="auto"/>
      </w:pPr>
      <w:r>
        <w:separator/>
      </w:r>
    </w:p>
  </w:endnote>
  <w:endnote w:type="continuationSeparator" w:id="0">
    <w:p w14:paraId="7F132A77" w14:textId="77777777" w:rsidR="00FB01BF" w:rsidRDefault="00FB01BF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DC3CF" w14:textId="77777777" w:rsidR="00095A38" w:rsidRDefault="00095A38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333213">
      <w:rPr>
        <w:noProof/>
      </w:rPr>
      <w:t>18</w:t>
    </w:r>
    <w:r>
      <w:fldChar w:fldCharType="end"/>
    </w:r>
  </w:p>
  <w:p w14:paraId="031D9F30" w14:textId="77777777" w:rsidR="00095A38" w:rsidRDefault="00095A3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93352" w14:textId="77777777" w:rsidR="00FB01BF" w:rsidRDefault="00FB01BF" w:rsidP="00347C39">
      <w:pPr>
        <w:spacing w:before="0" w:after="0" w:line="240" w:lineRule="auto"/>
      </w:pPr>
      <w:r>
        <w:separator/>
      </w:r>
    </w:p>
  </w:footnote>
  <w:footnote w:type="continuationSeparator" w:id="0">
    <w:p w14:paraId="485A51CE" w14:textId="77777777" w:rsidR="00FB01BF" w:rsidRDefault="00FB01BF" w:rsidP="00347C3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D3DAE"/>
    <w:multiLevelType w:val="hybridMultilevel"/>
    <w:tmpl w:val="E5CED4D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155FEB"/>
    <w:multiLevelType w:val="hybridMultilevel"/>
    <w:tmpl w:val="A05696EC"/>
    <w:lvl w:ilvl="0" w:tplc="7D5EDB2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1E1F5F"/>
    <w:multiLevelType w:val="hybridMultilevel"/>
    <w:tmpl w:val="4F609B2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0647D"/>
    <w:multiLevelType w:val="hybridMultilevel"/>
    <w:tmpl w:val="48E85B4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4017C"/>
    <w:multiLevelType w:val="hybridMultilevel"/>
    <w:tmpl w:val="361E8D9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03569F7"/>
    <w:multiLevelType w:val="hybridMultilevel"/>
    <w:tmpl w:val="80BE65EC"/>
    <w:lvl w:ilvl="0" w:tplc="1D3E58AE">
      <w:start w:val="38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21A2D"/>
    <w:multiLevelType w:val="hybridMultilevel"/>
    <w:tmpl w:val="E1EEEAE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BDC035E"/>
    <w:multiLevelType w:val="multilevel"/>
    <w:tmpl w:val="4F0872E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21AC047F"/>
    <w:multiLevelType w:val="hybridMultilevel"/>
    <w:tmpl w:val="BFA018D8"/>
    <w:lvl w:ilvl="0" w:tplc="5F6065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7C15CF6"/>
    <w:multiLevelType w:val="hybridMultilevel"/>
    <w:tmpl w:val="13646A70"/>
    <w:lvl w:ilvl="0" w:tplc="041B0017">
      <w:start w:val="1"/>
      <w:numFmt w:val="lowerLetter"/>
      <w:lvlText w:val="%1)"/>
      <w:lvlJc w:val="left"/>
      <w:pPr>
        <w:ind w:left="757" w:hanging="360"/>
      </w:pPr>
    </w:lvl>
    <w:lvl w:ilvl="1" w:tplc="041B0019" w:tentative="1">
      <w:start w:val="1"/>
      <w:numFmt w:val="lowerLetter"/>
      <w:lvlText w:val="%2."/>
      <w:lvlJc w:val="left"/>
      <w:pPr>
        <w:ind w:left="1477" w:hanging="360"/>
      </w:pPr>
    </w:lvl>
    <w:lvl w:ilvl="2" w:tplc="041B001B" w:tentative="1">
      <w:start w:val="1"/>
      <w:numFmt w:val="lowerRoman"/>
      <w:lvlText w:val="%3."/>
      <w:lvlJc w:val="right"/>
      <w:pPr>
        <w:ind w:left="2197" w:hanging="180"/>
      </w:pPr>
    </w:lvl>
    <w:lvl w:ilvl="3" w:tplc="041B000F" w:tentative="1">
      <w:start w:val="1"/>
      <w:numFmt w:val="decimal"/>
      <w:lvlText w:val="%4."/>
      <w:lvlJc w:val="left"/>
      <w:pPr>
        <w:ind w:left="2917" w:hanging="360"/>
      </w:pPr>
    </w:lvl>
    <w:lvl w:ilvl="4" w:tplc="041B0019" w:tentative="1">
      <w:start w:val="1"/>
      <w:numFmt w:val="lowerLetter"/>
      <w:lvlText w:val="%5."/>
      <w:lvlJc w:val="left"/>
      <w:pPr>
        <w:ind w:left="3637" w:hanging="360"/>
      </w:pPr>
    </w:lvl>
    <w:lvl w:ilvl="5" w:tplc="041B001B" w:tentative="1">
      <w:start w:val="1"/>
      <w:numFmt w:val="lowerRoman"/>
      <w:lvlText w:val="%6."/>
      <w:lvlJc w:val="right"/>
      <w:pPr>
        <w:ind w:left="4357" w:hanging="180"/>
      </w:pPr>
    </w:lvl>
    <w:lvl w:ilvl="6" w:tplc="041B000F" w:tentative="1">
      <w:start w:val="1"/>
      <w:numFmt w:val="decimal"/>
      <w:lvlText w:val="%7."/>
      <w:lvlJc w:val="left"/>
      <w:pPr>
        <w:ind w:left="5077" w:hanging="360"/>
      </w:pPr>
    </w:lvl>
    <w:lvl w:ilvl="7" w:tplc="041B0019" w:tentative="1">
      <w:start w:val="1"/>
      <w:numFmt w:val="lowerLetter"/>
      <w:lvlText w:val="%8."/>
      <w:lvlJc w:val="left"/>
      <w:pPr>
        <w:ind w:left="5797" w:hanging="360"/>
      </w:pPr>
    </w:lvl>
    <w:lvl w:ilvl="8" w:tplc="041B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2" w15:restartNumberingAfterBreak="0">
    <w:nsid w:val="2AB8129D"/>
    <w:multiLevelType w:val="hybridMultilevel"/>
    <w:tmpl w:val="AA3C723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AA4F5B"/>
    <w:multiLevelType w:val="hybridMultilevel"/>
    <w:tmpl w:val="A6940BC0"/>
    <w:lvl w:ilvl="0" w:tplc="30EAF4E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AD52B4"/>
    <w:multiLevelType w:val="hybridMultilevel"/>
    <w:tmpl w:val="0A0A8542"/>
    <w:lvl w:ilvl="0" w:tplc="041B000F">
      <w:start w:val="1"/>
      <w:numFmt w:val="decimal"/>
      <w:lvlText w:val="%1."/>
      <w:lvlJc w:val="left"/>
      <w:pPr>
        <w:ind w:left="766" w:hanging="360"/>
      </w:pPr>
    </w:lvl>
    <w:lvl w:ilvl="1" w:tplc="041B0019" w:tentative="1">
      <w:start w:val="1"/>
      <w:numFmt w:val="lowerLetter"/>
      <w:lvlText w:val="%2."/>
      <w:lvlJc w:val="left"/>
      <w:pPr>
        <w:ind w:left="1486" w:hanging="360"/>
      </w:pPr>
    </w:lvl>
    <w:lvl w:ilvl="2" w:tplc="041B001B" w:tentative="1">
      <w:start w:val="1"/>
      <w:numFmt w:val="lowerRoman"/>
      <w:lvlText w:val="%3."/>
      <w:lvlJc w:val="right"/>
      <w:pPr>
        <w:ind w:left="2206" w:hanging="180"/>
      </w:pPr>
    </w:lvl>
    <w:lvl w:ilvl="3" w:tplc="041B000F" w:tentative="1">
      <w:start w:val="1"/>
      <w:numFmt w:val="decimal"/>
      <w:lvlText w:val="%4."/>
      <w:lvlJc w:val="left"/>
      <w:pPr>
        <w:ind w:left="2926" w:hanging="360"/>
      </w:pPr>
    </w:lvl>
    <w:lvl w:ilvl="4" w:tplc="041B0019" w:tentative="1">
      <w:start w:val="1"/>
      <w:numFmt w:val="lowerLetter"/>
      <w:lvlText w:val="%5."/>
      <w:lvlJc w:val="left"/>
      <w:pPr>
        <w:ind w:left="3646" w:hanging="360"/>
      </w:pPr>
    </w:lvl>
    <w:lvl w:ilvl="5" w:tplc="041B001B" w:tentative="1">
      <w:start w:val="1"/>
      <w:numFmt w:val="lowerRoman"/>
      <w:lvlText w:val="%6."/>
      <w:lvlJc w:val="right"/>
      <w:pPr>
        <w:ind w:left="4366" w:hanging="180"/>
      </w:pPr>
    </w:lvl>
    <w:lvl w:ilvl="6" w:tplc="041B000F" w:tentative="1">
      <w:start w:val="1"/>
      <w:numFmt w:val="decimal"/>
      <w:lvlText w:val="%7."/>
      <w:lvlJc w:val="left"/>
      <w:pPr>
        <w:ind w:left="5086" w:hanging="360"/>
      </w:pPr>
    </w:lvl>
    <w:lvl w:ilvl="7" w:tplc="041B0019" w:tentative="1">
      <w:start w:val="1"/>
      <w:numFmt w:val="lowerLetter"/>
      <w:lvlText w:val="%8."/>
      <w:lvlJc w:val="left"/>
      <w:pPr>
        <w:ind w:left="5806" w:hanging="360"/>
      </w:pPr>
    </w:lvl>
    <w:lvl w:ilvl="8" w:tplc="041B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5" w15:restartNumberingAfterBreak="0">
    <w:nsid w:val="33657A1D"/>
    <w:multiLevelType w:val="hybridMultilevel"/>
    <w:tmpl w:val="07ACB0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3D3C0F"/>
    <w:multiLevelType w:val="hybridMultilevel"/>
    <w:tmpl w:val="A692DE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2E1792"/>
    <w:multiLevelType w:val="hybridMultilevel"/>
    <w:tmpl w:val="876234B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394675"/>
    <w:multiLevelType w:val="hybridMultilevel"/>
    <w:tmpl w:val="ABFA1DCE"/>
    <w:lvl w:ilvl="0" w:tplc="D9E4946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F11041B"/>
    <w:multiLevelType w:val="hybridMultilevel"/>
    <w:tmpl w:val="B734C03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2" w15:restartNumberingAfterBreak="0">
    <w:nsid w:val="566E0C15"/>
    <w:multiLevelType w:val="hybridMultilevel"/>
    <w:tmpl w:val="D6B463E4"/>
    <w:lvl w:ilvl="0" w:tplc="6450DAC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D386538"/>
    <w:multiLevelType w:val="hybridMultilevel"/>
    <w:tmpl w:val="3EBADA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5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2615167"/>
    <w:multiLevelType w:val="hybridMultilevel"/>
    <w:tmpl w:val="1C5C7578"/>
    <w:lvl w:ilvl="0" w:tplc="DE5E7A2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4287614"/>
    <w:multiLevelType w:val="hybridMultilevel"/>
    <w:tmpl w:val="069AABB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6D23BE"/>
    <w:multiLevelType w:val="hybridMultilevel"/>
    <w:tmpl w:val="5F12C67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 w16cid:durableId="92406610">
    <w:abstractNumId w:val="21"/>
  </w:num>
  <w:num w:numId="2" w16cid:durableId="832985575">
    <w:abstractNumId w:val="21"/>
  </w:num>
  <w:num w:numId="3" w16cid:durableId="277030521">
    <w:abstractNumId w:val="5"/>
  </w:num>
  <w:num w:numId="4" w16cid:durableId="605650122">
    <w:abstractNumId w:val="29"/>
  </w:num>
  <w:num w:numId="5" w16cid:durableId="1805149771">
    <w:abstractNumId w:val="10"/>
  </w:num>
  <w:num w:numId="6" w16cid:durableId="772477339">
    <w:abstractNumId w:val="20"/>
  </w:num>
  <w:num w:numId="7" w16cid:durableId="390926031">
    <w:abstractNumId w:val="24"/>
  </w:num>
  <w:num w:numId="8" w16cid:durableId="170413390">
    <w:abstractNumId w:val="25"/>
  </w:num>
  <w:num w:numId="9" w16cid:durableId="736974139">
    <w:abstractNumId w:val="24"/>
  </w:num>
  <w:num w:numId="10" w16cid:durableId="588008840">
    <w:abstractNumId w:val="13"/>
  </w:num>
  <w:num w:numId="11" w16cid:durableId="2036424372">
    <w:abstractNumId w:val="26"/>
  </w:num>
  <w:num w:numId="12" w16cid:durableId="480317668">
    <w:abstractNumId w:val="8"/>
  </w:num>
  <w:num w:numId="13" w16cid:durableId="1314725491">
    <w:abstractNumId w:val="18"/>
  </w:num>
  <w:num w:numId="14" w16cid:durableId="469708833">
    <w:abstractNumId w:val="23"/>
  </w:num>
  <w:num w:numId="15" w16cid:durableId="294912887">
    <w:abstractNumId w:val="11"/>
  </w:num>
  <w:num w:numId="16" w16cid:durableId="2127850038">
    <w:abstractNumId w:val="7"/>
  </w:num>
  <w:num w:numId="17" w16cid:durableId="604581072">
    <w:abstractNumId w:val="19"/>
  </w:num>
  <w:num w:numId="18" w16cid:durableId="1689482815">
    <w:abstractNumId w:val="28"/>
  </w:num>
  <w:num w:numId="19" w16cid:durableId="1936471852">
    <w:abstractNumId w:val="17"/>
  </w:num>
  <w:num w:numId="20" w16cid:durableId="695732390">
    <w:abstractNumId w:val="14"/>
  </w:num>
  <w:num w:numId="21" w16cid:durableId="1021662442">
    <w:abstractNumId w:val="2"/>
  </w:num>
  <w:num w:numId="22" w16cid:durableId="645277860">
    <w:abstractNumId w:val="12"/>
  </w:num>
  <w:num w:numId="23" w16cid:durableId="103307677">
    <w:abstractNumId w:val="16"/>
  </w:num>
  <w:num w:numId="24" w16cid:durableId="1332639899">
    <w:abstractNumId w:val="9"/>
  </w:num>
  <w:num w:numId="25" w16cid:durableId="870843653">
    <w:abstractNumId w:val="22"/>
  </w:num>
  <w:num w:numId="26" w16cid:durableId="1864828774">
    <w:abstractNumId w:val="27"/>
  </w:num>
  <w:num w:numId="27" w16cid:durableId="1190290724">
    <w:abstractNumId w:val="0"/>
  </w:num>
  <w:num w:numId="28" w16cid:durableId="1767454600">
    <w:abstractNumId w:val="1"/>
  </w:num>
  <w:num w:numId="29" w16cid:durableId="631374456">
    <w:abstractNumId w:val="4"/>
  </w:num>
  <w:num w:numId="30" w16cid:durableId="1449810146">
    <w:abstractNumId w:val="24"/>
  </w:num>
  <w:num w:numId="31" w16cid:durableId="379015835">
    <w:abstractNumId w:val="3"/>
  </w:num>
  <w:num w:numId="32" w16cid:durableId="1612466877">
    <w:abstractNumId w:val="15"/>
  </w:num>
  <w:num w:numId="33" w16cid:durableId="11169475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8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AB6"/>
    <w:rsid w:val="0000240E"/>
    <w:rsid w:val="000109BB"/>
    <w:rsid w:val="0001299B"/>
    <w:rsid w:val="00032B58"/>
    <w:rsid w:val="0003706B"/>
    <w:rsid w:val="00054FC8"/>
    <w:rsid w:val="00060214"/>
    <w:rsid w:val="00067E1D"/>
    <w:rsid w:val="00070270"/>
    <w:rsid w:val="000730DA"/>
    <w:rsid w:val="00080E0D"/>
    <w:rsid w:val="0009384C"/>
    <w:rsid w:val="00093ACA"/>
    <w:rsid w:val="00094FF6"/>
    <w:rsid w:val="00095723"/>
    <w:rsid w:val="00095A38"/>
    <w:rsid w:val="000A03D3"/>
    <w:rsid w:val="000A3551"/>
    <w:rsid w:val="000A768C"/>
    <w:rsid w:val="000B3567"/>
    <w:rsid w:val="000B4DA3"/>
    <w:rsid w:val="000B6404"/>
    <w:rsid w:val="000C67C6"/>
    <w:rsid w:val="000D2853"/>
    <w:rsid w:val="000E0E48"/>
    <w:rsid w:val="000F08FF"/>
    <w:rsid w:val="000F117D"/>
    <w:rsid w:val="00104DB6"/>
    <w:rsid w:val="001058F5"/>
    <w:rsid w:val="00115240"/>
    <w:rsid w:val="00115F7E"/>
    <w:rsid w:val="00124B80"/>
    <w:rsid w:val="001313A2"/>
    <w:rsid w:val="001322DC"/>
    <w:rsid w:val="001322F7"/>
    <w:rsid w:val="00151783"/>
    <w:rsid w:val="00156A13"/>
    <w:rsid w:val="001622BD"/>
    <w:rsid w:val="001622F5"/>
    <w:rsid w:val="00166358"/>
    <w:rsid w:val="001720C1"/>
    <w:rsid w:val="0017369E"/>
    <w:rsid w:val="00176475"/>
    <w:rsid w:val="00177903"/>
    <w:rsid w:val="001800E7"/>
    <w:rsid w:val="00185097"/>
    <w:rsid w:val="00194A51"/>
    <w:rsid w:val="001A0486"/>
    <w:rsid w:val="001A0EE6"/>
    <w:rsid w:val="001B20D5"/>
    <w:rsid w:val="001B2ABE"/>
    <w:rsid w:val="001B426C"/>
    <w:rsid w:val="001B4A6D"/>
    <w:rsid w:val="001B753C"/>
    <w:rsid w:val="001C3B76"/>
    <w:rsid w:val="001C4CBF"/>
    <w:rsid w:val="001D283D"/>
    <w:rsid w:val="001D6FA9"/>
    <w:rsid w:val="001D7330"/>
    <w:rsid w:val="001F5A8E"/>
    <w:rsid w:val="001F67E7"/>
    <w:rsid w:val="0021406F"/>
    <w:rsid w:val="00216DC9"/>
    <w:rsid w:val="00217AAD"/>
    <w:rsid w:val="002214A6"/>
    <w:rsid w:val="002279FB"/>
    <w:rsid w:val="00231291"/>
    <w:rsid w:val="0023546D"/>
    <w:rsid w:val="00237322"/>
    <w:rsid w:val="00241349"/>
    <w:rsid w:val="0024317C"/>
    <w:rsid w:val="002451AE"/>
    <w:rsid w:val="00247E8B"/>
    <w:rsid w:val="0025538D"/>
    <w:rsid w:val="0026384B"/>
    <w:rsid w:val="00267B6F"/>
    <w:rsid w:val="00270A35"/>
    <w:rsid w:val="00275802"/>
    <w:rsid w:val="0027680C"/>
    <w:rsid w:val="002842C0"/>
    <w:rsid w:val="0029167C"/>
    <w:rsid w:val="00291988"/>
    <w:rsid w:val="00293AE7"/>
    <w:rsid w:val="002945C6"/>
    <w:rsid w:val="002961A2"/>
    <w:rsid w:val="002A4EDB"/>
    <w:rsid w:val="002B30E0"/>
    <w:rsid w:val="002B58C2"/>
    <w:rsid w:val="002C6F1A"/>
    <w:rsid w:val="002D3341"/>
    <w:rsid w:val="002D701F"/>
    <w:rsid w:val="002E0A97"/>
    <w:rsid w:val="002F274B"/>
    <w:rsid w:val="003159EB"/>
    <w:rsid w:val="003166FF"/>
    <w:rsid w:val="003177FA"/>
    <w:rsid w:val="00322D87"/>
    <w:rsid w:val="00330341"/>
    <w:rsid w:val="00333213"/>
    <w:rsid w:val="00334E34"/>
    <w:rsid w:val="00347C39"/>
    <w:rsid w:val="00347F69"/>
    <w:rsid w:val="00350A9F"/>
    <w:rsid w:val="00361BA8"/>
    <w:rsid w:val="003631BA"/>
    <w:rsid w:val="00374517"/>
    <w:rsid w:val="003764E6"/>
    <w:rsid w:val="003912C4"/>
    <w:rsid w:val="003A7E88"/>
    <w:rsid w:val="003B70D3"/>
    <w:rsid w:val="003C078A"/>
    <w:rsid w:val="003C399D"/>
    <w:rsid w:val="003C3DA6"/>
    <w:rsid w:val="003C4612"/>
    <w:rsid w:val="003D135F"/>
    <w:rsid w:val="003D6571"/>
    <w:rsid w:val="003F1E04"/>
    <w:rsid w:val="004012C2"/>
    <w:rsid w:val="00401F3C"/>
    <w:rsid w:val="0041789F"/>
    <w:rsid w:val="00417B4D"/>
    <w:rsid w:val="00421149"/>
    <w:rsid w:val="004334AB"/>
    <w:rsid w:val="004337D2"/>
    <w:rsid w:val="0043450C"/>
    <w:rsid w:val="004452B1"/>
    <w:rsid w:val="004535E0"/>
    <w:rsid w:val="00461D4F"/>
    <w:rsid w:val="00462F2C"/>
    <w:rsid w:val="00463888"/>
    <w:rsid w:val="00465353"/>
    <w:rsid w:val="00480A0A"/>
    <w:rsid w:val="0048316A"/>
    <w:rsid w:val="00484A71"/>
    <w:rsid w:val="00485E4A"/>
    <w:rsid w:val="004879E7"/>
    <w:rsid w:val="004914B1"/>
    <w:rsid w:val="00497323"/>
    <w:rsid w:val="00497CF2"/>
    <w:rsid w:val="004A0F79"/>
    <w:rsid w:val="004A32A4"/>
    <w:rsid w:val="004B091D"/>
    <w:rsid w:val="004B20C5"/>
    <w:rsid w:val="004B4FEF"/>
    <w:rsid w:val="004C12F0"/>
    <w:rsid w:val="004D6A84"/>
    <w:rsid w:val="004E0D0D"/>
    <w:rsid w:val="004E2B6C"/>
    <w:rsid w:val="004E2F7F"/>
    <w:rsid w:val="004E5699"/>
    <w:rsid w:val="004F4338"/>
    <w:rsid w:val="004F702F"/>
    <w:rsid w:val="004F74A8"/>
    <w:rsid w:val="00503A66"/>
    <w:rsid w:val="00507837"/>
    <w:rsid w:val="0051276C"/>
    <w:rsid w:val="00516408"/>
    <w:rsid w:val="00532997"/>
    <w:rsid w:val="00537983"/>
    <w:rsid w:val="00550A76"/>
    <w:rsid w:val="0055543B"/>
    <w:rsid w:val="00557E46"/>
    <w:rsid w:val="00567CDB"/>
    <w:rsid w:val="005711EE"/>
    <w:rsid w:val="005724D6"/>
    <w:rsid w:val="00576E34"/>
    <w:rsid w:val="00584420"/>
    <w:rsid w:val="00584449"/>
    <w:rsid w:val="00585481"/>
    <w:rsid w:val="00587A0B"/>
    <w:rsid w:val="00587CEE"/>
    <w:rsid w:val="005A15BD"/>
    <w:rsid w:val="005A65F0"/>
    <w:rsid w:val="005C049C"/>
    <w:rsid w:val="005C0D84"/>
    <w:rsid w:val="005C22BA"/>
    <w:rsid w:val="005D12F9"/>
    <w:rsid w:val="005D3B38"/>
    <w:rsid w:val="005E285B"/>
    <w:rsid w:val="00624714"/>
    <w:rsid w:val="00626B80"/>
    <w:rsid w:val="00645BCA"/>
    <w:rsid w:val="0066065D"/>
    <w:rsid w:val="00661D7A"/>
    <w:rsid w:val="00663221"/>
    <w:rsid w:val="00677AB6"/>
    <w:rsid w:val="00691DCC"/>
    <w:rsid w:val="00695943"/>
    <w:rsid w:val="006A3414"/>
    <w:rsid w:val="006C3311"/>
    <w:rsid w:val="006D630A"/>
    <w:rsid w:val="006F4A29"/>
    <w:rsid w:val="007002DC"/>
    <w:rsid w:val="00700624"/>
    <w:rsid w:val="00700A23"/>
    <w:rsid w:val="007072FA"/>
    <w:rsid w:val="0071137C"/>
    <w:rsid w:val="0072048D"/>
    <w:rsid w:val="00725021"/>
    <w:rsid w:val="00732D9B"/>
    <w:rsid w:val="0074467C"/>
    <w:rsid w:val="0075172B"/>
    <w:rsid w:val="007621A8"/>
    <w:rsid w:val="007701E2"/>
    <w:rsid w:val="007705F0"/>
    <w:rsid w:val="007713BE"/>
    <w:rsid w:val="00781B64"/>
    <w:rsid w:val="00783246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7E7A9B"/>
    <w:rsid w:val="00800315"/>
    <w:rsid w:val="00801336"/>
    <w:rsid w:val="00801BFA"/>
    <w:rsid w:val="00804636"/>
    <w:rsid w:val="0082339E"/>
    <w:rsid w:val="008260E8"/>
    <w:rsid w:val="00831E64"/>
    <w:rsid w:val="00833369"/>
    <w:rsid w:val="0084066A"/>
    <w:rsid w:val="008601BD"/>
    <w:rsid w:val="00863CBA"/>
    <w:rsid w:val="008807A2"/>
    <w:rsid w:val="00886A8B"/>
    <w:rsid w:val="00896744"/>
    <w:rsid w:val="008A019A"/>
    <w:rsid w:val="008A0A76"/>
    <w:rsid w:val="008B408B"/>
    <w:rsid w:val="008B5731"/>
    <w:rsid w:val="008B61EE"/>
    <w:rsid w:val="008C171C"/>
    <w:rsid w:val="008C4390"/>
    <w:rsid w:val="008C4648"/>
    <w:rsid w:val="008C7870"/>
    <w:rsid w:val="008D6513"/>
    <w:rsid w:val="008E2B08"/>
    <w:rsid w:val="008E78DE"/>
    <w:rsid w:val="00900740"/>
    <w:rsid w:val="009045A6"/>
    <w:rsid w:val="00913895"/>
    <w:rsid w:val="00922A1B"/>
    <w:rsid w:val="00935566"/>
    <w:rsid w:val="00935EE7"/>
    <w:rsid w:val="00945816"/>
    <w:rsid w:val="00953F35"/>
    <w:rsid w:val="00954CF3"/>
    <w:rsid w:val="00963659"/>
    <w:rsid w:val="00980C8A"/>
    <w:rsid w:val="0099008D"/>
    <w:rsid w:val="00990219"/>
    <w:rsid w:val="00994105"/>
    <w:rsid w:val="009A3F53"/>
    <w:rsid w:val="009A50B9"/>
    <w:rsid w:val="009A7EFE"/>
    <w:rsid w:val="009B2B9F"/>
    <w:rsid w:val="009B4B0C"/>
    <w:rsid w:val="009B4F0F"/>
    <w:rsid w:val="009B58B7"/>
    <w:rsid w:val="009B6E6B"/>
    <w:rsid w:val="009C1A76"/>
    <w:rsid w:val="009D2887"/>
    <w:rsid w:val="009D448F"/>
    <w:rsid w:val="009D4D8C"/>
    <w:rsid w:val="009D688F"/>
    <w:rsid w:val="009E383F"/>
    <w:rsid w:val="009E7968"/>
    <w:rsid w:val="00A02521"/>
    <w:rsid w:val="00A04C8A"/>
    <w:rsid w:val="00A13D6A"/>
    <w:rsid w:val="00A208AF"/>
    <w:rsid w:val="00A231FB"/>
    <w:rsid w:val="00A238CA"/>
    <w:rsid w:val="00A278F3"/>
    <w:rsid w:val="00A27FEE"/>
    <w:rsid w:val="00A31253"/>
    <w:rsid w:val="00A40BA0"/>
    <w:rsid w:val="00A40BE6"/>
    <w:rsid w:val="00A52D44"/>
    <w:rsid w:val="00A53498"/>
    <w:rsid w:val="00A56B88"/>
    <w:rsid w:val="00A56E35"/>
    <w:rsid w:val="00A76253"/>
    <w:rsid w:val="00A81E92"/>
    <w:rsid w:val="00A96E6D"/>
    <w:rsid w:val="00AA5345"/>
    <w:rsid w:val="00AA53EE"/>
    <w:rsid w:val="00AA694C"/>
    <w:rsid w:val="00AB0E11"/>
    <w:rsid w:val="00AC025C"/>
    <w:rsid w:val="00AC244D"/>
    <w:rsid w:val="00AD41FA"/>
    <w:rsid w:val="00AD6FB7"/>
    <w:rsid w:val="00AE3F52"/>
    <w:rsid w:val="00AE6CFE"/>
    <w:rsid w:val="00AF1934"/>
    <w:rsid w:val="00AF7CD2"/>
    <w:rsid w:val="00B2594B"/>
    <w:rsid w:val="00B31455"/>
    <w:rsid w:val="00B419DA"/>
    <w:rsid w:val="00B449D5"/>
    <w:rsid w:val="00B46E31"/>
    <w:rsid w:val="00B514C1"/>
    <w:rsid w:val="00B643E5"/>
    <w:rsid w:val="00B6568B"/>
    <w:rsid w:val="00B712AC"/>
    <w:rsid w:val="00B7198A"/>
    <w:rsid w:val="00B72094"/>
    <w:rsid w:val="00B74E16"/>
    <w:rsid w:val="00B80FC6"/>
    <w:rsid w:val="00B81256"/>
    <w:rsid w:val="00B867C2"/>
    <w:rsid w:val="00B92942"/>
    <w:rsid w:val="00BB1114"/>
    <w:rsid w:val="00BD1B88"/>
    <w:rsid w:val="00BD3B5B"/>
    <w:rsid w:val="00BE4FDD"/>
    <w:rsid w:val="00BE73E5"/>
    <w:rsid w:val="00BF54DF"/>
    <w:rsid w:val="00BF60F1"/>
    <w:rsid w:val="00BF6F6B"/>
    <w:rsid w:val="00C03F65"/>
    <w:rsid w:val="00C04D56"/>
    <w:rsid w:val="00C07F8A"/>
    <w:rsid w:val="00C113D7"/>
    <w:rsid w:val="00C20990"/>
    <w:rsid w:val="00C2684B"/>
    <w:rsid w:val="00C43EF0"/>
    <w:rsid w:val="00C54A7E"/>
    <w:rsid w:val="00C54F78"/>
    <w:rsid w:val="00C64368"/>
    <w:rsid w:val="00C72ECC"/>
    <w:rsid w:val="00C75A0B"/>
    <w:rsid w:val="00C85BC4"/>
    <w:rsid w:val="00C91CBE"/>
    <w:rsid w:val="00C953EB"/>
    <w:rsid w:val="00C96AEB"/>
    <w:rsid w:val="00C96CEF"/>
    <w:rsid w:val="00CA17C9"/>
    <w:rsid w:val="00CA4F0B"/>
    <w:rsid w:val="00CB36BD"/>
    <w:rsid w:val="00CC7A3D"/>
    <w:rsid w:val="00CD30C2"/>
    <w:rsid w:val="00CD361E"/>
    <w:rsid w:val="00CD3920"/>
    <w:rsid w:val="00CF2925"/>
    <w:rsid w:val="00CF7E2A"/>
    <w:rsid w:val="00D055BD"/>
    <w:rsid w:val="00D061E9"/>
    <w:rsid w:val="00D12140"/>
    <w:rsid w:val="00D203E4"/>
    <w:rsid w:val="00D31365"/>
    <w:rsid w:val="00D3293C"/>
    <w:rsid w:val="00D419FA"/>
    <w:rsid w:val="00D440D5"/>
    <w:rsid w:val="00D4487A"/>
    <w:rsid w:val="00D44BC7"/>
    <w:rsid w:val="00D47269"/>
    <w:rsid w:val="00D52CBA"/>
    <w:rsid w:val="00D60028"/>
    <w:rsid w:val="00D630F1"/>
    <w:rsid w:val="00D71FFB"/>
    <w:rsid w:val="00D75ED9"/>
    <w:rsid w:val="00D77265"/>
    <w:rsid w:val="00D77DBF"/>
    <w:rsid w:val="00D80618"/>
    <w:rsid w:val="00D81221"/>
    <w:rsid w:val="00D8629A"/>
    <w:rsid w:val="00D87E14"/>
    <w:rsid w:val="00D9188A"/>
    <w:rsid w:val="00DA0FB8"/>
    <w:rsid w:val="00DA56AB"/>
    <w:rsid w:val="00DB1285"/>
    <w:rsid w:val="00DB1DDE"/>
    <w:rsid w:val="00DB3C2D"/>
    <w:rsid w:val="00DB7319"/>
    <w:rsid w:val="00DC4CA6"/>
    <w:rsid w:val="00DE678D"/>
    <w:rsid w:val="00DE6A49"/>
    <w:rsid w:val="00E03790"/>
    <w:rsid w:val="00E058C0"/>
    <w:rsid w:val="00E26CD4"/>
    <w:rsid w:val="00E376CD"/>
    <w:rsid w:val="00E45FBF"/>
    <w:rsid w:val="00E615E8"/>
    <w:rsid w:val="00E664B8"/>
    <w:rsid w:val="00E71C2D"/>
    <w:rsid w:val="00E71E4D"/>
    <w:rsid w:val="00E858A4"/>
    <w:rsid w:val="00E924CA"/>
    <w:rsid w:val="00E947CE"/>
    <w:rsid w:val="00EA03F5"/>
    <w:rsid w:val="00EB0722"/>
    <w:rsid w:val="00EB13F8"/>
    <w:rsid w:val="00EB27D6"/>
    <w:rsid w:val="00EB7DD3"/>
    <w:rsid w:val="00EC48B8"/>
    <w:rsid w:val="00EC748F"/>
    <w:rsid w:val="00ED0FB2"/>
    <w:rsid w:val="00ED293C"/>
    <w:rsid w:val="00EE4EC7"/>
    <w:rsid w:val="00EE59DC"/>
    <w:rsid w:val="00EF7403"/>
    <w:rsid w:val="00F01CAE"/>
    <w:rsid w:val="00F0620E"/>
    <w:rsid w:val="00F101CF"/>
    <w:rsid w:val="00F139AD"/>
    <w:rsid w:val="00F33C07"/>
    <w:rsid w:val="00F34521"/>
    <w:rsid w:val="00F349D9"/>
    <w:rsid w:val="00F35DE7"/>
    <w:rsid w:val="00F35F00"/>
    <w:rsid w:val="00F4760B"/>
    <w:rsid w:val="00F47645"/>
    <w:rsid w:val="00F530C7"/>
    <w:rsid w:val="00F67B06"/>
    <w:rsid w:val="00F722A3"/>
    <w:rsid w:val="00F72906"/>
    <w:rsid w:val="00F81F09"/>
    <w:rsid w:val="00F914BA"/>
    <w:rsid w:val="00F9577E"/>
    <w:rsid w:val="00FA0411"/>
    <w:rsid w:val="00FA3741"/>
    <w:rsid w:val="00FB01BF"/>
    <w:rsid w:val="00FB606D"/>
    <w:rsid w:val="00FD4E5A"/>
    <w:rsid w:val="00FD4F62"/>
    <w:rsid w:val="00FD5377"/>
    <w:rsid w:val="00FE1A4B"/>
    <w:rsid w:val="00FE2296"/>
    <w:rsid w:val="00FE3544"/>
    <w:rsid w:val="00FE4CB7"/>
    <w:rsid w:val="00FE4D2F"/>
    <w:rsid w:val="00FF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E5D39D"/>
  <w14:defaultImageDpi w14:val="0"/>
  <w15:docId w15:val="{062BC0E4-7BB0-4467-B434-03B2A02A4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945816"/>
    <w:pPr>
      <w:keepNext/>
      <w:spacing w:before="240" w:after="60" w:line="240" w:lineRule="auto"/>
      <w:jc w:val="left"/>
      <w:outlineLvl w:val="2"/>
    </w:pPr>
    <w:rPr>
      <w:rFonts w:ascii="Arial" w:hAnsi="Arial"/>
      <w:b/>
      <w:bCs/>
      <w:sz w:val="26"/>
      <w:szCs w:val="26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Zkladntext">
    <w:name w:val="Body Text"/>
    <w:basedOn w:val="Normlny"/>
    <w:link w:val="ZkladntextChar"/>
    <w:rsid w:val="00497323"/>
    <w:pPr>
      <w:spacing w:before="0" w:after="0" w:line="240" w:lineRule="auto"/>
    </w:pPr>
    <w:rPr>
      <w:rFonts w:ascii="Arial" w:hAnsi="Arial" w:cs="Times New Roman"/>
      <w:sz w:val="24"/>
      <w:szCs w:val="20"/>
      <w:lang w:val="de-DE"/>
    </w:rPr>
  </w:style>
  <w:style w:type="character" w:customStyle="1" w:styleId="ZkladntextChar">
    <w:name w:val="Základný text Char"/>
    <w:link w:val="Zkladntext"/>
    <w:rsid w:val="00497323"/>
    <w:rPr>
      <w:rFonts w:ascii="Arial" w:hAnsi="Arial"/>
      <w:sz w:val="24"/>
      <w:lang w:val="de-DE" w:eastAsia="cs-CZ"/>
    </w:rPr>
  </w:style>
  <w:style w:type="paragraph" w:styleId="Odsekzoznamu">
    <w:name w:val="List Paragraph"/>
    <w:basedOn w:val="Normlny"/>
    <w:uiPriority w:val="34"/>
    <w:qFormat/>
    <w:rsid w:val="00497323"/>
    <w:pPr>
      <w:ind w:left="708"/>
    </w:pPr>
  </w:style>
  <w:style w:type="character" w:customStyle="1" w:styleId="Nadpis3Char">
    <w:name w:val="Nadpis 3 Char"/>
    <w:link w:val="Nadpis3"/>
    <w:rsid w:val="00945816"/>
    <w:rPr>
      <w:rFonts w:ascii="Arial" w:hAnsi="Arial" w:cs="Arial"/>
      <w:b/>
      <w:bCs/>
      <w:sz w:val="26"/>
      <w:szCs w:val="26"/>
      <w:lang w:val="cs-CZ" w:eastAsia="cs-CZ"/>
    </w:rPr>
  </w:style>
  <w:style w:type="paragraph" w:styleId="Hlavika">
    <w:name w:val="header"/>
    <w:basedOn w:val="Normlny"/>
    <w:link w:val="HlavikaChar"/>
    <w:uiPriority w:val="99"/>
    <w:unhideWhenUsed/>
    <w:rsid w:val="0080463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804636"/>
    <w:rPr>
      <w:rFonts w:ascii="Arial Narrow" w:hAnsi="Arial Narrow" w:cs="Arial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058F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058F5"/>
    <w:rPr>
      <w:rFonts w:ascii="Tahoma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7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1749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06717503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71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717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717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717507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717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6717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71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ADOWIN\reports\vykazy\Poznamky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Poznamky</Template>
  <TotalTime>305</TotalTime>
  <Pages>12</Pages>
  <Words>3889</Words>
  <Characters>22169</Characters>
  <Application>Microsoft Office Word</Application>
  <DocSecurity>0</DocSecurity>
  <Lines>184</Lines>
  <Paragraphs>52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14</vt:i4>
      </vt:variant>
    </vt:vector>
  </HeadingPairs>
  <TitlesOfParts>
    <vt:vector size="16" baseType="lpstr">
      <vt:lpstr>Príloha č</vt:lpstr>
      <vt:lpstr>Príloha č</vt:lpstr>
      <vt:lpstr>        </vt:lpstr>
      <vt:lpstr>        </vt:lpstr>
      <vt:lpstr>        Čl. I.</vt:lpstr>
      <vt:lpstr>    Všeobecné údaje</vt:lpstr>
      <vt:lpstr>Čl. II</vt:lpstr>
      <vt:lpstr>    Informácie o účtovných zásadách a účtovných metódach</vt:lpstr>
      <vt:lpstr>Čl. III</vt:lpstr>
      <vt:lpstr>    Informácie, ktoré dopĺňajú a vysvetľujú údaje v súvahe</vt:lpstr>
      <vt:lpstr>Čl. IV</vt:lpstr>
      <vt:lpstr>    Informácie, ktoré dopĺňajú a vysvetľujú údaje vo výkaze ziskov a strát</vt:lpstr>
      <vt:lpstr>Čl. V</vt:lpstr>
      <vt:lpstr>    Opis údajov na podsúvahových účtoch</vt:lpstr>
      <vt:lpstr>Čl. VI</vt:lpstr>
      <vt:lpstr>    Ďalšie informácie</vt:lpstr>
    </vt:vector>
  </TitlesOfParts>
  <Company>MF-SR</Company>
  <LinksUpToDate>false</LinksUpToDate>
  <CharactersWithSpaces>26006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marianna</dc:creator>
  <cp:lastModifiedBy>Jana Brídová</cp:lastModifiedBy>
  <cp:revision>21</cp:revision>
  <cp:lastPrinted>2025-03-11T13:55:00Z</cp:lastPrinted>
  <dcterms:created xsi:type="dcterms:W3CDTF">2019-03-22T12:16:00Z</dcterms:created>
  <dcterms:modified xsi:type="dcterms:W3CDTF">2025-03-11T13:55:00Z</dcterms:modified>
</cp:coreProperties>
</file>