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A5112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5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F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E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2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C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4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E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9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0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3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A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4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1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5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9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F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4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C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B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F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84E01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F0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41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89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8E8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EA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A0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BA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5A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C5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88E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D74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FA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BA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59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2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19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71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F68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9E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E35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AE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91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B7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19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6CB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B3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E4D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C35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F2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AC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540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5A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C7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36A77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EF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05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F9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24C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75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DD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867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B4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4B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F0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14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96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93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39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8C6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50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2F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06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A24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1A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18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1C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17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0E3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B81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3D3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72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DE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8FF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55E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88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2D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98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33A3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D81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38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20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55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9D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A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12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40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4F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93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84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742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40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C0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77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788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09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E8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BF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D8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A6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E3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E3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EA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27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7A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D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39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65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72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CA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6D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38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377D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D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5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2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C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48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7A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E0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E7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F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C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4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99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5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2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E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C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6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6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71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5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9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5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5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A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C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16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D4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D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A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9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90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8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6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83D4E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F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0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3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B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C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7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7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2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4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7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6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6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A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0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A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E8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DC45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6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D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A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3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C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C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3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02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C7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B9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C00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06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67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148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BD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19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D7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AC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6964E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D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6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8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C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C1DA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C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6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5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6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5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7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B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8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9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7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2029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9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B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7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9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E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8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4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2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4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5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B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C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5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C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3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CD78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7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D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7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5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4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A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3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E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B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7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C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B2E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5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8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7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8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6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B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1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C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3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1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7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DA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6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5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D5EE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5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C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0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9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3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0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7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CC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80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33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6ECC7" w14:textId="5945DFB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4B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43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A5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17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E7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1A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F96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E3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4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2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D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E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E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9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46A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1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D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9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D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0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6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28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2A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DD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F97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2A6802F" wp14:editId="28907D0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6AF5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A680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BB6AF5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4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93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3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ED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0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D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0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D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C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3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1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B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4141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DB91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1CA95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6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A19CD09" wp14:editId="5ADBBB6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2BE1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9CD09" id="Text Box 4" o:spid="_x0000_s1027" type="#_x0000_t202" style="position:absolute;margin-left:345.05pt;margin-top:.4pt;width:29.2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992BE1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AB0E576" wp14:editId="2F5FBC8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AAF8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0E576" id="Text Box 3" o:spid="_x0000_s1028" type="#_x0000_t202" style="position:absolute;margin-left:209.3pt;margin-top:.2pt;width:29.25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A1AAF8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D16184" wp14:editId="2996B4D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72ED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16184" id="Text Box 6" o:spid="_x0000_s1029" type="#_x0000_t202" style="position:absolute;margin-left:92.15pt;margin-top:.3pt;width:94.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FE72ED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5A42BD8" wp14:editId="5632B67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9467B" w14:textId="5D69DD07" w:rsidR="000B647F" w:rsidRDefault="000B647F" w:rsidP="00944C3D">
                                  <w:fldSimple w:instr=" MERGEFIELD  aDMOD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42BD8" id="_x0000_s1030" type="#_x0000_t202" style="position:absolute;margin-left:247.5pt;margin-top:.7pt;width:38pt;height:18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FB9467B" w14:textId="5D69DD07" w:rsidR="000B647F" w:rsidRDefault="000B647F" w:rsidP="00944C3D">
                            <w:fldSimple w:instr=" MERGEFIELD  aDMOD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28FBC03" wp14:editId="0F2CC0C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CBAAC" w14:textId="46A3E9E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92C87" w:rsidRPr="001D4A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FBC03" id="_x0000_s1031" type="#_x0000_t202" style="position:absolute;margin-left:302.45pt;margin-top:.4pt;width:37.45pt;height:18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09CBAAC" w14:textId="46A3E9E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92C87" w:rsidRPr="001D4AA4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42ECEF68" wp14:editId="16A9437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CE70F" w14:textId="33A608E8" w:rsidR="000B647F" w:rsidRDefault="000B647F" w:rsidP="00944C3D">
                                  <w:fldSimple w:instr=" MERGEFIELD  aDRDO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CEF68" id="_x0000_s1032" type="#_x0000_t202" style="position:absolute;margin-left:439.1pt;margin-top:.8pt;width:38.8pt;height:18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51CE70F" w14:textId="33A608E8" w:rsidR="000B647F" w:rsidRDefault="000B647F" w:rsidP="00944C3D">
                            <w:fldSimple w:instr=" MERGEFIELD  aDRDO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768D3E02" wp14:editId="2390CB8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3CE80" w14:textId="6BF7CBBC" w:rsidR="000B647F" w:rsidRDefault="000B647F" w:rsidP="00944C3D">
                                  <w:fldSimple w:instr=" MERGEFIELD  aDMDO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D3E02" id="_x0000_s1033" type="#_x0000_t202" style="position:absolute;margin-left:374.6pt;margin-top:.8pt;width:38pt;height:18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93CE80" w14:textId="6BF7CBBC" w:rsidR="000B647F" w:rsidRDefault="000B647F" w:rsidP="00944C3D">
                            <w:fldSimple w:instr=" MERGEFIELD  aDMDO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2651B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21A599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7EBB1D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4DC32F1" wp14:editId="0E9AEC9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0740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C32F1" id="Text Box 5" o:spid="_x0000_s1034" type="#_x0000_t202" style="position:absolute;left:0;text-align:left;margin-left:344.9pt;margin-top:5.35pt;width:29.25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500740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872462C" wp14:editId="02FAFB7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2564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2462C" id="_x0000_s1035" type="#_x0000_t202" style="position:absolute;left:0;text-align:left;margin-left:209.4pt;margin-top:5.3pt;width:29.2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7C2564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E239A" wp14:editId="74F8B23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C1A7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E239A" id="Text Box 7" o:spid="_x0000_s1036" type="#_x0000_t202" style="position:absolute;left:0;text-align:left;margin-left:92.65pt;margin-top:5.55pt;width:94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48C1A7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3D924A0" wp14:editId="3C5EB65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2BBCF" w14:textId="60C2386D" w:rsidR="000B647F" w:rsidRDefault="000B647F" w:rsidP="00944C3D">
                                  <w:fldSimple w:instr=" MERGEFIELD  aDRDOo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924A0" id="_x0000_s1037" type="#_x0000_t202" style="position:absolute;left:0;text-align:left;margin-left:439.4pt;margin-top:5.6pt;width:38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F12BBCF" w14:textId="60C2386D" w:rsidR="000B647F" w:rsidRDefault="000B647F" w:rsidP="00944C3D">
                            <w:fldSimple w:instr=" MERGEFIELD  aDRDOo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886D605" wp14:editId="07CD353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66DB7" w14:textId="07F0ADF9" w:rsidR="000B647F" w:rsidRDefault="000B647F" w:rsidP="00944C3D">
                                  <w:fldSimple w:instr=" MERGEFIELD  aDMDO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6D605" id="_x0000_s1038" type="#_x0000_t202" style="position:absolute;left:0;text-align:left;margin-left:374.9pt;margin-top:5.6pt;width:38pt;height:18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8866DB7" w14:textId="07F0ADF9" w:rsidR="000B647F" w:rsidRDefault="000B647F" w:rsidP="00944C3D">
                            <w:fldSimple w:instr=" MERGEFIELD  aDMDO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67E5531" wp14:editId="1797221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50594" w14:textId="3D0DDA30" w:rsidR="000B647F" w:rsidRDefault="000B647F" w:rsidP="00944C3D">
                                  <w:fldSimple w:instr=" MERGEFIELD  aDRODo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E5531" id="_x0000_s1039" type="#_x0000_t202" style="position:absolute;left:0;text-align:left;margin-left:302.4pt;margin-top:5.6pt;width:38pt;height:18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5850594" w14:textId="3D0DDA30" w:rsidR="000B647F" w:rsidRDefault="000B647F" w:rsidP="00944C3D">
                            <w:fldSimple w:instr=" MERGEFIELD  aDRODo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1C03149D" wp14:editId="3D3A791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16D0C" w14:textId="4C895EA2" w:rsidR="000B647F" w:rsidRDefault="000B647F" w:rsidP="00944C3D">
                                  <w:fldSimple w:instr=" MERGEFIELD  aDMOD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3149D" id="_x0000_s1040" type="#_x0000_t202" style="position:absolute;left:0;text-align:left;margin-left:247.65pt;margin-top:5.6pt;width:38pt;height:18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8B16D0C" w14:textId="4C895EA2" w:rsidR="000B647F" w:rsidRDefault="000B647F" w:rsidP="00944C3D">
                            <w:fldSimple w:instr=" MERGEFIELD  aDMOD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13A4C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A6692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0E59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A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31F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1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B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A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6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5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C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C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8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0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8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9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0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E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3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7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6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6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2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2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D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3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6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7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3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2062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7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A4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07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F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3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B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4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3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7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1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8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0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5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8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6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2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1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53CE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19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3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C1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FD0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66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EE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1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5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1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5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A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4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E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D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A78F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B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A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9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8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9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3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B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E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3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3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4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F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7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A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6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6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C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9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C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3DE6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D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8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2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B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7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9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E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7C17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5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B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7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D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8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3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3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BA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E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C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7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5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B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2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9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B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5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2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1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BA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F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9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2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B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9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E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F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F68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B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8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F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B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A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3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8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5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C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5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6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2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C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4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5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9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F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3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B3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D2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F9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F9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03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E0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6B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C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6B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F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0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EE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5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B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0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1350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5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D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1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C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9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9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A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4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29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D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D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A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6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5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5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6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3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3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D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6F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24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31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DF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D7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0E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6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B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2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194A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A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5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454294" wp14:editId="0717D09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D8C1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54294" id="_x0000_s1041" type="#_x0000_t202" style="position:absolute;margin-left:2.05pt;margin-top:7.5pt;width:33.7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3BD8C1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6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0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F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E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3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3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0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A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AA7D8F" wp14:editId="229FBA1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8863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A7D8F" id="_x0000_s1042" type="#_x0000_t202" style="position:absolute;margin-left:4.6pt;margin-top:6.2pt;width:194.2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A18863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D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4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F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7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3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B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6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6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F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F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C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0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B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7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5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4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5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F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4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1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C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A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4D2A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91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4ADE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55C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7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B27704" wp14:editId="2D8CC7E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C71C5" w14:textId="187EB5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92C87" w:rsidRPr="001D4A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36120073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27704" id="_x0000_s1043" type="#_x0000_t202" style="position:absolute;margin-left:1.5pt;margin-top:-12.15pt;width:96.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F3C71C5" w14:textId="187EB5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92C87" w:rsidRPr="001D4AA4">
                              <w:rPr>
                                <w:rFonts w:ascii="Arial" w:hAnsi="Arial" w:cs="Arial"/>
                                <w:noProof/>
                              </w:rPr>
                              <w:t>36120073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1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4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6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C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E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A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4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9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8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DE58B1" wp14:editId="48FD3B5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01AA8" w14:textId="69A98BF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92C87" w:rsidRPr="001D4A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2021497412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E58B1" id="_x0000_s1044" type="#_x0000_t202" style="position:absolute;margin-left:4.4pt;margin-top:-21.25pt;width:100.05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9401AA8" w14:textId="69A98BF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92C87" w:rsidRPr="001D4AA4">
                              <w:rPr>
                                <w:rFonts w:ascii="Arial" w:hAnsi="Arial" w:cs="Arial"/>
                                <w:noProof/>
                              </w:rPr>
                              <w:t>2021497412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9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3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8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B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7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A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0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D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3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2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F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1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E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7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5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EB65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7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0AAE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DBA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8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7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3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4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F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9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2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3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4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0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9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7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9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8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CAAD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8C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900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E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DB6069" wp14:editId="3C0E7F2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6E76B" w14:textId="5A88FF1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92C87" w:rsidRPr="001D4A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Východná 2426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B6069" id="_x0000_s1045" type="#_x0000_t202" style="position:absolute;margin-left:1pt;margin-top:-12.05pt;width:464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D56E76B" w14:textId="5A88FF1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92C87" w:rsidRPr="001D4AA4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Východná 2426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4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9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0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F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9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B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D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9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A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0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C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7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8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D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8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7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7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E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1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B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0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9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3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5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7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F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7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1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2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F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D624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3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B2A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24A3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9A03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D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F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C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F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D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9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3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0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6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4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7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6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A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6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E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6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7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1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5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1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D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2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8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D6F3E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21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2FC672" wp14:editId="2ADCB26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77700" w14:textId="3B77F2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92C87" w:rsidRPr="001D4A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Východná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FC672" id="_x0000_s1046" type="#_x0000_t202" style="position:absolute;margin-left:16.05pt;margin-top:2.15pt;width:352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B377700" w14:textId="3B77F2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92C87" w:rsidRPr="001D4AA4">
                              <w:rPr>
                                <w:rFonts w:ascii="Arial" w:hAnsi="Arial" w:cs="Arial"/>
                                <w:noProof/>
                              </w:rPr>
                              <w:t>Východná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3D6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C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1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0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8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6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E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F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1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6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5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8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B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4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C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0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B4A242" wp14:editId="7FC1A87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68298" w14:textId="5A10DDE5" w:rsidR="000B647F" w:rsidRDefault="000B647F" w:rsidP="00944C3D">
                                  <w:fldSimple w:instr=" MERGEFIELD  aSUB_ULICA_CISLO  \* MERGEFORMAT ">
                                    <w:r w:rsidR="00492C87" w:rsidRPr="00492C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2426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4A242" id="_x0000_s1047" type="#_x0000_t202" style="position:absolute;margin-left:1.75pt;margin-top:-21.85pt;width:97.3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FA68298" w14:textId="5A10DDE5" w:rsidR="000B647F" w:rsidRDefault="000B647F" w:rsidP="00944C3D">
                            <w:fldSimple w:instr=" MERGEFIELD  aSUB_ULICA_CISLO  \* MERGEFORMAT ">
                              <w:r w:rsidR="00492C87" w:rsidRPr="00492C87">
                                <w:rPr>
                                  <w:rFonts w:ascii="Arial" w:hAnsi="Arial" w:cs="Arial"/>
                                  <w:noProof/>
                                </w:rPr>
                                <w:t>2426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1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8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8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3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8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C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3CB0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C1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98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56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A2FE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3FB45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6821F6" wp14:editId="0CEBC0A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D2B27" w14:textId="05007F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92C87" w:rsidRPr="001D4A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821F6" id="_x0000_s1048" type="#_x0000_t202" style="position:absolute;margin-left:1.75pt;margin-top:3.65pt;width:89.1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DFD2B27" w14:textId="05007F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92C87" w:rsidRPr="001D4AA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4A5175" wp14:editId="7D23D55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81043" w14:textId="1E49A9E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92C87" w:rsidRPr="001D4A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A5175" id="_x0000_s1049" type="#_x0000_t202" style="position:absolute;margin-left:101.35pt;margin-top:3.75pt;width:363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3281043" w14:textId="1E49A9E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92C87" w:rsidRPr="001D4AA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B743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AE4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9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A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CF11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2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9AA9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BC2A4B" wp14:editId="67AF685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24F34" w14:textId="307FDB1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C2A4B" id="_x0000_s1050" type="#_x0000_t202" style="position:absolute;margin-left:1.7pt;margin-top:17.05pt;width:191.8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4B24F34" w14:textId="307FDB1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B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65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56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80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F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0C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C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7F55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70EAB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43D848" wp14:editId="78CD1ED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F456DC" w14:textId="34045CD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3D848" id="_x0000_s1051" type="#_x0000_t202" style="position:absolute;margin-left:.2pt;margin-top:5.75pt;width:252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8F456DC" w14:textId="34045CD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C8A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1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A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9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0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2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3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6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E35F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A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101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F2B1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990C2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251264" wp14:editId="593F82E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D7416" w14:textId="266B78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51264" id="Text Box 25" o:spid="_x0000_s1052" type="#_x0000_t202" style="position:absolute;margin-left:1.75pt;margin-top:4.9pt;width:464.1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6D7416" w14:textId="266B78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889F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5F47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4CF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6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2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2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8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8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0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E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3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6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E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7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9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B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0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3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E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3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3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8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3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1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F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4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A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B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8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B531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67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A6A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F4E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5E3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43F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F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6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641B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24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98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40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23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AB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171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3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D20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55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E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9D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96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52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C76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D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F1AC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1C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E3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13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B3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D3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BD1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F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1131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625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FD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CE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74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F2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0D5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E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974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1B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75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9C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75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BC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445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0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2FED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2A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B9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D8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B1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C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1DD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5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1C17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CF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8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3B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DC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F5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B87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892D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4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F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B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4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79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353D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731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4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7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3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4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4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9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2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2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D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4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A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7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7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B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A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0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0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6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C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69F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F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A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AF5AE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13E4D2B" w14:textId="77777777" w:rsidR="00944C3D" w:rsidRDefault="00944C3D" w:rsidP="00944C3D">
      <w:pPr>
        <w:rPr>
          <w:rFonts w:ascii="Arial" w:hAnsi="Arial"/>
        </w:rPr>
      </w:pPr>
    </w:p>
    <w:p w14:paraId="5E2345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A3CD216" w14:textId="697C566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A544772" w14:textId="620AC13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E45B5C1" w14:textId="51A3767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35AA90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813F59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C20AE1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C29A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ABDE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8011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55431A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CC2822A" w14:textId="0690FC0A" w:rsidR="00944C3D" w:rsidRPr="008D0433" w:rsidRDefault="00492C8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Rudolf Kúkel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0863BD" w14:textId="7C213752" w:rsidR="00944C3D" w:rsidRPr="008D0433" w:rsidRDefault="00492C8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E74B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F3458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A0255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93E4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A1B6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D747B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FBF95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E0B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26B4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E8341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F24328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AB401EC" w14:textId="07043CA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6BA852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9277B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A0785D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A570B4" w14:textId="489867F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E171D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D95E1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0EF245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2FC2E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F9334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D5A01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BBE223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51A5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43A7017" w14:textId="21543BDA" w:rsidR="00944C3D" w:rsidRPr="008D0433" w:rsidRDefault="00492C8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0EAD3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C9FA3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83275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D6CA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1AA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C546E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18FF5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AC095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92411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1E64B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63CB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32195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A7C8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09F5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128A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53042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D220A8" w14:textId="19D9C55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D3BAF7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C81BD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DFC66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BCABD4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BCC033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CA343D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E6E958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36B30A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CE5686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235B9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226C0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3C5EA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3E8043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DA4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85D3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B16E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08BF0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F71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52C3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51566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21A7D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94E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6DC0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2A522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316C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0DF34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3B851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D6EE0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19F2B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2487B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1C307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20935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65889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D8D1E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DE53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128A8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FC7C7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E4898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2132E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4EAD2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FA198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55158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CAB9D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EC9DD3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1391A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C5A90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5AE5F0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7F320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52930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8443A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C7954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A77961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D8037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AEE7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0C84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D517E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41862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C6A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86670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ED8D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6BE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65E10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C3EF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9CC4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D1D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CB2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13325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E771E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DC63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E833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FC09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49691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07ED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549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C150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027F0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51EA2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8FCC1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A95F2AA" w14:textId="5273E36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58B28D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AAAC1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984B4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98D2F6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8611E6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0D7F2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81716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BE8564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532630F" w14:textId="77777777" w:rsidTr="00503750">
        <w:tc>
          <w:tcPr>
            <w:tcW w:w="2302" w:type="dxa"/>
            <w:vAlign w:val="center"/>
          </w:tcPr>
          <w:p w14:paraId="7B41F3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C2D00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5807A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CFA2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3EEB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72F6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03E7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748F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F52F6B0" w14:textId="77777777" w:rsidTr="00503750">
        <w:tc>
          <w:tcPr>
            <w:tcW w:w="15593" w:type="dxa"/>
            <w:gridSpan w:val="8"/>
            <w:vAlign w:val="center"/>
          </w:tcPr>
          <w:p w14:paraId="490EF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87565DE" w14:textId="77777777" w:rsidTr="00503750">
        <w:tc>
          <w:tcPr>
            <w:tcW w:w="2302" w:type="dxa"/>
            <w:vAlign w:val="center"/>
          </w:tcPr>
          <w:p w14:paraId="0CCE98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BB5DCC" w14:textId="4E4409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0A5C22" w14:textId="61E12D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7D7C77" w14:textId="5F5607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C9B4C" w14:textId="383BD9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EAA0C" w14:textId="5165CA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E5683" w14:textId="2A4241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9DCB9" w14:textId="071C5F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D251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D1E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6A2E2E" w14:textId="4AD6D9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7A9272" w14:textId="5937AE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10371" w14:textId="05C543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DF2C6" w14:textId="449AD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75EFC" w14:textId="37DDE4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E3C734" w14:textId="42981D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5E180A" w14:textId="059E10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48DD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153E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17D91B" w14:textId="6FB5DB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F099FA" w14:textId="18C04A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FFC5D" w14:textId="73C226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14F08" w14:textId="5A07D6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91B82E" w14:textId="067DD9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3811F" w14:textId="230AA0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D55E1" w14:textId="019408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4E3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62B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99457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AE52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619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3DD9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DFB0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931F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2E71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F34EEE" w14:textId="77777777" w:rsidTr="00503750">
        <w:tc>
          <w:tcPr>
            <w:tcW w:w="2302" w:type="dxa"/>
            <w:vAlign w:val="center"/>
          </w:tcPr>
          <w:p w14:paraId="773B53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A0F7E0B" w14:textId="7B7D6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348D4" w14:textId="0DD8CD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DEF3E" w14:textId="18BC90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FEBAD" w14:textId="57C6DE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110A1" w14:textId="7CFC21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E7E6F4" w14:textId="325EA0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93D8DC" w14:textId="3D58D0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5F86F" w14:textId="77777777" w:rsidTr="00503750">
        <w:tc>
          <w:tcPr>
            <w:tcW w:w="15593" w:type="dxa"/>
            <w:gridSpan w:val="8"/>
            <w:vAlign w:val="center"/>
          </w:tcPr>
          <w:p w14:paraId="5A27E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0CFF06C" w14:textId="77777777" w:rsidTr="00503750">
        <w:tc>
          <w:tcPr>
            <w:tcW w:w="2302" w:type="dxa"/>
            <w:vAlign w:val="center"/>
          </w:tcPr>
          <w:p w14:paraId="10D8A2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DB085B" w14:textId="0803B2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DC7B14" w14:textId="54F91C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A76F2" w14:textId="20B3E5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20318" w14:textId="5ABA88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DA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943D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0FA23E" w14:textId="33C02A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C32B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475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127FD3A" w14:textId="32C9D0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2A95C7" w14:textId="16E463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C0C8F0" w14:textId="6E1137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96A44" w14:textId="1569A1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E8C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884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5558CB" w14:textId="11747B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F85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D72A7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2A0AB81" w14:textId="3D4761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E03221" w14:textId="36D905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FF3A8" w14:textId="5AC004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33B71" w14:textId="478409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C15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0192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6BE727" w14:textId="210A20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F5FC0" w14:textId="77777777" w:rsidTr="00503750">
        <w:tc>
          <w:tcPr>
            <w:tcW w:w="2302" w:type="dxa"/>
            <w:vAlign w:val="center"/>
          </w:tcPr>
          <w:p w14:paraId="720EE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017D3B" w14:textId="617FDA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2E0DFC" w14:textId="2EC871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B564F" w14:textId="5CA12D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8B05C5" w14:textId="3BCC16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690D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3FF3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66D327" w14:textId="28B4C0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7239C" w14:textId="77777777" w:rsidTr="00503750">
        <w:tc>
          <w:tcPr>
            <w:tcW w:w="15593" w:type="dxa"/>
            <w:gridSpan w:val="8"/>
            <w:vAlign w:val="center"/>
          </w:tcPr>
          <w:p w14:paraId="40C92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1FA89B" w14:textId="77777777" w:rsidTr="00503750">
        <w:tc>
          <w:tcPr>
            <w:tcW w:w="2302" w:type="dxa"/>
            <w:vAlign w:val="center"/>
          </w:tcPr>
          <w:p w14:paraId="2CEDBA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277E8B" w14:textId="3F9DB9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2E6714" w14:textId="2E5674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350FCD" w14:textId="5E31A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C2BC0" w14:textId="696F81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748EE" w14:textId="652864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5A6AD" w14:textId="33A79E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84158" w14:textId="42A665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EB28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09421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DE045C7" w14:textId="57620A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E1BA82" w14:textId="050263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CF78E" w14:textId="1AA7BF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71AC79" w14:textId="47F6BE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2660A" w14:textId="5DD8C1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15D6E" w14:textId="4F9587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A2FF5" w14:textId="3B926E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5C2B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913C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CABC09" w14:textId="49A90E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9C9690" w14:textId="3CB052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8DE5D" w14:textId="3D2D97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77DA3" w14:textId="6AC671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BA6C4" w14:textId="37143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96ACC" w14:textId="646030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2D36D" w14:textId="0D3FFE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A147C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26C5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1D3D1A4" w14:textId="31FD95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1E6667" w14:textId="2FF531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B77DB" w14:textId="2BE9F6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1B88A" w14:textId="270A64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5177DF" w14:textId="4B65DC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09C06" w14:textId="6337F7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E6F50" w14:textId="7F080D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608B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04C40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D27B7F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6865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9198B69" w14:textId="6CED36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05FBCF" w14:textId="281DAF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A04AD" w14:textId="5FB47C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B21779" w14:textId="6FCCFB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B4066" w14:textId="364F3E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222873" w14:textId="60AA4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76A1BD" w14:textId="596036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3A73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7C92C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B1F758" w14:textId="319A72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6AE22D" w14:textId="08B687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3D841" w14:textId="458D66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3BEB7D" w14:textId="343BBA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C5E4E3" w14:textId="3E875D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AC76E" w14:textId="0A64DB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1C79D" w14:textId="28216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B34A11" w14:textId="77777777" w:rsidR="00944C3D" w:rsidRDefault="00944C3D" w:rsidP="00944C3D">
      <w:pPr>
        <w:rPr>
          <w:rFonts w:ascii="Arial" w:hAnsi="Arial"/>
          <w:b/>
        </w:rPr>
      </w:pPr>
    </w:p>
    <w:p w14:paraId="5F2D3A8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83DC373" w14:textId="77777777" w:rsidTr="00503750">
        <w:tc>
          <w:tcPr>
            <w:tcW w:w="1944" w:type="dxa"/>
            <w:vAlign w:val="center"/>
          </w:tcPr>
          <w:p w14:paraId="652B2A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4069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BF65F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5AE47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FB85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13F3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0DAB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25ADB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29D19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FD71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993E7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A130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C20AA00" w14:textId="77777777" w:rsidTr="00503750">
        <w:tc>
          <w:tcPr>
            <w:tcW w:w="15685" w:type="dxa"/>
            <w:gridSpan w:val="12"/>
            <w:vAlign w:val="center"/>
          </w:tcPr>
          <w:p w14:paraId="347FF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F0C91CF" w14:textId="77777777" w:rsidTr="00503750">
        <w:tc>
          <w:tcPr>
            <w:tcW w:w="1944" w:type="dxa"/>
            <w:vAlign w:val="center"/>
          </w:tcPr>
          <w:p w14:paraId="7C2694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1BA573" w14:textId="698B4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A71A67" w14:textId="66577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AC8B01" w14:textId="4F7AD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5D77F0" w14:textId="2CFBF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CEEC1B" w14:textId="577A7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44B14E" w14:textId="2C694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52F3F3" w14:textId="158BF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65795C" w14:textId="6279D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ED8E38" w14:textId="47942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75E557" w14:textId="2DA0C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EC2321" w14:textId="4D90C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C92F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042B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6F6368" w14:textId="6884C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455C0E" w14:textId="4DEC5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E965AC" w14:textId="18692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EE3022" w14:textId="0F29D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B9481E" w14:textId="128C6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10707A" w14:textId="341B8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B7E065" w14:textId="7C746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2867FE" w14:textId="35825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2A6B4A" w14:textId="728F9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62E500" w14:textId="3739F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F81939" w14:textId="310F8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5B72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FCE3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4F45079" w14:textId="6B667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C00401" w14:textId="27D48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66703B" w14:textId="0A411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EC676C" w14:textId="08AE2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48417E" w14:textId="5A14E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0585DE" w14:textId="06248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ED82AC" w14:textId="60F72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BABF0D" w14:textId="43749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4022E7" w14:textId="6E8FC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87AED7" w14:textId="7CF6F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4B4D6B" w14:textId="6003D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AEF3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AFE5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139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D9D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885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8467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2C91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6BC7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7B84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3C14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8750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DAD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EBD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D522C2" w14:textId="77777777" w:rsidTr="00503750">
        <w:tc>
          <w:tcPr>
            <w:tcW w:w="1944" w:type="dxa"/>
            <w:vAlign w:val="center"/>
          </w:tcPr>
          <w:p w14:paraId="5578A4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056CAFA" w14:textId="7BA1E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B59A61" w14:textId="42FC3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F078F9" w14:textId="0504A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5D9424" w14:textId="790DD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08FEF2" w14:textId="1BA48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2969E5" w14:textId="6D31E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D06A2F" w14:textId="6AAD5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864772" w14:textId="1951F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6FA6FF" w14:textId="568F7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666285" w14:textId="0F3A3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DE7903" w14:textId="4411D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17F43B" w14:textId="77777777" w:rsidTr="00503750">
        <w:tc>
          <w:tcPr>
            <w:tcW w:w="15685" w:type="dxa"/>
            <w:gridSpan w:val="12"/>
            <w:vAlign w:val="center"/>
          </w:tcPr>
          <w:p w14:paraId="25A34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8111573" w14:textId="77777777" w:rsidTr="00503750">
        <w:tc>
          <w:tcPr>
            <w:tcW w:w="1944" w:type="dxa"/>
            <w:vAlign w:val="center"/>
          </w:tcPr>
          <w:p w14:paraId="030120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57E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CC0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25AF3C" w14:textId="358DC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C08037" w14:textId="28843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039BB7" w14:textId="6A828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799E3D" w14:textId="74E0D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B84D39" w14:textId="30D46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774CFC" w14:textId="5F6AF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D15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47F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1A3286" w14:textId="298D0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171C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2709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54F0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10C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845826" w14:textId="2E97B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369CF9" w14:textId="6CEFD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30B6E6" w14:textId="4F20C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E58979" w14:textId="31902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D79A6F" w14:textId="681F4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4C65FE" w14:textId="768EB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F1C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86F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DC0C51" w14:textId="641E4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5B063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D064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5C81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878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1BA4F4" w14:textId="68CCD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93DF3B" w14:textId="5265D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E7DC49" w14:textId="150C6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FAAE1E" w14:textId="63C17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F68751" w14:textId="3D712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B22723" w14:textId="4C6BC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943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C5A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F99878" w14:textId="45E11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608A2" w14:textId="77777777" w:rsidTr="00503750">
        <w:tc>
          <w:tcPr>
            <w:tcW w:w="1944" w:type="dxa"/>
            <w:vAlign w:val="center"/>
          </w:tcPr>
          <w:p w14:paraId="040B3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A65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522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212BE5" w14:textId="0AE10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9DD1C0" w14:textId="67354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847942" w14:textId="0F681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2CAFE6" w14:textId="3FA47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64B2A5" w14:textId="7F820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261E3C" w14:textId="72F52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62C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E39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88CB24" w14:textId="7D064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898FC1" w14:textId="77777777" w:rsidTr="00503750">
        <w:tc>
          <w:tcPr>
            <w:tcW w:w="15685" w:type="dxa"/>
            <w:gridSpan w:val="12"/>
            <w:vAlign w:val="center"/>
          </w:tcPr>
          <w:p w14:paraId="6AE5FF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618945B" w14:textId="77777777" w:rsidTr="00503750">
        <w:tc>
          <w:tcPr>
            <w:tcW w:w="1944" w:type="dxa"/>
            <w:vAlign w:val="center"/>
          </w:tcPr>
          <w:p w14:paraId="7C5C9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FA7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99F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4BDA07" w14:textId="478D2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F7F278" w14:textId="4A4F4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1DBAB7" w14:textId="2011F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90BF25" w14:textId="6D090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01BEEA" w14:textId="3AAF5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05F3FF" w14:textId="0E131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6E4113" w14:textId="13E5E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C33BA9" w14:textId="315DD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05B" w14:textId="5BB3D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FC5A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80043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D3C6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D24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AD088E" w14:textId="58997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2E1257" w14:textId="1AD7A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827CE1" w14:textId="2C97F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FDA572" w14:textId="1EF49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C0DADC" w14:textId="743D9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98F898" w14:textId="3B1AE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85D4C7" w14:textId="2904D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40D659" w14:textId="60286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6BD824" w14:textId="57E4D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4706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5F6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AFB2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0E1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ACACFD" w14:textId="2689C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7530EA" w14:textId="22E65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E25408" w14:textId="39109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BE7446" w14:textId="10A54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7F7233" w14:textId="56361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4D0764" w14:textId="5A8D0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213A5B" w14:textId="72F3B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C88348" w14:textId="4EA45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615346" w14:textId="6BDC6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42BE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4192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ED1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62A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7184C4" w14:textId="29E32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FF2D32" w14:textId="4C935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75906A" w14:textId="19804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31DD4B" w14:textId="50E87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35538" w14:textId="11A7E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E9306A" w14:textId="6A194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F34200" w14:textId="38490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37DEA1" w14:textId="51DD0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649E27" w14:textId="54678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CE75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5E674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FA4E90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5449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3C47E7C" w14:textId="7F8B7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352BF8" w14:textId="35FE8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E4A987" w14:textId="1CF59B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48711D" w14:textId="70441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2853E7" w14:textId="619D6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27B41C" w14:textId="07CDE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35854B" w14:textId="094EF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47501C" w14:textId="54B5A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D90F0D" w14:textId="4D728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233E24" w14:textId="1272B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13AB70" w14:textId="1ED13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86CD5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48C0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BE2740" w14:textId="42EBC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F49617" w14:textId="7CE73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2EFA5F" w14:textId="32DC1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47FED5" w14:textId="06B24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07EFA6" w14:textId="11D26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81649C" w14:textId="02491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FD7C15" w14:textId="2C649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8DE914" w14:textId="76B86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3367A0" w14:textId="326D1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1B4A46" w14:textId="5EF6F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FD67E0" w14:textId="010CB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819C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6D89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526AC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80D116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D60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BFD2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8B8BF5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610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E5D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CB049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290A5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3B2A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6E12F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7B99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BCA7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2F7F5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ED9BE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6F41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3447C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EB1953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A4E6AB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DB651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65F9F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7847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EA6E54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D6126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204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48C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94DFC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B762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51B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308FB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1E2D3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C5A4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EFE4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4BEF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B9AE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1EFC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2114A6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738C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7C3B6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A309A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5943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13FE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3FAE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B326248" w14:textId="77777777" w:rsidTr="00503750">
        <w:trPr>
          <w:trHeight w:val="1073"/>
        </w:trPr>
        <w:tc>
          <w:tcPr>
            <w:tcW w:w="3614" w:type="dxa"/>
            <w:vMerge/>
          </w:tcPr>
          <w:p w14:paraId="3C602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0C73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97E4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215FA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03AF0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03319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353A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FBF7ECA" w14:textId="77777777" w:rsidTr="00503750">
        <w:trPr>
          <w:trHeight w:val="283"/>
        </w:trPr>
        <w:tc>
          <w:tcPr>
            <w:tcW w:w="3614" w:type="dxa"/>
          </w:tcPr>
          <w:p w14:paraId="36F148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6DFF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F32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569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ACC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456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571B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F28C819" w14:textId="77777777" w:rsidTr="00503750">
        <w:trPr>
          <w:trHeight w:val="283"/>
        </w:trPr>
        <w:tc>
          <w:tcPr>
            <w:tcW w:w="3614" w:type="dxa"/>
          </w:tcPr>
          <w:p w14:paraId="006FE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8E6F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65167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F39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D38F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2424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8D3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083BE3" w14:textId="77777777" w:rsidTr="00503750">
        <w:trPr>
          <w:trHeight w:val="283"/>
        </w:trPr>
        <w:tc>
          <w:tcPr>
            <w:tcW w:w="3614" w:type="dxa"/>
          </w:tcPr>
          <w:p w14:paraId="1A9139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607B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7B0C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A1C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387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914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9610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EE603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ECDA7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BBA1E3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986F1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8E90B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F5C2A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DC6BE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C786C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2F971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68E0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2F54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6378A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E2E9D4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E2576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FC225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55E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F259149" w14:textId="47D57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439C87" w14:textId="76E12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D89606" w14:textId="563DB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039C0" w14:textId="6A60E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43EDC" w14:textId="34B7E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C5C08" w14:textId="6C2F3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37E24" w14:textId="4AB75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CAFFC0" w14:textId="10462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BFE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375D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1B4E32" w14:textId="629A9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3D317" w14:textId="7DD47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160E05" w14:textId="203BD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24A88A" w14:textId="14615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27DFC" w14:textId="5CC3E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8342C" w14:textId="2DC67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626C6" w14:textId="3A031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4A228C" w14:textId="487BA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7EB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070F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EC36D7" w14:textId="0357F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00ACCD" w14:textId="5D544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1EE04" w14:textId="71784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4FC79" w14:textId="13C6B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692CF" w14:textId="784C0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AFBC6" w14:textId="5A64C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995FA" w14:textId="1641D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2B5064" w14:textId="7DADA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132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D1E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BC26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319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8E4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3A2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E3B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4E64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9D8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A1F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284B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1AE6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FF9EB34" w14:textId="4F8C0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C104A2" w14:textId="7018A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DB6D0F" w14:textId="7B62C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38062" w14:textId="1E84B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128AF" w14:textId="302DA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D2AFCC" w14:textId="29B2B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AEE001" w14:textId="73770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D4575D" w14:textId="326B8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2AC4B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F1AA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9599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C87F9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7D45E30" w14:textId="4C4A4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2E1B19" w14:textId="4B5BD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D268C0" w14:textId="0C05C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938FD" w14:textId="63BEB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BEDF7" w14:textId="43062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51571" w14:textId="09E52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45B81" w14:textId="65BCC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473A55" w14:textId="2F8F9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56C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3D4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9B7F6FE" w14:textId="3DC57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8B3F0C" w14:textId="4D629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E903E" w14:textId="39B63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06F0B" w14:textId="07AB2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0CEA4" w14:textId="69D70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434A8" w14:textId="5157A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4EB06" w14:textId="2989A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F8FE6C" w14:textId="0EB68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E553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69AA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8B976A6" w14:textId="44325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96F15" w14:textId="7A0EA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F75BFC" w14:textId="19602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0A6D7" w14:textId="2107D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5D6D34" w14:textId="5DCA9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361B3" w14:textId="212D1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7C29A" w14:textId="64A52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317F17" w14:textId="6CBF3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DB6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C5D2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E268D84" w14:textId="29F55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FECB4" w14:textId="3CC78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F870AA" w14:textId="37EC6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6D0DF" w14:textId="73881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87CDCF" w14:textId="72C0B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F4D06" w14:textId="3DE3D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ABC50" w14:textId="1AE37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C740CC" w14:textId="2C7E0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836F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B1149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575B9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A0CA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78E92EB" w14:textId="2BA66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72E8A" w14:textId="0DC95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B156ED" w14:textId="1E926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08010" w14:textId="78C49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DC7F9" w14:textId="59830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D4D22" w14:textId="71351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D4FB9B" w14:textId="711F7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C50C4D" w14:textId="12826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DAB8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4CA2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0C5F36" w14:textId="45AB7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D950C" w14:textId="080F1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3BE5EA" w14:textId="0F5BE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F04C2D" w14:textId="26526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A73217" w14:textId="7EB16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96ABB" w14:textId="780B2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C061A0" w14:textId="415BD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6DFADC" w14:textId="57EAA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EB34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3BFC7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C51C562" w14:textId="7FDC9AC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80E44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65CA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09C9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AC9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351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BC0A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D83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1B29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1552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A6C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2372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F16B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BC6F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0EE0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B885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D775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C123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7FA39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6B386C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45B57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D4E784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E35C51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6693F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C4F0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4E6D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C7EA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7081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F10E68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FD76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65C1B1" w14:textId="7CC31C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C49831" w14:textId="72D639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0F5110" w14:textId="0EABCC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A5B4AB" w14:textId="56043D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48298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667A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D9786D" w14:textId="582BB3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EEDE269" w14:textId="6DEDC8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713B6CE" w14:textId="5487C1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58BC9B" w14:textId="29F205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1C93A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06DE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7A8E6C" w14:textId="0997E0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B66887" w14:textId="639CCE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D4CBBA" w14:textId="26E86B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87064" w14:textId="25D74D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39DB0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A595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E1F7D3" w14:textId="0AE0F0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ED40D5" w14:textId="21DB37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DCE380" w14:textId="462520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108136" w14:textId="0C8E05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DA82B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6951A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24855E" w14:textId="09333B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1D5C56" w14:textId="6F9542F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6C2C60" w14:textId="1BB43F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EF569C" w14:textId="0D43EE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28520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7D4F9A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7B23DB" w14:textId="5860B28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1B89BC" w14:textId="71171EA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7FD0D5" w14:textId="47A15D3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7B458F" w14:textId="665829E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1E05AB1" w14:textId="77777777" w:rsidR="00944C3D" w:rsidRDefault="00944C3D" w:rsidP="00944C3D">
      <w:pPr>
        <w:rPr>
          <w:rFonts w:ascii="Arial" w:hAnsi="Arial"/>
          <w:b/>
        </w:rPr>
      </w:pPr>
    </w:p>
    <w:p w14:paraId="27042B5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1E641A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5FE95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2B25A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F42FA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78E46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82300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10BC0B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971B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B5D09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B3239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0DE7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6F3B3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AED84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5122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9E18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D1DE1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AAB5E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C40B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9B1C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4D090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037F4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2AD9B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91120A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11DA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96E26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C406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EF9CF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64CAB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004BFF9" w14:textId="77777777" w:rsidTr="00503750">
        <w:tc>
          <w:tcPr>
            <w:tcW w:w="2835" w:type="dxa"/>
            <w:vAlign w:val="center"/>
          </w:tcPr>
          <w:p w14:paraId="7AC22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47CD2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3B707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F9A5B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FC0B2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E82E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16F1C2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145AFF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97D5267" w14:textId="245E025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F1CEC" w14:textId="52DB576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56BF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5BC19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1E960C" w14:textId="696E0BF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A9A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E98F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D705D9D" w14:textId="1A1DE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C4430C" w14:textId="178CC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4D1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51A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C8BAFF" w14:textId="5B29C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5551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6CFE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00395EE" w14:textId="79DB1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B731A" w14:textId="68D6B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B6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3D1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2B0E6D" w14:textId="427E0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89CA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22E7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A9834F5" w14:textId="14395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4912B" w14:textId="28C5E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B1E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681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32B077" w14:textId="61E10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62A5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98F4B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94A7F81" w14:textId="7DADE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0A6077" w14:textId="5D8DE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237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C1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4B2C0F" w14:textId="6B229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9691D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FF34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2B32140" w14:textId="30172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0F7F06" w14:textId="182D4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8D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8B7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D027E0" w14:textId="0A35F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84B6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66D5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A0C1B66" w14:textId="1C5901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83F6EB" w14:textId="06B77C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A447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4C41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73DAA8" w14:textId="67C454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9094E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ACC1B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E8FC5D3" w14:textId="11D6F63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CA4E24F" w14:textId="77777777" w:rsidR="00944C3D" w:rsidRDefault="00944C3D" w:rsidP="00944C3D">
      <w:pPr>
        <w:rPr>
          <w:rFonts w:ascii="Arial" w:hAnsi="Arial"/>
          <w:b/>
        </w:rPr>
      </w:pPr>
    </w:p>
    <w:p w14:paraId="2C8A9C1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94D90D6" w14:textId="77777777" w:rsidTr="00503750">
        <w:tc>
          <w:tcPr>
            <w:tcW w:w="2835" w:type="dxa"/>
            <w:vAlign w:val="center"/>
          </w:tcPr>
          <w:p w14:paraId="5C92B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2C301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E0AC2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DD796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2B8DB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8D408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BD5241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FBA38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6223996" w14:textId="2E397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0807E9" w14:textId="350EF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243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38C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04DE68" w14:textId="14160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50F6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D60D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0CFBEB0" w14:textId="13C14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336B5" w14:textId="29067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6B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87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16E9D3" w14:textId="27EAC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427D3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FCD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07AF75D" w14:textId="25AFD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058F1" w14:textId="2F64E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0E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1BA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122C83" w14:textId="77CF7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8CE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C9DE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57061D2" w14:textId="0EFC6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65A05C" w14:textId="3021B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C5D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1F6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BDDDF5" w14:textId="02127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383AC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1238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51EC633" w14:textId="1ADAA3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A64DCB" w14:textId="6EF3AF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0358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6A45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F0F6C9" w14:textId="1048BA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833181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B300EB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C563CF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DB03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B70AA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C04EEC7" w14:textId="77777777" w:rsidTr="00503750">
        <w:trPr>
          <w:trHeight w:val="699"/>
        </w:trPr>
        <w:tc>
          <w:tcPr>
            <w:tcW w:w="3502" w:type="dxa"/>
            <w:vMerge/>
          </w:tcPr>
          <w:p w14:paraId="136DA1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FCD2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C420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4ABFD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4953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C158EF2" w14:textId="51CAA1D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219C94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AFE7E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ADA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84A445A" w14:textId="250B30E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2CE0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93B7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F5F87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EDBD8AF" w14:textId="0152C0E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3149B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6028C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C2DF7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E90D9E0" w14:textId="77777777" w:rsidTr="00503750">
        <w:trPr>
          <w:trHeight w:val="593"/>
        </w:trPr>
        <w:tc>
          <w:tcPr>
            <w:tcW w:w="3497" w:type="dxa"/>
          </w:tcPr>
          <w:p w14:paraId="510349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61803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472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56ADD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0349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724DFBE" w14:textId="6CC03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A873AF" w14:textId="4DAF4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49A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C2A0C0" w14:textId="3B4446A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9DAB82" w14:textId="5ABDE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C97830" w14:textId="4C0DA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F44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80FB35" w14:textId="6C97CAD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320315" w14:textId="332E0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AD2CE0" w14:textId="7AC83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C7F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177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6261893" w14:textId="2FADB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899100" w14:textId="2E6F2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B9B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012495" w14:textId="3F4CF2A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E53382" w14:textId="1A1C90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F5D1BA" w14:textId="50FDD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4985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10CE50" w14:textId="6AE47D2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C79407" w14:textId="1AF23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869688" w14:textId="2EE7D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B47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951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6B219C7" w14:textId="522F9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93E5FF" w14:textId="04E23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F4F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1ECCC6" w14:textId="72788F7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A2B507" w14:textId="585A3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079300" w14:textId="62148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2CC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B7D08E" w14:textId="55B245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C8D95D" w14:textId="6B990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478F58" w14:textId="56075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9FE4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B6FD6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C906B5B" w14:textId="671FE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73900C" w14:textId="1E461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9FAF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4D463C" w14:textId="04530E3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8C2E1B" w14:textId="1D56B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D1B87F" w14:textId="61B89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594A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410901E" w14:textId="164493A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7593E7" w14:textId="46484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B8104A" w14:textId="32F98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3516ED" w14:textId="77777777" w:rsidR="00944C3D" w:rsidRDefault="00944C3D" w:rsidP="00944C3D">
      <w:pPr>
        <w:rPr>
          <w:rFonts w:ascii="Arial" w:hAnsi="Arial"/>
          <w:b/>
        </w:rPr>
      </w:pPr>
    </w:p>
    <w:p w14:paraId="6CBD3B6A" w14:textId="77777777" w:rsidR="00944C3D" w:rsidRDefault="00944C3D" w:rsidP="00944C3D">
      <w:pPr>
        <w:rPr>
          <w:rFonts w:ascii="Arial" w:hAnsi="Arial"/>
          <w:b/>
        </w:rPr>
      </w:pPr>
    </w:p>
    <w:p w14:paraId="329D4FFD" w14:textId="77777777" w:rsidR="00944C3D" w:rsidRDefault="00944C3D" w:rsidP="00944C3D">
      <w:pPr>
        <w:rPr>
          <w:rFonts w:ascii="Arial" w:hAnsi="Arial"/>
          <w:b/>
        </w:rPr>
      </w:pPr>
    </w:p>
    <w:p w14:paraId="5812734D" w14:textId="77777777" w:rsidR="00944C3D" w:rsidRDefault="00944C3D" w:rsidP="00944C3D">
      <w:pPr>
        <w:rPr>
          <w:rFonts w:ascii="Arial" w:hAnsi="Arial"/>
          <w:b/>
        </w:rPr>
      </w:pPr>
    </w:p>
    <w:p w14:paraId="56DE3B5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533A2081" w14:textId="77777777" w:rsidTr="00503750">
        <w:tc>
          <w:tcPr>
            <w:tcW w:w="2622" w:type="dxa"/>
            <w:vAlign w:val="center"/>
          </w:tcPr>
          <w:p w14:paraId="269882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3D924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C47C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9C8D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2219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94818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DE828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E659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9B441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281B7E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7FDE6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8C8A34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7A45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EC68598" w14:textId="5E763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0002FF" w14:textId="2E98A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7F9DE4" w14:textId="033A6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D92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048754" w14:textId="26745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57530E" w14:textId="77777777" w:rsidTr="00503750">
        <w:tc>
          <w:tcPr>
            <w:tcW w:w="2622" w:type="dxa"/>
            <w:vAlign w:val="center"/>
          </w:tcPr>
          <w:p w14:paraId="442D3E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6CF0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05D9853" w14:textId="7A949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A9728E" w14:textId="4A24F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9C9997" w14:textId="05290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BCE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FCABCA" w14:textId="5E6C2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E667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19F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5455A1B" w14:textId="45CB8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9E7CF9" w14:textId="5C90C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2D3B05" w14:textId="75415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3DE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7259A9" w14:textId="076E2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B9B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2B36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EE98078" w14:textId="7B21B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F25F67" w14:textId="31D72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42A3CB" w14:textId="746C8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929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CA49BD" w14:textId="40CC5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CBF897" w14:textId="77777777" w:rsidTr="00503750">
        <w:tc>
          <w:tcPr>
            <w:tcW w:w="2622" w:type="dxa"/>
            <w:vAlign w:val="center"/>
          </w:tcPr>
          <w:p w14:paraId="58055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F5A64A0" w14:textId="13130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29571.00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D34749" w14:textId="23129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24822.00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628A59" w14:textId="6F27D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2968.00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22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5F02F" w14:textId="0A5FF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51425.00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CC5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0C9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11F5FEE" w14:textId="307C8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B00787" w14:textId="05B5A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1D8641" w14:textId="22A76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B45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AD78B6" w14:textId="68493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A1666" w14:textId="77777777" w:rsidTr="00503750">
        <w:tc>
          <w:tcPr>
            <w:tcW w:w="2622" w:type="dxa"/>
            <w:vAlign w:val="center"/>
          </w:tcPr>
          <w:p w14:paraId="51380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E318F3A" w14:textId="579DF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50907D" w14:textId="2C43B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C40551" w14:textId="40820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0CE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5FB547" w14:textId="6A57A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734C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2FA03F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937E8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30C7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E70D9CD" w14:textId="4BCA1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609038" w14:textId="2A296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89B332" w14:textId="0C7FB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AC7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C218A2" w14:textId="05B6D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BD7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E23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1070DD1" w14:textId="4DD60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A9E9DB" w14:textId="4C4E5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7D7C14" w14:textId="05833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0DF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0EE109" w14:textId="58180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387B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E57E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82EB678" w14:textId="0DAA3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1AE20C" w14:textId="48736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5ED900" w14:textId="72B24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B7A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3705BA" w14:textId="22AD5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5E78D" w14:textId="77777777" w:rsidTr="00503750">
        <w:tc>
          <w:tcPr>
            <w:tcW w:w="2622" w:type="dxa"/>
            <w:vAlign w:val="center"/>
          </w:tcPr>
          <w:p w14:paraId="1FDA34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11BDA41" w14:textId="09089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90B059" w14:textId="37C6B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CA4422" w14:textId="0C82F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A4C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25B6E2" w14:textId="19A8E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0AA09" w14:textId="77777777" w:rsidTr="00503750">
        <w:tc>
          <w:tcPr>
            <w:tcW w:w="2622" w:type="dxa"/>
            <w:vAlign w:val="center"/>
          </w:tcPr>
          <w:p w14:paraId="2FF0D1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4AEA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7F5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51A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ED6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5FE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1A05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C7FB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A0D1997" w14:textId="4B4F1F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29571.00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9BA858" w14:textId="405B05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24822.00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9626C9" w14:textId="0C9667F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2968.00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5ADF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432CC9" w14:textId="572828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51425.00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4EB1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E9A37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807D6D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93020B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663A6E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5469B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CAFDC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975BF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E239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0C74C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24EC0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67EB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AB665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68BF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3C75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46BD8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E985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9431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1338E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73F0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B7AD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F7D78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87ED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DF48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5E97D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09DA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2DD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91A03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6A6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1AF3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BF8EB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1E5D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3665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9E7DD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C8C6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F0EF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83094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D775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6F25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9F1C9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1864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C4440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B73DD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D6BF0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DE25B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8401C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6BE9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2F551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6C6B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9AFC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ADAD6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7438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61DD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F7BA4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92E7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9623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8CAD6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1248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D0A9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E0399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0F75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82C7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F2CDC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8F0F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24C1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14D7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55704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51B6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C950E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131627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A66CA9D" w14:textId="77777777" w:rsidTr="00503750">
        <w:tc>
          <w:tcPr>
            <w:tcW w:w="2835" w:type="dxa"/>
            <w:vAlign w:val="center"/>
          </w:tcPr>
          <w:p w14:paraId="1E9A6F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5B660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0A66D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C03C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8D6F4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9631D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419EB62" w14:textId="77777777" w:rsidTr="00503750">
        <w:tc>
          <w:tcPr>
            <w:tcW w:w="2835" w:type="dxa"/>
            <w:vAlign w:val="center"/>
          </w:tcPr>
          <w:p w14:paraId="0477CE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330C965" w14:textId="194F5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ACE22" w14:textId="04560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2A8CD" w14:textId="24EBE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027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1E278" w14:textId="459BE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25A70B" w14:textId="77777777" w:rsidTr="00503750">
        <w:tc>
          <w:tcPr>
            <w:tcW w:w="2835" w:type="dxa"/>
            <w:vAlign w:val="center"/>
          </w:tcPr>
          <w:p w14:paraId="21680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FED27EF" w14:textId="63DC9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21B5D2" w14:textId="26E72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490366" w14:textId="77139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140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3011BE" w14:textId="5E496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B373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18613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FA54DC3" w14:textId="50C211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51F03" w14:textId="21D874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A38297" w14:textId="4F3542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D5C6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FA434" w14:textId="01B555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9716476" w14:textId="77777777" w:rsidTr="00503750">
        <w:tc>
          <w:tcPr>
            <w:tcW w:w="2835" w:type="dxa"/>
            <w:vAlign w:val="center"/>
          </w:tcPr>
          <w:p w14:paraId="7DB2B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B6AE109" w14:textId="195A8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47EB03" w14:textId="012D1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FBCA4" w14:textId="09004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C49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F97E5C" w14:textId="02CF2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AC7A2" w14:textId="77777777" w:rsidTr="00503750">
        <w:tc>
          <w:tcPr>
            <w:tcW w:w="2835" w:type="dxa"/>
            <w:vAlign w:val="center"/>
          </w:tcPr>
          <w:p w14:paraId="0E280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0F930A1" w14:textId="7828C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CB54AC" w14:textId="074BC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C2F90" w14:textId="297F5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398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4D64A5" w14:textId="1F136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D63B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3698C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34BBDE2" w14:textId="6F7C1E4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C07B65" w14:textId="4ED4FA0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4A8192" w14:textId="3575A13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99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8FFE2" w14:textId="23E0BBF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5507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F76F2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132464E" w14:textId="3B0C7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C00909" w14:textId="79C0D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76AEC" w14:textId="297E4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3DB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F9BA1A" w14:textId="421AE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CC909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0D4B76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08BB9BA3" w14:textId="77777777" w:rsidTr="00503750">
        <w:tc>
          <w:tcPr>
            <w:tcW w:w="2552" w:type="dxa"/>
            <w:shd w:val="clear" w:color="auto" w:fill="auto"/>
            <w:vAlign w:val="center"/>
          </w:tcPr>
          <w:p w14:paraId="3B8C67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476C9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C12F1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CC06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28F1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6A1F130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04E7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CC38399" w14:textId="31F08CA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39C7F9D" w14:textId="0548550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225.00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D88DC4" w14:textId="4AE0B92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321.00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FC3690C" w14:textId="4E8C4F8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-96.00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B604C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DAE9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D68353A" w14:textId="070AEAB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CEB655" w14:textId="29B1458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35A090" w14:textId="3A2AA18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E5D8B4E" w14:textId="7E21A5F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2E13CA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5E092A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FA4142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3671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4B144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8C6B7E1" w14:textId="77777777" w:rsidTr="00503750">
        <w:tc>
          <w:tcPr>
            <w:tcW w:w="4395" w:type="dxa"/>
            <w:vMerge/>
          </w:tcPr>
          <w:p w14:paraId="64A734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D99D6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1C6F5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474F5F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A88F9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3CBDCF0" w14:textId="73178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  <w:lang w:eastAsia="sk-SK"/>
              </w:rPr>
              <w:t>3051.46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E78F6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F36CE6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60D3A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49B9940" w14:textId="74039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  <w:lang w:eastAsia="sk-SK"/>
              </w:rPr>
              <w:t>-1780.40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531AC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23475D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49959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A1033E8" w14:textId="2B0956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1271.06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A40A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D97176B" w14:textId="77777777" w:rsidTr="00503750">
        <w:tc>
          <w:tcPr>
            <w:tcW w:w="4395" w:type="dxa"/>
            <w:vAlign w:val="center"/>
          </w:tcPr>
          <w:p w14:paraId="3199BE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21ED518" w14:textId="68B15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E1EEE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0C9393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86A3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D896F67" w14:textId="484EC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83A1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C72A0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2A5D9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F993612" w14:textId="5EBB0F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BC1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AA27A6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DA42D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E604143" w14:textId="6568436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45689.00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B45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3DDA0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DE1B22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68AF52D" w14:textId="77777777" w:rsidTr="00503750">
        <w:tc>
          <w:tcPr>
            <w:tcW w:w="4395" w:type="dxa"/>
            <w:vAlign w:val="center"/>
          </w:tcPr>
          <w:p w14:paraId="567D69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44BD9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CD4B0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D11E62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BECA3C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052E5E0" w14:textId="539D06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499624" w14:textId="63C0AA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A8D1CC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2B64D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6DAC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093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992155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295E4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B65E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3FC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BE880A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44891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F069E3B" w14:textId="7FB7082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F11CBF" w14:textId="64B3200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565DCD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19CB2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3863EC5" w14:textId="0383D1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22E2DB" w14:textId="561609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D663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AA4F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C1D60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BC5B1B1" w14:textId="77777777" w:rsidTr="00503750">
        <w:tc>
          <w:tcPr>
            <w:tcW w:w="1843" w:type="dxa"/>
            <w:vAlign w:val="center"/>
          </w:tcPr>
          <w:p w14:paraId="053DD3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FE66A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831F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25E45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5A4F0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3A348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18FD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24A69AD" w14:textId="77777777" w:rsidTr="00503750">
        <w:tc>
          <w:tcPr>
            <w:tcW w:w="1843" w:type="dxa"/>
            <w:vAlign w:val="center"/>
          </w:tcPr>
          <w:p w14:paraId="1A3ECE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68CD5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F641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2982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741A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2370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A259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D8119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BC4CA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78ACA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893B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AAFB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73A4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6A67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1F3F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B9E1B3" w14:textId="77777777" w:rsidTr="00503750">
        <w:tc>
          <w:tcPr>
            <w:tcW w:w="1843" w:type="dxa"/>
            <w:vAlign w:val="center"/>
          </w:tcPr>
          <w:p w14:paraId="3C27F0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34EAB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756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9E57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A1ED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1401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899F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EE024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21459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1CCD6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56E1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1052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2794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7C01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48EE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52DEC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1DA9E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B0B41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DA68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E848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445B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6650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1DABC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83A80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7089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E102E6A" w14:textId="77777777" w:rsidTr="00503750">
        <w:trPr>
          <w:trHeight w:val="664"/>
        </w:trPr>
        <w:tc>
          <w:tcPr>
            <w:tcW w:w="3372" w:type="dxa"/>
          </w:tcPr>
          <w:p w14:paraId="0354A3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11A69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D53AC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94692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D156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2DE02E4" w14:textId="39265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21AF14" w14:textId="135A6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C2B0C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37676E1" w14:textId="274B2E0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BB62C4" w14:textId="7BDB7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C8C88E" w14:textId="0ED47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D0D34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0476D1" w14:textId="123C7ED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44F166E" w14:textId="4A5EF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1C4005" w14:textId="7D061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01169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5467E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C775112" w14:textId="0B383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6E1AA6" w14:textId="401CB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AC69E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BCB7E5C" w14:textId="5A2BC96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BB666B" w14:textId="3DDF0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54DCEE" w14:textId="43E27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03763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368B6A3" w14:textId="52F3773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3369A0" w14:textId="57A6F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67F3DE" w14:textId="29955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DA416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80B826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54F96CD" w14:textId="77777777" w:rsidTr="00503750">
        <w:tc>
          <w:tcPr>
            <w:tcW w:w="2835" w:type="dxa"/>
            <w:vAlign w:val="center"/>
          </w:tcPr>
          <w:p w14:paraId="7C9590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0C3B0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E54AC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16E69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3DA35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18A47E0" w14:textId="77777777" w:rsidTr="00503750">
        <w:tc>
          <w:tcPr>
            <w:tcW w:w="2835" w:type="dxa"/>
          </w:tcPr>
          <w:p w14:paraId="495904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707B36C" w14:textId="4D694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7B3D2D" w14:textId="58606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E6ECCB" w14:textId="22E37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1714EA" w14:textId="3D25B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7DEF3B" w14:textId="77777777" w:rsidTr="00503750">
        <w:tc>
          <w:tcPr>
            <w:tcW w:w="2835" w:type="dxa"/>
          </w:tcPr>
          <w:p w14:paraId="70F421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0AEB1BC" w14:textId="1DE76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E551A4" w14:textId="36605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79B9FA" w14:textId="3CA70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E0648A" w14:textId="0028C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3D0136" w14:textId="77777777" w:rsidTr="00503750">
        <w:tc>
          <w:tcPr>
            <w:tcW w:w="2835" w:type="dxa"/>
          </w:tcPr>
          <w:p w14:paraId="014F7B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13C327D" w14:textId="26F6F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69DCD8" w14:textId="68825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4A444D" w14:textId="08260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2B2526" w14:textId="44389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B88DC7" w14:textId="77777777" w:rsidTr="00503750">
        <w:tc>
          <w:tcPr>
            <w:tcW w:w="2835" w:type="dxa"/>
            <w:vAlign w:val="center"/>
          </w:tcPr>
          <w:p w14:paraId="2A646F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A1EF6C1" w14:textId="455C7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ED2F31" w14:textId="62CE5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3845E9" w14:textId="2C8EE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DEF70E" w14:textId="46B07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D0DBE3" w14:textId="77777777" w:rsidTr="00503750">
        <w:tc>
          <w:tcPr>
            <w:tcW w:w="2835" w:type="dxa"/>
            <w:vAlign w:val="center"/>
          </w:tcPr>
          <w:p w14:paraId="462406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F10A1DC" w14:textId="61196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1E623D" w14:textId="74162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ABBEF6" w14:textId="0517B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C9C680" w14:textId="4C7CE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9B8776" w14:textId="77777777" w:rsidTr="00503750">
        <w:tc>
          <w:tcPr>
            <w:tcW w:w="2835" w:type="dxa"/>
          </w:tcPr>
          <w:p w14:paraId="459086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4952EDA" w14:textId="55D0A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334B97" w14:textId="6DE43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E7DD5D" w14:textId="0DBA2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23F5DB" w14:textId="42FE3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21B20F" w14:textId="77777777" w:rsidTr="00503750">
        <w:tc>
          <w:tcPr>
            <w:tcW w:w="2835" w:type="dxa"/>
          </w:tcPr>
          <w:p w14:paraId="65A876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AD64ADE" w14:textId="7C555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02D5A1" w14:textId="67F98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CA570F" w14:textId="3768B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7A9E90" w14:textId="6345D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E1E9C8" w14:textId="77777777" w:rsidTr="00503750">
        <w:tc>
          <w:tcPr>
            <w:tcW w:w="2835" w:type="dxa"/>
          </w:tcPr>
          <w:p w14:paraId="08B8C8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3F7B63F" w14:textId="5E5F6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174C1A" w14:textId="2CEB0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CF6AA5" w14:textId="168DA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3B16AD" w14:textId="6987C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D245BF" w14:textId="77777777" w:rsidR="00944C3D" w:rsidRDefault="00944C3D" w:rsidP="00944C3D">
      <w:pPr>
        <w:rPr>
          <w:rFonts w:ascii="Arial" w:hAnsi="Arial"/>
          <w:b/>
        </w:rPr>
      </w:pPr>
    </w:p>
    <w:p w14:paraId="30CA6AAF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190C30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6B92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9D43A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DDE55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58E7D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682C3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9F4C553" w14:textId="77777777" w:rsidTr="00503750">
        <w:trPr>
          <w:trHeight w:val="443"/>
        </w:trPr>
        <w:tc>
          <w:tcPr>
            <w:tcW w:w="2560" w:type="dxa"/>
          </w:tcPr>
          <w:p w14:paraId="5996E2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C8969B0" w14:textId="53F3B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A84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2C8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484E67" w14:textId="439D2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F9C71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E42B7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0745206" w14:textId="498BB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7B7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D59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3178F2" w14:textId="0890F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AD819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5681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6A20AE5" w14:textId="0BD60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88C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AD4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B902CE" w14:textId="7208F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F229E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8512E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D7C9FF3" w14:textId="14604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10F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39F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3A2D8C" w14:textId="0FC77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3D644C" w14:textId="77777777" w:rsidR="00944C3D" w:rsidRDefault="00944C3D" w:rsidP="00944C3D">
      <w:pPr>
        <w:rPr>
          <w:rFonts w:ascii="Arial" w:hAnsi="Arial"/>
          <w:b/>
        </w:rPr>
      </w:pPr>
    </w:p>
    <w:p w14:paraId="563D7CFE" w14:textId="77777777" w:rsidR="00944C3D" w:rsidRDefault="00944C3D" w:rsidP="00944C3D">
      <w:pPr>
        <w:rPr>
          <w:rFonts w:ascii="Arial" w:hAnsi="Arial"/>
          <w:b/>
        </w:rPr>
      </w:pPr>
    </w:p>
    <w:p w14:paraId="0FF0FD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B43BB04" w14:textId="77777777" w:rsidR="00944C3D" w:rsidRDefault="00944C3D" w:rsidP="00944C3D">
      <w:pPr>
        <w:rPr>
          <w:rFonts w:ascii="Arial" w:hAnsi="Arial"/>
          <w:b/>
        </w:rPr>
      </w:pPr>
    </w:p>
    <w:p w14:paraId="606A637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5AB10B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C77A6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548B7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1A1C2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297D4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ACA0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A2E4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71B08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0328B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B763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6009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E5DE4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1E6A0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3D7B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A481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0035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637D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F289D1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445345B" w14:textId="77777777" w:rsidTr="00503750">
        <w:trPr>
          <w:trHeight w:val="677"/>
        </w:trPr>
        <w:tc>
          <w:tcPr>
            <w:tcW w:w="3358" w:type="dxa"/>
          </w:tcPr>
          <w:p w14:paraId="641ED2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D84D2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B7DCD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21E87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F675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30F4547" w14:textId="5CE5C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E16D10" w14:textId="35656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E3615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DFEC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E729217" w14:textId="2681C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5B6FF8" w14:textId="3672A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36018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1A6E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1148012" w14:textId="4A81D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82063C" w14:textId="46D1E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0538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E4F7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5E490DD" w14:textId="3687A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9674A1" w14:textId="79DCE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C50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5760EC" w14:textId="5E16B2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2E2690" w14:textId="0D2AD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8A1A36" w14:textId="4B9B5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0FE47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8463207" w14:textId="47F9366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F9F483" w14:textId="2A557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260162" w14:textId="409A5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BD921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B9A277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CBA7C0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E7DE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15108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30CEED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935D5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436F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598D5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2343B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E5EA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B69ED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19043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6880F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F9A4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827EA0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493B1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A6C146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F198D2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F579E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F70B0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13090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FA84E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4834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715184F" w14:textId="61D29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5257AF" w14:textId="28CBC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5746D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9C971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02098AD" w14:textId="0655A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8DE356" w14:textId="076CC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AC99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A447A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02E5B07" w14:textId="7EA24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66FAB4" w14:textId="630CD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4C1F6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79EF0F" w14:textId="7E7EA5D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D4D4EB" w14:textId="6A5E7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F8E3E9" w14:textId="336CC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64478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5CE637" w14:textId="519B5BA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F8B03D" w14:textId="51F99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8DC8FC" w14:textId="54BF2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1A14E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A01D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5C7036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09604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6342F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0479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39CE9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DA02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C96F7D3" w14:textId="2D150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AE27CE" w14:textId="5A145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C5633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B879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627CD6E" w14:textId="41938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00CD00" w14:textId="5C4C4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B9AF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7D57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790E8BD" w14:textId="48927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3D6E35" w14:textId="22CAA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40DB5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7CC68E" w14:textId="787FE1A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BDA3111" w14:textId="2FBE0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994033" w14:textId="2FDA0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F3892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92C5BC6" w14:textId="025AF71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5C97E70" w14:textId="1E990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0481C7" w14:textId="6FF71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E0AF0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A752B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1C58AFE" w14:textId="77777777" w:rsidTr="00503750">
        <w:tc>
          <w:tcPr>
            <w:tcW w:w="3686" w:type="dxa"/>
            <w:vAlign w:val="center"/>
          </w:tcPr>
          <w:p w14:paraId="2E1D39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220DC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1ADC0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E0BA90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7228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07C05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F7D0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8104F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06115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75C4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ED02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33ED4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A7C3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09D4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D32D5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4454D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D23903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86087B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78C8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B2A56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F40F34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E7F8A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DF037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37CA1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697C9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C1A4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4DBA37C" w14:textId="245C3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1BBE89" w14:textId="31D06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7D38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1DD79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87CE3BE" w14:textId="23304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39DA6B" w14:textId="27A9A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E4353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6E89E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50DF198" w14:textId="6903E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FA5D90" w14:textId="0FA37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E026F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2D9E834" w14:textId="6BEBC94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CADE457" w14:textId="10B2C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1DA218" w14:textId="26E25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3A053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742DC8A" w14:textId="06822CA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13970B" w14:textId="12279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962C9C" w14:textId="7E7C8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E6A6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88E4A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EB97EB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E12B9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3FF40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98067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2A2AF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573C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0AB9C93" w14:textId="520B3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2D25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38B9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943D41D" w14:textId="3B44A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334E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0ACF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6C2E0B6" w14:textId="73248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DBAC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4921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49DD405" w14:textId="0B43D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D447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724E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72FDA3E" w14:textId="1A3FF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9DCC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D4588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855C61A" w14:textId="1F2072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9AB062F" w14:textId="77777777" w:rsidR="00944C3D" w:rsidRDefault="00944C3D" w:rsidP="00944C3D">
      <w:pPr>
        <w:rPr>
          <w:sz w:val="22"/>
          <w:szCs w:val="22"/>
        </w:rPr>
      </w:pPr>
    </w:p>
    <w:p w14:paraId="311940FF" w14:textId="77777777" w:rsidR="00944C3D" w:rsidRDefault="00944C3D" w:rsidP="00944C3D">
      <w:pPr>
        <w:rPr>
          <w:sz w:val="22"/>
          <w:szCs w:val="22"/>
        </w:rPr>
      </w:pPr>
    </w:p>
    <w:p w14:paraId="30DF3D4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F3F4B1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A30EAA7" w14:textId="461935D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A6EA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199B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0228F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3386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B282C6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5C8E4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6EFE4D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C2BE62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2C1F5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3CFA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151EE95" w14:textId="6B347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3AC1DD" w14:textId="20D07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90283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3BA2C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854E401" w14:textId="45AB5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BBAAB2" w14:textId="74048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20CEF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6366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257704A" w14:textId="64AED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7B66BA" w14:textId="1CA0F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7E3B0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B142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85DC284" w14:textId="62992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FC1353" w14:textId="153D2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013B8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9AB80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371F7A7" w14:textId="43865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369BBB" w14:textId="29F57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AC2D3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54DD9E" w14:textId="3184EB5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CC6C5BE" w14:textId="65BD7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9D17EF" w14:textId="52736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54D78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94FD838" w14:textId="239B8B8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726C77E" w14:textId="65F94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BFFCDF" w14:textId="51146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DCE1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BE4A6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0E632A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13861C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B0BD06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F46F9B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B52B99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31F6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9C4B1B0" w14:textId="32392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E1825B" w14:textId="1CD1B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5D478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A6E2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04ED9AD" w14:textId="19630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018523" w14:textId="53A91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91AC1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8E38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52C7902" w14:textId="57131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2AFF52" w14:textId="7AEF4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786E8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844D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BAEF0FE" w14:textId="43B91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5FFCF8" w14:textId="19259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D6A3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348F2C" w14:textId="27ED496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065874A" w14:textId="6504F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0408EA" w14:textId="10EFA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4C188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3F72C3" w14:textId="3CB3BC7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2252DE" w14:textId="65882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D1F90D" w14:textId="4B908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A9BF0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C54C9DB" w14:textId="394DF10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BD0AADA" w14:textId="7D592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37544D" w14:textId="01A87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92C87" w:rsidRPr="001D4A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132E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EF1AA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CDED45C" w14:textId="377A1BB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B8596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F623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3BB57AF" w14:textId="6286108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51FAB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F1900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02E2305" w14:textId="4C34C4B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5025A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587D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D8825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C0D69A6" w14:textId="77777777" w:rsidR="00944C3D" w:rsidRPr="003607F0" w:rsidRDefault="00944C3D" w:rsidP="00944C3D"/>
    <w:p w14:paraId="199ACC9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03125" w14:textId="77777777" w:rsidR="00492C87" w:rsidRDefault="00492C87">
      <w:r>
        <w:separator/>
      </w:r>
    </w:p>
  </w:endnote>
  <w:endnote w:type="continuationSeparator" w:id="0">
    <w:p w14:paraId="452BE202" w14:textId="77777777" w:rsidR="00492C87" w:rsidRDefault="0049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0A7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E24EB3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72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64231E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256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5F4681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7C90" w14:textId="77777777" w:rsidR="00492C87" w:rsidRDefault="00492C87">
      <w:r>
        <w:separator/>
      </w:r>
    </w:p>
  </w:footnote>
  <w:footnote w:type="continuationSeparator" w:id="0">
    <w:p w14:paraId="6C68808D" w14:textId="77777777" w:rsidR="00492C87" w:rsidRDefault="00492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302967">
    <w:abstractNumId w:val="13"/>
  </w:num>
  <w:num w:numId="2" w16cid:durableId="405615402">
    <w:abstractNumId w:val="17"/>
  </w:num>
  <w:num w:numId="3" w16cid:durableId="967589997">
    <w:abstractNumId w:val="8"/>
  </w:num>
  <w:num w:numId="4" w16cid:durableId="1901165448">
    <w:abstractNumId w:val="7"/>
  </w:num>
  <w:num w:numId="5" w16cid:durableId="177092397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459787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0612667">
    <w:abstractNumId w:val="20"/>
  </w:num>
  <w:num w:numId="8" w16cid:durableId="809592639">
    <w:abstractNumId w:val="10"/>
  </w:num>
  <w:num w:numId="9" w16cid:durableId="498691580">
    <w:abstractNumId w:val="0"/>
  </w:num>
  <w:num w:numId="10" w16cid:durableId="2040426941">
    <w:abstractNumId w:val="19"/>
  </w:num>
  <w:num w:numId="11" w16cid:durableId="1340890513">
    <w:abstractNumId w:val="6"/>
  </w:num>
  <w:num w:numId="12" w16cid:durableId="1183395601">
    <w:abstractNumId w:val="9"/>
  </w:num>
  <w:num w:numId="13" w16cid:durableId="1385523466">
    <w:abstractNumId w:val="12"/>
  </w:num>
  <w:num w:numId="14" w16cid:durableId="289701819">
    <w:abstractNumId w:val="15"/>
  </w:num>
  <w:num w:numId="15" w16cid:durableId="6446687">
    <w:abstractNumId w:val="14"/>
  </w:num>
  <w:num w:numId="16" w16cid:durableId="437069243">
    <w:abstractNumId w:val="2"/>
  </w:num>
  <w:num w:numId="17" w16cid:durableId="1537233180">
    <w:abstractNumId w:val="4"/>
  </w:num>
  <w:num w:numId="18" w16cid:durableId="1848862965">
    <w:abstractNumId w:val="11"/>
  </w:num>
  <w:num w:numId="19" w16cid:durableId="947007683">
    <w:abstractNumId w:val="5"/>
  </w:num>
  <w:num w:numId="20" w16cid:durableId="1319460188">
    <w:abstractNumId w:val="18"/>
  </w:num>
  <w:num w:numId="21" w16cid:durableId="789711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0800"/>
    <w:docVar w:name="arg2" w:val="Driver=asa17;DBF=D:\anasoft\data\tebys.db;DBN=tebys;ENG=SQL17;commlinks=TCPIP{ip=192.168.1.241};uid=kostelna;con=finus(10.15);pwd=Marec2023"/>
    <w:docVar w:name="arg3" w:val="1836440"/>
    <w:docVar w:name="arg4" w:val="C:\Users\kostelna\AppData\Local\Temp\15062281.doc"/>
    <w:docVar w:name="arg5" w:val="1"/>
  </w:docVars>
  <w:rsids>
    <w:rsidRoot w:val="00492C8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2C87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2921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AF56ED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69150"/>
  <w15:docId w15:val="{5FAD0F16-2299-4E41-B754-2EFCB716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23</TotalTime>
  <Pages>16</Pages>
  <Words>5335</Words>
  <Characters>30414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2</cp:revision>
  <cp:lastPrinted>2009-07-30T10:15:00Z</cp:lastPrinted>
  <dcterms:created xsi:type="dcterms:W3CDTF">2025-03-25T10:37:00Z</dcterms:created>
  <dcterms:modified xsi:type="dcterms:W3CDTF">2025-03-25T10:37:00Z</dcterms:modified>
</cp:coreProperties>
</file>