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18C04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3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3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9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2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C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C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3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8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3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C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3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6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7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5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4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2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3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9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C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4B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5F291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2A5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8A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AB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30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C4C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EA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186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B8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8C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05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37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5F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335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9A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FE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DC4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E6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83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34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50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B45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6C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71E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9D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FD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B9E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12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1A3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FF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52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57B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FE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F6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1A5B4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8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77C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7E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09A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1C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68B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0B6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CE9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39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E3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2F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8E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CF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76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A9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33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7B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25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C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F9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1A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85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5B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C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54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BE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2FC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05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850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69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FA2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B1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9A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1264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89F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FD2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B6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7E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8B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F1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5D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561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5A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F7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F6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EE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396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0C1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B1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DD8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46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00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8C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E7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66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89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14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3F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75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C0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AF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05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06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4B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FC0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67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FC2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9D57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7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E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8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4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E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AB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0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8B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4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9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8C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F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78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1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CF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A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B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9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2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4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A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0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3F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9A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42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6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E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5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4C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4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A7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6E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C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CE644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6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6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8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D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9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8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E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0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B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B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B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D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7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3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9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5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E0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A8A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8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9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4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8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C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B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1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25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97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22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FA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DF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68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F9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12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01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83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BD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CC768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F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4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9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6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9750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B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3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0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9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9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4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9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7E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8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8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C30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7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1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6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D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B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F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0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7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1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1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0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A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F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D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6577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6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9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9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1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C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5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B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C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6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C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8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152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0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6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1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8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E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9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5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D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A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3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6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F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2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9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9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D531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5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8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3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2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D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6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1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89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AD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7C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7475E" w14:textId="3CA9861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A6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71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55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91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06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4FD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6C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E1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6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B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F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1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7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7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7914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7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3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2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0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1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9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AF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49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CF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BB53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A276A73" wp14:editId="252B832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B590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276A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4FB590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D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3C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3C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2F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3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2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5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1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B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8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C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D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7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FD6C5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21B6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C4229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FF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1539D61" wp14:editId="4FC951C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A9FC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39D6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DAA9FC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531A54" wp14:editId="0425FCF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4322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31A54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A64322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6600F8" wp14:editId="24400C4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F494B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600F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EF494B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822CB24" wp14:editId="79D8006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1C685" w14:textId="552309D7" w:rsidR="000B647F" w:rsidRDefault="000B647F" w:rsidP="00944C3D">
                                  <w:fldSimple w:instr=" MERGEFIELD  aDMOD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2CB2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D31C685" w14:textId="552309D7" w:rsidR="000B647F" w:rsidRDefault="000B647F" w:rsidP="00944C3D">
                            <w:fldSimple w:instr=" MERGEFIELD  aDMOD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E93CDC6" wp14:editId="374A0FD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7EE25" w14:textId="1DAEF1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36AFE" w:rsidRPr="00BB46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3CDC6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627EE25" w14:textId="1DAEF1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36AFE" w:rsidRPr="00BB46D9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F4EFFD4" wp14:editId="04B9357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3A84C" w14:textId="2FE1C22E" w:rsidR="000B647F" w:rsidRDefault="000B647F" w:rsidP="00944C3D">
                                  <w:fldSimple w:instr=" MERGEFIELD  aDRDO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EFFD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0D3A84C" w14:textId="2FE1C22E" w:rsidR="000B647F" w:rsidRDefault="000B647F" w:rsidP="00944C3D">
                            <w:fldSimple w:instr=" MERGEFIELD  aDRDO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045F592" wp14:editId="26EAB0D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46A25" w14:textId="153CFD07" w:rsidR="000B647F" w:rsidRDefault="000B647F" w:rsidP="00944C3D">
                                  <w:fldSimple w:instr=" MERGEFIELD  aDMDO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5F59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EF46A25" w14:textId="153CFD07" w:rsidR="000B647F" w:rsidRDefault="000B647F" w:rsidP="00944C3D">
                            <w:fldSimple w:instr=" MERGEFIELD  aDMDO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21C14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C01C8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B6522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48FEB6D" wp14:editId="70475F9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29EA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FEB6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2A29EA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D2BA12F" wp14:editId="0DD38D3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C9CA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BA12F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2FC9CA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DD9502" wp14:editId="5AAA244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9B9F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D950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129B9F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C3E7442" wp14:editId="12FEF83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1C2F60" w14:textId="54108B7B" w:rsidR="000B647F" w:rsidRDefault="000B647F" w:rsidP="00944C3D">
                                  <w:fldSimple w:instr=" MERGEFIELD  aDRDOo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E744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81C2F60" w14:textId="54108B7B" w:rsidR="000B647F" w:rsidRDefault="000B647F" w:rsidP="00944C3D">
                            <w:fldSimple w:instr=" MERGEFIELD  aDRDOo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A8559EE" wp14:editId="48D7D44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901B4" w14:textId="43911C97" w:rsidR="000B647F" w:rsidRDefault="000B647F" w:rsidP="00944C3D">
                                  <w:fldSimple w:instr=" MERGEFIELD  aDMDO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559E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B5901B4" w14:textId="43911C97" w:rsidR="000B647F" w:rsidRDefault="000B647F" w:rsidP="00944C3D">
                            <w:fldSimple w:instr=" MERGEFIELD  aDMDO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AF79950" wp14:editId="27C14CA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2680A" w14:textId="2FD61605" w:rsidR="000B647F" w:rsidRDefault="000B647F" w:rsidP="00944C3D">
                                  <w:fldSimple w:instr=" MERGEFIELD  aDRODo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7995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3C2680A" w14:textId="2FD61605" w:rsidR="000B647F" w:rsidRDefault="000B647F" w:rsidP="00944C3D">
                            <w:fldSimple w:instr=" MERGEFIELD  aDRODo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DA6A485" wp14:editId="3D0253D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9BBB2" w14:textId="1C20DD8D" w:rsidR="000B647F" w:rsidRDefault="000B647F" w:rsidP="00944C3D">
                                  <w:fldSimple w:instr=" MERGEFIELD  aDMOD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6A48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F39BBB2" w14:textId="1C20DD8D" w:rsidR="000B647F" w:rsidRDefault="000B647F" w:rsidP="00944C3D">
                            <w:fldSimple w:instr=" MERGEFIELD  aDMOD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E55E0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754E43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3235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E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86D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B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E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4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2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1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7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C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F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3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C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2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9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9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A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C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A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D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C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6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B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B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5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E814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D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7F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42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8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E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5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1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F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5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F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0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7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5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9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F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F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D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6A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CD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0B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3A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64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C1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2D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D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5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E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C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A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E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0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D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BFD5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4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D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B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9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A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F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B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A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5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0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F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B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8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D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2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1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E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5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C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9FF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5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2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2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C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9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1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8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F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C9C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E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2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3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8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8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5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9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A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F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9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B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D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C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5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6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A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B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6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98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B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2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D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F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2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A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EADF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C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2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C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9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4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4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8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A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C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7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5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3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1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D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A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F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1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3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AA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4C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16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0B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81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26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13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6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1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1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B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3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D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7CA7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8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5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A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6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7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3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B4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A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0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3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4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F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D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7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4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4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0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02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78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D0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F4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76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34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78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9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A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EFA6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C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A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572A90" wp14:editId="3408866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1177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72A90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D61177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F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A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B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2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50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0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1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94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1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1981E0" wp14:editId="5B98416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1A60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981E0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A11A60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0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F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8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3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6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9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6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F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8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1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5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B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4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9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2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7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A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7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4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D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0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E635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52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C195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947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11A36B" wp14:editId="6EB7370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25AF9B" w14:textId="0F09D3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36AFE" w:rsidRPr="00BB46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42018340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1A36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A25AF9B" w14:textId="0F09D3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36AFE" w:rsidRPr="00BB46D9">
                              <w:rPr>
                                <w:rFonts w:ascii="Arial" w:hAnsi="Arial" w:cs="Arial"/>
                                <w:noProof/>
                              </w:rPr>
                              <w:t>42018340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6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4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C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B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E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8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C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C61A60" wp14:editId="1BEE95D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CF67E" w14:textId="1BCE6A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36AFE" w:rsidRPr="00BB46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2022303844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61A6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C3CF67E" w14:textId="1BCE6A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36AFE" w:rsidRPr="00BB46D9">
                              <w:rPr>
                                <w:rFonts w:ascii="Arial" w:hAnsi="Arial" w:cs="Arial"/>
                                <w:noProof/>
                              </w:rPr>
                              <w:t>2022303844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6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0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F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5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A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B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C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5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4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3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E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F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3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E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9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FDB4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8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D2C89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92D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F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0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6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F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6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3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A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6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C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8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6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5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B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D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7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783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E9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1BE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2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F71F17" wp14:editId="657081D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2C2C6" w14:textId="278A66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36AFE" w:rsidRPr="00BB46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Šafárikova 2732/9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71F17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6A2C2C6" w14:textId="278A66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36AFE" w:rsidRPr="00BB46D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Šafárikova 2732/9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6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B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0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8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0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D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1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5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7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3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B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E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5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D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A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0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0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9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8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2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9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1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3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6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E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C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D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5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4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9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7BE4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1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CDA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38FC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942C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5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A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C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B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BE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9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4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7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C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C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2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B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C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E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2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C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F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0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4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F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7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E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70E5A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03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3299DC" wp14:editId="3845449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C66FD" w14:textId="334630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36AFE" w:rsidRPr="00BB46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299D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27C66FD" w14:textId="334630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36AFE" w:rsidRPr="00BB46D9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30A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4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8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B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7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4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6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F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16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E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9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D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4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7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C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2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65537C" wp14:editId="4E4094D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CBC4A" w14:textId="57E4562A" w:rsidR="000B647F" w:rsidRDefault="000B647F" w:rsidP="00944C3D">
                                  <w:fldSimple w:instr=" MERGEFIELD  aSUB_ULICA_CISLO  \* MERGEFORMAT ">
                                    <w:r w:rsidR="00B36AFE" w:rsidRPr="00B36AF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2732/9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5537C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5ACBC4A" w14:textId="57E4562A" w:rsidR="000B647F" w:rsidRDefault="000B647F" w:rsidP="00944C3D">
                            <w:fldSimple w:instr=" MERGEFIELD  aSUB_ULICA_CISLO  \* MERGEFORMAT ">
                              <w:r w:rsidR="00B36AFE" w:rsidRPr="00B36AFE">
                                <w:rPr>
                                  <w:rFonts w:ascii="Arial" w:hAnsi="Arial" w:cs="Arial"/>
                                  <w:noProof/>
                                </w:rPr>
                                <w:t>2732/9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9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7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7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7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9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C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238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FD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448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4A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4492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1C329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9AB8F3" wp14:editId="30B608A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054ED" w14:textId="426A2E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36AFE" w:rsidRPr="00BB46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AB8F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5A054ED" w14:textId="426A2E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36AFE" w:rsidRPr="00BB46D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2761E32" wp14:editId="18713AD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1BAA0" w14:textId="388B7C8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36AFE" w:rsidRPr="00BB46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61E3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9E1BAA0" w14:textId="388B7C8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36AFE" w:rsidRPr="00BB46D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0934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239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C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F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2F45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5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610F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AEBC377" wp14:editId="51B6994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63528F" w14:textId="26DE56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BC37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C63528F" w14:textId="26DE56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1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69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95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B7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AA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48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D7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40E19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BEB7F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22111A" wp14:editId="66F6FF0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CBE5E" w14:textId="3AA760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2111A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92CBE5E" w14:textId="3AA760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75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C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C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4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4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4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3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D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7C4A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9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D3A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29BA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3E0D0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A21DDD" wp14:editId="62605FD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E2D77" w14:textId="09007D4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21DDD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D9E2D77" w14:textId="09007D4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AD37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2947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A24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8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0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B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E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F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5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2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F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C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D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B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1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A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2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9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B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5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2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0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9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B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2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A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E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D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06B4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27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4B1F32" w14:textId="6CA4358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36AFE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F87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2F1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9CB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2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4ADC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540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33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B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4A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42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178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F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4C86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AE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DC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42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52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D8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51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1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E6E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C0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08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ED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1E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F0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090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E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18FA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E1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9C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3C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C1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D8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FCF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2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EB52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0F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47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01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6B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83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E21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C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374F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7D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D2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95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40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BB8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5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A9FB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02B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B9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07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7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71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6B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5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0ECD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0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6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B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1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64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5FED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22B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7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4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E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2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C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E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C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A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8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5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6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A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3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B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9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9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7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4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701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5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B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8F2EE6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AB0D49C" w14:textId="77777777" w:rsidR="00944C3D" w:rsidRDefault="00944C3D" w:rsidP="00944C3D">
      <w:pPr>
        <w:rPr>
          <w:rFonts w:ascii="Arial" w:hAnsi="Arial"/>
        </w:rPr>
      </w:pPr>
    </w:p>
    <w:p w14:paraId="4CD953C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8705488" w14:textId="72F2D54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C8881EB" w14:textId="77777777" w:rsidR="00B36AFE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867D1AE" w14:textId="6555D5FF" w:rsidR="00944C3D" w:rsidRPr="0042605A" w:rsidRDefault="00B36AF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p02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1E3C5BE" w14:textId="784A3F9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A25F97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DF41B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CA01A1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8E8BF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F651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905F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48E325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514B40C" w14:textId="5994A49A" w:rsidR="00944C3D" w:rsidRPr="008D0433" w:rsidRDefault="00B36AF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Roman Doval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4C2133" w14:textId="44084ECB" w:rsidR="00944C3D" w:rsidRPr="008D0433" w:rsidRDefault="00B36AF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A29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F0A66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E2E74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456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8B16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708F5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A2BF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336A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995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37FAA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79706A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7E5DFA6" w14:textId="5375845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8C1AD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2F00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B41C08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84FB5A" w14:textId="5E625EA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CAB778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1522A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AEEA18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ADE30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90929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F7F8A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34C309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FB7D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AA5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16F3B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83D18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CF0FC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1A61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3138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42B69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0B2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79B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886B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4A3CC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1642A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D0B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47B25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0A16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0E0A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B7020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0D5EC0F" w14:textId="7ED6528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9CDDE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E3996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805A4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6155F6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CF95F3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5C76DD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ECCCFC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24BF1D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55E79B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68A8C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C4441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18779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F91326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46FD6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1751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453D7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FB74C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047E6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170D5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0AC0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D9442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BB0F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5F65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3CF18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1902F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943D7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06AF6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B8322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0CCE2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F1573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4FC4A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DC293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CA433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246C8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091FC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B906B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E7625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59867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2D60A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86113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F2C7A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86960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DA461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63E598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0FD4F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E5C20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DDDC76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951C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0C936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22B46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13EB6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E43283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38D7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9ECC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189F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B25A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6BE49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6A97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31BC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09AD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A53C2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0F1D1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2D1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578E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B0B9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7E1D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F6214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4DBD8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01AB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236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29FD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09111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7678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8BB80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361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313F0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E21A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23054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48E0FEB" w14:textId="7F2A17A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9057AC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43AD9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671B0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385871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49CF84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4EE14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A03E1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A79938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FA72976" w14:textId="77777777" w:rsidTr="00503750">
        <w:tc>
          <w:tcPr>
            <w:tcW w:w="2302" w:type="dxa"/>
            <w:vAlign w:val="center"/>
          </w:tcPr>
          <w:p w14:paraId="251D5F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2F34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B32D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89875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BD00C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77B95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B21B4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71084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87204BD" w14:textId="77777777" w:rsidTr="00503750">
        <w:tc>
          <w:tcPr>
            <w:tcW w:w="15593" w:type="dxa"/>
            <w:gridSpan w:val="8"/>
            <w:vAlign w:val="center"/>
          </w:tcPr>
          <w:p w14:paraId="5AEE7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1E1415" w14:textId="77777777" w:rsidTr="00503750">
        <w:tc>
          <w:tcPr>
            <w:tcW w:w="2302" w:type="dxa"/>
            <w:vAlign w:val="center"/>
          </w:tcPr>
          <w:p w14:paraId="192C8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BD7910E" w14:textId="40ED1E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E4B6B3" w14:textId="2522AC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1F175" w14:textId="566B07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8D5DE" w14:textId="49C3A0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1809D" w14:textId="406B16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FCE24" w14:textId="6627C1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42361" w14:textId="5B379A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90A6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F54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A2B352" w14:textId="5A1579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C64DC5" w14:textId="0FE018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25782" w14:textId="3C3048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03E102" w14:textId="12DF6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DBC7D7" w14:textId="2FEDF8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8E7333" w14:textId="61E2EA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63B2C" w14:textId="491E32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335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912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D32A9A" w14:textId="36A853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162C0A" w14:textId="37050E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A44A27" w14:textId="5AAD23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DC827" w14:textId="435B4B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48877" w14:textId="161557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4004A" w14:textId="72C43E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EC0686" w14:textId="019112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9B3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DE8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A1682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C897F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DA0A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C81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5196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17EB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BBD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4B8055" w14:textId="77777777" w:rsidTr="00503750">
        <w:tc>
          <w:tcPr>
            <w:tcW w:w="2302" w:type="dxa"/>
            <w:vAlign w:val="center"/>
          </w:tcPr>
          <w:p w14:paraId="3E2E2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C972CC2" w14:textId="6FF842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9CC57A" w14:textId="272D7D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0993B" w14:textId="1A765A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36A50" w14:textId="7F314C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E25EE5" w14:textId="011180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F5D3F" w14:textId="5E6384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88FC7F" w14:textId="1F4D7D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0B68B" w14:textId="77777777" w:rsidTr="00503750">
        <w:tc>
          <w:tcPr>
            <w:tcW w:w="15593" w:type="dxa"/>
            <w:gridSpan w:val="8"/>
            <w:vAlign w:val="center"/>
          </w:tcPr>
          <w:p w14:paraId="12873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E74D44E" w14:textId="77777777" w:rsidTr="00503750">
        <w:tc>
          <w:tcPr>
            <w:tcW w:w="2302" w:type="dxa"/>
            <w:vAlign w:val="center"/>
          </w:tcPr>
          <w:p w14:paraId="1E77DE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92F222" w14:textId="2A883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5FEC60" w14:textId="4ABC56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BF99E" w14:textId="110F3E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3D49A" w14:textId="3DED78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1FE6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D0D1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061589" w14:textId="492962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59D0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017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B0924ED" w14:textId="1F3D3F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DA8B57" w14:textId="001283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204A05" w14:textId="7DEE8A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C46B3F" w14:textId="24D75E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532A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801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CE497A" w14:textId="4BFCFA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BFB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C69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F0339E7" w14:textId="019D14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D11BE5" w14:textId="00B1E1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281D3F" w14:textId="72FCB1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6D9DF" w14:textId="248429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110D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4506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285EDC" w14:textId="346B86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58FA2" w14:textId="77777777" w:rsidTr="00503750">
        <w:tc>
          <w:tcPr>
            <w:tcW w:w="2302" w:type="dxa"/>
            <w:vAlign w:val="center"/>
          </w:tcPr>
          <w:p w14:paraId="278809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F42E4A" w14:textId="089368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A09EA1" w14:textId="6A8C5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266D9" w14:textId="3A9B9A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05CEF" w14:textId="312A6F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A2F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55FE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1FF061" w14:textId="6802D4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DFC49B" w14:textId="77777777" w:rsidTr="00503750">
        <w:tc>
          <w:tcPr>
            <w:tcW w:w="15593" w:type="dxa"/>
            <w:gridSpan w:val="8"/>
            <w:vAlign w:val="center"/>
          </w:tcPr>
          <w:p w14:paraId="0F73F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DE4EA6" w14:textId="77777777" w:rsidTr="00503750">
        <w:tc>
          <w:tcPr>
            <w:tcW w:w="2302" w:type="dxa"/>
            <w:vAlign w:val="center"/>
          </w:tcPr>
          <w:p w14:paraId="76865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F7BB34" w14:textId="0A11E2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D588A4" w14:textId="65A8F4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E7D1BF" w14:textId="0092EB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6661E1" w14:textId="547DB9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C5D83E" w14:textId="01C178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5A4C1" w14:textId="6FB58E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E5EF9" w14:textId="6ECC6F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9175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A7C08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3509AF4" w14:textId="48B677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5548A1" w14:textId="41A90C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FEEA1" w14:textId="33FDAB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25B6D" w14:textId="2998D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A1C45" w14:textId="694A42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9B5B56" w14:textId="2E9F9C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0BA4AC" w14:textId="21DC48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56D6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C0B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35AD55B" w14:textId="0B3B45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B7DAE7" w14:textId="58DA88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559766" w14:textId="01C71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9E08D5" w14:textId="6590A1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5B8FB" w14:textId="62C998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65AB6" w14:textId="4BE804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2D6C0" w14:textId="3F493C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FF035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952C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6AB8A1C" w14:textId="23843E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DDF61C" w14:textId="70D8F3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379B3D" w14:textId="17B0EA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B51CC" w14:textId="1AE4A0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8DC265" w14:textId="46FBF8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77AE1" w14:textId="02D015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E1C994" w14:textId="096C3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157E4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E2F06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E87E1B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C9B2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6D6AB5D" w14:textId="703696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78DCC9" w14:textId="3F2211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AE83A" w14:textId="3E9368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BF7C5" w14:textId="310FCA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D46C3" w14:textId="086EC1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08CF7" w14:textId="262DE5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CCFAD" w14:textId="2F6416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8417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DEAC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3A2B32" w14:textId="5B2581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981AF8" w14:textId="5E2642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F74F6" w14:textId="79B463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6C52D" w14:textId="36A5F4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737F3" w14:textId="1E4DB2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FA2EA2" w14:textId="79B111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BD006" w14:textId="41E6BD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84FA94" w14:textId="77777777" w:rsidR="00944C3D" w:rsidRDefault="00944C3D" w:rsidP="00944C3D">
      <w:pPr>
        <w:rPr>
          <w:rFonts w:ascii="Arial" w:hAnsi="Arial"/>
          <w:b/>
        </w:rPr>
      </w:pPr>
    </w:p>
    <w:p w14:paraId="188DD30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0039FC3" w14:textId="77777777" w:rsidTr="00503750">
        <w:tc>
          <w:tcPr>
            <w:tcW w:w="1944" w:type="dxa"/>
            <w:vAlign w:val="center"/>
          </w:tcPr>
          <w:p w14:paraId="13E4EC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04C70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F7901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0464A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AF3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4E02A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6D679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CF74F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6BFBE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5001A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00C1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A7E07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847E687" w14:textId="77777777" w:rsidTr="00503750">
        <w:tc>
          <w:tcPr>
            <w:tcW w:w="15685" w:type="dxa"/>
            <w:gridSpan w:val="12"/>
            <w:vAlign w:val="center"/>
          </w:tcPr>
          <w:p w14:paraId="6614D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F0A309F" w14:textId="77777777" w:rsidTr="00503750">
        <w:tc>
          <w:tcPr>
            <w:tcW w:w="1944" w:type="dxa"/>
            <w:vAlign w:val="center"/>
          </w:tcPr>
          <w:p w14:paraId="0963B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171C6FC" w14:textId="10272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EB8EE9" w14:textId="78763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D6408F" w14:textId="39D80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778577" w14:textId="5C0FC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480610" w14:textId="2D7B1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1D79DE" w14:textId="79C5A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D8FC42" w14:textId="1C487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525C2B" w14:textId="7EFEF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A6E8EA" w14:textId="27A96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422642" w14:textId="77F41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C2963A" w14:textId="00FE8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2BE31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4F81F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E7CADE" w14:textId="1E1F9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5E7B9E" w14:textId="4EE08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B9357D" w14:textId="28D04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45D520" w14:textId="5500A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0E08DE" w14:textId="07C1C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76D0C3" w14:textId="637FF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33B7CF" w14:textId="71BD1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1F5A7D" w14:textId="0A037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DF4288" w14:textId="1BC32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081C12" w14:textId="7678E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29AF04" w14:textId="2B73B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00C3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B33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3B97427" w14:textId="171FE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A9B3D6" w14:textId="6A3E7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651760" w14:textId="7C79A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3E7073" w14:textId="36DB9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6CDCEC" w14:textId="2609A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6407DA" w14:textId="0CF12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8DFFEE" w14:textId="1A43D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9FF6BE" w14:textId="35A32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C9DA73" w14:textId="60667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CE3854" w14:textId="719F0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53E474" w14:textId="5DC0C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2FEB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E922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821B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D2F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B82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BBE6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3665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7210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884F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082F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BDB2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066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50E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7C083E" w14:textId="77777777" w:rsidTr="00503750">
        <w:tc>
          <w:tcPr>
            <w:tcW w:w="1944" w:type="dxa"/>
            <w:vAlign w:val="center"/>
          </w:tcPr>
          <w:p w14:paraId="2AF394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8CCFD8" w14:textId="05902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0E800F" w14:textId="074B7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53C38D" w14:textId="0A5B2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81B4B0" w14:textId="5BC9C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FDB42E" w14:textId="42662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F6264B" w14:textId="23EF8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28066F" w14:textId="2047F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B751E" w14:textId="471BD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18BA7E" w14:textId="2500E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B75DA2" w14:textId="57416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8FBE16" w14:textId="72AF9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3BE0D" w14:textId="77777777" w:rsidTr="00503750">
        <w:tc>
          <w:tcPr>
            <w:tcW w:w="15685" w:type="dxa"/>
            <w:gridSpan w:val="12"/>
            <w:vAlign w:val="center"/>
          </w:tcPr>
          <w:p w14:paraId="0D54F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FDEA822" w14:textId="77777777" w:rsidTr="00503750">
        <w:tc>
          <w:tcPr>
            <w:tcW w:w="1944" w:type="dxa"/>
            <w:vAlign w:val="center"/>
          </w:tcPr>
          <w:p w14:paraId="14CEAE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072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88D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B8D6AD" w14:textId="56E9A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10A667" w14:textId="49DBA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CCAB69" w14:textId="014FF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D8CDDD" w14:textId="3B474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5E4E48" w14:textId="67BEE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EE066F" w14:textId="45FE4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79A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E28C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CB573D" w14:textId="12E05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FF5C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BE50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1F3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458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88283B" w14:textId="34A54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7C652E" w14:textId="0B31C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427865" w14:textId="00530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1176A3" w14:textId="22229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010AAF" w14:textId="0F487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038947" w14:textId="6DBD4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B66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C19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C6EF1C" w14:textId="5F67A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491A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F1537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BFD1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002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278392" w14:textId="5CA84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EF589F" w14:textId="1E198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27AAD8" w14:textId="6D1CE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D20D90" w14:textId="7446B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5F3923" w14:textId="41291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1FB5CE" w14:textId="57466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8E5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4FA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EDDF1A" w14:textId="197F6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DF345" w14:textId="77777777" w:rsidTr="00503750">
        <w:tc>
          <w:tcPr>
            <w:tcW w:w="1944" w:type="dxa"/>
            <w:vAlign w:val="center"/>
          </w:tcPr>
          <w:p w14:paraId="2FA4B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058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91B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D04CD2" w14:textId="71CB2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1FD04E" w14:textId="34350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872D22" w14:textId="1A7F0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DB4CC4" w14:textId="6E326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1CC5C2" w14:textId="20588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DB730E" w14:textId="2B95A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D98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6F1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D4A0A67" w14:textId="6C97B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E4011" w14:textId="77777777" w:rsidTr="00503750">
        <w:tc>
          <w:tcPr>
            <w:tcW w:w="15685" w:type="dxa"/>
            <w:gridSpan w:val="12"/>
            <w:vAlign w:val="center"/>
          </w:tcPr>
          <w:p w14:paraId="06EAA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2E82D8" w14:textId="77777777" w:rsidTr="00503750">
        <w:tc>
          <w:tcPr>
            <w:tcW w:w="1944" w:type="dxa"/>
            <w:vAlign w:val="center"/>
          </w:tcPr>
          <w:p w14:paraId="04BCC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895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998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DBC996" w14:textId="4E182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D16180" w14:textId="10590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963574" w14:textId="5AD90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8D87B2" w14:textId="0ABC9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9B885D" w14:textId="13734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CB2350" w14:textId="1BAA4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16917F" w14:textId="323EB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D8A262" w14:textId="0E555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DA5D00" w14:textId="4CC19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988C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75E7B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EA18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F16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19CFEF" w14:textId="564E3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4AF006" w14:textId="146EB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E6D4BE" w14:textId="2A6A5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7C7091" w14:textId="3CD63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F72199" w14:textId="15D95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D0C9E5" w14:textId="0C679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DE0B77" w14:textId="38217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6AB3B1" w14:textId="58005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7C5082" w14:textId="0C136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4628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2723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D4C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5E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1AF397" w14:textId="0C687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FFAC1F" w14:textId="13C71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7AC094" w14:textId="62058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3AEB1F" w14:textId="103C2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5AE54B" w14:textId="023FD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1B50B4" w14:textId="1F30B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F3D6F1" w14:textId="4E8BD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89B551" w14:textId="16E21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FDAF22" w14:textId="7E97E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9E04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BB39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9BC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A00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8BFE99" w14:textId="20256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B3119E" w14:textId="3A2A2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B7B2AB" w14:textId="7AEC2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4DFC8C" w14:textId="29E82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DE6A11" w14:textId="2CEAE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97EB8A" w14:textId="0F4B9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33CD0D" w14:textId="6A773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4E1CE1" w14:textId="6805F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B69D35" w14:textId="6063C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F37F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2DEF9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1B8E0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5E31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30FC055" w14:textId="2EDD4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525178" w14:textId="5D323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0C6B92" w14:textId="37479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8786FE" w14:textId="0E74F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52BF00" w14:textId="60CE6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763F3E" w14:textId="58C6B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64D1A4" w14:textId="108E3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CB492F" w14:textId="20C90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C36A49" w14:textId="6BD1B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D16709" w14:textId="729F7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A8921" w14:textId="11EDA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D72DC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258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64795F" w14:textId="17705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91183D" w14:textId="32741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5BB71F" w14:textId="56954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8D0DBC" w14:textId="77D9D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54A73C" w14:textId="4E167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A07CA4" w14:textId="029DD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DA833B" w14:textId="73F6F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95E9A" w14:textId="3AC1A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DF1090" w14:textId="44311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8B3D41" w14:textId="38789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B9B165" w14:textId="1FD91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0527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D9A5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A0003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F41FD6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35C8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4E34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D10742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A24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7EA1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C5DF8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B45E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C904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C21F3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F1D2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7190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D46772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133B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C1EE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91340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86433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4A8F4E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3CE72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11FF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8216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25D63B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0C7D9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FC24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2292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47E41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3C685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1EEC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A29C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D898A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068F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FAC30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BCAEC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65CF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DB48D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E60B81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85B1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CFFF5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281B8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595DC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14086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3722E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BB81040" w14:textId="77777777" w:rsidTr="00503750">
        <w:trPr>
          <w:trHeight w:val="1073"/>
        </w:trPr>
        <w:tc>
          <w:tcPr>
            <w:tcW w:w="3614" w:type="dxa"/>
            <w:vMerge/>
          </w:tcPr>
          <w:p w14:paraId="4F8296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FC379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0C37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4BBA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F590E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68F65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404C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D673214" w14:textId="77777777" w:rsidTr="00503750">
        <w:trPr>
          <w:trHeight w:val="283"/>
        </w:trPr>
        <w:tc>
          <w:tcPr>
            <w:tcW w:w="3614" w:type="dxa"/>
          </w:tcPr>
          <w:p w14:paraId="1F544B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D8CF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9AE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2C14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22F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651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3578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6F98EF" w14:textId="77777777" w:rsidTr="00503750">
        <w:trPr>
          <w:trHeight w:val="283"/>
        </w:trPr>
        <w:tc>
          <w:tcPr>
            <w:tcW w:w="3614" w:type="dxa"/>
          </w:tcPr>
          <w:p w14:paraId="4AF8DD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4A75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9A9F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E1D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D604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6B2A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73A4B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E1A990" w14:textId="77777777" w:rsidTr="00503750">
        <w:trPr>
          <w:trHeight w:val="283"/>
        </w:trPr>
        <w:tc>
          <w:tcPr>
            <w:tcW w:w="3614" w:type="dxa"/>
          </w:tcPr>
          <w:p w14:paraId="6E4B0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097A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A5B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E0C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8DA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5A4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AA98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32C49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ADA9E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CB0589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A5CE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8720C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A442C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47D60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8E2B9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CE37D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E5633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BF10C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97A87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75AED7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4435D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6F093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544E0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B419EE2" w14:textId="751DE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91D1E" w14:textId="27B46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ED9A5" w14:textId="60513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D06F4C" w14:textId="586AE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AA714" w14:textId="5B92F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F87665" w14:textId="021E7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2C926" w14:textId="159A6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4B8316" w14:textId="299F3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B7BF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451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B24220" w14:textId="59C63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F829E" w14:textId="59E37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2BBB2" w14:textId="72A31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75C66" w14:textId="5755F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0B2DB" w14:textId="672C9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A7AC9" w14:textId="20376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55B58" w14:textId="1F14E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9E0F25" w14:textId="2FC5B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E69C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3C7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3CE057C" w14:textId="11AEE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B55218" w14:textId="30A58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1B39B6" w14:textId="58D0C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1D089" w14:textId="60B08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9F44F" w14:textId="618CA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8E3AB1" w14:textId="32ACD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E506B" w14:textId="775B8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101AF3" w14:textId="73A80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70B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089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F316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247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93A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5AAA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06F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01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D84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9C74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56D05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FB60C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BC671E" w14:textId="73DEB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CC5EA" w14:textId="29665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15795" w14:textId="2EB8A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19C418" w14:textId="392B7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4CC2B" w14:textId="0A704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98CB2" w14:textId="545C5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78B43" w14:textId="25DC4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667A42" w14:textId="50599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A03D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7DA8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87F8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62371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4E8E525" w14:textId="2A871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B8A38" w14:textId="5CAE5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4EA6" w14:textId="5B3D4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01B02" w14:textId="6D465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8FA5C" w14:textId="57A40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B98513" w14:textId="763FF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2E1B9" w14:textId="5B070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0A5C68" w14:textId="4F425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7E4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5C8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A00BD3D" w14:textId="447DE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89624" w14:textId="29EE4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54B9C5" w14:textId="5D232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679A79" w14:textId="03B5C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9E00FA" w14:textId="7723E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85BAD" w14:textId="73266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1C20F" w14:textId="710D8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7E747D" w14:textId="518CA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77A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1DD2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2340895" w14:textId="614BF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39F958" w14:textId="2304A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F8E2B" w14:textId="62BA3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9DE25C" w14:textId="0D9E9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01BBFD" w14:textId="5BAB0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5A737" w14:textId="60943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C9557" w14:textId="31A2F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39F276" w14:textId="4106D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C51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B4EE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633312A" w14:textId="0F2A6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F1E536" w14:textId="06D25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F31100" w14:textId="02F1F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DFF250" w14:textId="47FD3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5F9B37" w14:textId="205DA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250A3" w14:textId="53DC1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6C7E3E" w14:textId="55AB5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33E244" w14:textId="2DEC8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4614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4C8C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A940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D4078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A329FB0" w14:textId="006DA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24F955" w14:textId="54BF4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DF5EB" w14:textId="6B2CA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FE926" w14:textId="75F1C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03A29" w14:textId="64F0D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B40B31" w14:textId="15E13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E178B" w14:textId="4B7E7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79E093" w14:textId="45D47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7CC1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7135AE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C922BF9" w14:textId="4C6F5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DDF2D" w14:textId="6FF82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79485" w14:textId="58F53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E97D9F" w14:textId="0018F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5054A" w14:textId="3A548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8E17F" w14:textId="1DC57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F711F" w14:textId="479E2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837DA3" w14:textId="3E23E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DCEA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18D0F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015C7B5" w14:textId="52DE441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E9B50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5DF8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2553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FC91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7205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5415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B8A6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DE5C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8FF3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7FE3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E7A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BF71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75CB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454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347A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AF2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23DC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BDE1C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F8B36D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AC445C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6B6A60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D16AF5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80B81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63BA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05F3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4FF0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B9EF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142DD4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A521A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BCCAC5" w14:textId="55E5302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BBADB4" w14:textId="06B37E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6038677" w14:textId="1982374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4A664A" w14:textId="162D63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4A736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D30CA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D7A5E4" w14:textId="165548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30402C7" w14:textId="29C119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EB7C2A" w14:textId="2958B7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071201" w14:textId="796A78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C4985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93AE5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91B4F1" w14:textId="1EF1D3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D750FA" w14:textId="54E889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4A4EFA" w14:textId="567E71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C4A396" w14:textId="5A582F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7D4E6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1637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4AAC96" w14:textId="05EDA7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CBDF8A" w14:textId="07D1FE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4BA44C" w14:textId="4B3D11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EAD86B" w14:textId="7F5BF1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D62D3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6365F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E74DDA" w14:textId="7BA6BB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A28FA5" w14:textId="11C089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6D72B4" w14:textId="72F41A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D61AFD" w14:textId="267281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798A2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91272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85916" w14:textId="7DD520C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9E913D" w14:textId="0A23158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368889" w14:textId="16CC90B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20AC29" w14:textId="3093CB8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5B67554" w14:textId="77777777" w:rsidR="00944C3D" w:rsidRDefault="00944C3D" w:rsidP="00944C3D">
      <w:pPr>
        <w:rPr>
          <w:rFonts w:ascii="Arial" w:hAnsi="Arial"/>
          <w:b/>
        </w:rPr>
      </w:pPr>
    </w:p>
    <w:p w14:paraId="33BFEBF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B8EF74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4CC0B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2D074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2067B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DC76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5647F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C36671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6B268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56CE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D61DA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DF64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88AEF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E1DF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FABF0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2310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D638F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638D0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9ACC6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4551E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722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EDDD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D3AC2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326AAF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D79F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A7925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9212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7FE16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DF8189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C4DFE4E" w14:textId="77777777" w:rsidTr="00503750">
        <w:tc>
          <w:tcPr>
            <w:tcW w:w="2835" w:type="dxa"/>
            <w:vAlign w:val="center"/>
          </w:tcPr>
          <w:p w14:paraId="41D36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69D82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3A0E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ECE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4EC0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E123A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78625E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721ADD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2179B40" w14:textId="3D04078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BC748" w14:textId="110BFD0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8F7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100F6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2D0783" w14:textId="6F937F1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819E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068C5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E668952" w14:textId="1C2D5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AEE0E9" w14:textId="22419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F72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B27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544A02" w14:textId="2A744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02A98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1F57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0CEE077" w14:textId="1C488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860D46" w14:textId="35A33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B7F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0AB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401216" w14:textId="06256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74B6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22ED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A911D72" w14:textId="61D5E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3817A" w14:textId="5D5B1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AC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3C4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7FE23E" w14:textId="49A77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4F08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B470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85E25DE" w14:textId="5A9AF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DF9EB2" w14:textId="52533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D80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47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322A13" w14:textId="25E06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10F4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00CF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C43D22C" w14:textId="3D24D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2E7F5" w14:textId="04CDA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97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F36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D54626" w14:textId="45B1B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0E0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E4BB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1EFEAD4" w14:textId="002A7C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108E6C" w14:textId="7E640D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4A3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5FC6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576600" w14:textId="0CA0C3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E9E1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6C041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CE4F789" w14:textId="1869020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6F92A2B" w14:textId="77777777" w:rsidR="00944C3D" w:rsidRDefault="00944C3D" w:rsidP="00944C3D">
      <w:pPr>
        <w:rPr>
          <w:rFonts w:ascii="Arial" w:hAnsi="Arial"/>
          <w:b/>
        </w:rPr>
      </w:pPr>
    </w:p>
    <w:p w14:paraId="2FD3A6F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0C3DBF0" w14:textId="77777777" w:rsidTr="00503750">
        <w:tc>
          <w:tcPr>
            <w:tcW w:w="2835" w:type="dxa"/>
            <w:vAlign w:val="center"/>
          </w:tcPr>
          <w:p w14:paraId="65B80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0ED5F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D6FB3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1534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41D6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848E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01B589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4D97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6E608EF" w14:textId="72E9E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18853" w14:textId="01D1A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7A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A92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74ACF1" w14:textId="6464E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0AE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218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4B6E589" w14:textId="4339E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073F7" w14:textId="237A1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BD9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79A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31D5B8" w14:textId="7F988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2AD2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855A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6F51A4F" w14:textId="1440C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FF12A7" w14:textId="1FAAD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B7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4CD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B04D4F" w14:textId="3A115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3A2F0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08D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85066FB" w14:textId="3B7F3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8B6507" w14:textId="2989F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FA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9CC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7BBE24" w14:textId="10701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BF3A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82B62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37A6050" w14:textId="1C74DE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DB10E" w14:textId="01E940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E57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466F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3AD64B" w14:textId="634156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FF49F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C5BC7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5182BC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6DCB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B9318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04D4EFF" w14:textId="77777777" w:rsidTr="00503750">
        <w:trPr>
          <w:trHeight w:val="699"/>
        </w:trPr>
        <w:tc>
          <w:tcPr>
            <w:tcW w:w="3502" w:type="dxa"/>
            <w:vMerge/>
          </w:tcPr>
          <w:p w14:paraId="3B5410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3110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051E1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55E953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DC6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3BB77D3" w14:textId="6CCA707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9F0C9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B1EDB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8EA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2CF6775" w14:textId="4B63E87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9C0D4D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68D21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5F91C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0B55298" w14:textId="0B6882B3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2E7C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51A5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3EB9E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87D4CCC" w14:textId="77777777" w:rsidTr="00503750">
        <w:trPr>
          <w:trHeight w:val="593"/>
        </w:trPr>
        <w:tc>
          <w:tcPr>
            <w:tcW w:w="3497" w:type="dxa"/>
          </w:tcPr>
          <w:p w14:paraId="1D6FE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9D2B8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3F0D0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7AB2B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F80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6FD14C" w14:textId="6C59F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BD1A6A" w14:textId="38A6B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6C7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A24391" w14:textId="5679E2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06DC74" w14:textId="2560C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44329F" w14:textId="45850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469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2FFC6C" w14:textId="7C227E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F3984C" w14:textId="4B78D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266603" w14:textId="3CFD2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74D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E07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D0FD513" w14:textId="45FA1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6E2892" w14:textId="3D544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FA2B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0E50A8" w14:textId="3BCCB4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3926AE" w14:textId="5269F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8DBF8D" w14:textId="52883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D2A3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68D486" w14:textId="6802BDE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ADE27C" w14:textId="6A124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D685AA" w14:textId="00DCC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C26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DED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B96C750" w14:textId="4ADE4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693827" w14:textId="76DF3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7EB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718FDA" w14:textId="08B3991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A84934" w14:textId="4A46E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0D33C5" w14:textId="78DC3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1F0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59CD0C" w14:textId="5DF1FDF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1C1F6B" w14:textId="75776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EE58D0" w14:textId="699DA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99C0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A0A8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FE03C55" w14:textId="14669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776424" w14:textId="15E0F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870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F4C344" w14:textId="5744E20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F3DD0C" w14:textId="5BCB5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73EAED" w14:textId="0CB62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EF5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BD36F26" w14:textId="0254E19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5BE40B" w14:textId="1D54D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48284E" w14:textId="0D0EA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5F0B6B" w14:textId="77777777" w:rsidR="00944C3D" w:rsidRDefault="00944C3D" w:rsidP="00944C3D">
      <w:pPr>
        <w:rPr>
          <w:rFonts w:ascii="Arial" w:hAnsi="Arial"/>
          <w:b/>
        </w:rPr>
      </w:pPr>
    </w:p>
    <w:p w14:paraId="374608F9" w14:textId="77777777" w:rsidR="00944C3D" w:rsidRDefault="00944C3D" w:rsidP="00944C3D">
      <w:pPr>
        <w:rPr>
          <w:rFonts w:ascii="Arial" w:hAnsi="Arial"/>
          <w:b/>
        </w:rPr>
      </w:pPr>
    </w:p>
    <w:p w14:paraId="14D3111A" w14:textId="77777777" w:rsidR="00944C3D" w:rsidRDefault="00944C3D" w:rsidP="00944C3D">
      <w:pPr>
        <w:rPr>
          <w:rFonts w:ascii="Arial" w:hAnsi="Arial"/>
          <w:b/>
        </w:rPr>
      </w:pPr>
    </w:p>
    <w:p w14:paraId="0043C15B" w14:textId="77777777" w:rsidR="00944C3D" w:rsidRDefault="00944C3D" w:rsidP="00944C3D">
      <w:pPr>
        <w:rPr>
          <w:rFonts w:ascii="Arial" w:hAnsi="Arial"/>
          <w:b/>
        </w:rPr>
      </w:pPr>
    </w:p>
    <w:p w14:paraId="425D684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1F90EB4B" w14:textId="77777777" w:rsidTr="00503750">
        <w:tc>
          <w:tcPr>
            <w:tcW w:w="2622" w:type="dxa"/>
            <w:vAlign w:val="center"/>
          </w:tcPr>
          <w:p w14:paraId="1476F3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2756B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D9F6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84CFA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C2779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17890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944CA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F0E7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9F3F8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CD6317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59F56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3A72C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346F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6AB65AE" w14:textId="31001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689729" w14:textId="5200F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7BB64B" w14:textId="7776A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0D3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FCA732" w14:textId="5397A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4AD74" w14:textId="77777777" w:rsidTr="00503750">
        <w:tc>
          <w:tcPr>
            <w:tcW w:w="2622" w:type="dxa"/>
            <w:vAlign w:val="center"/>
          </w:tcPr>
          <w:p w14:paraId="2F5DC7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BC3D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36F6C70" w14:textId="534C4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9FDD67" w14:textId="3C54B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FD94A8" w14:textId="7CE81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3CB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25933" w14:textId="530DA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3BB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8F1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C6F9B01" w14:textId="063A9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9A45D6" w14:textId="174E9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75FFBA" w14:textId="462F6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E06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AA3E46" w14:textId="52715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DED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CAC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8213104" w14:textId="0AC25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624948" w14:textId="2A134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A23F66" w14:textId="13E58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670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E9AD65" w14:textId="73C56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5DD6B" w14:textId="77777777" w:rsidTr="00503750">
        <w:tc>
          <w:tcPr>
            <w:tcW w:w="2622" w:type="dxa"/>
            <w:vAlign w:val="center"/>
          </w:tcPr>
          <w:p w14:paraId="3971EB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25C31F9" w14:textId="5F957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32066.00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F6113A" w14:textId="0CA54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21508.00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FF8389" w14:textId="3A9B5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9236.00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65F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F6D63D" w14:textId="251B8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44337.00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357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8C2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E5083FA" w14:textId="0C571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E40BEC" w14:textId="6F649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AA518C" w14:textId="3547F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074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78B5CE" w14:textId="5CF75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98CB1" w14:textId="77777777" w:rsidTr="00503750">
        <w:tc>
          <w:tcPr>
            <w:tcW w:w="2622" w:type="dxa"/>
            <w:vAlign w:val="center"/>
          </w:tcPr>
          <w:p w14:paraId="749B2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05D5CC9" w14:textId="6F617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BD4731" w14:textId="58610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60D0CF" w14:textId="2B536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376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1B32D3" w14:textId="0D2BE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43C99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A17131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F0E0DD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9AA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1EDD930" w14:textId="07F97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B1DDE1" w14:textId="0D84A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99D99B" w14:textId="52E78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3DD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D90E7F" w14:textId="25A7F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1A8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365D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5B97A1B" w14:textId="2235F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8E4894" w14:textId="169EF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834FC0" w14:textId="106EB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974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9ECFAB" w14:textId="27F3D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61A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FE7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F7CFA5D" w14:textId="6514F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9DA0A5" w14:textId="7CFA5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8B223" w14:textId="6AEF4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469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AF4350" w14:textId="547EE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5239BB" w14:textId="77777777" w:rsidTr="00503750">
        <w:tc>
          <w:tcPr>
            <w:tcW w:w="2622" w:type="dxa"/>
            <w:vAlign w:val="center"/>
          </w:tcPr>
          <w:p w14:paraId="5F120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2378538" w14:textId="6DCC4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FE9361" w14:textId="7C8FF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68C881" w14:textId="64B64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E0D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714AE0" w14:textId="6B2BA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F45CC" w14:textId="77777777" w:rsidTr="00503750">
        <w:tc>
          <w:tcPr>
            <w:tcW w:w="2622" w:type="dxa"/>
            <w:vAlign w:val="center"/>
          </w:tcPr>
          <w:p w14:paraId="4F7DAA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2FA3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EF4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9BB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C7E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1BF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42A26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05A8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B28DC4B" w14:textId="116D50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32066.00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9808B5" w14:textId="5C510A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21508.00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92CB1C" w14:textId="549176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9236.00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86FC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98CE2A" w14:textId="555FD2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44337.00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13150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1A66E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F36D10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AEBE44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6A125D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837B2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FEAEE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9896D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4E00F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BC428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52858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878A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0CF8B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E4AD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C83D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7FE6E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AC1E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D59F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5E45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CB56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0A04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F5422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2727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C805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C8CDD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C4E6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1960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8A436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5B9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C86F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E7089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3F49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FB53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3B83E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06E1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E996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3067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9AE1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18AE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E3C8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F70D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BC3AA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D222B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E8AE7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ADBF8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7260D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A62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2133D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B824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E1B2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29957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6770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6408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69475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2C8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638B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CF3A2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16E0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BC80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CA918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79EB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BAD8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10665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56B6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5B30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A5A61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1922B0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8A328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C1C76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C0B8A2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7626413" w14:textId="77777777" w:rsidTr="00503750">
        <w:tc>
          <w:tcPr>
            <w:tcW w:w="2835" w:type="dxa"/>
            <w:vAlign w:val="center"/>
          </w:tcPr>
          <w:p w14:paraId="31BF6B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77CD7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B6265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8DD5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DE365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7C2CD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6AADC49" w14:textId="77777777" w:rsidTr="00503750">
        <w:tc>
          <w:tcPr>
            <w:tcW w:w="2835" w:type="dxa"/>
            <w:vAlign w:val="center"/>
          </w:tcPr>
          <w:p w14:paraId="64A5ED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C8C24AA" w14:textId="2F529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677B3B" w14:textId="4C6E3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F4860" w14:textId="19321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83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56DEB7" w14:textId="653DE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8DBB0" w14:textId="77777777" w:rsidTr="00503750">
        <w:tc>
          <w:tcPr>
            <w:tcW w:w="2835" w:type="dxa"/>
            <w:vAlign w:val="center"/>
          </w:tcPr>
          <w:p w14:paraId="73D1B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ED21EA7" w14:textId="41D51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EDDE2" w14:textId="69E09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3128C" w14:textId="0BDFC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AB7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1A2B38" w14:textId="43C4C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250C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D10A8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316A3F7" w14:textId="6132FA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D0177" w14:textId="4D1CB5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DF7B0" w14:textId="0CEB7A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403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A2CEC0" w14:textId="71CAAF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43CC28D" w14:textId="77777777" w:rsidTr="00503750">
        <w:tc>
          <w:tcPr>
            <w:tcW w:w="2835" w:type="dxa"/>
            <w:vAlign w:val="center"/>
          </w:tcPr>
          <w:p w14:paraId="37429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00F431F" w14:textId="729FA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EABFE" w14:textId="789AC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8FDCC" w14:textId="2DE64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D6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21A827" w14:textId="502F3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D0EE2" w14:textId="77777777" w:rsidTr="00503750">
        <w:tc>
          <w:tcPr>
            <w:tcW w:w="2835" w:type="dxa"/>
            <w:vAlign w:val="center"/>
          </w:tcPr>
          <w:p w14:paraId="1A0061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BAF39FB" w14:textId="1B6FB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5024C2" w14:textId="391C0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EE066" w14:textId="7DFA9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136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2A640D" w14:textId="4A70D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DCDF5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740A4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5F3CFBE" w14:textId="463669C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756E8F" w14:textId="715DFD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1F492D" w14:textId="725BC50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72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7F11DB" w14:textId="62DDCA7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3E66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E71E6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2AC3ADF" w14:textId="373C7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B2851" w14:textId="22D86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26AB2D" w14:textId="17C04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81D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628FD0" w14:textId="47394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1B782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BDC5B2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90AB13C" w14:textId="77777777" w:rsidTr="00503750">
        <w:tc>
          <w:tcPr>
            <w:tcW w:w="2552" w:type="dxa"/>
            <w:shd w:val="clear" w:color="auto" w:fill="auto"/>
            <w:vAlign w:val="center"/>
          </w:tcPr>
          <w:p w14:paraId="1FA11C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2D956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6E6E1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56D4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816AD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B28A4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A3E2B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E102760" w14:textId="3CFF8E4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CC3781F" w14:textId="7C20736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E42CFA" w14:textId="0E092F2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9E6C6D" w14:textId="5C29CA5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1FC5D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570C4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21F02C4" w14:textId="45C352A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B9E854" w14:textId="555130E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12B12A" w14:textId="5D894F6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235926" w14:textId="70AA926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DF4D9E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58AA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FC894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5945E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7EFEA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CE74F0" w14:textId="77777777" w:rsidTr="00503750">
        <w:tc>
          <w:tcPr>
            <w:tcW w:w="4395" w:type="dxa"/>
            <w:vMerge/>
          </w:tcPr>
          <w:p w14:paraId="682A51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A74B3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A18C8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FBA82A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268E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D39D9FC" w14:textId="6E874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6C7B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FFB803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1326F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6DBE6CC" w14:textId="18852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  <w:lang w:eastAsia="sk-SK"/>
              </w:rPr>
              <w:t>-125.00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31F11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F35F80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E7264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588FD6C" w14:textId="153314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-125.00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6EDD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34E683B" w14:textId="77777777" w:rsidTr="00503750">
        <w:tc>
          <w:tcPr>
            <w:tcW w:w="4395" w:type="dxa"/>
            <w:vAlign w:val="center"/>
          </w:tcPr>
          <w:p w14:paraId="24784E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671F66A" w14:textId="1691D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07121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9D5F5B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20171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C76D108" w14:textId="5D9E8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3E15C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F5C2DD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03F59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96A802B" w14:textId="683E9C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C3B0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E3C68B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E5755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77E3C51" w14:textId="6B76485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50492.00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DCB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8B0F7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7DD75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CA2CFB7" w14:textId="77777777" w:rsidTr="00503750">
        <w:tc>
          <w:tcPr>
            <w:tcW w:w="4395" w:type="dxa"/>
            <w:vAlign w:val="center"/>
          </w:tcPr>
          <w:p w14:paraId="05F5EE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6B8CB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A5727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2D0027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D0770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175BF98" w14:textId="5BF164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43F30D" w14:textId="27B5D4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A45A5F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0FBEA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B5EE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33EC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105B41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CFC7A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CEBB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58F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3B5A32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2DBE0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8341328" w14:textId="615AD82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CFECA2" w14:textId="6DECF9E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FC7E01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A40A74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D5EE049" w14:textId="032C74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CF038D" w14:textId="26AA75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EC77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BAA6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8D1EA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B256535" w14:textId="77777777" w:rsidTr="00503750">
        <w:tc>
          <w:tcPr>
            <w:tcW w:w="1843" w:type="dxa"/>
            <w:vAlign w:val="center"/>
          </w:tcPr>
          <w:p w14:paraId="16DE5AB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B4AFB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8F8E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C615D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E449C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93792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3F00C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407A983" w14:textId="77777777" w:rsidTr="00503750">
        <w:tc>
          <w:tcPr>
            <w:tcW w:w="1843" w:type="dxa"/>
            <w:vAlign w:val="center"/>
          </w:tcPr>
          <w:p w14:paraId="24A885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00666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A556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F800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371A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FE3D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9909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5A33A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4FF0A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738A5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33A8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C4C8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578A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6D30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D76C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077C95" w14:textId="77777777" w:rsidTr="00503750">
        <w:tc>
          <w:tcPr>
            <w:tcW w:w="1843" w:type="dxa"/>
            <w:vAlign w:val="center"/>
          </w:tcPr>
          <w:p w14:paraId="3D7D49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A84B1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93F9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E0F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36CC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4489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796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8197F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F4346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2F0DB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19D2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AB1F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D511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0A22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C9CB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482845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BB07B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C8B79A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830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FC56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9FFF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148C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5511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1C90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DB42E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AB326A4" w14:textId="77777777" w:rsidTr="00503750">
        <w:trPr>
          <w:trHeight w:val="664"/>
        </w:trPr>
        <w:tc>
          <w:tcPr>
            <w:tcW w:w="3372" w:type="dxa"/>
          </w:tcPr>
          <w:p w14:paraId="5EA2B9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3B4B5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69A5B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6077CA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5DE2F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7D41DFA" w14:textId="24A71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8ED829" w14:textId="73ECA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5458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45F1C1" w14:textId="50E08A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583FD8" w14:textId="17E3E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962D4A" w14:textId="3A8CF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1FA5D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D07689" w14:textId="23F47F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6016D9" w14:textId="54343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595BB3" w14:textId="5C13C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DBAA7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129EB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0365854" w14:textId="426B4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E73B53" w14:textId="08DD0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3D79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27216C" w14:textId="188BC46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A39FAAF" w14:textId="432C9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52EC3B" w14:textId="7368D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B334B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E679327" w14:textId="096B8AE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685091F" w14:textId="7893B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BBDA51" w14:textId="0AA8B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FAEBF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73A0F4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4BE6582" w14:textId="77777777" w:rsidTr="00503750">
        <w:tc>
          <w:tcPr>
            <w:tcW w:w="2835" w:type="dxa"/>
            <w:vAlign w:val="center"/>
          </w:tcPr>
          <w:p w14:paraId="796926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1FFAB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855BB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BF8B1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EB159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71417FE" w14:textId="77777777" w:rsidTr="00503750">
        <w:tc>
          <w:tcPr>
            <w:tcW w:w="2835" w:type="dxa"/>
          </w:tcPr>
          <w:p w14:paraId="0748F7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54A0512" w14:textId="50482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B1348B" w14:textId="445EF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398A64" w14:textId="20C2E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7F0C9F" w14:textId="114FA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2735F1" w14:textId="77777777" w:rsidTr="00503750">
        <w:tc>
          <w:tcPr>
            <w:tcW w:w="2835" w:type="dxa"/>
          </w:tcPr>
          <w:p w14:paraId="28E911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05C33CC" w14:textId="71897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3BE28A" w14:textId="55E7B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6EA245" w14:textId="7B43D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541E9D" w14:textId="75D20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4D5137" w14:textId="77777777" w:rsidTr="00503750">
        <w:tc>
          <w:tcPr>
            <w:tcW w:w="2835" w:type="dxa"/>
          </w:tcPr>
          <w:p w14:paraId="604D2E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BF51776" w14:textId="2649F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91D026" w14:textId="22CB7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EB2A2D" w14:textId="06D27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BE0185" w14:textId="61B08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63C6E1" w14:textId="77777777" w:rsidTr="00503750">
        <w:tc>
          <w:tcPr>
            <w:tcW w:w="2835" w:type="dxa"/>
            <w:vAlign w:val="center"/>
          </w:tcPr>
          <w:p w14:paraId="653175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56B58DD" w14:textId="347EF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3CD67F" w14:textId="61D6D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FDB987" w14:textId="73D15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C33F64" w14:textId="7AC8F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42596A" w14:textId="77777777" w:rsidTr="00503750">
        <w:tc>
          <w:tcPr>
            <w:tcW w:w="2835" w:type="dxa"/>
            <w:vAlign w:val="center"/>
          </w:tcPr>
          <w:p w14:paraId="21D180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D46205D" w14:textId="76081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549A55" w14:textId="648D7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B15CCF" w14:textId="7B906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42584E" w14:textId="77081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5EFAC3" w14:textId="77777777" w:rsidTr="00503750">
        <w:tc>
          <w:tcPr>
            <w:tcW w:w="2835" w:type="dxa"/>
          </w:tcPr>
          <w:p w14:paraId="1D6D10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C19F6AF" w14:textId="79161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19802D" w14:textId="49D52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5707B3" w14:textId="55A13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CF578F" w14:textId="6EC00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3D7F66" w14:textId="77777777" w:rsidTr="00503750">
        <w:tc>
          <w:tcPr>
            <w:tcW w:w="2835" w:type="dxa"/>
          </w:tcPr>
          <w:p w14:paraId="58C707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67E1C7C" w14:textId="36032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17BA6F" w14:textId="71750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57F1B1" w14:textId="1359C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DFE412" w14:textId="2A0BC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7A4492" w14:textId="77777777" w:rsidTr="00503750">
        <w:tc>
          <w:tcPr>
            <w:tcW w:w="2835" w:type="dxa"/>
          </w:tcPr>
          <w:p w14:paraId="6E4D45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56DF4A4" w14:textId="2C1F7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4F0356" w14:textId="11AD3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3F9FDC" w14:textId="1120D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E47571" w14:textId="1B35D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A56AAF" w14:textId="77777777" w:rsidR="00944C3D" w:rsidRDefault="00944C3D" w:rsidP="00944C3D">
      <w:pPr>
        <w:rPr>
          <w:rFonts w:ascii="Arial" w:hAnsi="Arial"/>
          <w:b/>
        </w:rPr>
      </w:pPr>
    </w:p>
    <w:p w14:paraId="1BFA86A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0124B1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50C8E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DC9A2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B713E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28034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B6F83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B8C1DCC" w14:textId="77777777" w:rsidTr="00503750">
        <w:trPr>
          <w:trHeight w:val="443"/>
        </w:trPr>
        <w:tc>
          <w:tcPr>
            <w:tcW w:w="2560" w:type="dxa"/>
          </w:tcPr>
          <w:p w14:paraId="68D67A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7244993" w14:textId="1849B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6273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7FA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F871061" w14:textId="6BB20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63195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95FFC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26CF2A1" w14:textId="68D3D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A4E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682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CFB517" w14:textId="025DA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566B0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8CFB3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334D56B" w14:textId="4E9E2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EC4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897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723B37" w14:textId="72806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D8597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05487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5EFFC52" w14:textId="1D3D6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AFB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95EC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020722" w14:textId="4F1C1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EC702A" w14:textId="77777777" w:rsidR="00944C3D" w:rsidRDefault="00944C3D" w:rsidP="00944C3D">
      <w:pPr>
        <w:rPr>
          <w:rFonts w:ascii="Arial" w:hAnsi="Arial"/>
          <w:b/>
        </w:rPr>
      </w:pPr>
    </w:p>
    <w:p w14:paraId="6E97CE80" w14:textId="77777777" w:rsidR="00944C3D" w:rsidRDefault="00944C3D" w:rsidP="00944C3D">
      <w:pPr>
        <w:rPr>
          <w:rFonts w:ascii="Arial" w:hAnsi="Arial"/>
          <w:b/>
        </w:rPr>
      </w:pPr>
    </w:p>
    <w:p w14:paraId="50D9FD2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5D0EC46" w14:textId="77777777" w:rsidR="00944C3D" w:rsidRDefault="00944C3D" w:rsidP="00944C3D">
      <w:pPr>
        <w:rPr>
          <w:rFonts w:ascii="Arial" w:hAnsi="Arial"/>
          <w:b/>
        </w:rPr>
      </w:pPr>
    </w:p>
    <w:p w14:paraId="4B051A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810740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DE922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3DA39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5E7C8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FDB8FF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A4063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32C49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51BA0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9D04B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52FFA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CA940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1CB6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3AE50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CB26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29FD2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84ABC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706F5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6B5E5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126ABCA" w14:textId="77777777" w:rsidTr="00503750">
        <w:trPr>
          <w:trHeight w:val="677"/>
        </w:trPr>
        <w:tc>
          <w:tcPr>
            <w:tcW w:w="3358" w:type="dxa"/>
          </w:tcPr>
          <w:p w14:paraId="220F7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6CD69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1583C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02E0E1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992D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67C7ED5" w14:textId="3BB25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1A7CAF" w14:textId="5F1B8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D440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DFF5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7C8EC5B" w14:textId="039AB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2049D6" w14:textId="79694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05973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E682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432ECEC" w14:textId="08582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B7E629" w14:textId="00F6D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F19FD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8747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7DCC12C" w14:textId="6C1C8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EBB7A8" w14:textId="1F3DB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34C7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8DE608" w14:textId="46F1131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BE7C2D" w14:textId="59CEA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AE97D3" w14:textId="5EE35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5415E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998A69A" w14:textId="3DAC583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3C3F15" w14:textId="24A88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4CDA00" w14:textId="5CF72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D8377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D4010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185D48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E3869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54635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D42E78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3674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3102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AE976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AB9CC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4E1E8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C0F39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9F280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73A04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4DF5D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DD41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1FEFA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3AE10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4227EA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9D74B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377EF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B3DFD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84CBE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624B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8087D58" w14:textId="6090B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BD9186" w14:textId="78A89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7591D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08FF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EB0EE8A" w14:textId="53888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BBFA14" w14:textId="4886E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1596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B6948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0FE6EEB" w14:textId="05F1F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F216CB" w14:textId="2B9CE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1B470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EAF1DAE" w14:textId="5CDADA4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F127991" w14:textId="0864A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CEBC52" w14:textId="5CBF0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2D3AA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1804B42" w14:textId="7575BF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D3F58B" w14:textId="65A38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7FDC24" w14:textId="070F7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2FEF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157B4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D9E0C8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627DE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295E1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EEFE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69C5F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53D1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1A038AF" w14:textId="38A51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AB730F" w14:textId="2409F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04305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DD55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837196D" w14:textId="2E64E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D755D3" w14:textId="5F023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B532F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BFEF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151C0D4" w14:textId="30F54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5F6BBD" w14:textId="46AB8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BD97F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571DB2A" w14:textId="4E3E826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BF1D091" w14:textId="58ED8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DB439C" w14:textId="71A66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8F094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87B5523" w14:textId="7B79295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7E1654" w14:textId="4EA9B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2B5CAC" w14:textId="36954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62C32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E48B8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40D5E51" w14:textId="77777777" w:rsidTr="00503750">
        <w:tc>
          <w:tcPr>
            <w:tcW w:w="3686" w:type="dxa"/>
            <w:vAlign w:val="center"/>
          </w:tcPr>
          <w:p w14:paraId="37C978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73045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1E0B1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9B31CE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E81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E5ED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0C827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7EB4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68BD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448E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12E2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50BE8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E8FB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3F6B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B031B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A180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1A9572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881F39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29C0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BC935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6DBC38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E6C88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C737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9A4EB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FD9B7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7E9A4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9644F99" w14:textId="2308F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4E757B" w14:textId="31B88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F55B3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411A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CB15253" w14:textId="744BE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B02E84" w14:textId="6DD57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BA5B6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DBA12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663613B" w14:textId="6C25B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95F3E5" w14:textId="391B1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AE8DC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45155A2" w14:textId="00E2D9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F4F122D" w14:textId="0A7DE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791886" w14:textId="364F4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4248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28278AB" w14:textId="5F55EB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25BFC63" w14:textId="045D7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EE014A" w14:textId="79F7F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E9A2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F920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62F54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09E60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686AD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3D800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8BF35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F98F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EF8C58B" w14:textId="75EF4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BC0CB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66A9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F818445" w14:textId="51941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9E02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4033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50D3459" w14:textId="0654B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88B10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6D80B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94E1502" w14:textId="7E10A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8B1C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FB9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8F3C9A1" w14:textId="3044E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4366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CD590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ADC8767" w14:textId="15343A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CFF973" w14:textId="77777777" w:rsidR="00944C3D" w:rsidRDefault="00944C3D" w:rsidP="00944C3D">
      <w:pPr>
        <w:rPr>
          <w:sz w:val="22"/>
          <w:szCs w:val="22"/>
        </w:rPr>
      </w:pPr>
    </w:p>
    <w:p w14:paraId="0AA16D79" w14:textId="77777777" w:rsidR="00944C3D" w:rsidRDefault="00944C3D" w:rsidP="00944C3D">
      <w:pPr>
        <w:rPr>
          <w:sz w:val="22"/>
          <w:szCs w:val="22"/>
        </w:rPr>
      </w:pPr>
    </w:p>
    <w:p w14:paraId="6DF173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2E4217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4E481CF" w14:textId="11172E7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D54C9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B5A6A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BC7F5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258B4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6A1E5C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85D127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991E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E42E04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158755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BF88D5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952DCC1" w14:textId="00DF9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EBC102" w14:textId="05D7C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B37C0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9998D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2D82DFF" w14:textId="0E183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69461D" w14:textId="233ED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C8D73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AA33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77DBB46" w14:textId="316AB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866B23" w14:textId="127C7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57FC1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F40C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C82109A" w14:textId="24C6C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C3A9DA" w14:textId="0713B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547EC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6EEDC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5A4A296" w14:textId="3AF33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FE56CB" w14:textId="4F149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41B6D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90EB71" w14:textId="2560239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1A522A5" w14:textId="1DC41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2F078F" w14:textId="2CB5E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39574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E10314B" w14:textId="1C85553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E3FE643" w14:textId="6581F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7164EB" w14:textId="2D233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D5F2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BEF29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53101B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D6E1FF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4CC2F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83F732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6C93E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1BE14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C9E8783" w14:textId="5C29C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C165D6" w14:textId="3E3A9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CB54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7260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CF883B1" w14:textId="25ED8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E11ABB" w14:textId="4EF5A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9704A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7465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D77D365" w14:textId="4C9EA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F5CBC5" w14:textId="7D979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5B66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9979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EE7EA4B" w14:textId="1F87F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140D9F" w14:textId="0C615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3959B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7633E0" w14:textId="463C5A6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B0FA03" w14:textId="64362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73EC33" w14:textId="7A0A9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34BF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3283D6" w14:textId="2D63EA2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F88CD9" w14:textId="561B9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402E16" w14:textId="624BA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B4ADF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2B21C4A" w14:textId="362BF10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5F41EE5" w14:textId="0B542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521321" w14:textId="1D8A7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36AFE" w:rsidRPr="00BB46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8269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06967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7C5FC90" w14:textId="22DD682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176EA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1A440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CAFD553" w14:textId="22F17E9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09787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32416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302DA3E" w14:textId="2591C883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F7B32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437D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3DBC9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77909FB" w14:textId="77777777" w:rsidR="00944C3D" w:rsidRPr="003607F0" w:rsidRDefault="00944C3D" w:rsidP="00944C3D"/>
    <w:p w14:paraId="6980B83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5FF1" w14:textId="77777777" w:rsidR="00B36AFE" w:rsidRDefault="00B36AFE">
      <w:r>
        <w:separator/>
      </w:r>
    </w:p>
  </w:endnote>
  <w:endnote w:type="continuationSeparator" w:id="0">
    <w:p w14:paraId="193D3F19" w14:textId="77777777" w:rsidR="00B36AFE" w:rsidRDefault="00B3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CF0F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1B559E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C3CD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5F6A1D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ABD9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2C75EB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EE78C" w14:textId="77777777" w:rsidR="00B36AFE" w:rsidRDefault="00B36AFE">
      <w:r>
        <w:separator/>
      </w:r>
    </w:p>
  </w:footnote>
  <w:footnote w:type="continuationSeparator" w:id="0">
    <w:p w14:paraId="7A1C11FC" w14:textId="77777777" w:rsidR="00B36AFE" w:rsidRDefault="00B36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72131">
    <w:abstractNumId w:val="13"/>
  </w:num>
  <w:num w:numId="2" w16cid:durableId="783110484">
    <w:abstractNumId w:val="17"/>
  </w:num>
  <w:num w:numId="3" w16cid:durableId="1039207449">
    <w:abstractNumId w:val="8"/>
  </w:num>
  <w:num w:numId="4" w16cid:durableId="684600626">
    <w:abstractNumId w:val="7"/>
  </w:num>
  <w:num w:numId="5" w16cid:durableId="8702603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373516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4145510">
    <w:abstractNumId w:val="20"/>
  </w:num>
  <w:num w:numId="8" w16cid:durableId="905652207">
    <w:abstractNumId w:val="10"/>
  </w:num>
  <w:num w:numId="9" w16cid:durableId="393964593">
    <w:abstractNumId w:val="0"/>
  </w:num>
  <w:num w:numId="10" w16cid:durableId="947782243">
    <w:abstractNumId w:val="19"/>
  </w:num>
  <w:num w:numId="11" w16cid:durableId="1883905443">
    <w:abstractNumId w:val="6"/>
  </w:num>
  <w:num w:numId="12" w16cid:durableId="238951118">
    <w:abstractNumId w:val="9"/>
  </w:num>
  <w:num w:numId="13" w16cid:durableId="1082069056">
    <w:abstractNumId w:val="12"/>
  </w:num>
  <w:num w:numId="14" w16cid:durableId="1699889090">
    <w:abstractNumId w:val="15"/>
  </w:num>
  <w:num w:numId="15" w16cid:durableId="902522610">
    <w:abstractNumId w:val="14"/>
  </w:num>
  <w:num w:numId="16" w16cid:durableId="499778554">
    <w:abstractNumId w:val="2"/>
  </w:num>
  <w:num w:numId="17" w16cid:durableId="743920059">
    <w:abstractNumId w:val="4"/>
  </w:num>
  <w:num w:numId="18" w16cid:durableId="1144464371">
    <w:abstractNumId w:val="11"/>
  </w:num>
  <w:num w:numId="19" w16cid:durableId="924143193">
    <w:abstractNumId w:val="5"/>
  </w:num>
  <w:num w:numId="20" w16cid:durableId="1826705915">
    <w:abstractNumId w:val="18"/>
  </w:num>
  <w:num w:numId="21" w16cid:durableId="2112241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732"/>
    <w:docVar w:name="arg2" w:val="Driver=asa17;DBF=D:\anasoft\data\tebys.db;DBN=tebys;ENG=SQL17;commlinks=TCPIP{ip=192.168.1.241};uid=hromnikova;con=finus(10.15);pwd=488300282956Vaveto1"/>
    <w:docVar w:name="arg3" w:val="788046"/>
    <w:docVar w:name="arg4" w:val="C:\Users\HROMNI~1.TEB\AppData\Local\Temp\21346172.doc"/>
    <w:docVar w:name="arg5" w:val="2"/>
  </w:docVars>
  <w:rsids>
    <w:rsidRoot w:val="00B36AF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4CC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6AFE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61BA3"/>
  <w15:docId w15:val="{ADDCB7C6-0E1A-47BF-BAA2-FD3AAC77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5339</Words>
  <Characters>30437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2025-03-25T11:58:00Z</dcterms:created>
  <dcterms:modified xsi:type="dcterms:W3CDTF">2025-03-25T12:01:00Z</dcterms:modified>
</cp:coreProperties>
</file>