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2278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2278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2278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2278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2278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2278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2278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2278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7A381B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Košická arcidiecéza Arcibiskupský úrad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7A381B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28 041 83 Košice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7A381B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1.2.2006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7A381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Zuzana </w:t>
            </w:r>
            <w:proofErr w:type="spellStart"/>
            <w:r>
              <w:rPr>
                <w:sz w:val="16"/>
                <w:szCs w:val="16"/>
              </w:rPr>
              <w:t>Marcinová</w:t>
            </w:r>
            <w:proofErr w:type="spellEnd"/>
            <w:r>
              <w:rPr>
                <w:sz w:val="16"/>
                <w:szCs w:val="16"/>
              </w:rPr>
              <w:t>, riaditeľka školy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7A381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Členovia rady školy: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7A381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Šarišský Stanislav predseda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7A381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Dzurenda</w:t>
            </w:r>
            <w:proofErr w:type="spellEnd"/>
            <w:r>
              <w:rPr>
                <w:sz w:val="16"/>
                <w:szCs w:val="16"/>
              </w:rPr>
              <w:t xml:space="preserve"> Jozef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5095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Štieber</w:t>
            </w:r>
            <w:proofErr w:type="spellEnd"/>
            <w:r>
              <w:rPr>
                <w:sz w:val="16"/>
                <w:szCs w:val="16"/>
              </w:rPr>
              <w:t xml:space="preserve"> Peter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5095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Kováč Ján</w:t>
            </w:r>
          </w:p>
        </w:tc>
      </w:tr>
      <w:tr w:rsidR="0005095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Kertysová</w:t>
            </w:r>
            <w:proofErr w:type="spellEnd"/>
            <w:r>
              <w:rPr>
                <w:sz w:val="16"/>
                <w:szCs w:val="16"/>
              </w:rPr>
              <w:t xml:space="preserve"> Mária</w:t>
            </w:r>
          </w:p>
        </w:tc>
      </w:tr>
      <w:tr w:rsidR="0005095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Jacko</w:t>
            </w:r>
            <w:proofErr w:type="spellEnd"/>
            <w:r>
              <w:rPr>
                <w:sz w:val="16"/>
                <w:szCs w:val="16"/>
              </w:rPr>
              <w:t xml:space="preserve"> Miroslav</w:t>
            </w:r>
          </w:p>
        </w:tc>
      </w:tr>
      <w:tr w:rsidR="0005095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Regecová</w:t>
            </w:r>
            <w:proofErr w:type="spellEnd"/>
            <w:r>
              <w:rPr>
                <w:sz w:val="16"/>
                <w:szCs w:val="16"/>
              </w:rPr>
              <w:t xml:space="preserve"> Andrea</w:t>
            </w:r>
          </w:p>
        </w:tc>
      </w:tr>
      <w:tr w:rsidR="0005095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Sopková Adela</w:t>
            </w:r>
          </w:p>
        </w:tc>
      </w:tr>
      <w:tr w:rsidR="0005095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Dopiráková</w:t>
            </w:r>
            <w:proofErr w:type="spellEnd"/>
            <w:r>
              <w:rPr>
                <w:sz w:val="16"/>
                <w:szCs w:val="16"/>
              </w:rPr>
              <w:t xml:space="preserve"> Monika</w:t>
            </w:r>
          </w:p>
        </w:tc>
      </w:tr>
      <w:tr w:rsidR="0005095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58" w:rsidRPr="00497323" w:rsidRDefault="0005095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Peková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Marrta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5095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Jurašek</w:t>
            </w:r>
            <w:proofErr w:type="spellEnd"/>
            <w:r>
              <w:rPr>
                <w:sz w:val="16"/>
                <w:szCs w:val="16"/>
              </w:rPr>
              <w:t xml:space="preserve"> Ondrej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050958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Odborné umelecké vzdelanie v jednotlivých umeleckých odboroch a príprava na štúdium na stredné školy umeleckého </w:t>
            </w:r>
            <w:proofErr w:type="spellStart"/>
            <w:r>
              <w:rPr>
                <w:sz w:val="16"/>
                <w:szCs w:val="16"/>
              </w:rPr>
              <w:t>zameranioa</w:t>
            </w:r>
            <w:proofErr w:type="spellEnd"/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50958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nepodniká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lastRenderedPageBreak/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58116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36.6</w:t>
            </w:r>
          </w:p>
        </w:tc>
        <w:tc>
          <w:tcPr>
            <w:tcW w:w="1318" w:type="pct"/>
            <w:vAlign w:val="center"/>
          </w:tcPr>
          <w:p w:rsidR="004F702F" w:rsidRPr="00497323" w:rsidRDefault="0058116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D915E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05095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D915E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5095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D915E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5095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050958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Nie sú</w:t>
            </w:r>
          </w:p>
        </w:tc>
        <w:tc>
          <w:tcPr>
            <w:tcW w:w="1667" w:type="pct"/>
            <w:vAlign w:val="center"/>
          </w:tcPr>
          <w:p w:rsidR="00497323" w:rsidRPr="00497323" w:rsidRDefault="00050958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nevznikol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05095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nakupovaný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nakupovaný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nakupovaný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nakupovaný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E076E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076E2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Organ </w:t>
            </w:r>
            <w:proofErr w:type="spellStart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Ahlborn</w:t>
            </w:r>
            <w:proofErr w:type="spellEnd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 SL 300-B</w:t>
            </w:r>
          </w:p>
        </w:tc>
        <w:tc>
          <w:tcPr>
            <w:tcW w:w="1250" w:type="pct"/>
            <w:vAlign w:val="center"/>
          </w:tcPr>
          <w:p w:rsidR="00497323" w:rsidRPr="00497323" w:rsidRDefault="00E076E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8 rokov</w:t>
            </w:r>
          </w:p>
        </w:tc>
        <w:tc>
          <w:tcPr>
            <w:tcW w:w="1250" w:type="pct"/>
            <w:vAlign w:val="center"/>
          </w:tcPr>
          <w:p w:rsidR="00497323" w:rsidRPr="00497323" w:rsidRDefault="00E076E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497323" w:rsidRPr="00497323" w:rsidRDefault="00E076E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076E2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Cimbal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8 rokov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076E2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Bicie nástroje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8 rokov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076E2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Organ </w:t>
            </w:r>
            <w:proofErr w:type="spellStart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Ahlborn</w:t>
            </w:r>
            <w:proofErr w:type="spellEnd"/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8 rokov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076E2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Klavír </w:t>
            </w:r>
            <w:proofErr w:type="spellStart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Schimmel</w:t>
            </w:r>
            <w:proofErr w:type="spellEnd"/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8 rokov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076E2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Klavír </w:t>
            </w:r>
            <w:proofErr w:type="spellStart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Conzelmann</w:t>
            </w:r>
            <w:proofErr w:type="spellEnd"/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8 rokov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E076E2" w:rsidRPr="00497323" w:rsidRDefault="00E076E2" w:rsidP="00E076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E076E2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53153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53153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53153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53153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81166" w:rsidP="0058116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31557,38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811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31557,38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811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2618,52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811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2618,52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811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34175,90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811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34175,90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811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21595,62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811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21595,62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811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18977,10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2278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811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18977,10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lastRenderedPageBreak/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62278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2278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2278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2278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811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811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208,56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2278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2278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811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16694,41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811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48717,55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581166">
        <w:trPr>
          <w:trHeight w:val="429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2278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2278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58116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16698,91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58116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48926,11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1103,04</w:t>
            </w:r>
          </w:p>
        </w:tc>
        <w:tc>
          <w:tcPr>
            <w:tcW w:w="1500" w:type="pct"/>
            <w:vAlign w:val="center"/>
          </w:tcPr>
          <w:p w:rsidR="00461D4F" w:rsidRPr="00C54F78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2046,38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5811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1248</w:t>
            </w:r>
            <w:r w:rsidR="00622781"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28487,79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28487,79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5811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1047930,84</w:t>
            </w:r>
          </w:p>
        </w:tc>
        <w:tc>
          <w:tcPr>
            <w:tcW w:w="599" w:type="pct"/>
            <w:vAlign w:val="center"/>
          </w:tcPr>
          <w:p w:rsidR="00194A51" w:rsidRPr="00194A51" w:rsidRDefault="005811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1060870,72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81166" w:rsidP="0058116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-12939,88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28487,79</w:t>
            </w:r>
          </w:p>
        </w:tc>
        <w:tc>
          <w:tcPr>
            <w:tcW w:w="599" w:type="pct"/>
            <w:vAlign w:val="center"/>
          </w:tcPr>
          <w:p w:rsidR="00194A51" w:rsidRPr="00CD3920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1047931,08</w:t>
            </w:r>
          </w:p>
        </w:tc>
        <w:tc>
          <w:tcPr>
            <w:tcW w:w="599" w:type="pct"/>
            <w:vAlign w:val="center"/>
          </w:tcPr>
          <w:p w:rsidR="00194A51" w:rsidRPr="00CD3920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1060870,72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15548,15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2278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81166" w:rsidP="0058116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-12939,88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811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12939,88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3918,13</w:t>
            </w:r>
          </w:p>
        </w:tc>
        <w:tc>
          <w:tcPr>
            <w:tcW w:w="1500" w:type="pct"/>
            <w:vAlign w:val="center"/>
          </w:tcPr>
          <w:p w:rsidR="00945816" w:rsidRPr="00461D4F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2922,51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-1614,31</w:t>
            </w:r>
          </w:p>
        </w:tc>
        <w:tc>
          <w:tcPr>
            <w:tcW w:w="1533" w:type="pct"/>
            <w:vAlign w:val="center"/>
          </w:tcPr>
          <w:p w:rsidR="00EE59DC" w:rsidRPr="00F35F00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-1970,87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5532,44</w:t>
            </w:r>
          </w:p>
        </w:tc>
        <w:tc>
          <w:tcPr>
            <w:tcW w:w="1533" w:type="pct"/>
            <w:vAlign w:val="center"/>
          </w:tcPr>
          <w:p w:rsidR="00EE59DC" w:rsidRPr="00F35F00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4893,37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3918,13</w:t>
            </w:r>
          </w:p>
        </w:tc>
        <w:tc>
          <w:tcPr>
            <w:tcW w:w="1533" w:type="pct"/>
            <w:vAlign w:val="center"/>
          </w:tcPr>
          <w:p w:rsidR="00EE59DC" w:rsidRPr="00F35F00" w:rsidRDefault="005811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2922,51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58116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4893,38</w:t>
            </w:r>
          </w:p>
        </w:tc>
        <w:tc>
          <w:tcPr>
            <w:tcW w:w="1555" w:type="pct"/>
            <w:vAlign w:val="center"/>
          </w:tcPr>
          <w:p w:rsidR="00F35F00" w:rsidRPr="00804636" w:rsidRDefault="0058116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3765,01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58116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3496,46</w:t>
            </w:r>
          </w:p>
        </w:tc>
        <w:tc>
          <w:tcPr>
            <w:tcW w:w="1555" w:type="pct"/>
            <w:vAlign w:val="center"/>
          </w:tcPr>
          <w:p w:rsidR="00F35F00" w:rsidRPr="00804636" w:rsidRDefault="0058116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3089,57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58116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7701E2" w:rsidRDefault="0058116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58116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2857,40</w:t>
            </w:r>
          </w:p>
        </w:tc>
        <w:tc>
          <w:tcPr>
            <w:tcW w:w="1555" w:type="pct"/>
            <w:vAlign w:val="center"/>
          </w:tcPr>
          <w:p w:rsidR="00F35F00" w:rsidRPr="003C078A" w:rsidRDefault="0058116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1961,20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581166" w:rsidP="00A63A25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5532,44</w:t>
            </w:r>
          </w:p>
        </w:tc>
        <w:tc>
          <w:tcPr>
            <w:tcW w:w="1555" w:type="pct"/>
            <w:vAlign w:val="center"/>
          </w:tcPr>
          <w:p w:rsidR="00F35F00" w:rsidRPr="003C078A" w:rsidRDefault="00581166" w:rsidP="00A63A25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4893,38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 bankových úveroch, pôžičkách a návratných finančných výpomociach s uvedením meny, v ktorej boli poskytnuté, druhu, hodnoty </w:t>
      </w:r>
      <w:r w:rsidR="00A63A25">
        <w:rPr>
          <w:sz w:val="18"/>
          <w:szCs w:val="18"/>
        </w:rPr>
        <w:t xml:space="preserve">  </w:t>
      </w:r>
      <w:r w:rsidRPr="00497323">
        <w:rPr>
          <w:sz w:val="18"/>
          <w:szCs w:val="18"/>
        </w:rPr>
        <w:t>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62278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62278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F01F0D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130987,32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F01F0D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130987,32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22781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F01F0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OcÚ</w:t>
            </w:r>
            <w:proofErr w:type="spellEnd"/>
            <w:r>
              <w:rPr>
                <w:sz w:val="16"/>
                <w:szCs w:val="16"/>
              </w:rPr>
              <w:t xml:space="preserve"> Drienov, súťaž umeleckých škôl, odpisy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F01F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5073,52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63A25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63A25" w:rsidRDefault="00A63A2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mesto Prešov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63A25" w:rsidRDefault="00F01F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911870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A63A25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hmotný majetok na podsúvahových účtoch</w:t>
            </w:r>
          </w:p>
        </w:tc>
        <w:tc>
          <w:tcPr>
            <w:tcW w:w="1620" w:type="pct"/>
            <w:vAlign w:val="center"/>
          </w:tcPr>
          <w:p w:rsidR="00F4760B" w:rsidRPr="00F4760B" w:rsidRDefault="00F01F0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131744,70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  <w:bookmarkStart w:id="0" w:name="_GoBack"/>
      <w:bookmarkEnd w:id="0"/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3FA" w:rsidRDefault="008B73FA" w:rsidP="00347C39">
      <w:pPr>
        <w:spacing w:before="0" w:after="0" w:line="240" w:lineRule="auto"/>
      </w:pPr>
      <w:r>
        <w:separator/>
      </w:r>
    </w:p>
  </w:endnote>
  <w:endnote w:type="continuationSeparator" w:id="0">
    <w:p w:rsidR="008B73FA" w:rsidRDefault="008B73F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166" w:rsidRDefault="0058116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01F0D">
      <w:rPr>
        <w:noProof/>
      </w:rPr>
      <w:t>18</w:t>
    </w:r>
    <w:r>
      <w:fldChar w:fldCharType="end"/>
    </w:r>
  </w:p>
  <w:p w:rsidR="00581166" w:rsidRDefault="005811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3FA" w:rsidRDefault="008B73FA" w:rsidP="00347C39">
      <w:pPr>
        <w:spacing w:before="0" w:after="0" w:line="240" w:lineRule="auto"/>
      </w:pPr>
      <w:r>
        <w:separator/>
      </w:r>
    </w:p>
  </w:footnote>
  <w:footnote w:type="continuationSeparator" w:id="0">
    <w:p w:rsidR="008B73FA" w:rsidRDefault="008B73F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81"/>
    <w:rsid w:val="0000240E"/>
    <w:rsid w:val="000109BB"/>
    <w:rsid w:val="0001299B"/>
    <w:rsid w:val="00032B58"/>
    <w:rsid w:val="0003706B"/>
    <w:rsid w:val="00050958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0A5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0FC9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5A97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1166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2781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1B44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381B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B73FA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63A2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124BA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19F"/>
    <w:rsid w:val="00D77265"/>
    <w:rsid w:val="00D77DBF"/>
    <w:rsid w:val="00D80618"/>
    <w:rsid w:val="00D81221"/>
    <w:rsid w:val="00D8629A"/>
    <w:rsid w:val="00D87E14"/>
    <w:rsid w:val="00D915E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076E2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1F0D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9B3FEF"/>
  <w14:defaultImageDpi w14:val="0"/>
  <w15:docId w15:val="{B3559825-74DA-41CA-B5A2-C0FE8F95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6902B-451A-4DAB-BFE6-7C2C99AB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66</TotalTime>
  <Pages>12</Pages>
  <Words>4008</Words>
  <Characters>22851</Characters>
  <Application>Microsoft Office Word</Application>
  <DocSecurity>0</DocSecurity>
  <Lines>190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czus</dc:creator>
  <cp:lastModifiedBy>czus</cp:lastModifiedBy>
  <cp:revision>7</cp:revision>
  <cp:lastPrinted>2014-01-20T21:18:00Z</cp:lastPrinted>
  <dcterms:created xsi:type="dcterms:W3CDTF">2024-03-11T14:37:00Z</dcterms:created>
  <dcterms:modified xsi:type="dcterms:W3CDTF">2025-03-24T11:28:00Z</dcterms:modified>
</cp:coreProperties>
</file>