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74098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6D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6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2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B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12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F2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98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9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8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1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7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D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4B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29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B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5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9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2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0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46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52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DEA8F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C0A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ED7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E5F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FEA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643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826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9DF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62B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027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CA8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750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4D3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035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F3F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0E4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956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689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5E7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044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CDB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BBA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54F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0D9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F6A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E4D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75D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1A4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5DE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754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FD6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04B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15C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D38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67285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B57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E6C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A96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41E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94B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CD2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673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798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560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3D6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82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9FA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C56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0B7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189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706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85E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6BC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D09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1D4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267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C1A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2CB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C27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305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808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DA8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678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C95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CFD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6BB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F4A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E9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7A44E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BF7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450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003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8A6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EC3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D9E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009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9FC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669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A7B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6B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92E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4CC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769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0C0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1CA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AE8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5F3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DCD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EA3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5E7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74A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91D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98D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675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D00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097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E94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A90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1E6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D81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EB5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E82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72D26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AF4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42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8B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4E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22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56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0C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389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04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A37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D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0E7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7FD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32E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2F2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A2F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8E5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CE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ED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1A7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36D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FD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E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23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757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E6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107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E70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D7A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F77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F1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62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48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4E986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6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72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C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C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75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5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6A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6F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0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E1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D6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E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2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89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35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1A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9F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B8F7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7C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5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3C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3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3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11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8B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6EE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BF1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E86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260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554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241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6D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E0F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FC1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28F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35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AD377A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5F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4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E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3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1352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26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2E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27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DE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28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5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6B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02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C1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22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45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B41B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45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0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4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57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E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A3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C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BA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8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FA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5B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83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1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6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075F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B1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D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42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49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6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8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2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9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9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98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B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FF0A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FD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01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3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F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9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6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1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FB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6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4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5B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1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33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D7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F5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FF61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4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C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7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3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36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9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4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494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A66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277D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0B6D0F" w14:textId="07BC5839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D970FF">
              <w:rPr>
                <w:rFonts w:ascii="Arial" w:hAnsi="Arial"/>
                <w:lang w:eastAsia="sk-SK"/>
              </w:rPr>
              <w:t>2</w:t>
            </w:r>
            <w:r w:rsidR="00876846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3B40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DAF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AE7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2BBB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7FC9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25E5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EC0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DA5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F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9D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2E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C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6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C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F07E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5F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3C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31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4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04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E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E3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FAF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97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17DC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5217C8C" wp14:editId="60B3D096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3F295E" w14:textId="77777777" w:rsidR="00433DEC" w:rsidRDefault="00433DEC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2B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DA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0F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1F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96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C7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F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78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C4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A9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C8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46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7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6846B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62A1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D8878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4C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D560080" wp14:editId="175E31E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C6C0BC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3AE1BA8" wp14:editId="1967A53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84F15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83B119E" wp14:editId="4D1FA8E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DF3D5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2A04D5C" wp14:editId="6AC4A44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0E6BAD" w14:textId="77777777" w:rsidR="00433DEC" w:rsidRDefault="00433DEC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433DEC" w:rsidRDefault="00433DEC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4DF1A2D" wp14:editId="4DFBF6DB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1C92C8" w14:textId="6114D80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D970FF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76846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DF1A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31C92C8" w14:textId="6114D807"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D970FF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76846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63A0679" wp14:editId="0B1744C6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32E6EA" w14:textId="485796C7" w:rsidR="00433DEC" w:rsidRDefault="00433DEC" w:rsidP="00944C3D">
                                  <w:r>
                                    <w:t>20</w:t>
                                  </w:r>
                                  <w:r w:rsidR="00D970FF">
                                    <w:t>2</w:t>
                                  </w:r>
                                  <w:r w:rsidR="00876846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A0679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932E6EA" w14:textId="485796C7" w:rsidR="00433DEC" w:rsidRDefault="00433DEC" w:rsidP="00944C3D">
                            <w:r>
                              <w:t>20</w:t>
                            </w:r>
                            <w:r w:rsidR="00D970FF">
                              <w:t>2</w:t>
                            </w:r>
                            <w:r w:rsidR="00876846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6B61A3A" wp14:editId="6318E2A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E48E3F" w14:textId="77777777" w:rsidR="00433DEC" w:rsidRDefault="00433DEC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433DEC" w:rsidRDefault="00433DEC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0A338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468C36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21D00B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CBD3594" wp14:editId="11BD5F16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55DC6B" w14:textId="77777777" w:rsidR="00433DEC" w:rsidRDefault="00433DEC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433DEC" w:rsidRDefault="00433DEC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8F58D2F" wp14:editId="6F3614C5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045FE1" w14:textId="77777777" w:rsidR="00433DEC" w:rsidRDefault="00433DEC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433DEC" w:rsidRDefault="00433DEC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C7BB76" wp14:editId="716F54F0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4DAD22" w14:textId="77777777" w:rsidR="00433DEC" w:rsidRDefault="00433DEC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433DEC" w:rsidRDefault="00433DEC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71A686F" wp14:editId="2B253DD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3CC36F" w14:textId="476D3466" w:rsidR="00433DEC" w:rsidRDefault="00433DEC" w:rsidP="00944C3D">
                                  <w:r>
                                    <w:t>20</w:t>
                                  </w:r>
                                  <w:r w:rsidR="00D970FF">
                                    <w:t>2</w:t>
                                  </w:r>
                                  <w:r w:rsidR="00876846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A686F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63CC36F" w14:textId="476D3466" w:rsidR="00433DEC" w:rsidRDefault="00433DEC" w:rsidP="00944C3D">
                            <w:r>
                              <w:t>20</w:t>
                            </w:r>
                            <w:r w:rsidR="00D970FF">
                              <w:t>2</w:t>
                            </w:r>
                            <w:r w:rsidR="00876846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EC35BCB" wp14:editId="37A5550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2DEBD2" w14:textId="77777777" w:rsidR="00433DEC" w:rsidRDefault="00433DEC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433DEC" w:rsidRDefault="00433DEC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CBC0F63" wp14:editId="35A72FFE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408F0C" w14:textId="56C0B56F" w:rsidR="00433DEC" w:rsidRDefault="00433DEC" w:rsidP="00944C3D">
                                  <w:r>
                                    <w:t>20</w:t>
                                  </w:r>
                                  <w:r w:rsidR="00D970FF">
                                    <w:t>2</w:t>
                                  </w:r>
                                  <w:r w:rsidR="00876846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C0F63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6408F0C" w14:textId="56C0B56F" w:rsidR="00433DEC" w:rsidRDefault="00433DEC" w:rsidP="00944C3D">
                            <w:r>
                              <w:t>20</w:t>
                            </w:r>
                            <w:r w:rsidR="00D970FF">
                              <w:t>2</w:t>
                            </w:r>
                            <w:r w:rsidR="00876846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9E8F3BF" wp14:editId="28DBC360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63D9BE" w14:textId="77777777" w:rsidR="00433DEC" w:rsidRDefault="00433DEC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433DEC" w:rsidRDefault="00433DEC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B12C1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0F576B9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D32E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40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B34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08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DA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7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EA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F5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EC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5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AF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D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0F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E1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E5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7F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51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2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D1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67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7B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8B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A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B2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2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6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19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7AB5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A9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BF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AE5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7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54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35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F5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BA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3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74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C6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D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A8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06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D4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DB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91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7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CB7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5305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BE4C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6D1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A4AE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7315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CB8C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E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52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28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9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20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63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9C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F8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2906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C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A6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D2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3B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EC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5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8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C4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F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A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A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DC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E3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6C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8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1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7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00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DB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F7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F608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B9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F2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AE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1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D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C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4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2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352A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10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D0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35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34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5F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0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F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A7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E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1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9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9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A2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BF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94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7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5F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B7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15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6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40F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CB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AE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3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1C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D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1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C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534D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64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2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56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7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52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50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0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29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F5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7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B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B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5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A9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3A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4E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8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8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E5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BE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9A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C0D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B3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E8D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31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1F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1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4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B4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7E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06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5F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5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E1E0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0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AD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7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7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89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E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35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F8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C9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5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24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62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29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B4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C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4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CA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0B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CD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C7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89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16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57C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548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394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024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BF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6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66FE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E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C0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1E2FD50" wp14:editId="4C1CABD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3B9554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8E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3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26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F0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5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3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D4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53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34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4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F6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3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16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8A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2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18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08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7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0D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4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6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50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32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36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B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8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88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30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B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5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DE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8D2D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3A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B756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6CB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97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F87541" wp14:editId="10B6E98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71D5EB" w14:textId="746F19BD" w:rsidR="00433DEC" w:rsidRPr="00391121" w:rsidRDefault="00E54A8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36131733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F8754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271D5EB" w14:textId="746F19BD" w:rsidR="00433DEC" w:rsidRPr="00391121" w:rsidRDefault="00E54A8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36131733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E2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D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D5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36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01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1C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52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A7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5C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2A7CC6" wp14:editId="7D018B6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FC3660" w14:textId="14E217A2" w:rsidR="00433DEC" w:rsidRPr="00391121" w:rsidRDefault="00E54A8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2021702419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A7CC6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3FC3660" w14:textId="14E217A2" w:rsidR="00433DEC" w:rsidRPr="00391121" w:rsidRDefault="00E54A8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2021702419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70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F3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78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8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12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62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A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4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8A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D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BC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4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2D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8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A1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4B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0952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B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9B326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8C8D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2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04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2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6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4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CB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F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73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E7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5A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D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9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1A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C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A5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CF7D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435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855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2C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4DAF3B" wp14:editId="224848EC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B3629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 </w:t>
                                  </w:r>
                                  <w:r w:rsidR="008B648B">
                                    <w:rPr>
                                      <w:rFonts w:ascii="Arial" w:hAnsi="Arial" w:cs="Arial"/>
                                    </w:rPr>
                                    <w:t xml:space="preserve">Duklianskych hrdinov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 </w:t>
                            </w:r>
                            <w:r w:rsidR="008B648B">
                              <w:rPr>
                                <w:rFonts w:ascii="Arial" w:hAnsi="Arial" w:cs="Arial"/>
                              </w:rPr>
                              <w:t xml:space="preserve">Duklianskych hrdinov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A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0C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29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B5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3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7D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85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9F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9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3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E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52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D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6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5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48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C1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EE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C1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1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02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AD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9A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6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A5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4B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B5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39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B7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D8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B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5E55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FA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DA5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1E8E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43E5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74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96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EB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65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4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B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41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08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67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1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DD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A1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A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8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9A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A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A4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5D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4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9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7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A1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A0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F334D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8B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223B15" wp14:editId="1E417B0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8671EF" w14:textId="77777777" w:rsidR="00433DEC" w:rsidRPr="00391121" w:rsidRDefault="008B648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Duklianskych hrdinov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433DEC" w:rsidRPr="00391121" w:rsidRDefault="008B648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Duklianskych hrdinov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E4A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2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1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B9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75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8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C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F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4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D4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29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10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41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89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D7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5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D9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1AAD8A" wp14:editId="07805EB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7F43C9" w14:textId="77777777" w:rsidR="00433DEC" w:rsidRDefault="008B648B" w:rsidP="00944C3D">
                                  <w:r>
                                    <w:t>0869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433DEC" w:rsidRDefault="008B648B" w:rsidP="00944C3D">
                            <w:r>
                              <w:t>0869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E8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A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08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E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B3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4E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CC8D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EE7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490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50C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413429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1EEC7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2BEC602" wp14:editId="4BBF1CA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219AE6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8B648B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8B648B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DBB4261" wp14:editId="13EE6BEB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FF7E10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7372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0C4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0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2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6691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7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E6AC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AEC068" wp14:editId="17182BC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EC1D62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9D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9C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6B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A4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FB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F81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C14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C74A3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1BE81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5551F08" wp14:editId="7D943B4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4094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841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0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D4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70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46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7F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A6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6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6167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1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5C91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3A66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7C3A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AB3675D" wp14:editId="0F9140C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B0260B" w14:textId="77777777" w:rsidR="00433DEC" w:rsidRPr="00391121" w:rsidRDefault="00433DE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433DEC" w:rsidRPr="00391121" w:rsidRDefault="00433DE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DF60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957F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537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F8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C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42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A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5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8C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24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A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8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2A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64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35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6D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4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5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4B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94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4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B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95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9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DA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6F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24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A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5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B62C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C87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C60853F" w14:textId="20B23B1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3D747E">
              <w:rPr>
                <w:rFonts w:ascii="Arial" w:hAnsi="Arial"/>
                <w:lang w:eastAsia="sk-SK"/>
              </w:rPr>
              <w:t>1</w:t>
            </w:r>
            <w:r w:rsidR="00D970FF">
              <w:rPr>
                <w:rFonts w:ascii="Arial" w:hAnsi="Arial"/>
                <w:lang w:eastAsia="sk-SK"/>
              </w:rPr>
              <w:t>1.3.202</w:t>
            </w:r>
            <w:r w:rsidR="00876846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E4A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4DA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3CF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44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81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B75B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CEF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49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6E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3F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FB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04F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3E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CDDB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391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4F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06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65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4D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5B7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FF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C493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757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70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80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92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DD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324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B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F169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626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80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59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78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1B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FCC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26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E641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6C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26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12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15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3F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0AB3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11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318E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747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8E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61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34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33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E69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0B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6351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36B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FE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2D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F5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8B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657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70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DE89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A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CB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B7DBA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8718F8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79CC29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3E2787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2355ED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484AC6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0D6079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DEEEDF9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C3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B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9C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E18E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342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F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D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F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0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C8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7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F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94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0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56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09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D2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1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A6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F6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BA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F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5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8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1D4D3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E6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36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7569ED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118FBD1" w14:textId="77777777" w:rsidR="00944C3D" w:rsidRDefault="00944C3D" w:rsidP="00944C3D">
      <w:pPr>
        <w:rPr>
          <w:rFonts w:ascii="Arial" w:hAnsi="Arial"/>
        </w:rPr>
      </w:pPr>
    </w:p>
    <w:p w14:paraId="16816CF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7E3E637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A7A0832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69942B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0A0B360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00E6EDF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0C91CE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4C04A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FFF3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2B64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67A525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E674AC6" w14:textId="490F760F" w:rsidR="00944C3D" w:rsidRPr="008D0433" w:rsidRDefault="003F3E7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Alena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Hulényiová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4BAC5AE1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E2758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611FE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DB647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4E496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05DBE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9E5CC9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4124C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D1BB9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BB9FF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5A56C6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3BFB5E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CB2662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3062DC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F1700F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08BC24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CA884B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27F759F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743F0A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2BFAD09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47474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2AA70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F9C1A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561D71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E5E0B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8F7E05D" w14:textId="7ECAE0B5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8671372" w14:textId="481B7192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F1A1D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584EB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7594FB5" w14:textId="7130F8EF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853A51A" w14:textId="5FE0C494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F03B1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FD9EB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61F06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F413D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66653E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F1753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CF0B1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8DBAC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46E8C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05CA0F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97DD9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91C32E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9DACF3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4B78DF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68D65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CF3541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DEEE98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1829A38" w14:textId="77777777" w:rsidR="00944C3D" w:rsidRDefault="00433DEC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4A63219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80BC5F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B9F1DC3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6B66C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F5DCC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C8D81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10102E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2458E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180EA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9A7AF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B4B80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ED9EA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90172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7920A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FC82D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803E9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91977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0FA00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348D4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1CEF5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15C4A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927766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9F5CE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5F5FA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88FB3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BE95F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52EE77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16048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5C0C63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F804B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7D0BD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DF3CB1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CC3FF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631E9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3C6685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D9DE2E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D16266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5CB6AA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7C63A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AC3859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4C724F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9E96C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AFC87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4E3CC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22F89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9FCF43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6E2E6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9BA98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67B6C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8081A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F36C9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832F7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63C38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F5F38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311FB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ED413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C9971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5AB33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3E173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B1252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087B0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0ECFA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E5F9B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4DA09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BB5C9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8A6353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86568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556B6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AA855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6DFB0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1125A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2DDF12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779203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CD5968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FD7E6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FE6434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FB0C8A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C0F574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39550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2C371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D81997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54B6F8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96D073F" w14:textId="77777777" w:rsidTr="00503750">
        <w:tc>
          <w:tcPr>
            <w:tcW w:w="2302" w:type="dxa"/>
            <w:vAlign w:val="center"/>
          </w:tcPr>
          <w:p w14:paraId="1A02BB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5DA4A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270C1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ABCD4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9431D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EC1A8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67949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608C4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CEC6A4B" w14:textId="77777777" w:rsidTr="00503750">
        <w:tc>
          <w:tcPr>
            <w:tcW w:w="15593" w:type="dxa"/>
            <w:gridSpan w:val="8"/>
            <w:vAlign w:val="center"/>
          </w:tcPr>
          <w:p w14:paraId="06BBC7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7BE9AEA" w14:textId="77777777" w:rsidTr="00503750">
        <w:tc>
          <w:tcPr>
            <w:tcW w:w="2302" w:type="dxa"/>
            <w:vAlign w:val="center"/>
          </w:tcPr>
          <w:p w14:paraId="44B6BE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1AD72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1206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9B37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ACBA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8A4F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126A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C50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ED677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49AE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3B132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F74A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E485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27A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5A79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E0C9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9FC8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73830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3A677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4AEE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AAF5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A9E6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0484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5FA9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E5AF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8E19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B54C2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176A8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029BF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CB42F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A063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06D6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7127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10E9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DB6B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6FBA995" w14:textId="77777777" w:rsidTr="00503750">
        <w:tc>
          <w:tcPr>
            <w:tcW w:w="2302" w:type="dxa"/>
            <w:vAlign w:val="center"/>
          </w:tcPr>
          <w:p w14:paraId="313845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6DA68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F02A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60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DBED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36F0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B944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97D6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EFE6AC" w14:textId="77777777" w:rsidTr="00503750">
        <w:tc>
          <w:tcPr>
            <w:tcW w:w="15593" w:type="dxa"/>
            <w:gridSpan w:val="8"/>
            <w:vAlign w:val="center"/>
          </w:tcPr>
          <w:p w14:paraId="1FA592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C4BD795" w14:textId="77777777" w:rsidTr="00503750">
        <w:tc>
          <w:tcPr>
            <w:tcW w:w="2302" w:type="dxa"/>
            <w:vAlign w:val="center"/>
          </w:tcPr>
          <w:p w14:paraId="677124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A8CA9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3D2F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5750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AEA1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7214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9466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19AE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63873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49A56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FFC2C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3A61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B491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383E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B325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A78A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7ACE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8479A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0482C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BDAD9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DBDA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5148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4FBD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33A5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7112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CD28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A52BBB" w14:textId="77777777" w:rsidTr="00503750">
        <w:tc>
          <w:tcPr>
            <w:tcW w:w="2302" w:type="dxa"/>
            <w:vAlign w:val="center"/>
          </w:tcPr>
          <w:p w14:paraId="3F3C5D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9E1A2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33BD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F137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ED89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B8F7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F65A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0108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1BD6B1" w14:textId="77777777" w:rsidTr="00503750">
        <w:tc>
          <w:tcPr>
            <w:tcW w:w="15593" w:type="dxa"/>
            <w:gridSpan w:val="8"/>
            <w:vAlign w:val="center"/>
          </w:tcPr>
          <w:p w14:paraId="5B8B61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B007D66" w14:textId="77777777" w:rsidTr="00503750">
        <w:tc>
          <w:tcPr>
            <w:tcW w:w="2302" w:type="dxa"/>
            <w:vAlign w:val="center"/>
          </w:tcPr>
          <w:p w14:paraId="0007EC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B1B71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E172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007A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78AC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83E1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70AD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AE62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B0BD5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CD796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5AE2F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6FF3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DC6B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0B97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D0F8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C717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CD36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B66B1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25CA1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6AF5E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CDA1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BB63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D213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4F66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0F0A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235D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61164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937D6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E2927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D689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5E02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206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E9BB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C66A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01F0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5AAB8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BA079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DC8FF1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F7366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92E7F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DD57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7347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9976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5B5F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5B61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BB20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A385A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2EEFE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5B6C7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1722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86C2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D63F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5D78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D8D5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7716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4BF4EC" w14:textId="77777777" w:rsidR="00944C3D" w:rsidRDefault="00944C3D" w:rsidP="00944C3D">
      <w:pPr>
        <w:rPr>
          <w:rFonts w:ascii="Arial" w:hAnsi="Arial"/>
          <w:b/>
        </w:rPr>
      </w:pPr>
    </w:p>
    <w:p w14:paraId="30FFC89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3225A00" w14:textId="77777777" w:rsidTr="00503750">
        <w:tc>
          <w:tcPr>
            <w:tcW w:w="1944" w:type="dxa"/>
            <w:vAlign w:val="center"/>
          </w:tcPr>
          <w:p w14:paraId="5FC028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9E9D3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A751A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979DE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35410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B1402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9B1A7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F83C9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DC69F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7D336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CD865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4BD74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0449F99" w14:textId="77777777" w:rsidTr="00503750">
        <w:tc>
          <w:tcPr>
            <w:tcW w:w="15685" w:type="dxa"/>
            <w:gridSpan w:val="12"/>
            <w:vAlign w:val="center"/>
          </w:tcPr>
          <w:p w14:paraId="17E391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12D4864" w14:textId="77777777" w:rsidTr="00503750">
        <w:tc>
          <w:tcPr>
            <w:tcW w:w="1944" w:type="dxa"/>
            <w:vAlign w:val="center"/>
          </w:tcPr>
          <w:p w14:paraId="33AB71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33E2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358B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34D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1EA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9AF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A5DA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B408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C251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C24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290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9A0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21099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13EDA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3570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A4C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91E4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1658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3CB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F4D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A27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DCE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4F8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9CBD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22D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53491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873A1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6F7A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67088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633FA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2BE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822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B56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0EF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253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730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FB5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079E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61A33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B2832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032B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3CAE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059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CE968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153E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A471F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58EC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21591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07539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C356C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988C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BD30798" w14:textId="77777777" w:rsidTr="00503750">
        <w:tc>
          <w:tcPr>
            <w:tcW w:w="1944" w:type="dxa"/>
            <w:vAlign w:val="center"/>
          </w:tcPr>
          <w:p w14:paraId="6FBFBB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99603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1C5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8528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E8A1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98B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375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728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F15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295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D29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80D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B124EB" w14:textId="77777777" w:rsidTr="00503750">
        <w:tc>
          <w:tcPr>
            <w:tcW w:w="15685" w:type="dxa"/>
            <w:gridSpan w:val="12"/>
            <w:vAlign w:val="center"/>
          </w:tcPr>
          <w:p w14:paraId="79D71E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6C44B89" w14:textId="77777777" w:rsidTr="00503750">
        <w:tc>
          <w:tcPr>
            <w:tcW w:w="1944" w:type="dxa"/>
            <w:vAlign w:val="center"/>
          </w:tcPr>
          <w:p w14:paraId="42E21B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755E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60B5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354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C7F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7E11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71C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01F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D6A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124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4F760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1305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0AA2E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392B2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DC614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3023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901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D2A0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746A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333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322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A34D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E428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8F70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7D157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C0435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41869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78BE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D64D9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06C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9C4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342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DE6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E8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116F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E07C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24B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A262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C70B34" w14:textId="77777777" w:rsidTr="00503750">
        <w:tc>
          <w:tcPr>
            <w:tcW w:w="1944" w:type="dxa"/>
            <w:vAlign w:val="center"/>
          </w:tcPr>
          <w:p w14:paraId="0EE461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A881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A1C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5C1EA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459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C50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193A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ED1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A4E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8B9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6D4F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43477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86AD2F" w14:textId="77777777" w:rsidTr="00503750">
        <w:tc>
          <w:tcPr>
            <w:tcW w:w="15685" w:type="dxa"/>
            <w:gridSpan w:val="12"/>
            <w:vAlign w:val="center"/>
          </w:tcPr>
          <w:p w14:paraId="2E05A4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424EF8D" w14:textId="77777777" w:rsidTr="00503750">
        <w:tc>
          <w:tcPr>
            <w:tcW w:w="1944" w:type="dxa"/>
            <w:vAlign w:val="center"/>
          </w:tcPr>
          <w:p w14:paraId="2EAEB6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F9BF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987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50B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78F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A69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5BC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9F9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FFE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2D1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94C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DE1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AECAB3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806EA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C605C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C63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0938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D6F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848A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DA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6F73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4A4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1ADC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9AE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17E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E28B7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3A31D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39D7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734C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44B2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EDC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9F2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7BB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7992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E61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E05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59D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2BB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DA351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70C48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D542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3BB3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60D5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F86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3C2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89B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31C5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7AF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380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A5E9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015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BD3E7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5328F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7D0311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A1295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5EFD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E5AC9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BFDF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426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875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FD1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4F0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C0F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C751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9B2F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245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9CEB7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8F8BE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9BC1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1F9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AEFA7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0AC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E9E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9A39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A51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C80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0A27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8A6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230C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017B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E097B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28294F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DE3F30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2C584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E7A1E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33769F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CEFD9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6EF1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1A3BD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FEA5F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64B2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87E20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876CC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A052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927A11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4F67E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4CE2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61ACB3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F2B36A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E5CC9D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7DC86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221A5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C61D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C9DF2D8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8B7E9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27E82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A5B53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D45F1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27A10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FD9C1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FCEC7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88481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050B7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A5CB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A75AD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4342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48B09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E050613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CAAF3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5572D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C7C4C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7850F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6A633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10669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A93140D" w14:textId="77777777" w:rsidTr="00503750">
        <w:trPr>
          <w:trHeight w:val="1073"/>
        </w:trPr>
        <w:tc>
          <w:tcPr>
            <w:tcW w:w="3614" w:type="dxa"/>
            <w:vMerge/>
          </w:tcPr>
          <w:p w14:paraId="01C6F9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95780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CE0F4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D04E8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064A5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02042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0A9BB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FFFFA43" w14:textId="77777777" w:rsidTr="00503750">
        <w:trPr>
          <w:trHeight w:val="283"/>
        </w:trPr>
        <w:tc>
          <w:tcPr>
            <w:tcW w:w="3614" w:type="dxa"/>
          </w:tcPr>
          <w:p w14:paraId="077515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D54C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EF03C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1414C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12C7F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2298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47F1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FA1996A" w14:textId="77777777" w:rsidTr="00503750">
        <w:trPr>
          <w:trHeight w:val="283"/>
        </w:trPr>
        <w:tc>
          <w:tcPr>
            <w:tcW w:w="3614" w:type="dxa"/>
          </w:tcPr>
          <w:p w14:paraId="5A30A6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7B2A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B18C8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0D4D7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4AC1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E293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535E5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3A99191" w14:textId="77777777" w:rsidTr="00503750">
        <w:trPr>
          <w:trHeight w:val="283"/>
        </w:trPr>
        <w:tc>
          <w:tcPr>
            <w:tcW w:w="3614" w:type="dxa"/>
          </w:tcPr>
          <w:p w14:paraId="458741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FB4F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42655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D9E20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65C10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4FCEC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60AB4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B42287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41821D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43873F8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CD64A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3E2FF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66EEA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81C41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F07FA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23AC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3AD87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345EB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C6255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BBF767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69D4D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6F343C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2F77E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717F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B9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812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F1C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8B0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B4F3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F4B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904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160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7C95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F7C0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C88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F56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FB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51F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610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E0E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23F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422A0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96C8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49D7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2D56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53D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BBE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953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8BB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6E6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3715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DE25F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52E8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EA75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4E1F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3FB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6886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A12D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5DD5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ADE32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93E1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207B52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B63FCE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5EAF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C98F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85B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904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116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75D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37C8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0DF1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249A4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CBE0D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65795C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3FC56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685B7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DB6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79B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ABE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916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F86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001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934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867E6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91986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3401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B36A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F66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D19A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1C9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FF9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6E7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E52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09E2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AD1C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1EB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98C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BB7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1BB0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5E8C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3A10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861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873B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D5BF1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4C005F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5B11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3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7DC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A5F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EAA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81B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58F9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593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54842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E103F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8166A7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A29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0ED5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6BB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422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989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D42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3B2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5B5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E13E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FE312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EFF26E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D836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721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CAA5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373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8E0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F43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F64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240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B17B4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D3ADF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EC5754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83221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3668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5CFB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3657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C78E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B8B5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29DD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1DEC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0357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4D38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6F3B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3F25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8840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144E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0435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92A4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CAB2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247160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D81997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71E57F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220EA9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3D41FC8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04DDF5FA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BD42A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76F6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D03F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32688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4E09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1B57D2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23227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189B4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0951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08689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47CDF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77AC0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A8F4E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B4553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3554E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C05FC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C4EAF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23E30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F1034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C5B0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A02A2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22C70E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F362D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D56E42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4C8F5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803D8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EC4EC5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3AC657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BDF46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BFCFF0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97B44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007D8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2DB99E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DAB02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848C0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EEEE0D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3CF72A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6E275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4E90B8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B6D08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E1510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D34B41C" w14:textId="77777777" w:rsidR="00944C3D" w:rsidRDefault="00944C3D" w:rsidP="00944C3D">
      <w:pPr>
        <w:rPr>
          <w:rFonts w:ascii="Arial" w:hAnsi="Arial"/>
          <w:b/>
        </w:rPr>
      </w:pPr>
    </w:p>
    <w:p w14:paraId="59EE508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56A50789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694AB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073FC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C9D2E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50D9F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6A017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DE963A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41F00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4700B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9732D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2B251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808F1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DA222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0058D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0061B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55A6F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30C937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3FEA8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B8CD5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4E42C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07CF7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451EB6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BA40E4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FC4CF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C47F8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02714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B7E76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E348E70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3EEDDDD" w14:textId="77777777" w:rsidTr="00503750">
        <w:tc>
          <w:tcPr>
            <w:tcW w:w="2835" w:type="dxa"/>
            <w:vAlign w:val="center"/>
          </w:tcPr>
          <w:p w14:paraId="214957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5BBEE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5BF80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EA4C2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1D96E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D63AC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16AAC8B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DC23D3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FB3C105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00CCAF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B936C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767A8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469262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316DEA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46A1C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5D04E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725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C2F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ECF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E3B2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6A4AA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1528C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6EEFE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978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1F9E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225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9A7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326C23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ABE0A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7ADA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7E9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C61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63B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4A65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7115A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F6B2B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D734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484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4F73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0D4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D48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31724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F5772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8C1BE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AF0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849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4A3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F27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9A5CF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F9F3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11265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C0BD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2BFF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FB96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B9C3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3EDCF2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5317120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4CD9DA2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F2534DA" w14:textId="77777777" w:rsidR="00944C3D" w:rsidRDefault="00944C3D" w:rsidP="00944C3D">
      <w:pPr>
        <w:rPr>
          <w:rFonts w:ascii="Arial" w:hAnsi="Arial"/>
          <w:b/>
        </w:rPr>
      </w:pPr>
    </w:p>
    <w:p w14:paraId="016989B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C678C4E" w14:textId="77777777" w:rsidTr="00503750">
        <w:tc>
          <w:tcPr>
            <w:tcW w:w="2835" w:type="dxa"/>
            <w:vAlign w:val="center"/>
          </w:tcPr>
          <w:p w14:paraId="48D497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1EC9E2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1F55E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D3897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F12E2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27C0F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3FE6546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B7E54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8795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E4F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EC02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20DB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9FF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BB66A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8008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7C45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642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69A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0D2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0FC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9E744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55ECC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0CD6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8AB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917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53B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D4A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B29D2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2DF97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6D5C6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21B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E389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22E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ABD9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3EEB8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94356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74B8B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3655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848E4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53FAD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CBB08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4DE696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37E08E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7DB108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5277A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69832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7C8FA11" w14:textId="77777777" w:rsidTr="00503750">
        <w:trPr>
          <w:trHeight w:val="699"/>
        </w:trPr>
        <w:tc>
          <w:tcPr>
            <w:tcW w:w="3502" w:type="dxa"/>
            <w:vMerge/>
          </w:tcPr>
          <w:p w14:paraId="3A169E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0C7C3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AA645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DFA2F8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42E1E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861EE94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00A80C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4B78C7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1FEF9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DC8F038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0B46C9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907ADA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0948B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DB382C5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AAC8F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69DC4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77CFA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6DAB7D1" w14:textId="77777777" w:rsidTr="00503750">
        <w:trPr>
          <w:trHeight w:val="593"/>
        </w:trPr>
        <w:tc>
          <w:tcPr>
            <w:tcW w:w="3497" w:type="dxa"/>
          </w:tcPr>
          <w:p w14:paraId="786680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F5D97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986E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9FC7B6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FCAA6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C4FC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8C0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69964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616E70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7A9A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210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598C8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BB60BB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EC2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6C4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88EBE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7020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1990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C3CC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307DD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CF70A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421D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7C0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F3196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59B0F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3E810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CB5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1CB57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2149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906B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0C7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CE1CE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6A6CC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9DBB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7A8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A3F46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38575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7C45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75D6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CF9AF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AE49D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F7D7E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64D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EE69E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7A1AD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6409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DEF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9C8F6C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F60D53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E0C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7A58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370AE8" w14:textId="77777777" w:rsidR="00944C3D" w:rsidRDefault="00944C3D" w:rsidP="00944C3D">
      <w:pPr>
        <w:rPr>
          <w:rFonts w:ascii="Arial" w:hAnsi="Arial"/>
          <w:b/>
        </w:rPr>
      </w:pPr>
    </w:p>
    <w:p w14:paraId="69AA5CF7" w14:textId="77777777" w:rsidR="00944C3D" w:rsidRDefault="00944C3D" w:rsidP="00944C3D">
      <w:pPr>
        <w:rPr>
          <w:rFonts w:ascii="Arial" w:hAnsi="Arial"/>
          <w:b/>
        </w:rPr>
      </w:pPr>
    </w:p>
    <w:p w14:paraId="47BD6525" w14:textId="77777777" w:rsidR="00944C3D" w:rsidRDefault="00944C3D" w:rsidP="00944C3D">
      <w:pPr>
        <w:rPr>
          <w:rFonts w:ascii="Arial" w:hAnsi="Arial"/>
          <w:b/>
        </w:rPr>
      </w:pPr>
    </w:p>
    <w:p w14:paraId="47DE081E" w14:textId="77777777" w:rsidR="00944C3D" w:rsidRDefault="00944C3D" w:rsidP="00944C3D">
      <w:pPr>
        <w:rPr>
          <w:rFonts w:ascii="Arial" w:hAnsi="Arial"/>
          <w:b/>
        </w:rPr>
      </w:pPr>
    </w:p>
    <w:p w14:paraId="2BEA524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A5C94F0" w14:textId="77777777" w:rsidTr="00503750">
        <w:tc>
          <w:tcPr>
            <w:tcW w:w="2622" w:type="dxa"/>
            <w:vAlign w:val="center"/>
          </w:tcPr>
          <w:p w14:paraId="576306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CECB4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FDC76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7C410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7B3D8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9786E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C3F29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E2EBA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1A537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575E02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CCAA7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4CE0559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2600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AE58D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36486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926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0A1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8A3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BBE5A52" w14:textId="77777777" w:rsidTr="00503750">
        <w:tc>
          <w:tcPr>
            <w:tcW w:w="2622" w:type="dxa"/>
            <w:vAlign w:val="center"/>
          </w:tcPr>
          <w:p w14:paraId="55414D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5354C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8CF4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F53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B99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EB6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2C4E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6F1CA5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09BFD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B5E4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E9E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46E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EF0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E15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8C4813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ECD7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D1BF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948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2B9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261E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7FC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FC35452" w14:textId="77777777" w:rsidTr="00503750">
        <w:tc>
          <w:tcPr>
            <w:tcW w:w="2622" w:type="dxa"/>
            <w:vAlign w:val="center"/>
          </w:tcPr>
          <w:p w14:paraId="759D06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4110938" w14:textId="532131D5" w:rsidR="00944C3D" w:rsidRPr="008C56AB" w:rsidRDefault="0080530A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4515</w:t>
            </w:r>
          </w:p>
        </w:tc>
        <w:tc>
          <w:tcPr>
            <w:tcW w:w="1275" w:type="dxa"/>
            <w:vAlign w:val="center"/>
          </w:tcPr>
          <w:p w14:paraId="3C9B7399" w14:textId="77777777" w:rsidR="00944C3D" w:rsidRPr="008C56AB" w:rsidRDefault="00944C3D" w:rsidP="008B648B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AE8EA6" w14:textId="77777777" w:rsidR="00944C3D" w:rsidRPr="008C56AB" w:rsidRDefault="00944C3D" w:rsidP="008B648B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A33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6F5958" w14:textId="49F939D2" w:rsidR="00944C3D" w:rsidRPr="008C56AB" w:rsidRDefault="0080530A" w:rsidP="00433DE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18991</w:t>
            </w:r>
          </w:p>
        </w:tc>
      </w:tr>
      <w:tr w:rsidR="0099716A" w:rsidRPr="00050529" w14:paraId="17C71B8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3868E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C27E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F0F1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671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E69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6DB5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E6DB931" w14:textId="77777777" w:rsidTr="00503750">
        <w:tc>
          <w:tcPr>
            <w:tcW w:w="2622" w:type="dxa"/>
            <w:vAlign w:val="center"/>
          </w:tcPr>
          <w:p w14:paraId="4C77A3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4D75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ED1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3FB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96D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327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A7BCD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2666118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3735448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A039B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77A2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3BD5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721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6CC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7B3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C10E2A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192B7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4995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7793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655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1AE6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1B8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EE559A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ED35C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D986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F11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60E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426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ABE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C2B6E4F" w14:textId="77777777" w:rsidTr="00503750">
        <w:tc>
          <w:tcPr>
            <w:tcW w:w="2622" w:type="dxa"/>
            <w:vAlign w:val="center"/>
          </w:tcPr>
          <w:p w14:paraId="3FAD48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5B08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487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B10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527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D70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7BC8BDA" w14:textId="77777777" w:rsidTr="00503750">
        <w:tc>
          <w:tcPr>
            <w:tcW w:w="2622" w:type="dxa"/>
            <w:vAlign w:val="center"/>
          </w:tcPr>
          <w:p w14:paraId="0933B6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FDEB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823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0A7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6FC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5CD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64304D1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4DEC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37FA72A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3CB8F2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8FE8B8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DF954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6F056F" w14:textId="77777777" w:rsidR="00944C3D" w:rsidRPr="008C56AB" w:rsidRDefault="00944C3D" w:rsidP="00433DEC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2C0A360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C8BAF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AE3F9FB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5B93D3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E6E5C9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10D1F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F9F14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DA9AA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5B9D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F89DFC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9F0BCD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BDE1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F772C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B9AE5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8A9E5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7E935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1731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62C45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613B5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8361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E569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506EB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D8E7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3244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F8517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1950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43AA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1DEB6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D00B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2AF0B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061A3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DDDF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4B3D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57425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7DDA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E2D5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61E53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F601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3871A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F6E065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6F7A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98504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04D66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08CB9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3BF7C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F867CD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7700A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061B5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78C6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700D5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6BB7B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94385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51BE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FAAB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0CCF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41F5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069EF4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88B2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8DE6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DD6C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1815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248F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CA39F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204B3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0DE4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70EDC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1F233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3A7054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81B19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F867D9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A618014" w14:textId="77777777" w:rsidTr="00503750">
        <w:tc>
          <w:tcPr>
            <w:tcW w:w="2835" w:type="dxa"/>
            <w:vAlign w:val="center"/>
          </w:tcPr>
          <w:p w14:paraId="358CE9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9DCAB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1B659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B95ED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1B7F2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8D339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FCFD9CF" w14:textId="77777777" w:rsidTr="00503750">
        <w:tc>
          <w:tcPr>
            <w:tcW w:w="2835" w:type="dxa"/>
            <w:vAlign w:val="center"/>
          </w:tcPr>
          <w:p w14:paraId="297B50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AC5E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6D0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936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3F7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9AB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8E9681" w14:textId="77777777" w:rsidTr="00503750">
        <w:tc>
          <w:tcPr>
            <w:tcW w:w="2835" w:type="dxa"/>
            <w:vAlign w:val="center"/>
          </w:tcPr>
          <w:p w14:paraId="63E3C9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4BA9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384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63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28E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DBF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6410D1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F30A2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7D758A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70C9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DE9F8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9B4F7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447C5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C106C05" w14:textId="77777777" w:rsidTr="00503750">
        <w:tc>
          <w:tcPr>
            <w:tcW w:w="2835" w:type="dxa"/>
            <w:vAlign w:val="center"/>
          </w:tcPr>
          <w:p w14:paraId="7BE606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2992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64E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2493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431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9A2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11991C" w14:textId="77777777" w:rsidTr="00503750">
        <w:tc>
          <w:tcPr>
            <w:tcW w:w="2835" w:type="dxa"/>
            <w:vAlign w:val="center"/>
          </w:tcPr>
          <w:p w14:paraId="7D0CEF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43EB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81F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30E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F311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050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8D154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62B93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0BBD98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96135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71135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002B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88220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7E869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B75C5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0283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046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7FE3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4E35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5CA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FDEF7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1D7E92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B148F01" w14:textId="77777777" w:rsidTr="00503750">
        <w:tc>
          <w:tcPr>
            <w:tcW w:w="2552" w:type="dxa"/>
            <w:shd w:val="clear" w:color="auto" w:fill="auto"/>
            <w:vAlign w:val="center"/>
          </w:tcPr>
          <w:p w14:paraId="5317E6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6E5BC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6707F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4C925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3B328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790A2A8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EBF05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133E4A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ED7C09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6037C1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EBBD96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C465783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2BCD7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195ED7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FC4F92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2981DA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0B71FA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197EA2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BFE839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1EF00B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E0A26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660FD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C9C7AEC" w14:textId="77777777" w:rsidTr="00503750">
        <w:tc>
          <w:tcPr>
            <w:tcW w:w="4395" w:type="dxa"/>
            <w:vMerge/>
          </w:tcPr>
          <w:p w14:paraId="28FAAC7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3B832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C881B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78A7D0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A248D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745B7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8B0892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1C492D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6EA4F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5E78EB2" w14:textId="77777777" w:rsidR="00944C3D" w:rsidRPr="008C56AB" w:rsidRDefault="00944C3D" w:rsidP="005E4B87">
            <w:pPr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F5A2ED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B431C8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D4282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B9053CC" w14:textId="77777777" w:rsidR="00944C3D" w:rsidRPr="008C56AB" w:rsidRDefault="00944C3D" w:rsidP="005E4B8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AEB98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2B08823" w14:textId="77777777" w:rsidTr="00503750">
        <w:tc>
          <w:tcPr>
            <w:tcW w:w="4395" w:type="dxa"/>
            <w:vAlign w:val="center"/>
          </w:tcPr>
          <w:p w14:paraId="68A986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AA0D126" w14:textId="77777777" w:rsidR="00944C3D" w:rsidRPr="008C56AB" w:rsidRDefault="00944C3D" w:rsidP="005E4B87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684760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A535FC2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9639D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D948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2D7E4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A69DB3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B8D85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F38C27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F891E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635DEA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A0A97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3578CC5" w14:textId="5C993C31" w:rsidR="00944C3D" w:rsidRPr="008C56AB" w:rsidRDefault="00390DA3" w:rsidP="005E4B87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9629</w:t>
            </w:r>
          </w:p>
        </w:tc>
        <w:tc>
          <w:tcPr>
            <w:tcW w:w="2835" w:type="dxa"/>
            <w:vAlign w:val="center"/>
          </w:tcPr>
          <w:p w14:paraId="40C024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BAC558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D5A359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B4B620E" w14:textId="77777777" w:rsidTr="00503750">
        <w:tc>
          <w:tcPr>
            <w:tcW w:w="4395" w:type="dxa"/>
            <w:vAlign w:val="center"/>
          </w:tcPr>
          <w:p w14:paraId="28C602E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F6AEC4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3F64F4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429C4B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5FD8D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B19F18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52FFB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E7A111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16C45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1BE6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0AD2B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2A9010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BED6B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6E543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F956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7E76BAB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899A1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38DDD574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52933D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BCBA389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41A572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18EAA2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2216A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E4DB8A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B2B2F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89949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7DB7272" w14:textId="77777777" w:rsidTr="00503750">
        <w:tc>
          <w:tcPr>
            <w:tcW w:w="1843" w:type="dxa"/>
            <w:vAlign w:val="center"/>
          </w:tcPr>
          <w:p w14:paraId="79152D8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C7F9BD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68B134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06F41C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73BC8A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B8DD2E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AE1147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A26535C" w14:textId="77777777" w:rsidTr="00503750">
        <w:tc>
          <w:tcPr>
            <w:tcW w:w="1843" w:type="dxa"/>
            <w:vAlign w:val="center"/>
          </w:tcPr>
          <w:p w14:paraId="38C26F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636DE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FA63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C401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7922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1B1A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CD82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53919EA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B58E6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C8FED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8DC3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88A3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EF8E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3AF0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3333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C482426" w14:textId="77777777" w:rsidTr="00503750">
        <w:tc>
          <w:tcPr>
            <w:tcW w:w="1843" w:type="dxa"/>
            <w:vAlign w:val="center"/>
          </w:tcPr>
          <w:p w14:paraId="6AA3EA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D61FE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71EC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8FD8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770A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EC2A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30E8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E396D3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69F8D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2102D65" w14:textId="77777777" w:rsidR="00944C3D" w:rsidRPr="00E05001" w:rsidRDefault="005E4B87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61AA44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10B1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778CD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73B9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8E0A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626F90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C20BF4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F58271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E0A50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28BBB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B5323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545BA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4D9A5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02CAAA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9BC77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39474C2" w14:textId="77777777" w:rsidTr="00503750">
        <w:trPr>
          <w:trHeight w:val="664"/>
        </w:trPr>
        <w:tc>
          <w:tcPr>
            <w:tcW w:w="3372" w:type="dxa"/>
          </w:tcPr>
          <w:p w14:paraId="0F3F472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999196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171534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4B80FE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14FDF2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03119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BCD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ABEB4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447298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911B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10B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1BFB4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26F047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80A85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C16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C8111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D8401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C440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FE95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986D1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45202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0EEA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313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E8B71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29D946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253C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CF90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C455E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5205E6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7FD5E98" w14:textId="77777777" w:rsidTr="00503750">
        <w:tc>
          <w:tcPr>
            <w:tcW w:w="2835" w:type="dxa"/>
            <w:vAlign w:val="center"/>
          </w:tcPr>
          <w:p w14:paraId="45D1727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F207C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C68069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DD1EBC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94E32B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7198B6D" w14:textId="77777777" w:rsidTr="00503750">
        <w:tc>
          <w:tcPr>
            <w:tcW w:w="2835" w:type="dxa"/>
          </w:tcPr>
          <w:p w14:paraId="0E22B03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3CEA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65C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D049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48F4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4AA3C1" w14:textId="77777777" w:rsidTr="00503750">
        <w:tc>
          <w:tcPr>
            <w:tcW w:w="2835" w:type="dxa"/>
          </w:tcPr>
          <w:p w14:paraId="0A06B9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F0B1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67D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50D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1952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52EDCF" w14:textId="77777777" w:rsidTr="00503750">
        <w:tc>
          <w:tcPr>
            <w:tcW w:w="2835" w:type="dxa"/>
          </w:tcPr>
          <w:p w14:paraId="1778E8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470B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6EB8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B204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457F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6ABBD3" w14:textId="77777777" w:rsidTr="00503750">
        <w:tc>
          <w:tcPr>
            <w:tcW w:w="2835" w:type="dxa"/>
            <w:vAlign w:val="center"/>
          </w:tcPr>
          <w:p w14:paraId="717A114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2F61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DF13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0D5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F8A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430BE6" w14:textId="77777777" w:rsidTr="00503750">
        <w:tc>
          <w:tcPr>
            <w:tcW w:w="2835" w:type="dxa"/>
            <w:vAlign w:val="center"/>
          </w:tcPr>
          <w:p w14:paraId="3FB47C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A293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8E21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A94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B11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E89B4D" w14:textId="77777777" w:rsidTr="00503750">
        <w:tc>
          <w:tcPr>
            <w:tcW w:w="2835" w:type="dxa"/>
          </w:tcPr>
          <w:p w14:paraId="262C2FB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82FB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68E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201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0BC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B222A0" w14:textId="77777777" w:rsidTr="00503750">
        <w:tc>
          <w:tcPr>
            <w:tcW w:w="2835" w:type="dxa"/>
          </w:tcPr>
          <w:p w14:paraId="089AAE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12F6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A42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3C4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0A48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D27448" w14:textId="77777777" w:rsidTr="00503750">
        <w:tc>
          <w:tcPr>
            <w:tcW w:w="2835" w:type="dxa"/>
          </w:tcPr>
          <w:p w14:paraId="63E6F63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E808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EC4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660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27D4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C3C273" w14:textId="77777777" w:rsidR="00944C3D" w:rsidRDefault="00944C3D" w:rsidP="00944C3D">
      <w:pPr>
        <w:rPr>
          <w:rFonts w:ascii="Arial" w:hAnsi="Arial"/>
          <w:b/>
        </w:rPr>
      </w:pPr>
    </w:p>
    <w:p w14:paraId="48079CE1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5F5B3E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71A3B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745D2C9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583ED9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13E091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3EF149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A941141" w14:textId="77777777" w:rsidTr="00503750">
        <w:trPr>
          <w:trHeight w:val="443"/>
        </w:trPr>
        <w:tc>
          <w:tcPr>
            <w:tcW w:w="2560" w:type="dxa"/>
          </w:tcPr>
          <w:p w14:paraId="1E0396F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AC320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ABDE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27576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F5E95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9B4929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D66E4F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F6AEF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47CD4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3EC1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2BEC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6A990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C527D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3A5FF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24F72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CED8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0531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F72A8E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A7D302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FAD3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2687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80A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BE0B1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2869F1" w14:textId="77777777" w:rsidR="00944C3D" w:rsidRDefault="00944C3D" w:rsidP="00944C3D">
      <w:pPr>
        <w:rPr>
          <w:rFonts w:ascii="Arial" w:hAnsi="Arial"/>
          <w:b/>
        </w:rPr>
      </w:pPr>
    </w:p>
    <w:p w14:paraId="67753304" w14:textId="77777777" w:rsidR="00944C3D" w:rsidRDefault="00944C3D" w:rsidP="00944C3D">
      <w:pPr>
        <w:rPr>
          <w:rFonts w:ascii="Arial" w:hAnsi="Arial"/>
          <w:b/>
        </w:rPr>
      </w:pPr>
    </w:p>
    <w:p w14:paraId="163312F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06A965F" w14:textId="77777777" w:rsidR="00944C3D" w:rsidRDefault="00944C3D" w:rsidP="00944C3D">
      <w:pPr>
        <w:rPr>
          <w:rFonts w:ascii="Arial" w:hAnsi="Arial"/>
          <w:b/>
        </w:rPr>
      </w:pPr>
    </w:p>
    <w:p w14:paraId="541786C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CCC5C63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59AC9C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E3B9B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FC2BCA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A6879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0116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FBFC9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B91DB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55A74E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0ADA2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042A3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78F73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23C00C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A42F4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59CF4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15AC4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2F791A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E9B056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C3E41DB" w14:textId="77777777" w:rsidTr="00503750">
        <w:trPr>
          <w:trHeight w:val="677"/>
        </w:trPr>
        <w:tc>
          <w:tcPr>
            <w:tcW w:w="3358" w:type="dxa"/>
          </w:tcPr>
          <w:p w14:paraId="6C2B00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8CB43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8EB76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AE343C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B714D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4BC79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D94A7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DBE07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BAC57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DB12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608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D60FA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43F12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2AD91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B97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65039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F2407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4375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B106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0D738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147080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D0CB9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C2442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00B285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D15CE6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89BD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6F97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CD51C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5C7721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89409E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F7005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7905E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27E3B8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24C66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7FA25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31409C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FBF81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0CA11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153138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2C74C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2C97E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0DDCA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5D6E30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FD145F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A75B8D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85D9E5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14125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B4613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A7653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61361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A8FA6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3E9C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547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132F3C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084D1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52567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460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B0BB9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10811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D923D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04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B1A30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18F60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8A26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F04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18D5B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3C7454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EB9F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0820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CC758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DC5628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ED1527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862C9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0D3BE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6351E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F5FC31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F54B3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F81ED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89CB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18FF3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7CB49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CDC1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782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4F2F7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10400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1A562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D06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7BF88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3DDC38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DA2C1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F65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695AD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EFAF57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CA7B1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53F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CE0002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CE31EC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B93A3B3" w14:textId="77777777" w:rsidTr="00503750">
        <w:tc>
          <w:tcPr>
            <w:tcW w:w="3686" w:type="dxa"/>
            <w:vAlign w:val="center"/>
          </w:tcPr>
          <w:p w14:paraId="102067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63ADD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B40AF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31C02A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9FBF6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3E8C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49AD6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88A00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49E30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3A596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29210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EA6C8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C6F49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465F5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67B8D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99C29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852E8D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FBB398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1CABB3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7D658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8FDBCF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AACD4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360DE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646E6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5004E5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94805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B045C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549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4280C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7CB51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E037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38F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24045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952CC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86BC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7705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27BCA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C67D6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4C5B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909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2E818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07DBD3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2CFE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173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2CE24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F09DF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FE9226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762FE5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DDAF96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49DDE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3299F2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C3E3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4FFC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374E1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ECB87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1233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DE24D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BC67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AD4F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5F9B1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338A3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EDAA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95C9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CCDC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A2E48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89FFC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673F0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8E8C9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A26DE18" w14:textId="77777777" w:rsidR="00944C3D" w:rsidRDefault="00944C3D" w:rsidP="00944C3D">
      <w:pPr>
        <w:rPr>
          <w:sz w:val="22"/>
          <w:szCs w:val="22"/>
        </w:rPr>
      </w:pPr>
    </w:p>
    <w:p w14:paraId="20232646" w14:textId="77777777" w:rsidR="00944C3D" w:rsidRDefault="00944C3D" w:rsidP="00944C3D">
      <w:pPr>
        <w:rPr>
          <w:sz w:val="22"/>
          <w:szCs w:val="22"/>
        </w:rPr>
      </w:pPr>
    </w:p>
    <w:p w14:paraId="7F7FFFF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C8B1A2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F76C380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A36D9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31692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39B64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6BFF0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601CC14B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922CEA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75F088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3D7FD4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E493B7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A304A0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9953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D22E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E827A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A7A2DC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C3AE8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B07E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F1EE7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A47190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497D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AE6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7CF17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5571C1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9DE2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B1DB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E96F52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D48880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2980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E3D4E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F89BF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66061A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A8EF4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941B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D634F6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1845FD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E5CD6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A944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BA93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CA3E7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05F372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1CB6B1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3D847F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B4DBD2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724FB4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FD3717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DB3B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950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693D9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0C9F2D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E772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4AAA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475FE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6D619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944A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AC5A4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D07DE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C36620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D5C7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0528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84FF1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7B452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A191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8E8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73601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E3B2D8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F4EB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9D86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F8779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B3A5B2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8C89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2E583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1067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69DCD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449E9A4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29501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6C818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2B15A6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8E502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97D24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4F6A74E9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213F2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433D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A5D1E9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C72B095" w14:textId="77777777" w:rsidR="00944C3D" w:rsidRPr="003607F0" w:rsidRDefault="00944C3D" w:rsidP="00944C3D"/>
    <w:p w14:paraId="66ED3545" w14:textId="77777777" w:rsidR="00F47675" w:rsidRPr="00944C3D" w:rsidRDefault="00F47675" w:rsidP="00944C3D"/>
    <w:sectPr w:rsidR="00F47675" w:rsidRPr="00944C3D" w:rsidSect="00D81997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D1CF" w14:textId="77777777" w:rsidR="00D81997" w:rsidRDefault="00D81997">
      <w:r>
        <w:separator/>
      </w:r>
    </w:p>
  </w:endnote>
  <w:endnote w:type="continuationSeparator" w:id="0">
    <w:p w14:paraId="6CD7153F" w14:textId="77777777" w:rsidR="00D81997" w:rsidRDefault="00D81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7F1A2" w14:textId="77777777" w:rsidR="00433DEC" w:rsidRDefault="00433DEC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77CD93C3" w14:textId="77777777" w:rsidR="00433DEC" w:rsidRDefault="00433DEC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17BAD" w14:textId="77777777" w:rsidR="00433DEC" w:rsidRDefault="00433DEC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CA281E6" w14:textId="77777777" w:rsidR="00433DEC" w:rsidRDefault="00433DEC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B503D" w14:textId="77777777" w:rsidR="00433DEC" w:rsidRPr="00010D38" w:rsidRDefault="00433DEC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AF21916" w14:textId="77777777" w:rsidR="00433DEC" w:rsidRDefault="00433DEC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F5A08" w14:textId="77777777" w:rsidR="00D81997" w:rsidRDefault="00D81997">
      <w:r>
        <w:separator/>
      </w:r>
    </w:p>
  </w:footnote>
  <w:footnote w:type="continuationSeparator" w:id="0">
    <w:p w14:paraId="68FDC9FF" w14:textId="77777777" w:rsidR="00D81997" w:rsidRDefault="00D81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930036">
    <w:abstractNumId w:val="13"/>
  </w:num>
  <w:num w:numId="2" w16cid:durableId="1463770504">
    <w:abstractNumId w:val="17"/>
  </w:num>
  <w:num w:numId="3" w16cid:durableId="1791123127">
    <w:abstractNumId w:val="8"/>
  </w:num>
  <w:num w:numId="4" w16cid:durableId="1114985390">
    <w:abstractNumId w:val="7"/>
  </w:num>
  <w:num w:numId="5" w16cid:durableId="75532850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022343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3985026">
    <w:abstractNumId w:val="20"/>
  </w:num>
  <w:num w:numId="8" w16cid:durableId="1203900768">
    <w:abstractNumId w:val="10"/>
  </w:num>
  <w:num w:numId="9" w16cid:durableId="712077065">
    <w:abstractNumId w:val="0"/>
  </w:num>
  <w:num w:numId="10" w16cid:durableId="696394707">
    <w:abstractNumId w:val="19"/>
  </w:num>
  <w:num w:numId="11" w16cid:durableId="341780493">
    <w:abstractNumId w:val="6"/>
  </w:num>
  <w:num w:numId="12" w16cid:durableId="1130171984">
    <w:abstractNumId w:val="9"/>
  </w:num>
  <w:num w:numId="13" w16cid:durableId="881985353">
    <w:abstractNumId w:val="12"/>
  </w:num>
  <w:num w:numId="14" w16cid:durableId="1976909644">
    <w:abstractNumId w:val="15"/>
  </w:num>
  <w:num w:numId="15" w16cid:durableId="309944151">
    <w:abstractNumId w:val="14"/>
  </w:num>
  <w:num w:numId="16" w16cid:durableId="620958042">
    <w:abstractNumId w:val="2"/>
  </w:num>
  <w:num w:numId="17" w16cid:durableId="1585411365">
    <w:abstractNumId w:val="4"/>
  </w:num>
  <w:num w:numId="18" w16cid:durableId="251940097">
    <w:abstractNumId w:val="11"/>
  </w:num>
  <w:num w:numId="19" w16cid:durableId="287586214">
    <w:abstractNumId w:val="5"/>
  </w:num>
  <w:num w:numId="20" w16cid:durableId="1467508606">
    <w:abstractNumId w:val="18"/>
  </w:num>
  <w:num w:numId="21" w16cid:durableId="500001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3A62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2DE1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0DA3"/>
    <w:rsid w:val="00392BB9"/>
    <w:rsid w:val="003934AB"/>
    <w:rsid w:val="003A01A2"/>
    <w:rsid w:val="003A5B2E"/>
    <w:rsid w:val="003C6161"/>
    <w:rsid w:val="003D277B"/>
    <w:rsid w:val="003D6E87"/>
    <w:rsid w:val="003D747E"/>
    <w:rsid w:val="003E5CE2"/>
    <w:rsid w:val="003F1699"/>
    <w:rsid w:val="003F3E76"/>
    <w:rsid w:val="003F5116"/>
    <w:rsid w:val="00402FDD"/>
    <w:rsid w:val="00403D96"/>
    <w:rsid w:val="004100DF"/>
    <w:rsid w:val="00422144"/>
    <w:rsid w:val="0042364E"/>
    <w:rsid w:val="00431B01"/>
    <w:rsid w:val="00433DEC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B87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0530A"/>
    <w:rsid w:val="00820918"/>
    <w:rsid w:val="0083409F"/>
    <w:rsid w:val="00853210"/>
    <w:rsid w:val="0086010C"/>
    <w:rsid w:val="0087241F"/>
    <w:rsid w:val="00874C86"/>
    <w:rsid w:val="00876846"/>
    <w:rsid w:val="00881D09"/>
    <w:rsid w:val="00894CCF"/>
    <w:rsid w:val="008A0E11"/>
    <w:rsid w:val="008A7BAA"/>
    <w:rsid w:val="008B2D38"/>
    <w:rsid w:val="008B4077"/>
    <w:rsid w:val="008B648B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1997"/>
    <w:rsid w:val="00D83C37"/>
    <w:rsid w:val="00D84B5C"/>
    <w:rsid w:val="00D86E26"/>
    <w:rsid w:val="00D970FF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1C46"/>
    <w:rsid w:val="00DF7339"/>
    <w:rsid w:val="00E17884"/>
    <w:rsid w:val="00E17C42"/>
    <w:rsid w:val="00E22677"/>
    <w:rsid w:val="00E51C26"/>
    <w:rsid w:val="00E54A8B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6501D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3A094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AEDE5-3F27-4A79-8717-695E907E6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2725</Words>
  <Characters>32490</Characters>
  <Application>Microsoft Office Word</Application>
  <DocSecurity>0</DocSecurity>
  <Lines>270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Marcela KOSTELNA</cp:lastModifiedBy>
  <cp:revision>2</cp:revision>
  <cp:lastPrinted>2009-07-30T10:15:00Z</cp:lastPrinted>
  <dcterms:created xsi:type="dcterms:W3CDTF">2025-03-17T09:02:00Z</dcterms:created>
  <dcterms:modified xsi:type="dcterms:W3CDTF">2025-03-17T09:02:00Z</dcterms:modified>
</cp:coreProperties>
</file>