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782" w:rsidRPr="002E444B" w:rsidRDefault="00CF2782" w:rsidP="00297DB7">
      <w:pPr>
        <w:tabs>
          <w:tab w:val="left" w:pos="90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2E444B">
        <w:rPr>
          <w:rFonts w:ascii="Arial" w:hAnsi="Arial" w:cs="Arial"/>
          <w:b/>
          <w:bCs/>
          <w:sz w:val="28"/>
          <w:szCs w:val="28"/>
        </w:rPr>
        <w:t>Poznámky k účtovnej závierke</w:t>
      </w:r>
    </w:p>
    <w:p w:rsidR="00CF2782" w:rsidRPr="002E444B" w:rsidRDefault="00CF2782" w:rsidP="00000585">
      <w:pPr>
        <w:jc w:val="center"/>
      </w:pPr>
      <w:r w:rsidRPr="002E444B">
        <w:t xml:space="preserve">zostavenej k 31. decembru </w:t>
      </w:r>
      <w:r>
        <w:t>2024.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ZÁKLADNÉ INFORMÁCIE</w:t>
      </w:r>
    </w:p>
    <w:p w:rsidR="00CF2782" w:rsidRPr="002E444B" w:rsidRDefault="00CF2782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Obchodné meno a sídlo</w:t>
      </w:r>
    </w:p>
    <w:p w:rsidR="00CF2782" w:rsidRPr="00104557" w:rsidRDefault="00CF2782" w:rsidP="00EC250D">
      <w:pPr>
        <w:pStyle w:val="odstavec"/>
        <w:rPr>
          <w:b/>
          <w:bCs/>
        </w:rPr>
      </w:pPr>
      <w:r>
        <w:rPr>
          <w:b/>
          <w:bCs/>
        </w:rPr>
        <w:t>CGC INNOVATION, s.r.o.</w:t>
      </w:r>
    </w:p>
    <w:p w:rsidR="00CF2782" w:rsidRPr="00104557" w:rsidRDefault="00CF2782" w:rsidP="00EC250D">
      <w:pPr>
        <w:pStyle w:val="odstavec"/>
        <w:rPr>
          <w:b/>
          <w:bCs/>
        </w:rPr>
      </w:pPr>
      <w:r>
        <w:rPr>
          <w:b/>
          <w:bCs/>
        </w:rPr>
        <w:t>Nám. Priateľstva 2172/32</w:t>
      </w:r>
    </w:p>
    <w:p w:rsidR="00CF2782" w:rsidRPr="00104557" w:rsidRDefault="00CF2782" w:rsidP="00EC250D">
      <w:pPr>
        <w:pStyle w:val="odstavec"/>
        <w:rPr>
          <w:b/>
          <w:bCs/>
        </w:rPr>
      </w:pPr>
      <w:r w:rsidRPr="00104557">
        <w:rPr>
          <w:b/>
          <w:bCs/>
        </w:rPr>
        <w:t xml:space="preserve">929 01 Dunajská Streda </w:t>
      </w:r>
    </w:p>
    <w:p w:rsidR="00CF2782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</w:p>
    <w:p w:rsidR="00CF2782" w:rsidRDefault="00CF2782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CGC INNOVATION 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19. októbra  1999 </w:t>
      </w:r>
      <w:r w:rsidRPr="009B7556">
        <w:rPr>
          <w:i/>
          <w:iCs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26492/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CF2782" w:rsidRDefault="00CF2782" w:rsidP="009B7556">
      <w:pPr>
        <w:pStyle w:val="odstavec"/>
        <w:rPr>
          <w:color w:val="000000"/>
        </w:rPr>
      </w:pPr>
    </w:p>
    <w:p w:rsidR="00CF2782" w:rsidRPr="009B7556" w:rsidRDefault="00CF2782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Hlavné činnosti Spoločnosti podľa výpisu z Obchodného registra</w:t>
      </w:r>
    </w:p>
    <w:p w:rsidR="00CF2782" w:rsidRPr="009B7556" w:rsidRDefault="00CF2782" w:rsidP="00E27339">
      <w:pPr>
        <w:pStyle w:val="odstavec"/>
      </w:pPr>
      <w:r w:rsidRPr="002E444B">
        <w:t>-</w:t>
      </w:r>
      <w:r w:rsidRPr="009B7556">
        <w:t xml:space="preserve"> </w:t>
      </w:r>
      <w:r>
        <w:t>sprostredkovanie obchodu s rozličným tovarom  SK NACE 46.19.0</w:t>
      </w:r>
    </w:p>
    <w:p w:rsidR="00CF2782" w:rsidRPr="002E444B" w:rsidRDefault="00CF2782" w:rsidP="00EC250D">
      <w:pPr>
        <w:pStyle w:val="odstavec"/>
      </w:pPr>
    </w:p>
    <w:p w:rsidR="00CF2782" w:rsidRPr="009B7556" w:rsidRDefault="00CF2782" w:rsidP="001A02BF">
      <w:pPr>
        <w:pStyle w:val="Heading2"/>
        <w:rPr>
          <w:rFonts w:ascii="Arial" w:hAnsi="Arial" w:cs="Arial"/>
          <w:color w:val="000000"/>
        </w:rPr>
      </w:pPr>
      <w:r w:rsidRPr="009B7556">
        <w:rPr>
          <w:rFonts w:ascii="Arial" w:hAnsi="Arial" w:cs="Arial"/>
          <w:color w:val="000000"/>
        </w:rPr>
        <w:t>Neobmedzené ručenie</w:t>
      </w:r>
    </w:p>
    <w:p w:rsidR="00CF2782" w:rsidRPr="009B7556" w:rsidRDefault="00CF2782" w:rsidP="006A14AA">
      <w:pPr>
        <w:pStyle w:val="Heading2"/>
        <w:numPr>
          <w:ilvl w:val="0"/>
          <w:numId w:val="0"/>
        </w:numPr>
        <w:ind w:left="425"/>
        <w:rPr>
          <w:rFonts w:ascii="Arial" w:hAnsi="Arial" w:cs="Arial"/>
          <w:b w:val="0"/>
          <w:bCs w:val="0"/>
          <w:color w:val="000000"/>
        </w:rPr>
      </w:pPr>
      <w:r w:rsidRPr="009B7556">
        <w:rPr>
          <w:rFonts w:ascii="Arial" w:hAnsi="Arial" w:cs="Arial"/>
          <w:b w:val="0"/>
          <w:bCs w:val="0"/>
          <w:color w:val="000000"/>
        </w:rPr>
        <w:t>Spoločnosť nie je neobmedzene ručiacim spoločníkom v iných účtovných jednotkách.</w:t>
      </w:r>
    </w:p>
    <w:p w:rsidR="00CF2782" w:rsidRPr="002E444B" w:rsidRDefault="00CF2782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Priemerný počet zamestnancov</w:t>
      </w:r>
    </w:p>
    <w:p w:rsidR="00CF2782" w:rsidRPr="002E444B" w:rsidRDefault="00CF2782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2024  žiadneho zamestnanca.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Právny dôvod na zostavenie účtovnej závierky</w:t>
      </w:r>
    </w:p>
    <w:p w:rsidR="00CF2782" w:rsidRPr="002E444B" w:rsidRDefault="00CF2782" w:rsidP="00000585">
      <w:pPr>
        <w:pStyle w:val="odstavec"/>
      </w:pPr>
      <w:r w:rsidRPr="002E444B">
        <w:t xml:space="preserve">Účtovná závierka Spoločnosti k 31. decembru </w:t>
      </w:r>
      <w:r>
        <w:t xml:space="preserve">2024 </w:t>
      </w:r>
      <w:r w:rsidRPr="002E444B">
        <w:t>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1. januára 2024</w:t>
      </w:r>
      <w:r w:rsidRPr="002E444B">
        <w:t xml:space="preserve"> do 31. decembra </w:t>
      </w:r>
      <w:r>
        <w:t>2024.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ORGÁNY A </w:t>
      </w: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  <w:i/>
          <w:iCs/>
          <w:color w:val="FF0000"/>
        </w:rPr>
        <w:t xml:space="preserve"> </w:t>
      </w:r>
      <w:r w:rsidRPr="002E444B">
        <w:rPr>
          <w:rFonts w:ascii="Arial" w:hAnsi="Arial" w:cs="Arial"/>
        </w:rPr>
        <w:t>SPOLOČNOSTI</w:t>
      </w:r>
    </w:p>
    <w:p w:rsidR="00CF2782" w:rsidRPr="002E444B" w:rsidRDefault="00CF2782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 xml:space="preserve">Orgány Spoločnosti </w:t>
      </w:r>
      <w:r>
        <w:rPr>
          <w:rFonts w:ascii="Arial" w:hAnsi="Arial" w:cs="Arial"/>
          <w:b w:val="0"/>
          <w:bCs w:val="0"/>
          <w:i/>
          <w:iCs/>
          <w:color w:val="FF0000"/>
        </w:rPr>
        <w:t xml:space="preserve"> </w:t>
      </w:r>
    </w:p>
    <w:p w:rsidR="00CF2782" w:rsidRDefault="00CF2782" w:rsidP="00EC250D">
      <w:pPr>
        <w:pStyle w:val="odstavec"/>
      </w:pPr>
      <w:r w:rsidRPr="002E444B">
        <w:t>Konatelia:</w:t>
      </w:r>
      <w:r>
        <w:tab/>
      </w:r>
      <w:r>
        <w:tab/>
        <w:t>Ing. Juraj Vajai</w:t>
      </w:r>
    </w:p>
    <w:p w:rsidR="00CF2782" w:rsidRDefault="00CF2782" w:rsidP="00EC250D">
      <w:pPr>
        <w:pStyle w:val="odstavec"/>
      </w:pPr>
      <w:r>
        <w:t>Spoločníci :            Ing. Juraj Vajai</w:t>
      </w:r>
    </w:p>
    <w:p w:rsidR="00CF2782" w:rsidRPr="002E444B" w:rsidRDefault="00CF2782" w:rsidP="00EC250D">
      <w:pPr>
        <w:pStyle w:val="odstavec"/>
      </w:pPr>
      <w:r>
        <w:t xml:space="preserve">                              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62158C">
      <w:pPr>
        <w:pStyle w:val="Heading2"/>
        <w:rPr>
          <w:rFonts w:ascii="Arial" w:hAnsi="Arial" w:cs="Arial"/>
        </w:rPr>
      </w:pP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</w:rPr>
        <w:t xml:space="preserve"> Spoločnosti</w:t>
      </w:r>
    </w:p>
    <w:p w:rsidR="00CF2782" w:rsidRPr="002E444B" w:rsidRDefault="00CF2782" w:rsidP="00EC250D">
      <w:pPr>
        <w:pStyle w:val="odstavec"/>
      </w:pPr>
      <w:r w:rsidRPr="002E444B">
        <w:t xml:space="preserve">Štruktúra </w:t>
      </w:r>
      <w:r w:rsidRPr="009B7556">
        <w:rPr>
          <w:color w:val="000000"/>
        </w:rPr>
        <w:t>spoločníkov</w:t>
      </w:r>
      <w:r w:rsidRPr="002E444B">
        <w:t xml:space="preserve"> Spoločnosti k 31. decembru </w:t>
      </w:r>
      <w:r>
        <w:t>2023</w:t>
      </w:r>
    </w:p>
    <w:p w:rsidR="00CF2782" w:rsidRPr="002E444B" w:rsidRDefault="00CF2782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CF2782" w:rsidRPr="002E444B">
        <w:trPr>
          <w:cantSplit/>
        </w:trPr>
        <w:tc>
          <w:tcPr>
            <w:tcW w:w="3706" w:type="dxa"/>
          </w:tcPr>
          <w:p w:rsidR="00CF2782" w:rsidRPr="002E444B" w:rsidRDefault="00CF2782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CF2782" w:rsidRPr="002E444B" w:rsidRDefault="00CF2782" w:rsidP="00DD10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CF2782" w:rsidRPr="002E444B" w:rsidRDefault="00CF2782" w:rsidP="008C7E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CF2782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CF2782" w:rsidRPr="002E444B" w:rsidRDefault="00CF2782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CF2782" w:rsidRPr="002E444B" w:rsidRDefault="00CF2782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CF2782" w:rsidRPr="002E444B" w:rsidRDefault="00CF2782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CF2782" w:rsidRPr="002E444B" w:rsidRDefault="00CF2782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CF2782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CF2782" w:rsidRPr="002E444B" w:rsidRDefault="00CF2782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Juraj Vajai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CF2782" w:rsidRPr="002E444B" w:rsidRDefault="00CF2782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15 000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CF2782" w:rsidRPr="002E444B" w:rsidRDefault="00CF2782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CF2782" w:rsidRPr="002E444B" w:rsidRDefault="00CF2782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100</w:t>
            </w:r>
          </w:p>
        </w:tc>
      </w:tr>
      <w:tr w:rsidR="00CF2782" w:rsidRPr="002E444B">
        <w:trPr>
          <w:cantSplit/>
        </w:trPr>
        <w:tc>
          <w:tcPr>
            <w:tcW w:w="3706" w:type="dxa"/>
            <w:vAlign w:val="center"/>
          </w:tcPr>
          <w:p w:rsidR="00CF2782" w:rsidRPr="002E444B" w:rsidRDefault="00CF2782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CF2782" w:rsidRPr="002E444B" w:rsidRDefault="00CF2782" w:rsidP="00FF3475">
            <w:pPr>
              <w:pStyle w:val="lines"/>
            </w:pPr>
          </w:p>
        </w:tc>
        <w:tc>
          <w:tcPr>
            <w:tcW w:w="1800" w:type="dxa"/>
            <w:vAlign w:val="center"/>
          </w:tcPr>
          <w:p w:rsidR="00CF2782" w:rsidRPr="002E444B" w:rsidRDefault="00CF2782" w:rsidP="00FF3475">
            <w:pPr>
              <w:pStyle w:val="lines"/>
            </w:pPr>
          </w:p>
        </w:tc>
        <w:tc>
          <w:tcPr>
            <w:tcW w:w="1980" w:type="dxa"/>
            <w:vAlign w:val="center"/>
          </w:tcPr>
          <w:p w:rsidR="00CF2782" w:rsidRPr="002E444B" w:rsidRDefault="00CF2782" w:rsidP="00FF3475">
            <w:pPr>
              <w:pStyle w:val="lines"/>
            </w:pPr>
          </w:p>
        </w:tc>
      </w:tr>
      <w:tr w:rsidR="00CF2782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CF2782" w:rsidRPr="002E444B" w:rsidRDefault="00CF2782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CF2782" w:rsidRPr="002E444B" w:rsidRDefault="00CF2782" w:rsidP="005A753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15 000</w:t>
            </w:r>
          </w:p>
        </w:tc>
        <w:tc>
          <w:tcPr>
            <w:tcW w:w="1800" w:type="dxa"/>
            <w:vAlign w:val="center"/>
          </w:tcPr>
          <w:p w:rsidR="00CF2782" w:rsidRPr="002E444B" w:rsidRDefault="00CF2782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CF2782" w:rsidRPr="002E444B" w:rsidRDefault="00CF2782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</w:tbl>
    <w:p w:rsidR="00CF2782" w:rsidRPr="002E444B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</w:p>
    <w:p w:rsidR="00CF2782" w:rsidRPr="002E444B" w:rsidRDefault="00CF278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KONSOLIDOVANÝ CELOK</w:t>
      </w:r>
    </w:p>
    <w:p w:rsidR="00CF2782" w:rsidRDefault="00CF2782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CF2782" w:rsidRDefault="00CF2782" w:rsidP="009B7556">
      <w:pPr>
        <w:pStyle w:val="odstavec"/>
      </w:pPr>
    </w:p>
    <w:p w:rsidR="00CF2782" w:rsidRPr="009B7556" w:rsidRDefault="00CF2782" w:rsidP="009B7556">
      <w:pPr>
        <w:pStyle w:val="odstavec"/>
      </w:pPr>
      <w:r>
        <w:t>Spoločnosť nie je súčasťou žiadneho konsolidovaného celku.</w:t>
      </w:r>
    </w:p>
    <w:p w:rsidR="00CF2782" w:rsidRPr="009B4309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</w:p>
    <w:p w:rsidR="00CF2782" w:rsidRPr="002E444B" w:rsidRDefault="00CF278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ÚČTOVNÉ METÓDY A VŠEOBECNÉ ÚČTOVNÉ ZÁSADY</w:t>
      </w:r>
    </w:p>
    <w:p w:rsidR="00CF2782" w:rsidRPr="002E444B" w:rsidRDefault="00CF2782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CF2782" w:rsidRPr="002E444B" w:rsidRDefault="00CF2782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F2782" w:rsidRPr="002E444B" w:rsidRDefault="00CF2782" w:rsidP="00EC250D">
      <w:pPr>
        <w:pStyle w:val="odstavec"/>
      </w:pPr>
    </w:p>
    <w:p w:rsidR="00CF2782" w:rsidRDefault="00CF2782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CF2782" w:rsidRDefault="00CF2782" w:rsidP="00074E7B">
      <w:pPr>
        <w:pStyle w:val="odstavec"/>
      </w:pPr>
      <w:r>
        <w:t xml:space="preserve"> </w:t>
      </w:r>
    </w:p>
    <w:p w:rsidR="00CF2782" w:rsidRDefault="00CF2782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CF2782" w:rsidRDefault="00CF2782" w:rsidP="00074E7B">
      <w:pPr>
        <w:pStyle w:val="odstavec"/>
      </w:pPr>
    </w:p>
    <w:p w:rsidR="00CF2782" w:rsidRPr="002E444B" w:rsidRDefault="00CF2782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CF2782" w:rsidRPr="002E444B" w:rsidRDefault="00CF2782" w:rsidP="00074E7B">
      <w:pPr>
        <w:pStyle w:val="odstavec"/>
        <w:ind w:left="0"/>
      </w:pPr>
    </w:p>
    <w:p w:rsidR="00CF2782" w:rsidRPr="002E444B" w:rsidRDefault="00CF2782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CF2782" w:rsidRDefault="00CF2782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CF2782" w:rsidRPr="002E444B" w:rsidRDefault="00CF2782" w:rsidP="00EC250D">
      <w:pPr>
        <w:pStyle w:val="odstavec"/>
      </w:pPr>
    </w:p>
    <w:p w:rsidR="00CF2782" w:rsidRPr="00074E7B" w:rsidRDefault="00CF2782" w:rsidP="00EC250D">
      <w:pPr>
        <w:pStyle w:val="odstavec"/>
        <w:rPr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color w:val="000000"/>
        </w:rPr>
        <w:t>je</w:t>
      </w:r>
      <w:r w:rsidRPr="00074E7B">
        <w:rPr>
          <w:color w:val="000000"/>
        </w:rPr>
        <w:t xml:space="preserve">  1 700 EUR</w:t>
      </w:r>
      <w:r>
        <w:rPr>
          <w:color w:val="000000"/>
        </w:rPr>
        <w:t xml:space="preserve"> a nižšia</w:t>
      </w:r>
      <w:r w:rsidRPr="00074E7B">
        <w:rPr>
          <w:color w:val="000000"/>
        </w:rPr>
        <w:t xml:space="preserve">, sa odpisuje </w:t>
      </w:r>
      <w:r>
        <w:rPr>
          <w:color w:val="000000"/>
        </w:rPr>
        <w:t>jed</w:t>
      </w:r>
      <w:r w:rsidRPr="00074E7B">
        <w:rPr>
          <w:color w:val="000000"/>
        </w:rPr>
        <w:t>norazovo pri uvedení do použí</w:t>
      </w:r>
      <w:r>
        <w:rPr>
          <w:color w:val="000000"/>
        </w:rPr>
        <w:t>vania</w:t>
      </w:r>
      <w:r w:rsidRPr="00074E7B">
        <w:rPr>
          <w:color w:val="000000"/>
        </w:rPr>
        <w:t>.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CF2782" w:rsidRPr="002E444B" w:rsidRDefault="00CF2782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CF2782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CF2782" w:rsidRPr="002E444B" w:rsidRDefault="00CF2782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CF2782" w:rsidRPr="002E444B" w:rsidRDefault="00CF2782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CF2782" w:rsidRPr="002E444B" w:rsidRDefault="00CF2782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CF2782" w:rsidRPr="002E444B" w:rsidRDefault="00CF2782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Ročná odpisová</w:t>
            </w:r>
          </w:p>
          <w:p w:rsidR="00CF2782" w:rsidRPr="002E444B" w:rsidRDefault="00CF2782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sadzba v %</w:t>
            </w:r>
          </w:p>
        </w:tc>
      </w:tr>
      <w:tr w:rsidR="00CF2782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CF2782" w:rsidRPr="002E444B" w:rsidRDefault="00CF2782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CF2782" w:rsidRPr="002E444B" w:rsidRDefault="00CF278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CF2782" w:rsidRPr="002E444B" w:rsidRDefault="00CF278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CF2782" w:rsidRPr="002E444B" w:rsidRDefault="00CF278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3346" w:type="dxa"/>
            <w:vAlign w:val="center"/>
          </w:tcPr>
          <w:p w:rsidR="00CF2782" w:rsidRPr="002E444B" w:rsidRDefault="00CF2782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CF2782" w:rsidRPr="002E444B" w:rsidRDefault="00CF278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CF2782" w:rsidRPr="002E444B" w:rsidRDefault="00CF278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CF2782" w:rsidRPr="002E444B" w:rsidRDefault="00CF2782" w:rsidP="00E4697B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3346" w:type="dxa"/>
            <w:vAlign w:val="center"/>
          </w:tcPr>
          <w:p w:rsidR="00CF2782" w:rsidRPr="002E444B" w:rsidRDefault="00CF2782" w:rsidP="00BC4E1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CF2782" w:rsidRPr="002E444B" w:rsidRDefault="00CF278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CF2782" w:rsidRPr="002E444B" w:rsidRDefault="00CF278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CF2782" w:rsidRPr="00B64714" w:rsidRDefault="00CF278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CF2782" w:rsidRPr="002E444B">
        <w:trPr>
          <w:cantSplit/>
        </w:trPr>
        <w:tc>
          <w:tcPr>
            <w:tcW w:w="3346" w:type="dxa"/>
            <w:vAlign w:val="center"/>
          </w:tcPr>
          <w:p w:rsidR="00CF2782" w:rsidRPr="00B64714" w:rsidRDefault="00CF2782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CF2782" w:rsidRPr="002E444B" w:rsidRDefault="00CF278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CF2782" w:rsidRPr="002E444B" w:rsidRDefault="00CF278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CF2782" w:rsidRPr="002E444B" w:rsidRDefault="00CF2782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CF2782" w:rsidRPr="002E444B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CF2782" w:rsidRPr="002E444B" w:rsidRDefault="00CF2782" w:rsidP="00EC250D">
      <w:pPr>
        <w:pStyle w:val="odstavec"/>
      </w:pPr>
      <w:r w:rsidRPr="002E444B">
        <w:tab/>
      </w:r>
      <w:r w:rsidRPr="002E444B">
        <w:tab/>
      </w:r>
    </w:p>
    <w:p w:rsidR="00CF2782" w:rsidRPr="002E444B" w:rsidRDefault="00CF2782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CF2782" w:rsidRPr="002E444B" w:rsidRDefault="00CF2782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CF2782" w:rsidRPr="002E444B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</w:p>
    <w:p w:rsidR="00CF2782" w:rsidRPr="002E444B" w:rsidRDefault="00CF2782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CF2782" w:rsidRDefault="00CF2782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CF2782">
        <w:rPr>
          <w:color w:val="000000"/>
          <w:rPrChange w:id="0" w:author="Eva Petrydesova" w:date="2011-01-10T13:09:00Z">
            <w:rPr>
              <w:rFonts w:ascii="Times New Roman" w:hAnsi="Times New Roman"/>
              <w:sz w:val="24"/>
            </w:rPr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CF2782" w:rsidRPr="002E444B" w:rsidRDefault="00CF2782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CF2782" w:rsidRPr="002E444B" w:rsidRDefault="00CF2782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CF2782" w:rsidRDefault="00CF2782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F2782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</w:p>
    <w:p w:rsidR="00CF2782" w:rsidRPr="002E444B" w:rsidRDefault="00CF2782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CF2782" w:rsidRPr="002E444B" w:rsidRDefault="00CF2782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</w:p>
    <w:p w:rsidR="00CF2782" w:rsidRPr="002E444B" w:rsidRDefault="00CF2782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CF2782" w:rsidRPr="002E444B" w:rsidRDefault="00CF2782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CF2782" w:rsidRPr="002E444B" w:rsidRDefault="00CF2782" w:rsidP="00EC250D">
      <w:pPr>
        <w:pStyle w:val="odstavec"/>
      </w:pPr>
    </w:p>
    <w:p w:rsidR="00CF2782" w:rsidRPr="00B75E73" w:rsidRDefault="00CF2782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CF2782" w:rsidRPr="00B75E73" w:rsidRDefault="00CF2782" w:rsidP="00EC250D">
      <w:pPr>
        <w:pStyle w:val="odstavec"/>
        <w:rPr>
          <w:color w:val="000000"/>
        </w:rPr>
      </w:pPr>
    </w:p>
    <w:p w:rsidR="00CF2782" w:rsidRPr="00B75E73" w:rsidRDefault="00CF2782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CF2782" w:rsidRPr="00B75E73" w:rsidRDefault="00CF2782" w:rsidP="00EC250D">
      <w:pPr>
        <w:pStyle w:val="odstavec"/>
        <w:suppressAutoHyphens/>
        <w:rPr>
          <w:i/>
          <w:iCs/>
          <w:color w:val="000000"/>
        </w:rPr>
      </w:pPr>
      <w:r w:rsidRPr="00B75E73">
        <w:rPr>
          <w:color w:val="00000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</w:rPr>
        <w:t>Nerozdelený zisk minulých rokov</w:t>
      </w:r>
      <w:r w:rsidRPr="00B75E73">
        <w:rPr>
          <w:color w:val="000000"/>
        </w:rPr>
        <w:t xml:space="preserve"> a</w:t>
      </w:r>
      <w:r>
        <w:rPr>
          <w:color w:val="000000"/>
        </w:rPr>
        <w:t> Nerozdelená strata minulých rokov</w:t>
      </w:r>
      <w:r w:rsidRPr="00B75E73">
        <w:rPr>
          <w:color w:val="00000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CF2782" w:rsidRDefault="00CF2782" w:rsidP="00EC250D">
      <w:pPr>
        <w:pStyle w:val="odstavec"/>
        <w:rPr>
          <w:i/>
          <w:iCs/>
          <w:color w:val="FF0000"/>
        </w:rPr>
      </w:pPr>
    </w:p>
    <w:p w:rsidR="00CF2782" w:rsidRDefault="00CF2782" w:rsidP="00EC250D">
      <w:pPr>
        <w:pStyle w:val="odstavec"/>
        <w:rPr>
          <w:i/>
          <w:iCs/>
          <w:color w:val="FF0000"/>
        </w:rPr>
      </w:pPr>
    </w:p>
    <w:p w:rsidR="00CF2782" w:rsidRDefault="00CF2782" w:rsidP="00EC250D">
      <w:pPr>
        <w:pStyle w:val="odstavec"/>
        <w:rPr>
          <w:i/>
          <w:iCs/>
          <w:color w:val="FF0000"/>
        </w:rPr>
      </w:pPr>
    </w:p>
    <w:p w:rsidR="00CF2782" w:rsidRPr="00EC250D" w:rsidRDefault="00CF2782" w:rsidP="00EC250D">
      <w:pPr>
        <w:pStyle w:val="odstavec"/>
        <w:rPr>
          <w:i/>
          <w:iCs/>
          <w:color w:val="FF0000"/>
        </w:rPr>
      </w:pPr>
    </w:p>
    <w:p w:rsidR="00CF2782" w:rsidRPr="00581D30" w:rsidRDefault="00CF2782" w:rsidP="00581D30">
      <w:pPr>
        <w:pStyle w:val="Heading1"/>
        <w:rPr>
          <w:rFonts w:ascii="Arial" w:hAnsi="Arial" w:cs="Arial"/>
        </w:rPr>
      </w:pPr>
      <w:r w:rsidRPr="002E444B">
        <w:t>AKTÍ</w:t>
      </w:r>
      <w:r>
        <w:t>VA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A02B4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CF2782" w:rsidRPr="002E444B" w:rsidRDefault="00CF2782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CF2782" w:rsidRPr="002E444B" w:rsidRDefault="00CF2782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CF2782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CF2782" w:rsidRPr="002E444B" w:rsidRDefault="00CF2782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2782" w:rsidRPr="002E444B" w:rsidRDefault="00CF2782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F2782" w:rsidRPr="002E444B">
        <w:trPr>
          <w:cantSplit/>
        </w:trPr>
        <w:tc>
          <w:tcPr>
            <w:tcW w:w="7504" w:type="dxa"/>
            <w:vAlign w:val="bottom"/>
          </w:tcPr>
          <w:p w:rsidR="00CF2782" w:rsidRPr="002E444B" w:rsidRDefault="00CF2782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CF2782" w:rsidRPr="002E444B" w:rsidRDefault="00CF2782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7504" w:type="dxa"/>
            <w:vAlign w:val="center"/>
          </w:tcPr>
          <w:p w:rsidR="00CF2782" w:rsidRPr="002E444B" w:rsidRDefault="00CF2782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83649D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7504" w:type="dxa"/>
            <w:vAlign w:val="center"/>
          </w:tcPr>
          <w:p w:rsidR="00CF2782" w:rsidRPr="002E444B" w:rsidRDefault="00CF2782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FF3475">
            <w:pPr>
              <w:pStyle w:val="lines"/>
            </w:pPr>
            <w:r>
              <w:t xml:space="preserve">                    </w:t>
            </w:r>
          </w:p>
        </w:tc>
      </w:tr>
      <w:tr w:rsidR="00CF2782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CF2782" w:rsidRPr="002E444B" w:rsidRDefault="00CF2782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</w:t>
            </w:r>
          </w:p>
        </w:tc>
      </w:tr>
    </w:tbl>
    <w:p w:rsidR="00CF2782" w:rsidRDefault="00CF2782" w:rsidP="003104D1">
      <w:pPr>
        <w:pStyle w:val="odstavec"/>
        <w:ind w:left="0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CF2782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2782" w:rsidRPr="002E444B" w:rsidRDefault="00CF278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</w:tr>
      <w:tr w:rsidR="00CF2782" w:rsidRPr="002E444B">
        <w:trPr>
          <w:cantSplit/>
        </w:trPr>
        <w:tc>
          <w:tcPr>
            <w:tcW w:w="7504" w:type="dxa"/>
            <w:vAlign w:val="bottom"/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CF2782" w:rsidRPr="002E444B" w:rsidRDefault="00CF278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7504" w:type="dxa"/>
            <w:vAlign w:val="center"/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7504" w:type="dxa"/>
            <w:vAlign w:val="center"/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BA62F6">
            <w:pPr>
              <w:pStyle w:val="lines"/>
              <w:jc w:val="center"/>
            </w:pPr>
            <w:r>
              <w:t xml:space="preserve">                     </w:t>
            </w:r>
          </w:p>
        </w:tc>
      </w:tr>
      <w:tr w:rsidR="00CF2782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CF2782" w:rsidRPr="002E444B" w:rsidRDefault="00CF2782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</w:t>
            </w:r>
          </w:p>
        </w:tc>
      </w:tr>
    </w:tbl>
    <w:p w:rsidR="00CF2782" w:rsidRDefault="00CF2782" w:rsidP="001E1421">
      <w:pPr>
        <w:pStyle w:val="odstavec"/>
        <w:ind w:left="0"/>
      </w:pPr>
    </w:p>
    <w:p w:rsidR="00CF2782" w:rsidRDefault="00CF2782" w:rsidP="001E1421">
      <w:pPr>
        <w:pStyle w:val="odstavec"/>
        <w:ind w:left="0"/>
      </w:pPr>
    </w:p>
    <w:p w:rsidR="00CF2782" w:rsidRDefault="00CF2782" w:rsidP="00292304">
      <w:pPr>
        <w:pStyle w:val="odstavec"/>
        <w:ind w:left="0"/>
      </w:pPr>
    </w:p>
    <w:p w:rsidR="00CF2782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</w:p>
    <w:p w:rsidR="00CF2782" w:rsidRPr="002E444B" w:rsidRDefault="00CF2782" w:rsidP="00C742A0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  <w:r>
        <w:rPr>
          <w:rFonts w:ascii="Arial" w:hAnsi="Arial" w:cs="Arial"/>
        </w:rPr>
        <w:t xml:space="preserve"> k 31.12.2024</w:t>
      </w:r>
    </w:p>
    <w:p w:rsidR="00CF2782" w:rsidRDefault="00CF2782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 31,EUR), </w:t>
      </w:r>
      <w:r w:rsidRPr="002E444B">
        <w:t xml:space="preserve">účty v bankách </w:t>
      </w:r>
      <w:r>
        <w:t>(   75 919 EUR) a ceniny (0 EUR)</w:t>
      </w:r>
      <w:r w:rsidRPr="002E444B">
        <w:t>. Účtami v bankách môže Spoločnosť voľne disponovať</w:t>
      </w:r>
      <w:r>
        <w:t>.</w:t>
      </w:r>
    </w:p>
    <w:p w:rsidR="00CF2782" w:rsidRPr="002E444B" w:rsidRDefault="00CF2782" w:rsidP="00EC250D">
      <w:pPr>
        <w:pStyle w:val="odstavec"/>
      </w:pPr>
      <w:r>
        <w:t>Spolu finančné účty k 31.12.2024 =  75 950  EUR</w:t>
      </w:r>
    </w:p>
    <w:p w:rsidR="00CF2782" w:rsidRDefault="00CF2782" w:rsidP="00EC250D">
      <w:pPr>
        <w:pStyle w:val="odstavec"/>
      </w:pPr>
    </w:p>
    <w:p w:rsidR="00CF2782" w:rsidRDefault="00CF2782" w:rsidP="005E13F2">
      <w:pPr>
        <w:pStyle w:val="odstavec"/>
        <w:ind w:left="0"/>
      </w:pPr>
    </w:p>
    <w:p w:rsidR="00CF2782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</w:p>
    <w:p w:rsidR="00CF2782" w:rsidRPr="00EB77F8" w:rsidRDefault="00CF2782" w:rsidP="006F7C7C">
      <w:pPr>
        <w:pStyle w:val="Heading1"/>
        <w:rPr>
          <w:rFonts w:ascii="Arial" w:hAnsi="Arial" w:cs="Arial"/>
        </w:rPr>
      </w:pPr>
      <w:r w:rsidRPr="00EB77F8">
        <w:rPr>
          <w:rFonts w:ascii="Arial" w:hAnsi="Arial" w:cs="Arial"/>
        </w:rPr>
        <w:t>PASÍVA</w:t>
      </w:r>
    </w:p>
    <w:p w:rsidR="00CF2782" w:rsidRPr="002E444B" w:rsidRDefault="00CF2782" w:rsidP="00316173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Vlastné imanie</w:t>
      </w:r>
    </w:p>
    <w:p w:rsidR="00CF2782" w:rsidRPr="002E444B" w:rsidRDefault="00CF2782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CF2782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CF2782" w:rsidRPr="002E444B" w:rsidRDefault="00CF2782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CF2782" w:rsidRPr="002E444B" w:rsidRDefault="00CF2782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01.01.2024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CF2782" w:rsidRPr="002E444B" w:rsidRDefault="00CF2782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CF2782" w:rsidRPr="002E444B" w:rsidRDefault="00CF2782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CF2782" w:rsidRPr="002E444B" w:rsidRDefault="00CF2782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CF2782" w:rsidRPr="002E444B" w:rsidRDefault="00CF2782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</w:p>
          <w:p w:rsidR="00CF2782" w:rsidRPr="002E444B" w:rsidRDefault="00CF2782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F2782" w:rsidRPr="002E444B">
        <w:trPr>
          <w:cantSplit/>
        </w:trPr>
        <w:tc>
          <w:tcPr>
            <w:tcW w:w="3543" w:type="dxa"/>
            <w:vAlign w:val="bottom"/>
          </w:tcPr>
          <w:p w:rsidR="00CF2782" w:rsidRPr="002E444B" w:rsidRDefault="00CF2782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3543" w:type="dxa"/>
            <w:vAlign w:val="center"/>
          </w:tcPr>
          <w:p w:rsidR="00CF2782" w:rsidRPr="002E444B" w:rsidRDefault="00CF2782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  <w:tc>
          <w:tcPr>
            <w:tcW w:w="126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  <w:tr w:rsidR="00CF2782" w:rsidRPr="002E444B">
        <w:trPr>
          <w:cantSplit/>
        </w:trPr>
        <w:tc>
          <w:tcPr>
            <w:tcW w:w="3543" w:type="dxa"/>
            <w:vAlign w:val="center"/>
          </w:tcPr>
          <w:p w:rsidR="00CF2782" w:rsidRPr="002E444B" w:rsidRDefault="00CF2782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  <w:r>
              <w:rPr>
                <w:rFonts w:ascii="Arial" w:hAnsi="Arial" w:cs="Arial"/>
                <w:sz w:val="18"/>
                <w:szCs w:val="18"/>
              </w:rPr>
              <w:t xml:space="preserve"> + kapitálové fondy</w:t>
            </w:r>
          </w:p>
        </w:tc>
        <w:tc>
          <w:tcPr>
            <w:tcW w:w="1243" w:type="dxa"/>
            <w:vAlign w:val="center"/>
          </w:tcPr>
          <w:p w:rsidR="00CF2782" w:rsidRPr="002E444B" w:rsidRDefault="00CF2782" w:rsidP="00BA62F6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227 366</w:t>
            </w:r>
          </w:p>
        </w:tc>
        <w:tc>
          <w:tcPr>
            <w:tcW w:w="126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227 365</w:t>
            </w:r>
          </w:p>
        </w:tc>
      </w:tr>
      <w:tr w:rsidR="00CF2782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CF2782" w:rsidRPr="002E444B" w:rsidRDefault="00CF2782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-43 034</w:t>
            </w:r>
          </w:p>
        </w:tc>
        <w:tc>
          <w:tcPr>
            <w:tcW w:w="126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-43 223</w:t>
            </w:r>
          </w:p>
        </w:tc>
      </w:tr>
      <w:tr w:rsidR="00CF2782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CF2782" w:rsidRPr="002E444B" w:rsidRDefault="00CF2782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CF2782" w:rsidRPr="002E444B" w:rsidRDefault="00CF2782" w:rsidP="005E13F2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45 852</w:t>
            </w:r>
          </w:p>
        </w:tc>
        <w:tc>
          <w:tcPr>
            <w:tcW w:w="126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25 494</w:t>
            </w:r>
          </w:p>
        </w:tc>
        <w:tc>
          <w:tcPr>
            <w:tcW w:w="108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CF2782" w:rsidRPr="002E444B" w:rsidRDefault="00CF2782" w:rsidP="00061A99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71 346</w:t>
            </w:r>
          </w:p>
        </w:tc>
      </w:tr>
      <w:tr w:rsidR="00CF2782" w:rsidRPr="002E444B">
        <w:trPr>
          <w:cantSplit/>
        </w:trPr>
        <w:tc>
          <w:tcPr>
            <w:tcW w:w="3543" w:type="dxa"/>
            <w:vAlign w:val="center"/>
          </w:tcPr>
          <w:p w:rsidR="00CF2782" w:rsidRPr="002E444B" w:rsidRDefault="00CF2782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CF2782" w:rsidRPr="002E444B" w:rsidRDefault="00CF2782" w:rsidP="00FF3475">
            <w:pPr>
              <w:pStyle w:val="lines"/>
            </w:pPr>
            <w:r>
              <w:t>25 494</w:t>
            </w:r>
          </w:p>
        </w:tc>
        <w:tc>
          <w:tcPr>
            <w:tcW w:w="1260" w:type="dxa"/>
            <w:vAlign w:val="bottom"/>
          </w:tcPr>
          <w:p w:rsidR="00CF2782" w:rsidRPr="002E444B" w:rsidRDefault="00CF2782" w:rsidP="00712346">
            <w:pPr>
              <w:pStyle w:val="lines"/>
              <w:jc w:val="center"/>
            </w:pPr>
            <w:r>
              <w:t xml:space="preserve">          5 503      </w:t>
            </w:r>
          </w:p>
        </w:tc>
        <w:tc>
          <w:tcPr>
            <w:tcW w:w="1080" w:type="dxa"/>
            <w:vAlign w:val="bottom"/>
          </w:tcPr>
          <w:p w:rsidR="00CF2782" w:rsidRPr="002E444B" w:rsidRDefault="00CF2782" w:rsidP="00FF3475">
            <w:pPr>
              <w:pStyle w:val="lines"/>
            </w:pPr>
          </w:p>
        </w:tc>
        <w:tc>
          <w:tcPr>
            <w:tcW w:w="1060" w:type="dxa"/>
            <w:vAlign w:val="bottom"/>
          </w:tcPr>
          <w:p w:rsidR="00CF2782" w:rsidRPr="002E444B" w:rsidRDefault="00CF2782" w:rsidP="00FF3475">
            <w:pPr>
              <w:pStyle w:val="lines"/>
            </w:pPr>
            <w:r>
              <w:t>25 494</w:t>
            </w:r>
          </w:p>
        </w:tc>
        <w:tc>
          <w:tcPr>
            <w:tcW w:w="1161" w:type="dxa"/>
            <w:vAlign w:val="bottom"/>
          </w:tcPr>
          <w:p w:rsidR="00CF2782" w:rsidRPr="002E444B" w:rsidRDefault="00CF2782" w:rsidP="00FF3475">
            <w:pPr>
              <w:pStyle w:val="lines"/>
            </w:pPr>
            <w:r>
              <w:t>5 503</w:t>
            </w:r>
          </w:p>
        </w:tc>
      </w:tr>
      <w:tr w:rsidR="00CF2782" w:rsidRPr="002E444B">
        <w:trPr>
          <w:cantSplit/>
        </w:trPr>
        <w:tc>
          <w:tcPr>
            <w:tcW w:w="3543" w:type="dxa"/>
            <w:vAlign w:val="center"/>
          </w:tcPr>
          <w:p w:rsidR="00CF2782" w:rsidRPr="002E444B" w:rsidRDefault="00CF2782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CF2782" w:rsidRPr="002E444B" w:rsidRDefault="00CF2782" w:rsidP="00BA62F6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270 488</w:t>
            </w:r>
          </w:p>
        </w:tc>
        <w:tc>
          <w:tcPr>
            <w:tcW w:w="1260" w:type="dxa"/>
            <w:vAlign w:val="center"/>
          </w:tcPr>
          <w:p w:rsidR="00CF2782" w:rsidRPr="002E444B" w:rsidRDefault="00CF2782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30 997 </w:t>
            </w:r>
          </w:p>
        </w:tc>
        <w:tc>
          <w:tcPr>
            <w:tcW w:w="1080" w:type="dxa"/>
            <w:vAlign w:val="center"/>
          </w:tcPr>
          <w:p w:rsidR="00CF2782" w:rsidRPr="002E444B" w:rsidRDefault="00CF2782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CF2782" w:rsidRPr="002E444B" w:rsidRDefault="00CF2782" w:rsidP="00061A99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25 494  </w:t>
            </w:r>
          </w:p>
        </w:tc>
        <w:tc>
          <w:tcPr>
            <w:tcW w:w="1161" w:type="dxa"/>
            <w:vAlign w:val="center"/>
          </w:tcPr>
          <w:p w:rsidR="00CF2782" w:rsidRPr="002E444B" w:rsidRDefault="00CF2782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275 991</w:t>
            </w:r>
          </w:p>
        </w:tc>
      </w:tr>
    </w:tbl>
    <w:p w:rsidR="00CF2782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</w:p>
    <w:p w:rsidR="00CF2782" w:rsidRPr="0068638D" w:rsidRDefault="00CF2782" w:rsidP="00C55486">
      <w:pPr>
        <w:pStyle w:val="odstavec"/>
        <w:rPr>
          <w:b/>
          <w:bCs/>
        </w:rPr>
      </w:pPr>
      <w:r>
        <w:rPr>
          <w:b/>
          <w:bCs/>
        </w:rPr>
        <w:t>Štatutárny orgán navrhuje zisk po zdanení  vo výške + 5 503  EUR za rok 2024  preúčtovať na nerozdelený zisk minulých rokov.</w:t>
      </w:r>
    </w:p>
    <w:p w:rsidR="00CF2782" w:rsidRPr="0068638D" w:rsidRDefault="00CF2782" w:rsidP="00EC250D">
      <w:pPr>
        <w:pStyle w:val="odstavec"/>
        <w:rPr>
          <w:b/>
          <w:bCs/>
        </w:rPr>
      </w:pPr>
    </w:p>
    <w:p w:rsidR="00CF2782" w:rsidRDefault="00CF2782" w:rsidP="00EC250D">
      <w:pPr>
        <w:pStyle w:val="odstavec"/>
      </w:pPr>
    </w:p>
    <w:p w:rsidR="00CF2782" w:rsidRDefault="00CF2782" w:rsidP="003D4446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</w:p>
    <w:p w:rsidR="00CF2782" w:rsidRPr="002E444B" w:rsidRDefault="00CF2782" w:rsidP="00CC566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CF2782" w:rsidRPr="002E444B" w:rsidRDefault="00CF2782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CF2782" w:rsidRPr="002E444B" w:rsidRDefault="00CF2782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CF2782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CF2782" w:rsidRPr="002E444B" w:rsidRDefault="00CF2782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F2782" w:rsidRPr="002E444B" w:rsidRDefault="00CF2782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F2782" w:rsidRPr="002E444B">
        <w:trPr>
          <w:cantSplit/>
        </w:trPr>
        <w:tc>
          <w:tcPr>
            <w:tcW w:w="7646" w:type="dxa"/>
            <w:vAlign w:val="bottom"/>
          </w:tcPr>
          <w:p w:rsidR="00CF2782" w:rsidRPr="002E444B" w:rsidRDefault="00CF2782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7646" w:type="dxa"/>
            <w:vAlign w:val="center"/>
          </w:tcPr>
          <w:p w:rsidR="00CF2782" w:rsidRPr="002E444B" w:rsidRDefault="00CF2782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81 025   </w:t>
            </w:r>
          </w:p>
        </w:tc>
      </w:tr>
      <w:tr w:rsidR="00CF2782" w:rsidRPr="002E444B">
        <w:trPr>
          <w:cantSplit/>
        </w:trPr>
        <w:tc>
          <w:tcPr>
            <w:tcW w:w="7646" w:type="dxa"/>
            <w:vAlign w:val="center"/>
          </w:tcPr>
          <w:p w:rsidR="00CF2782" w:rsidRPr="002E444B" w:rsidRDefault="00CF2782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CF2782" w:rsidRPr="002E444B" w:rsidRDefault="00CF2782" w:rsidP="00FF3475">
            <w:pPr>
              <w:pStyle w:val="lines"/>
            </w:pPr>
            <w:r w:rsidRPr="002E444B">
              <w:t>-</w:t>
            </w:r>
          </w:p>
        </w:tc>
      </w:tr>
      <w:tr w:rsidR="00CF2782" w:rsidRPr="002E444B">
        <w:trPr>
          <w:cantSplit/>
        </w:trPr>
        <w:tc>
          <w:tcPr>
            <w:tcW w:w="7646" w:type="dxa"/>
            <w:vAlign w:val="center"/>
          </w:tcPr>
          <w:p w:rsidR="00CF2782" w:rsidRPr="002E444B" w:rsidRDefault="00CF2782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CF2782" w:rsidRPr="002E444B" w:rsidRDefault="00CF2782" w:rsidP="00D664F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81 025</w:t>
            </w:r>
          </w:p>
        </w:tc>
      </w:tr>
      <w:tr w:rsidR="00CF2782" w:rsidRPr="002E444B">
        <w:trPr>
          <w:cantSplit/>
        </w:trPr>
        <w:tc>
          <w:tcPr>
            <w:tcW w:w="7646" w:type="dxa"/>
            <w:vAlign w:val="center"/>
          </w:tcPr>
          <w:p w:rsidR="00CF2782" w:rsidRPr="002E444B" w:rsidRDefault="00CF2782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F2782" w:rsidRPr="002E444B" w:rsidRDefault="00CF2782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F2782" w:rsidRPr="002E444B" w:rsidRDefault="00CF278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</w:tr>
      <w:tr w:rsidR="00CF2782" w:rsidRPr="002E444B">
        <w:trPr>
          <w:cantSplit/>
        </w:trPr>
        <w:tc>
          <w:tcPr>
            <w:tcW w:w="7646" w:type="dxa"/>
            <w:vAlign w:val="bottom"/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CF2782" w:rsidRPr="002E444B" w:rsidRDefault="00CF278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7646" w:type="dxa"/>
            <w:vAlign w:val="center"/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CF2782" w:rsidRPr="002E444B" w:rsidRDefault="00CF2782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4 677</w:t>
            </w:r>
          </w:p>
        </w:tc>
      </w:tr>
      <w:tr w:rsidR="00CF2782" w:rsidRPr="002E444B">
        <w:trPr>
          <w:cantSplit/>
        </w:trPr>
        <w:tc>
          <w:tcPr>
            <w:tcW w:w="7646" w:type="dxa"/>
            <w:vAlign w:val="center"/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CF2782" w:rsidRPr="002E444B" w:rsidRDefault="00CF2782" w:rsidP="00FF3475">
            <w:pPr>
              <w:pStyle w:val="lines"/>
            </w:pPr>
            <w:r>
              <w:t>-</w:t>
            </w:r>
          </w:p>
        </w:tc>
      </w:tr>
      <w:tr w:rsidR="00CF2782" w:rsidRPr="002E444B">
        <w:trPr>
          <w:cantSplit/>
        </w:trPr>
        <w:tc>
          <w:tcPr>
            <w:tcW w:w="7646" w:type="dxa"/>
            <w:vAlign w:val="center"/>
          </w:tcPr>
          <w:p w:rsidR="00CF2782" w:rsidRPr="002E444B" w:rsidRDefault="00CF2782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CF2782" w:rsidRPr="002E444B" w:rsidRDefault="00CF2782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4 677</w:t>
            </w:r>
          </w:p>
        </w:tc>
      </w:tr>
      <w:tr w:rsidR="00CF2782" w:rsidRPr="002E444B">
        <w:trPr>
          <w:cantSplit/>
        </w:trPr>
        <w:tc>
          <w:tcPr>
            <w:tcW w:w="7646" w:type="dxa"/>
            <w:vAlign w:val="center"/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CF2782" w:rsidRPr="002E444B" w:rsidRDefault="00CF278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CF2782" w:rsidRDefault="00CF2782" w:rsidP="00A67A66">
      <w:pPr>
        <w:pStyle w:val="odstavec"/>
        <w:ind w:left="0"/>
      </w:pPr>
    </w:p>
    <w:p w:rsidR="00CF2782" w:rsidRPr="002E444B" w:rsidRDefault="00CF2782" w:rsidP="00061A99">
      <w:pPr>
        <w:pStyle w:val="odstavec"/>
        <w:ind w:left="0"/>
      </w:pPr>
    </w:p>
    <w:p w:rsidR="00CF2782" w:rsidRPr="002E444B" w:rsidRDefault="00CF2782" w:rsidP="00316173">
      <w:pPr>
        <w:rPr>
          <w:rFonts w:ascii="Arial" w:hAnsi="Arial" w:cs="Arial"/>
          <w:sz w:val="20"/>
          <w:szCs w:val="20"/>
        </w:rPr>
      </w:pPr>
    </w:p>
    <w:p w:rsidR="00CF2782" w:rsidRPr="002E444B" w:rsidRDefault="00CF278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VÝNOSY</w:t>
      </w:r>
    </w:p>
    <w:p w:rsidR="00CF2782" w:rsidRPr="002E444B" w:rsidRDefault="00CF2782" w:rsidP="0011375B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Tržby za vlastné výkony a tovar</w:t>
      </w:r>
    </w:p>
    <w:p w:rsidR="00CF2782" w:rsidRDefault="00CF2782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CF2782" w:rsidRPr="002E444B" w:rsidRDefault="00CF2782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15"/>
      </w:tblGrid>
      <w:tr w:rsidR="00CF2782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CF2782" w:rsidRPr="002E444B" w:rsidRDefault="00CF2782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CF2782" w:rsidRPr="002E444B" w:rsidRDefault="00CF2782" w:rsidP="0039783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F2782" w:rsidRPr="002E444B">
        <w:trPr>
          <w:cantSplit/>
        </w:trPr>
        <w:tc>
          <w:tcPr>
            <w:tcW w:w="8071" w:type="dxa"/>
            <w:vAlign w:val="bottom"/>
          </w:tcPr>
          <w:p w:rsidR="00CF2782" w:rsidRPr="002E444B" w:rsidRDefault="00CF2782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CF2782" w:rsidRPr="002E444B" w:rsidRDefault="00CF2782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8071" w:type="dxa"/>
            <w:vAlign w:val="bottom"/>
          </w:tcPr>
          <w:p w:rsidR="00CF2782" w:rsidRPr="002E444B" w:rsidRDefault="00CF2782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CF2782" w:rsidRPr="002E444B" w:rsidRDefault="00CF2782" w:rsidP="00FF47B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346</w:t>
            </w:r>
          </w:p>
        </w:tc>
      </w:tr>
      <w:tr w:rsidR="00CF2782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CF2782" w:rsidRPr="002E444B" w:rsidRDefault="00CF2782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výnosy z HČ</w:t>
            </w:r>
          </w:p>
        </w:tc>
        <w:tc>
          <w:tcPr>
            <w:tcW w:w="1215" w:type="dxa"/>
            <w:vAlign w:val="bottom"/>
          </w:tcPr>
          <w:p w:rsidR="00CF2782" w:rsidRPr="002E444B" w:rsidRDefault="00CF2782" w:rsidP="00FF3475">
            <w:pPr>
              <w:pStyle w:val="lines"/>
            </w:pPr>
            <w:r>
              <w:t>33 501</w:t>
            </w:r>
          </w:p>
        </w:tc>
      </w:tr>
      <w:tr w:rsidR="00CF2782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CF2782" w:rsidRPr="002E444B" w:rsidRDefault="00CF2782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CF2782" w:rsidRPr="002E444B" w:rsidRDefault="00CF2782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33 847</w:t>
            </w:r>
          </w:p>
        </w:tc>
      </w:tr>
      <w:tr w:rsidR="00CF2782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CF2782" w:rsidRDefault="00CF2782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F2782" w:rsidRPr="002E444B" w:rsidRDefault="00CF2782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CF2782" w:rsidRDefault="00CF2782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782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CF2782" w:rsidRPr="002E444B" w:rsidRDefault="00CF2782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</w:tr>
      <w:tr w:rsidR="00CF2782" w:rsidRPr="002E444B">
        <w:trPr>
          <w:cantSplit/>
        </w:trPr>
        <w:tc>
          <w:tcPr>
            <w:tcW w:w="8071" w:type="dxa"/>
            <w:vAlign w:val="bottom"/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CF2782" w:rsidRPr="002E444B" w:rsidRDefault="00CF2782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8071" w:type="dxa"/>
            <w:vAlign w:val="bottom"/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CF2782" w:rsidRPr="002E444B" w:rsidRDefault="00CF2782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3 228</w:t>
            </w:r>
          </w:p>
        </w:tc>
      </w:tr>
      <w:tr w:rsidR="00CF2782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CF2782" w:rsidRPr="002E444B" w:rsidRDefault="00CF2782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výnosy z HČ </w:t>
            </w:r>
          </w:p>
        </w:tc>
        <w:tc>
          <w:tcPr>
            <w:tcW w:w="1215" w:type="dxa"/>
            <w:vAlign w:val="bottom"/>
          </w:tcPr>
          <w:p w:rsidR="00CF2782" w:rsidRPr="002E444B" w:rsidRDefault="00CF2782" w:rsidP="00FF3475">
            <w:pPr>
              <w:pStyle w:val="lines"/>
            </w:pPr>
            <w:r>
              <w:t>33 444</w:t>
            </w:r>
          </w:p>
        </w:tc>
      </w:tr>
      <w:tr w:rsidR="00CF2782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CF2782" w:rsidRPr="002E444B" w:rsidRDefault="00CF2782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CF2782" w:rsidRPr="002E444B" w:rsidRDefault="00CF2782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36 672</w:t>
            </w:r>
          </w:p>
        </w:tc>
      </w:tr>
    </w:tbl>
    <w:p w:rsidR="00CF2782" w:rsidRDefault="00CF2782" w:rsidP="00E81573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CF2782" w:rsidRDefault="00CF2782" w:rsidP="0039783E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CF2782" w:rsidRDefault="00CF2782" w:rsidP="007D0FF5"/>
    <w:p w:rsidR="00CF2782" w:rsidRDefault="00CF2782" w:rsidP="007D0FF5"/>
    <w:p w:rsidR="00CF2782" w:rsidRDefault="00CF2782" w:rsidP="007D0FF5"/>
    <w:p w:rsidR="00CF2782" w:rsidRDefault="00CF2782" w:rsidP="007D0FF5"/>
    <w:p w:rsidR="00CF2782" w:rsidRDefault="00CF2782" w:rsidP="007D0FF5"/>
    <w:p w:rsidR="00CF2782" w:rsidRDefault="00CF2782" w:rsidP="007D0FF5"/>
    <w:p w:rsidR="00CF2782" w:rsidRDefault="00CF2782" w:rsidP="007D0FF5"/>
    <w:p w:rsidR="00CF2782" w:rsidRPr="007D0FF5" w:rsidRDefault="00CF2782" w:rsidP="007D0FF5"/>
    <w:p w:rsidR="00CF2782" w:rsidRPr="002E444B" w:rsidRDefault="00CF278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NÁKLADY</w:t>
      </w:r>
    </w:p>
    <w:p w:rsidR="00CF2782" w:rsidRPr="002E444B" w:rsidRDefault="00CF2782" w:rsidP="00312D59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Náklady na poskytnuté služby</w:t>
      </w:r>
    </w:p>
    <w:p w:rsidR="00CF2782" w:rsidRDefault="00CF2782" w:rsidP="00EC250D">
      <w:pPr>
        <w:pStyle w:val="odstavec"/>
      </w:pPr>
      <w:r w:rsidRPr="002E444B">
        <w:t>Prehľad nákladov na poskytnuté služby je uvedený v nasledujúcej tabuľke (v EUR):</w:t>
      </w: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297B3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 EUR</w:t>
      </w:r>
    </w:p>
    <w:p w:rsidR="00CF2782" w:rsidRDefault="00CF2782" w:rsidP="00297B36">
      <w:pPr>
        <w:ind w:firstLine="708"/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CF2782" w:rsidRPr="002E444B" w:rsidTr="000C05A4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CF2782" w:rsidRPr="002E444B" w:rsidRDefault="00CF2782" w:rsidP="000C05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2782" w:rsidRPr="002E444B" w:rsidRDefault="00CF2782" w:rsidP="000C05A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F2782" w:rsidRPr="002E444B" w:rsidTr="000C05A4">
        <w:trPr>
          <w:cantSplit/>
        </w:trPr>
        <w:tc>
          <w:tcPr>
            <w:tcW w:w="7504" w:type="dxa"/>
            <w:vAlign w:val="bottom"/>
          </w:tcPr>
          <w:p w:rsidR="00CF2782" w:rsidRPr="002E444B" w:rsidRDefault="00CF2782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CF2782" w:rsidRPr="002E444B" w:rsidRDefault="00CF2782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CF2782" w:rsidRPr="002E444B" w:rsidTr="000C05A4">
        <w:trPr>
          <w:cantSplit/>
        </w:trPr>
        <w:tc>
          <w:tcPr>
            <w:tcW w:w="7504" w:type="dxa"/>
            <w:vAlign w:val="center"/>
          </w:tcPr>
          <w:p w:rsidR="00CF2782" w:rsidRPr="002E444B" w:rsidRDefault="00CF2782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Odpisy majetku 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031ACF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938</w:t>
            </w:r>
          </w:p>
        </w:tc>
      </w:tr>
      <w:tr w:rsidR="00CF2782" w:rsidRPr="002E444B" w:rsidTr="000C05A4">
        <w:trPr>
          <w:cantSplit/>
        </w:trPr>
        <w:tc>
          <w:tcPr>
            <w:tcW w:w="7504" w:type="dxa"/>
            <w:vAlign w:val="center"/>
          </w:tcPr>
          <w:p w:rsidR="00CF2782" w:rsidRPr="002E444B" w:rsidRDefault="00CF2782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materiálu 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0C05A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7 995</w:t>
            </w:r>
          </w:p>
        </w:tc>
      </w:tr>
      <w:tr w:rsidR="00CF2782" w:rsidRPr="002E444B" w:rsidTr="000C05A4">
        <w:trPr>
          <w:cantSplit/>
        </w:trPr>
        <w:tc>
          <w:tcPr>
            <w:tcW w:w="7504" w:type="dxa"/>
            <w:vAlign w:val="center"/>
          </w:tcPr>
          <w:p w:rsidR="00CF2782" w:rsidRPr="002E444B" w:rsidRDefault="00CF2782" w:rsidP="000C05A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0C05A4">
            <w:pPr>
              <w:pStyle w:val="lines"/>
            </w:pPr>
            <w:r>
              <w:t>18 305</w:t>
            </w:r>
          </w:p>
        </w:tc>
      </w:tr>
      <w:tr w:rsidR="00CF2782" w:rsidRPr="002E444B" w:rsidTr="000C05A4">
        <w:trPr>
          <w:cantSplit/>
          <w:trHeight w:val="100"/>
        </w:trPr>
        <w:tc>
          <w:tcPr>
            <w:tcW w:w="7504" w:type="dxa"/>
            <w:vAlign w:val="center"/>
          </w:tcPr>
          <w:p w:rsidR="00CF2782" w:rsidRPr="002E444B" w:rsidRDefault="00CF2782" w:rsidP="000C05A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0C05A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27 268</w:t>
            </w:r>
          </w:p>
        </w:tc>
      </w:tr>
    </w:tbl>
    <w:p w:rsidR="00CF2782" w:rsidRDefault="00CF2782" w:rsidP="00297B36">
      <w:pPr>
        <w:ind w:firstLine="708"/>
        <w:rPr>
          <w:rFonts w:ascii="Arial" w:hAnsi="Arial" w:cs="Arial"/>
          <w:sz w:val="20"/>
          <w:szCs w:val="20"/>
        </w:rPr>
      </w:pPr>
    </w:p>
    <w:p w:rsidR="00CF2782" w:rsidRDefault="00CF2782" w:rsidP="00297B36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CF2782" w:rsidRPr="002E444B" w:rsidTr="00654F9C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CF2782" w:rsidRPr="002E444B" w:rsidRDefault="00CF2782" w:rsidP="00654F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2782" w:rsidRPr="002E444B" w:rsidRDefault="00CF2782" w:rsidP="00654F9C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</w:t>
            </w:r>
          </w:p>
        </w:tc>
      </w:tr>
      <w:tr w:rsidR="00CF2782" w:rsidRPr="002E444B" w:rsidTr="00654F9C">
        <w:trPr>
          <w:cantSplit/>
        </w:trPr>
        <w:tc>
          <w:tcPr>
            <w:tcW w:w="7504" w:type="dxa"/>
            <w:vAlign w:val="bottom"/>
          </w:tcPr>
          <w:p w:rsidR="00CF2782" w:rsidRPr="002E444B" w:rsidRDefault="00CF2782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CF2782" w:rsidRPr="002E444B" w:rsidRDefault="00CF2782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335</w:t>
            </w:r>
          </w:p>
        </w:tc>
      </w:tr>
      <w:tr w:rsidR="00CF2782" w:rsidRPr="002E444B" w:rsidTr="00654F9C">
        <w:trPr>
          <w:cantSplit/>
        </w:trPr>
        <w:tc>
          <w:tcPr>
            <w:tcW w:w="7504" w:type="dxa"/>
            <w:vAlign w:val="center"/>
          </w:tcPr>
          <w:p w:rsidR="00CF2782" w:rsidRPr="002E444B" w:rsidRDefault="00CF2782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 služby 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2 657</w:t>
            </w:r>
          </w:p>
        </w:tc>
      </w:tr>
      <w:tr w:rsidR="00CF2782" w:rsidRPr="002E444B" w:rsidTr="00654F9C">
        <w:trPr>
          <w:cantSplit/>
        </w:trPr>
        <w:tc>
          <w:tcPr>
            <w:tcW w:w="7504" w:type="dxa"/>
            <w:vAlign w:val="center"/>
          </w:tcPr>
          <w:p w:rsidR="00CF2782" w:rsidRPr="002E444B" w:rsidRDefault="00CF2782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Prevádzkové služby 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1 166</w:t>
            </w:r>
          </w:p>
        </w:tc>
      </w:tr>
      <w:tr w:rsidR="00CF2782" w:rsidRPr="002E444B" w:rsidTr="00654F9C">
        <w:trPr>
          <w:cantSplit/>
        </w:trPr>
        <w:tc>
          <w:tcPr>
            <w:tcW w:w="7504" w:type="dxa"/>
            <w:vAlign w:val="center"/>
          </w:tcPr>
          <w:p w:rsidR="00CF2782" w:rsidRPr="002E444B" w:rsidRDefault="00CF2782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Nájomné 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654F9C">
            <w:pPr>
              <w:pStyle w:val="lines"/>
            </w:pPr>
            <w:r>
              <w:t>2 461</w:t>
            </w:r>
          </w:p>
        </w:tc>
      </w:tr>
      <w:tr w:rsidR="00CF2782" w:rsidRPr="002E444B" w:rsidTr="00654F9C">
        <w:trPr>
          <w:cantSplit/>
          <w:trHeight w:val="100"/>
        </w:trPr>
        <w:tc>
          <w:tcPr>
            <w:tcW w:w="7504" w:type="dxa"/>
            <w:vAlign w:val="center"/>
          </w:tcPr>
          <w:p w:rsidR="00CF2782" w:rsidRPr="002E444B" w:rsidRDefault="00CF2782" w:rsidP="00654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CF2782" w:rsidRPr="002E444B" w:rsidRDefault="00CF2782" w:rsidP="00654F9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6 619</w:t>
            </w:r>
          </w:p>
        </w:tc>
      </w:tr>
    </w:tbl>
    <w:p w:rsidR="00CF2782" w:rsidRDefault="00CF2782" w:rsidP="00297B36">
      <w:pPr>
        <w:pStyle w:val="odstavec"/>
        <w:ind w:left="0"/>
      </w:pPr>
    </w:p>
    <w:p w:rsidR="00CF2782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</w:p>
    <w:p w:rsidR="00CF2782" w:rsidRDefault="00CF2782" w:rsidP="00E81573">
      <w:pPr>
        <w:rPr>
          <w:rFonts w:ascii="Arial" w:hAnsi="Arial" w:cs="Arial"/>
          <w:sz w:val="20"/>
          <w:szCs w:val="20"/>
        </w:rPr>
      </w:pPr>
    </w:p>
    <w:p w:rsidR="00CF2782" w:rsidRDefault="00CF2782" w:rsidP="00316173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</w:t>
      </w:r>
      <w:r>
        <w:rPr>
          <w:rFonts w:ascii="Arial" w:hAnsi="Arial" w:cs="Arial"/>
          <w:b/>
          <w:sz w:val="20"/>
          <w:szCs w:val="20"/>
          <w:u w:val="single"/>
        </w:rPr>
        <w:t>z finančnej činnosti za rok 2024</w:t>
      </w:r>
    </w:p>
    <w:p w:rsidR="00CF2782" w:rsidRDefault="00CF2782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316173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100 € </w:t>
      </w:r>
    </w:p>
    <w:p w:rsidR="00CF2782" w:rsidRDefault="00CF2782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z finančnej </w:t>
      </w:r>
      <w:r>
        <w:rPr>
          <w:rFonts w:ascii="Arial" w:hAnsi="Arial" w:cs="Arial"/>
          <w:b/>
          <w:sz w:val="20"/>
          <w:szCs w:val="20"/>
          <w:u w:val="single"/>
        </w:rPr>
        <w:t>činnosti za rok 2023</w:t>
      </w: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41  € </w:t>
      </w: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Default="00CF2782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Pr="00297B36" w:rsidRDefault="00CF2782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CF2782" w:rsidRPr="002E444B" w:rsidRDefault="00CF2782" w:rsidP="00316173">
      <w:pPr>
        <w:rPr>
          <w:rFonts w:ascii="Arial" w:hAnsi="Arial" w:cs="Arial"/>
          <w:sz w:val="20"/>
          <w:szCs w:val="20"/>
        </w:rPr>
      </w:pPr>
    </w:p>
    <w:p w:rsidR="00CF2782" w:rsidRPr="002E444B" w:rsidRDefault="00CF278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DANE Z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PRÍJMOV</w:t>
      </w:r>
    </w:p>
    <w:p w:rsidR="00CF2782" w:rsidRPr="002E444B" w:rsidRDefault="00CF2782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CF2782" w:rsidRPr="002E444B" w:rsidRDefault="00CF2782" w:rsidP="00EC250D">
      <w:pPr>
        <w:pStyle w:val="odstavec"/>
      </w:pPr>
    </w:p>
    <w:tbl>
      <w:tblPr>
        <w:tblW w:w="4775" w:type="pct"/>
        <w:tblInd w:w="2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CF2782" w:rsidRPr="002E444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CF2782" w:rsidRPr="002E444B" w:rsidRDefault="00CF2782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CF2782" w:rsidRPr="002E444B" w:rsidRDefault="00CF2782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2024</w:t>
            </w:r>
          </w:p>
        </w:tc>
      </w:tr>
      <w:tr w:rsidR="00CF2782" w:rsidRPr="002E444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CF2782" w:rsidRPr="002E444B" w:rsidRDefault="00CF2782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CF2782" w:rsidRPr="002E444B" w:rsidRDefault="00CF2782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4076" w:type="pct"/>
            <w:vAlign w:val="center"/>
          </w:tcPr>
          <w:p w:rsidR="00CF2782" w:rsidRPr="002E444B" w:rsidRDefault="00CF2782" w:rsidP="006F7C7C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CF2782" w:rsidRPr="002E444B" w:rsidRDefault="00CF2782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6 479,27</w:t>
            </w:r>
          </w:p>
        </w:tc>
      </w:tr>
      <w:tr w:rsidR="00CF2782" w:rsidRPr="002E444B">
        <w:trPr>
          <w:cantSplit/>
        </w:trPr>
        <w:tc>
          <w:tcPr>
            <w:tcW w:w="4076" w:type="pct"/>
            <w:vAlign w:val="center"/>
          </w:tcPr>
          <w:p w:rsidR="00CF2782" w:rsidRPr="002E444B" w:rsidRDefault="00CF2782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15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%</w:t>
            </w:r>
          </w:p>
        </w:tc>
        <w:tc>
          <w:tcPr>
            <w:tcW w:w="924" w:type="pct"/>
            <w:vAlign w:val="center"/>
          </w:tcPr>
          <w:p w:rsidR="00CF2782" w:rsidRPr="002E444B" w:rsidRDefault="00CF2782" w:rsidP="006F7C7C">
            <w:pPr>
              <w:ind w:left="113" w:right="5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F2782" w:rsidRPr="002E444B">
        <w:trPr>
          <w:cantSplit/>
        </w:trPr>
        <w:tc>
          <w:tcPr>
            <w:tcW w:w="4076" w:type="pct"/>
            <w:vAlign w:val="center"/>
          </w:tcPr>
          <w:p w:rsidR="00CF2782" w:rsidRPr="002E444B" w:rsidRDefault="00CF2782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Pripočitatelné položky k ZD </w:t>
            </w:r>
          </w:p>
        </w:tc>
        <w:tc>
          <w:tcPr>
            <w:tcW w:w="924" w:type="pct"/>
            <w:vAlign w:val="center"/>
          </w:tcPr>
          <w:p w:rsidR="00CF2782" w:rsidRPr="002E444B" w:rsidRDefault="00CF2782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CF2782" w:rsidRPr="002E444B">
        <w:trPr>
          <w:cantSplit/>
        </w:trPr>
        <w:tc>
          <w:tcPr>
            <w:tcW w:w="4076" w:type="pct"/>
            <w:vAlign w:val="center"/>
          </w:tcPr>
          <w:p w:rsidR="00CF2782" w:rsidRPr="00C440EB" w:rsidRDefault="00CF2782" w:rsidP="006F7C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CF2782" w:rsidRPr="002E444B" w:rsidRDefault="00CF2782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6 509,27 </w:t>
            </w:r>
          </w:p>
        </w:tc>
      </w:tr>
      <w:tr w:rsidR="00CF2782" w:rsidRPr="002E444B">
        <w:trPr>
          <w:cantSplit/>
        </w:trPr>
        <w:tc>
          <w:tcPr>
            <w:tcW w:w="4076" w:type="pct"/>
            <w:vAlign w:val="center"/>
          </w:tcPr>
          <w:p w:rsidR="00CF2782" w:rsidRPr="002E444B" w:rsidRDefault="00CF2782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Odpočet daňovej straty ,2018 2019 a 2020 roky </w:t>
            </w:r>
          </w:p>
        </w:tc>
        <w:tc>
          <w:tcPr>
            <w:tcW w:w="924" w:type="pct"/>
            <w:vAlign w:val="center"/>
          </w:tcPr>
          <w:p w:rsidR="00CF2782" w:rsidRPr="002E444B" w:rsidRDefault="00CF2782" w:rsidP="00FF3475">
            <w:pPr>
              <w:pStyle w:val="lines"/>
            </w:pPr>
            <w:r>
              <w:t>0</w:t>
            </w:r>
          </w:p>
        </w:tc>
      </w:tr>
      <w:tr w:rsidR="00CF2782" w:rsidRPr="002E444B">
        <w:trPr>
          <w:cantSplit/>
        </w:trPr>
        <w:tc>
          <w:tcPr>
            <w:tcW w:w="4076" w:type="pct"/>
            <w:vAlign w:val="center"/>
          </w:tcPr>
          <w:p w:rsidR="00CF2782" w:rsidRPr="002E444B" w:rsidRDefault="00CF2782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15 % </w:t>
            </w:r>
          </w:p>
        </w:tc>
        <w:tc>
          <w:tcPr>
            <w:tcW w:w="924" w:type="pct"/>
            <w:vAlign w:val="center"/>
          </w:tcPr>
          <w:p w:rsidR="00CF2782" w:rsidRPr="002E444B" w:rsidRDefault="00CF2782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976,39</w:t>
            </w:r>
          </w:p>
        </w:tc>
      </w:tr>
      <w:tr w:rsidR="00CF2782" w:rsidRPr="002E444B">
        <w:trPr>
          <w:cantSplit/>
        </w:trPr>
        <w:tc>
          <w:tcPr>
            <w:tcW w:w="4076" w:type="pct"/>
            <w:vAlign w:val="center"/>
          </w:tcPr>
          <w:p w:rsidR="00CF2782" w:rsidRPr="002E444B" w:rsidRDefault="00CF2782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CF2782" w:rsidRPr="002E444B" w:rsidRDefault="00CF2782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F2782" w:rsidRPr="002E444B">
        <w:trPr>
          <w:cantSplit/>
        </w:trPr>
        <w:tc>
          <w:tcPr>
            <w:tcW w:w="4076" w:type="pct"/>
            <w:vAlign w:val="center"/>
          </w:tcPr>
          <w:p w:rsidR="00CF2782" w:rsidRPr="002E444B" w:rsidRDefault="00CF2782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</w:t>
            </w: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vAlign w:val="center"/>
          </w:tcPr>
          <w:p w:rsidR="00CF2782" w:rsidRPr="002E444B" w:rsidRDefault="00CF2782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F2782" w:rsidRPr="002E444B">
        <w:trPr>
          <w:cantSplit/>
        </w:trPr>
        <w:tc>
          <w:tcPr>
            <w:tcW w:w="4076" w:type="pct"/>
            <w:vAlign w:val="center"/>
          </w:tcPr>
          <w:p w:rsidR="00CF2782" w:rsidRPr="002E444B" w:rsidRDefault="00CF2782" w:rsidP="00C440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v nasledujúcom zdaňovacom období </w:t>
            </w:r>
          </w:p>
        </w:tc>
        <w:tc>
          <w:tcPr>
            <w:tcW w:w="924" w:type="pct"/>
            <w:vAlign w:val="center"/>
          </w:tcPr>
          <w:p w:rsidR="00CF2782" w:rsidRPr="002E444B" w:rsidRDefault="00CF2782" w:rsidP="00FF3475">
            <w:pPr>
              <w:pStyle w:val="lines"/>
            </w:pPr>
            <w:r>
              <w:t>0</w:t>
            </w:r>
          </w:p>
        </w:tc>
      </w:tr>
      <w:tr w:rsidR="00CF2782" w:rsidRPr="002E444B">
        <w:trPr>
          <w:cantSplit/>
        </w:trPr>
        <w:tc>
          <w:tcPr>
            <w:tcW w:w="4076" w:type="pct"/>
            <w:vAlign w:val="center"/>
          </w:tcPr>
          <w:p w:rsidR="00CF2782" w:rsidRPr="002E444B" w:rsidRDefault="00CF2782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CF2782" w:rsidRPr="002E444B" w:rsidRDefault="00CF2782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976,39 </w:t>
            </w:r>
          </w:p>
        </w:tc>
      </w:tr>
      <w:tr w:rsidR="00CF2782" w:rsidRPr="002E444B">
        <w:trPr>
          <w:cantSplit/>
          <w:trHeight w:val="80"/>
        </w:trPr>
        <w:tc>
          <w:tcPr>
            <w:tcW w:w="4076" w:type="pct"/>
            <w:vAlign w:val="center"/>
          </w:tcPr>
          <w:p w:rsidR="00CF2782" w:rsidRPr="002E444B" w:rsidRDefault="00CF2782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CF2782" w:rsidRPr="002E444B" w:rsidRDefault="00CF2782" w:rsidP="002A2803">
            <w:pPr>
              <w:rPr>
                <w:sz w:val="18"/>
                <w:szCs w:val="18"/>
              </w:rPr>
            </w:pPr>
          </w:p>
        </w:tc>
      </w:tr>
      <w:tr w:rsidR="00CF2782" w:rsidRPr="002E444B">
        <w:trPr>
          <w:cantSplit/>
        </w:trPr>
        <w:tc>
          <w:tcPr>
            <w:tcW w:w="4076" w:type="pct"/>
            <w:vAlign w:val="center"/>
          </w:tcPr>
          <w:p w:rsidR="00CF2782" w:rsidRPr="002E444B" w:rsidRDefault="00CF2782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CF2782" w:rsidRPr="002E444B" w:rsidRDefault="00CF2782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F2782" w:rsidRPr="002E444B" w:rsidRDefault="00CF2782" w:rsidP="00316173">
      <w:pPr>
        <w:rPr>
          <w:rFonts w:ascii="Arial" w:hAnsi="Arial" w:cs="Arial"/>
          <w:b/>
          <w:bCs/>
          <w:sz w:val="20"/>
          <w:szCs w:val="20"/>
        </w:rPr>
      </w:pPr>
    </w:p>
    <w:p w:rsidR="00CF2782" w:rsidRPr="002E444B" w:rsidRDefault="00CF2782" w:rsidP="00EC250D">
      <w:pPr>
        <w:pStyle w:val="odstavec"/>
      </w:pPr>
    </w:p>
    <w:p w:rsidR="00CF2782" w:rsidRPr="002E444B" w:rsidRDefault="00CF2782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INÉ AKTÍVA A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PASÍVA</w:t>
      </w:r>
    </w:p>
    <w:p w:rsidR="00CF2782" w:rsidRPr="002E444B" w:rsidRDefault="00CF2782" w:rsidP="006F7C7C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Prípadné ďalšie záväzky</w:t>
      </w:r>
    </w:p>
    <w:p w:rsidR="00CF2782" w:rsidRPr="002E444B" w:rsidRDefault="00CF2782" w:rsidP="00EC250D">
      <w:pPr>
        <w:pStyle w:val="odstavec"/>
      </w:pPr>
      <w:r>
        <w:t>Spoločnosť k 31. decembru 2024 neeviduje žiadne podmienené záväzky.</w:t>
      </w:r>
    </w:p>
    <w:p w:rsidR="00CF2782" w:rsidRPr="002E444B" w:rsidRDefault="00CF2782" w:rsidP="00EC250D">
      <w:pPr>
        <w:pStyle w:val="odstavec"/>
      </w:pPr>
    </w:p>
    <w:p w:rsidR="00CF2782" w:rsidRPr="002E444B" w:rsidRDefault="00CF2782" w:rsidP="00E01580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SKUTOČNOSTI, KTORÉ NASTALI PO DNI, KU KTORÉMU SA ZOSTAVUJE ÚČTOVNÁ ZÁVIERKA, DO DŇA JEJ ZOSTAVENIA</w:t>
      </w:r>
    </w:p>
    <w:p w:rsidR="00CF2782" w:rsidRDefault="00CF2782" w:rsidP="00EC250D">
      <w:pPr>
        <w:pStyle w:val="odstavec"/>
      </w:pPr>
      <w:r w:rsidRPr="002E444B">
        <w:t xml:space="preserve">Po 31. decembri </w:t>
      </w:r>
      <w:r>
        <w:rPr>
          <w:color w:val="000000"/>
        </w:rPr>
        <w:t>2024</w:t>
      </w:r>
      <w:r w:rsidRPr="00C440EB">
        <w:rPr>
          <w:color w:val="000000"/>
        </w:rPr>
        <w:t xml:space="preserve"> nenastali</w:t>
      </w:r>
      <w:r w:rsidRPr="002E444B">
        <w:rPr>
          <w:i/>
          <w:iCs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2024.</w:t>
      </w: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Default="00CF2782" w:rsidP="00EC250D">
      <w:pPr>
        <w:pStyle w:val="odstavec"/>
      </w:pPr>
    </w:p>
    <w:p w:rsidR="00CF2782" w:rsidRPr="002E444B" w:rsidRDefault="00CF2782" w:rsidP="00EC250D">
      <w:pPr>
        <w:pStyle w:val="odstavec"/>
      </w:pPr>
      <w:r>
        <w:t xml:space="preserve">V Dunajskej Strede: 27.03.2025 </w:t>
      </w:r>
    </w:p>
    <w:sectPr w:rsidR="00CF2782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782" w:rsidRDefault="00CF2782">
      <w:r>
        <w:separator/>
      </w:r>
    </w:p>
  </w:endnote>
  <w:endnote w:type="continuationSeparator" w:id="0">
    <w:p w:rsidR="00CF2782" w:rsidRDefault="00CF27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782" w:rsidRDefault="00CF2782">
      <w:r>
        <w:separator/>
      </w:r>
    </w:p>
  </w:footnote>
  <w:footnote w:type="continuationSeparator" w:id="0">
    <w:p w:rsidR="00CF2782" w:rsidRDefault="00CF27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782" w:rsidRPr="00980076" w:rsidRDefault="00CF2782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CGC INNOVATION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7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CF2782" w:rsidRDefault="00CF2782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2024</w:t>
    </w:r>
  </w:p>
  <w:p w:rsidR="00CF2782" w:rsidRDefault="00CF2782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CF2782" w:rsidRPr="00993C80" w:rsidRDefault="00CF2782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iCs/>
        <w:sz w:val="20"/>
        <w:szCs w:val="20"/>
      </w:rPr>
    </w:pPr>
    <w:r w:rsidRPr="00993C80">
      <w:rPr>
        <w:rFonts w:ascii="Arial" w:hAnsi="Arial" w:cs="Arial"/>
        <w:i/>
        <w:iCs/>
        <w:sz w:val="20"/>
        <w:szCs w:val="20"/>
      </w:rPr>
      <w:t>Poznámky Úč. M</w:t>
    </w:r>
    <w:r>
      <w:rPr>
        <w:rFonts w:ascii="Arial" w:hAnsi="Arial" w:cs="Arial"/>
        <w:i/>
        <w:iCs/>
        <w:sz w:val="20"/>
        <w:szCs w:val="20"/>
      </w:rPr>
      <w:t>ÚJ 3-01</w:t>
    </w:r>
    <w:r>
      <w:rPr>
        <w:rFonts w:ascii="Arial" w:hAnsi="Arial" w:cs="Arial"/>
        <w:i/>
        <w:iCs/>
        <w:sz w:val="20"/>
        <w:szCs w:val="20"/>
      </w:rPr>
      <w:tab/>
      <w:t xml:space="preserve">   IČO:  36 533 777</w:t>
    </w:r>
    <w:r>
      <w:rPr>
        <w:rFonts w:ascii="Arial" w:hAnsi="Arial" w:cs="Arial"/>
        <w:i/>
        <w:iCs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ab/>
      <w:t>DIČ: 2021526562</w:t>
    </w:r>
  </w:p>
  <w:p w:rsidR="00CF2782" w:rsidRDefault="00CF2782">
    <w:pPr>
      <w:pStyle w:val="Header"/>
    </w:pPr>
  </w:p>
  <w:p w:rsidR="00CF2782" w:rsidRDefault="00CF278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CEECC2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3086FF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8AA5F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3"/>
  </w:num>
  <w:num w:numId="23">
    <w:abstractNumId w:val="5"/>
  </w:num>
  <w:num w:numId="24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0585"/>
    <w:rsid w:val="000031B2"/>
    <w:rsid w:val="00003D81"/>
    <w:rsid w:val="00015744"/>
    <w:rsid w:val="00015DF3"/>
    <w:rsid w:val="00027503"/>
    <w:rsid w:val="00031ACF"/>
    <w:rsid w:val="00032A7A"/>
    <w:rsid w:val="00036E89"/>
    <w:rsid w:val="00041C17"/>
    <w:rsid w:val="0005509D"/>
    <w:rsid w:val="00061A99"/>
    <w:rsid w:val="00066BEF"/>
    <w:rsid w:val="00074E7B"/>
    <w:rsid w:val="00085C9A"/>
    <w:rsid w:val="00092A6F"/>
    <w:rsid w:val="00094854"/>
    <w:rsid w:val="00097B4E"/>
    <w:rsid w:val="000B2ED1"/>
    <w:rsid w:val="000C05A4"/>
    <w:rsid w:val="000C1658"/>
    <w:rsid w:val="000C4682"/>
    <w:rsid w:val="000C771F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0C53"/>
    <w:rsid w:val="001B71A2"/>
    <w:rsid w:val="001C27E4"/>
    <w:rsid w:val="001C4DBB"/>
    <w:rsid w:val="001D0E02"/>
    <w:rsid w:val="001D3439"/>
    <w:rsid w:val="001E1421"/>
    <w:rsid w:val="001E552C"/>
    <w:rsid w:val="001E7A77"/>
    <w:rsid w:val="001F17BA"/>
    <w:rsid w:val="001F2618"/>
    <w:rsid w:val="001F3108"/>
    <w:rsid w:val="001F536A"/>
    <w:rsid w:val="001F74C9"/>
    <w:rsid w:val="002002E4"/>
    <w:rsid w:val="00202611"/>
    <w:rsid w:val="0020476C"/>
    <w:rsid w:val="0020573C"/>
    <w:rsid w:val="00207347"/>
    <w:rsid w:val="0021501F"/>
    <w:rsid w:val="00217E39"/>
    <w:rsid w:val="00220AAE"/>
    <w:rsid w:val="00220B20"/>
    <w:rsid w:val="0023074B"/>
    <w:rsid w:val="00233EC4"/>
    <w:rsid w:val="002405D0"/>
    <w:rsid w:val="00242B02"/>
    <w:rsid w:val="002433FE"/>
    <w:rsid w:val="0024408C"/>
    <w:rsid w:val="00247936"/>
    <w:rsid w:val="00263B75"/>
    <w:rsid w:val="00265093"/>
    <w:rsid w:val="002666D3"/>
    <w:rsid w:val="002709B1"/>
    <w:rsid w:val="00281EAF"/>
    <w:rsid w:val="00283F02"/>
    <w:rsid w:val="00290018"/>
    <w:rsid w:val="00291F97"/>
    <w:rsid w:val="00292304"/>
    <w:rsid w:val="00295A1C"/>
    <w:rsid w:val="0029783C"/>
    <w:rsid w:val="00297B36"/>
    <w:rsid w:val="00297DB7"/>
    <w:rsid w:val="00297F73"/>
    <w:rsid w:val="002A1ABE"/>
    <w:rsid w:val="002A2803"/>
    <w:rsid w:val="002A4CE6"/>
    <w:rsid w:val="002A57F3"/>
    <w:rsid w:val="002B1504"/>
    <w:rsid w:val="002B1E2F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3988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476E5"/>
    <w:rsid w:val="00353B4B"/>
    <w:rsid w:val="0035558D"/>
    <w:rsid w:val="00367F4B"/>
    <w:rsid w:val="0037086B"/>
    <w:rsid w:val="003717C9"/>
    <w:rsid w:val="003717FB"/>
    <w:rsid w:val="00376D8D"/>
    <w:rsid w:val="00377E8E"/>
    <w:rsid w:val="0038371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6232"/>
    <w:rsid w:val="003C7AA4"/>
    <w:rsid w:val="003D073B"/>
    <w:rsid w:val="003D4446"/>
    <w:rsid w:val="003E1D08"/>
    <w:rsid w:val="003F13A7"/>
    <w:rsid w:val="003F4121"/>
    <w:rsid w:val="0040286B"/>
    <w:rsid w:val="00406E94"/>
    <w:rsid w:val="00413038"/>
    <w:rsid w:val="004164B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95"/>
    <w:rsid w:val="00534A53"/>
    <w:rsid w:val="00541011"/>
    <w:rsid w:val="005441F4"/>
    <w:rsid w:val="00545715"/>
    <w:rsid w:val="005464E8"/>
    <w:rsid w:val="00554E8F"/>
    <w:rsid w:val="00556518"/>
    <w:rsid w:val="00575F0D"/>
    <w:rsid w:val="005779E3"/>
    <w:rsid w:val="00581D09"/>
    <w:rsid w:val="00581D30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07F4"/>
    <w:rsid w:val="005A585B"/>
    <w:rsid w:val="005A5C0C"/>
    <w:rsid w:val="005A7530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13F2"/>
    <w:rsid w:val="005E7B4F"/>
    <w:rsid w:val="005F377D"/>
    <w:rsid w:val="005F7266"/>
    <w:rsid w:val="00604F01"/>
    <w:rsid w:val="00611071"/>
    <w:rsid w:val="00613097"/>
    <w:rsid w:val="006135EA"/>
    <w:rsid w:val="0062158C"/>
    <w:rsid w:val="006312F4"/>
    <w:rsid w:val="00644005"/>
    <w:rsid w:val="00647209"/>
    <w:rsid w:val="006477D3"/>
    <w:rsid w:val="00654F9C"/>
    <w:rsid w:val="006578CB"/>
    <w:rsid w:val="00662E4F"/>
    <w:rsid w:val="0066324E"/>
    <w:rsid w:val="00665AA5"/>
    <w:rsid w:val="00671D46"/>
    <w:rsid w:val="006774DA"/>
    <w:rsid w:val="00680005"/>
    <w:rsid w:val="00683A77"/>
    <w:rsid w:val="00685746"/>
    <w:rsid w:val="0068638D"/>
    <w:rsid w:val="00693428"/>
    <w:rsid w:val="006A14AA"/>
    <w:rsid w:val="006A3A0C"/>
    <w:rsid w:val="006C3A49"/>
    <w:rsid w:val="006C4639"/>
    <w:rsid w:val="006C55CB"/>
    <w:rsid w:val="006C576B"/>
    <w:rsid w:val="006D0FAA"/>
    <w:rsid w:val="006D1FBC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2346"/>
    <w:rsid w:val="00712355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249B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92762"/>
    <w:rsid w:val="007A5C93"/>
    <w:rsid w:val="007C01CE"/>
    <w:rsid w:val="007C2FE9"/>
    <w:rsid w:val="007C6250"/>
    <w:rsid w:val="007D0FF5"/>
    <w:rsid w:val="007D3951"/>
    <w:rsid w:val="007D766E"/>
    <w:rsid w:val="007E09B0"/>
    <w:rsid w:val="007E2786"/>
    <w:rsid w:val="007E421F"/>
    <w:rsid w:val="007E4906"/>
    <w:rsid w:val="007E5C88"/>
    <w:rsid w:val="007E60E8"/>
    <w:rsid w:val="00800F74"/>
    <w:rsid w:val="0080334D"/>
    <w:rsid w:val="00803848"/>
    <w:rsid w:val="00803863"/>
    <w:rsid w:val="00803AA4"/>
    <w:rsid w:val="00805527"/>
    <w:rsid w:val="00806179"/>
    <w:rsid w:val="00810C39"/>
    <w:rsid w:val="00811468"/>
    <w:rsid w:val="0081556E"/>
    <w:rsid w:val="008167DE"/>
    <w:rsid w:val="00817F92"/>
    <w:rsid w:val="00824EAF"/>
    <w:rsid w:val="0082610F"/>
    <w:rsid w:val="00830EE6"/>
    <w:rsid w:val="00835AE5"/>
    <w:rsid w:val="0083649D"/>
    <w:rsid w:val="00836B38"/>
    <w:rsid w:val="00852564"/>
    <w:rsid w:val="00860198"/>
    <w:rsid w:val="0086239F"/>
    <w:rsid w:val="0087483D"/>
    <w:rsid w:val="00874FBA"/>
    <w:rsid w:val="008769BD"/>
    <w:rsid w:val="00897A48"/>
    <w:rsid w:val="008A17B2"/>
    <w:rsid w:val="008A3240"/>
    <w:rsid w:val="008B12BA"/>
    <w:rsid w:val="008B16D7"/>
    <w:rsid w:val="008B1B05"/>
    <w:rsid w:val="008B68F4"/>
    <w:rsid w:val="008C6D8F"/>
    <w:rsid w:val="008C7368"/>
    <w:rsid w:val="008C7E86"/>
    <w:rsid w:val="008D7A91"/>
    <w:rsid w:val="008E538E"/>
    <w:rsid w:val="00900CB6"/>
    <w:rsid w:val="0090780E"/>
    <w:rsid w:val="009131A4"/>
    <w:rsid w:val="00923E9C"/>
    <w:rsid w:val="00924DB3"/>
    <w:rsid w:val="00926360"/>
    <w:rsid w:val="00927D23"/>
    <w:rsid w:val="00930056"/>
    <w:rsid w:val="009353D5"/>
    <w:rsid w:val="00936997"/>
    <w:rsid w:val="0093705A"/>
    <w:rsid w:val="00940198"/>
    <w:rsid w:val="00945628"/>
    <w:rsid w:val="009527BC"/>
    <w:rsid w:val="00956C06"/>
    <w:rsid w:val="009650C4"/>
    <w:rsid w:val="00967689"/>
    <w:rsid w:val="00970E69"/>
    <w:rsid w:val="0097440B"/>
    <w:rsid w:val="009769DE"/>
    <w:rsid w:val="00980076"/>
    <w:rsid w:val="00983B9F"/>
    <w:rsid w:val="00984AC1"/>
    <w:rsid w:val="0099225F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672"/>
    <w:rsid w:val="009C7145"/>
    <w:rsid w:val="009D09C4"/>
    <w:rsid w:val="009D0DE7"/>
    <w:rsid w:val="009D5835"/>
    <w:rsid w:val="009E23F8"/>
    <w:rsid w:val="009E532B"/>
    <w:rsid w:val="009E6AF0"/>
    <w:rsid w:val="009F271E"/>
    <w:rsid w:val="009F3200"/>
    <w:rsid w:val="009F40C0"/>
    <w:rsid w:val="009F6056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67A66"/>
    <w:rsid w:val="00A703B4"/>
    <w:rsid w:val="00A7089D"/>
    <w:rsid w:val="00A71265"/>
    <w:rsid w:val="00A7647C"/>
    <w:rsid w:val="00A8019C"/>
    <w:rsid w:val="00A81EE4"/>
    <w:rsid w:val="00A91EE8"/>
    <w:rsid w:val="00A93785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51CB"/>
    <w:rsid w:val="00AC7372"/>
    <w:rsid w:val="00AC7DB8"/>
    <w:rsid w:val="00AE037B"/>
    <w:rsid w:val="00AE6435"/>
    <w:rsid w:val="00AF777A"/>
    <w:rsid w:val="00B0184F"/>
    <w:rsid w:val="00B0319F"/>
    <w:rsid w:val="00B0414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AE6"/>
    <w:rsid w:val="00B64714"/>
    <w:rsid w:val="00B702E1"/>
    <w:rsid w:val="00B73099"/>
    <w:rsid w:val="00B75E73"/>
    <w:rsid w:val="00B87E37"/>
    <w:rsid w:val="00B90E35"/>
    <w:rsid w:val="00B924FF"/>
    <w:rsid w:val="00BA239E"/>
    <w:rsid w:val="00BA5207"/>
    <w:rsid w:val="00BA62F6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6CAC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00EB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2F11"/>
    <w:rsid w:val="00C87967"/>
    <w:rsid w:val="00C92B23"/>
    <w:rsid w:val="00CA33D3"/>
    <w:rsid w:val="00CA417F"/>
    <w:rsid w:val="00CA58BD"/>
    <w:rsid w:val="00CB3143"/>
    <w:rsid w:val="00CB4BFD"/>
    <w:rsid w:val="00CC0EB6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782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34856"/>
    <w:rsid w:val="00D439D1"/>
    <w:rsid w:val="00D46618"/>
    <w:rsid w:val="00D51856"/>
    <w:rsid w:val="00D51ADC"/>
    <w:rsid w:val="00D664F9"/>
    <w:rsid w:val="00D70791"/>
    <w:rsid w:val="00D74584"/>
    <w:rsid w:val="00D758DB"/>
    <w:rsid w:val="00D83692"/>
    <w:rsid w:val="00D8555A"/>
    <w:rsid w:val="00D87B74"/>
    <w:rsid w:val="00D92929"/>
    <w:rsid w:val="00D96E5A"/>
    <w:rsid w:val="00DA46F9"/>
    <w:rsid w:val="00DA7AF4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18BF"/>
    <w:rsid w:val="00E13ED8"/>
    <w:rsid w:val="00E16251"/>
    <w:rsid w:val="00E17F96"/>
    <w:rsid w:val="00E21485"/>
    <w:rsid w:val="00E25799"/>
    <w:rsid w:val="00E27339"/>
    <w:rsid w:val="00E32C3E"/>
    <w:rsid w:val="00E34041"/>
    <w:rsid w:val="00E36744"/>
    <w:rsid w:val="00E37FF9"/>
    <w:rsid w:val="00E45EE1"/>
    <w:rsid w:val="00E4697B"/>
    <w:rsid w:val="00E56C8A"/>
    <w:rsid w:val="00E60B18"/>
    <w:rsid w:val="00E653D6"/>
    <w:rsid w:val="00E70508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6570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5EAD"/>
    <w:rsid w:val="00EF7F0C"/>
    <w:rsid w:val="00F03FDD"/>
    <w:rsid w:val="00F04573"/>
    <w:rsid w:val="00F06555"/>
    <w:rsid w:val="00F131C0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2B9D"/>
    <w:rsid w:val="00F766C2"/>
    <w:rsid w:val="00F80624"/>
    <w:rsid w:val="00F84BCD"/>
    <w:rsid w:val="00F85729"/>
    <w:rsid w:val="00F91BAD"/>
    <w:rsid w:val="00FA2A2D"/>
    <w:rsid w:val="00FA4885"/>
    <w:rsid w:val="00FB2BEF"/>
    <w:rsid w:val="00FB6E9B"/>
    <w:rsid w:val="00FC034A"/>
    <w:rsid w:val="00FC4DA5"/>
    <w:rsid w:val="00FD5A52"/>
    <w:rsid w:val="00FE07CC"/>
    <w:rsid w:val="00FE23D8"/>
    <w:rsid w:val="00FF3475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22"/>
      </w:numPr>
      <w:spacing w:before="60" w:after="240"/>
      <w:ind w:left="419"/>
      <w:jc w:val="both"/>
      <w:outlineLvl w:val="0"/>
    </w:pPr>
    <w:rPr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22"/>
      </w:numPr>
      <w:spacing w:before="60" w:after="240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2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0EB6"/>
    <w:rPr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0EB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0EB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C0EB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C0EB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C0EB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C0EB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C0EB6"/>
    <w:rPr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C0EB6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0EB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EB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23"/>
      </w:numPr>
      <w:autoSpaceDE w:val="0"/>
      <w:autoSpaceDN w:val="0"/>
      <w:adjustRightInd w:val="0"/>
      <w:spacing w:before="120" w:after="120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FF3475"/>
    <w:pPr>
      <w:pBdr>
        <w:bottom w:val="single" w:sz="4" w:space="1" w:color="auto"/>
      </w:pBdr>
      <w:ind w:left="113" w:right="57"/>
      <w:jc w:val="right"/>
    </w:pPr>
    <w:rPr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bCs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bCs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bCs/>
      <w:i/>
      <w:iCs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bCs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bCs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C0EB6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0EB6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bCs/>
      <w:sz w:val="20"/>
      <w:szCs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Univers"/>
      <w:sz w:val="22"/>
      <w:szCs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C0EB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  <w:szCs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C0EB6"/>
    <w:rPr>
      <w:rFonts w:ascii="Cambria" w:hAnsi="Cambria" w:cs="Cambria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C0EB6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EB6"/>
    <w:rPr>
      <w:rFonts w:cs="Times New Roman"/>
      <w:sz w:val="2"/>
      <w:szCs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18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 w:cs="Arial"/>
      <w:sz w:val="18"/>
      <w:szCs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Arial"/>
      <w:sz w:val="18"/>
      <w:szCs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auto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92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4291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2649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92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1545</Words>
  <Characters>8810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2025-03-27T07:58:00Z</cp:lastPrinted>
  <dcterms:created xsi:type="dcterms:W3CDTF">2025-03-27T07:59:00Z</dcterms:created>
  <dcterms:modified xsi:type="dcterms:W3CDTF">2025-03-27T07:59:00Z</dcterms:modified>
</cp:coreProperties>
</file>