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454FB0B1" w14:textId="77777777" w:rsidTr="00831E64">
        <w:tc>
          <w:tcPr>
            <w:tcW w:w="3061" w:type="dxa"/>
            <w:shd w:val="clear" w:color="auto" w:fill="auto"/>
            <w:vAlign w:val="center"/>
          </w:tcPr>
          <w:p w14:paraId="4F85ECF2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DFCD3D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D18862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69EEAB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5F281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53DA4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FAA34E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7C24D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C5CB15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0CA691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5EDC8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3EBDF8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40AC343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BF1B7F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2B0AF2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3A5AC8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62B97462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FB2C99C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08ED691A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16E5AEA3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3DBE67D8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046972CB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5C658579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39A534C9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CA2B118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870C794" w14:textId="77777777"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KOSIT, a.s.</w:t>
            </w:r>
          </w:p>
        </w:tc>
      </w:tr>
      <w:tr w:rsidR="00EC48B8" w:rsidRPr="004C12F0" w14:paraId="580D3FE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1E6C975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5DCB3716" w14:textId="77777777"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Rastislavova 98</w:t>
            </w:r>
          </w:p>
        </w:tc>
      </w:tr>
      <w:tr w:rsidR="00374517" w:rsidRPr="004C12F0" w14:paraId="345A4BE9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0F5A4762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5713DBE" w14:textId="77777777" w:rsidR="00374517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043 46 Košice</w:t>
            </w:r>
          </w:p>
        </w:tc>
      </w:tr>
      <w:tr w:rsidR="00C91CBE" w:rsidRPr="004C12F0" w14:paraId="4114CD25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071EF1BB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492C3C5E" w14:textId="77777777" w:rsidR="00C91CBE" w:rsidRPr="006C3311" w:rsidRDefault="00A529AE" w:rsidP="00A529A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31. 12. 2010</w:t>
            </w:r>
          </w:p>
        </w:tc>
      </w:tr>
    </w:tbl>
    <w:p w14:paraId="560EECF7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15A5A87C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3F97D753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F3D4DFA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3DE53AC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A3CE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Správca: Ing. Lucia Šprinc</w:t>
            </w:r>
          </w:p>
        </w:tc>
      </w:tr>
      <w:tr w:rsidR="00EC48B8" w:rsidRPr="00497323" w14:paraId="3F19401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F2C5B8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063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3EF0DF0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BC2B0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F392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Mgr. </w:t>
            </w:r>
            <w:proofErr w:type="spellStart"/>
            <w:r>
              <w:rPr>
                <w:sz w:val="16"/>
                <w:szCs w:val="16"/>
              </w:rPr>
              <w:t>Šmigura</w:t>
            </w:r>
            <w:proofErr w:type="spellEnd"/>
            <w:r>
              <w:rPr>
                <w:sz w:val="16"/>
                <w:szCs w:val="16"/>
              </w:rPr>
              <w:t xml:space="preserve"> Martin - člen</w:t>
            </w:r>
          </w:p>
        </w:tc>
      </w:tr>
      <w:tr w:rsidR="00EC48B8" w:rsidRPr="00497323" w14:paraId="7EC45D82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4F6B197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BC01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JUDr. Laurincová Anna - člen</w:t>
            </w:r>
          </w:p>
        </w:tc>
      </w:tr>
      <w:tr w:rsidR="00EC48B8" w:rsidRPr="00497323" w14:paraId="40D36B1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E443AD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243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Ing. Christenko Marián - člen</w:t>
            </w:r>
          </w:p>
        </w:tc>
      </w:tr>
      <w:tr w:rsidR="00EC48B8" w:rsidRPr="00497323" w14:paraId="39137A30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9C0D1B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0F79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991646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B43462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066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94E4E5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9C5B75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111711B9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9184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Revízor: Ing. Eliáš Jozef</w:t>
            </w:r>
          </w:p>
        </w:tc>
      </w:tr>
      <w:tr w:rsidR="00EC48B8" w:rsidRPr="00497323" w14:paraId="63CA7C6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C20543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DE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8C4795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A14231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D36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47012E3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1A917A37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290A1596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A0A4B19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E3FC" w14:textId="77777777" w:rsidR="004F702F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Účelom nadácie je podporovať:</w:t>
            </w:r>
          </w:p>
        </w:tc>
      </w:tr>
      <w:tr w:rsidR="006C3311" w:rsidRPr="00497323" w14:paraId="29AAFCC8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2EAE992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43DC" w14:textId="77777777"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Ochranu a tvorbu životného prostredia</w:t>
            </w:r>
          </w:p>
        </w:tc>
      </w:tr>
      <w:tr w:rsidR="006C3311" w:rsidRPr="00497323" w14:paraId="3BC3039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FB0556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D37B" w14:textId="77777777"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prírodných hodnôt</w:t>
            </w:r>
          </w:p>
        </w:tc>
      </w:tr>
      <w:tr w:rsidR="006C3311" w:rsidRPr="00497323" w14:paraId="68EF9C67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36CA6CB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A0C6" w14:textId="77777777"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zdravia, ochrana práv detí a mládeže, rozvoj vedy, vzdelania, telovýchovy a športu</w:t>
            </w:r>
          </w:p>
        </w:tc>
      </w:tr>
      <w:tr w:rsidR="00C91CBE" w:rsidRPr="00497323" w14:paraId="5D79371A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B4FF867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7137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2421752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E43BE69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6D1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0373667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299222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89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6226E34A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D2DD1D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232A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8EA7058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24E48702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6E1C238D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06B334F8" w14:textId="77777777" w:rsidTr="001C3B76">
        <w:trPr>
          <w:trHeight w:val="284"/>
        </w:trPr>
        <w:tc>
          <w:tcPr>
            <w:tcW w:w="2364" w:type="pct"/>
          </w:tcPr>
          <w:p w14:paraId="488CD18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D4F2B3E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413AC56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713A2C93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2403C4F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3FA729E4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0AFEEF97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53BC81EC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5FCCF07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543323F5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48F75674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55C125BB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01D1162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4D4B7A5C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63A1EAFF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75216FDF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6DD162C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14C66E91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1B8C6C3F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ECDA6B0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52807E56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267B7F43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6ACDF4E5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7A38E0EF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31A38D1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50029DD7" w14:textId="77777777" w:rsidR="00C54A7E" w:rsidRPr="00A529AE" w:rsidRDefault="00497323" w:rsidP="00497323">
      <w:pPr>
        <w:spacing w:before="0" w:line="240" w:lineRule="auto"/>
        <w:ind w:left="360"/>
        <w:rPr>
          <w:strike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29AE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0F6E1AF3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0D4FAC46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0E0C879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11BA5EE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35D6D25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3527E69F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4909F0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B3249E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5349114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56C72CD7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32100E18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387131B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CF98E54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7CD5FDA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042958F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8DBE2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DC4DB98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5FED5C7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146FA9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5B0813D3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415800F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0023B9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60B6012D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30CFB56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8294FC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13E77066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224AD22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B6DDFD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31303AC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6A81F3C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B6E27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3BE565DF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711E932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671017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0852F21A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2645061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D012D5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71355684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4E8E1DF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1071E7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929402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2610E7D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D203664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7D373DF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3010155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199DA1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64FD7A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5B63465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40F092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7FE04FD3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64F0178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A8D643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D4AAD87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02000BA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C400F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1F650867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406A931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CB839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58834E95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4EFAD86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39A38A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5E7BD08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14:paraId="4FAB0AA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84CC4B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04230CB4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14:paraId="09935CE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C4FB3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72E6568D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</w:tbl>
    <w:p w14:paraId="755EEEBD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5F9C20B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4BF96D1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99603B9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3B19C75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7014D76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3805A78C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08B7D0ED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ADBE7C6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1576289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06BDFD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575F15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27B95AB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0ED6CA6D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1205F2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1EF7E2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BC6E12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0CDA9A8B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39677B79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42AE6985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51F8948B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48676C31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420444A7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3812E55D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66AA7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47F5F6A7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  <w:r w:rsidRPr="00D66AA7">
              <w:rPr>
                <w:strike/>
                <w:sz w:val="18"/>
                <w:szCs w:val="18"/>
              </w:rPr>
              <w:t>/ nie</w:t>
            </w:r>
          </w:p>
        </w:tc>
      </w:tr>
    </w:tbl>
    <w:p w14:paraId="38CA884B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4CDB85FA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1CAFB4C5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1BB6A117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484EB9AF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F364F9C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198CFC4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4E675F9A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01D3294D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ECB8922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158D6A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82FEE3C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64ADB841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CE4169D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5443BE2" w14:textId="6A6C0257" w:rsidR="0055543B" w:rsidRPr="00B80FC6" w:rsidRDefault="009641B1" w:rsidP="00873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137,29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5BA3C72" w14:textId="6C59F74C" w:rsidR="0055543B" w:rsidRPr="00B80FC6" w:rsidRDefault="009641B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142,29</w:t>
            </w:r>
          </w:p>
        </w:tc>
      </w:tr>
      <w:tr w:rsidR="00B80FC6" w:rsidRPr="00B80FC6" w14:paraId="50028EE0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7828375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4FA0448" w14:textId="77777777"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28" w:type="dxa"/>
            <w:shd w:val="clear" w:color="auto" w:fill="auto"/>
            <w:vAlign w:val="center"/>
          </w:tcPr>
          <w:p w14:paraId="668323D5" w14:textId="77777777"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B80FC6" w:rsidRPr="00B80FC6" w14:paraId="47C7BB4C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0D3001D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5C26B9F" w14:textId="3A910CA0" w:rsidR="0055543B" w:rsidRPr="00B80FC6" w:rsidRDefault="009641B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34695,27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EA76B30" w14:textId="6C60EF13" w:rsidR="0055543B" w:rsidRPr="00B80FC6" w:rsidRDefault="009641B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7936,14</w:t>
            </w:r>
          </w:p>
        </w:tc>
      </w:tr>
      <w:tr w:rsidR="00B80FC6" w:rsidRPr="00B80FC6" w14:paraId="023DA74E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469288D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145902C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44B8D7DA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40BA823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2481E66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3C2F856" w14:textId="77777777"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9BDDE73" w14:textId="77777777"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1DCD30A0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E3E0FB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DECF65B" w14:textId="5C300880" w:rsidR="0055543B" w:rsidRPr="008D6513" w:rsidRDefault="009641B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34832,56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6B3E10A" w14:textId="7D4022C5" w:rsidR="0055543B" w:rsidRPr="008D6513" w:rsidRDefault="009641B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8078,43</w:t>
            </w:r>
          </w:p>
        </w:tc>
      </w:tr>
    </w:tbl>
    <w:p w14:paraId="63CF247E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1CB7E2B9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55818ABA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65B3F243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4361D55F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1B437FF8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14:paraId="651AA874" w14:textId="77777777" w:rsidTr="00B92942">
        <w:trPr>
          <w:trHeight w:val="284"/>
        </w:trPr>
        <w:tc>
          <w:tcPr>
            <w:tcW w:w="2000" w:type="pct"/>
            <w:vAlign w:val="center"/>
          </w:tcPr>
          <w:p w14:paraId="07911A8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4B245F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14:paraId="2632E7A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09EEB49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14:paraId="2593999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2A7721C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14:paraId="37586BF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5631FEC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14:paraId="5707E64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5F6C063A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4ABD68D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386DDC" w14:paraId="7A3AF1C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E37BE27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14:paraId="4B86CB43" w14:textId="58B78738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9638</w:t>
            </w:r>
          </w:p>
        </w:tc>
        <w:tc>
          <w:tcPr>
            <w:tcW w:w="599" w:type="pct"/>
            <w:vAlign w:val="center"/>
          </w:tcPr>
          <w:p w14:paraId="0D30B52A" w14:textId="788CC433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0A2CE59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0D2E7C1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6118C29" w14:textId="77777777" w:rsidR="00194A51" w:rsidRPr="00386DDC" w:rsidRDefault="00B771E1" w:rsidP="00B771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D618E" w:rsidRPr="00386DDC">
              <w:rPr>
                <w:sz w:val="16"/>
                <w:szCs w:val="16"/>
              </w:rPr>
              <w:t>638</w:t>
            </w:r>
          </w:p>
        </w:tc>
      </w:tr>
      <w:tr w:rsidR="00194A51" w:rsidRPr="00386DDC" w14:paraId="0AE6EEB4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25B8823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 toho: </w:t>
            </w:r>
          </w:p>
          <w:p w14:paraId="4C827CF5" w14:textId="77777777"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14:paraId="45009F77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3F2779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7E3A4A4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33002E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3ECB4F4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14:paraId="1A9A470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86035BF" w14:textId="77777777"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14:paraId="7DFACFBA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A000FA1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F644D1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5EEF8C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BCB8AD8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14:paraId="1E3B5DA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BA49B9C" w14:textId="77777777"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14:paraId="64F27A0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53F3308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4959C5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A9C693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D7C2243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14:paraId="32C8ED0A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6848624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14:paraId="051AEEF2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54D618C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4A43B6F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B88E9A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E78FE83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6DD0DED4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13A5F70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14:paraId="176C3E7B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EA5B2A7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5C36C76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524C2C2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E5068C9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5D38CDB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10155F1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14:paraId="2B4AB9D2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CC77AC4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BBD8F80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236FF15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42E4C3D0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B92942" w:rsidRPr="00386DDC" w14:paraId="0821922E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6738C670" w14:textId="77777777" w:rsidR="00B92942" w:rsidRPr="00386DDC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zo zisku</w:t>
            </w:r>
          </w:p>
        </w:tc>
      </w:tr>
      <w:tr w:rsidR="00194A51" w:rsidRPr="00386DDC" w14:paraId="2B02981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AF199E0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14:paraId="71A8CB76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3926AB2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314202E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62365BE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7030C7A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2D094F0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D914FD2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14:paraId="6AAFFE3B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CB9208E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522E2D7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6654AA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6EE3F8F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039CB4E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92A9A89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14:paraId="52775A6D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99" w:type="pct"/>
            <w:vAlign w:val="center"/>
          </w:tcPr>
          <w:p w14:paraId="47D4ED93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14:paraId="4EAB0268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99" w:type="pct"/>
            <w:vAlign w:val="center"/>
          </w:tcPr>
          <w:p w14:paraId="1188401A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30FE3A3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5"/>
          </w:p>
        </w:tc>
      </w:tr>
      <w:tr w:rsidR="00194A51" w:rsidRPr="00386DDC" w14:paraId="03F9ADF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DD54089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86DDC">
              <w:rPr>
                <w:sz w:val="16"/>
                <w:szCs w:val="16"/>
              </w:rPr>
              <w:t>Nevysporiadaný</w:t>
            </w:r>
            <w:proofErr w:type="spellEnd"/>
            <w:r w:rsidRPr="00386DD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14:paraId="6919A534" w14:textId="2BB3AAD8" w:rsidR="00194A51" w:rsidRPr="00386DDC" w:rsidRDefault="009641B1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-6252,69</w:t>
            </w:r>
          </w:p>
        </w:tc>
        <w:tc>
          <w:tcPr>
            <w:tcW w:w="599" w:type="pct"/>
            <w:vAlign w:val="center"/>
          </w:tcPr>
          <w:p w14:paraId="17E3A924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3DC771D" w14:textId="78A48218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-1353,6</w:t>
            </w:r>
          </w:p>
        </w:tc>
        <w:tc>
          <w:tcPr>
            <w:tcW w:w="599" w:type="pct"/>
            <w:vAlign w:val="center"/>
          </w:tcPr>
          <w:p w14:paraId="0BD24D62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DEF64C5" w14:textId="1CCB5CF4" w:rsidR="00194A51" w:rsidRPr="00386DDC" w:rsidRDefault="009641B1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-7606,29</w:t>
            </w:r>
          </w:p>
        </w:tc>
      </w:tr>
      <w:tr w:rsidR="00194A51" w:rsidRPr="00386DDC" w14:paraId="3050AD8D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C9297E5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14:paraId="3ED9FF83" w14:textId="151EA98F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-1353,6</w:t>
            </w:r>
          </w:p>
        </w:tc>
        <w:tc>
          <w:tcPr>
            <w:tcW w:w="599" w:type="pct"/>
            <w:vAlign w:val="center"/>
          </w:tcPr>
          <w:p w14:paraId="4C2C1DD4" w14:textId="545BA059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538134A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ECE581E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D174220" w14:textId="1B6DAFA1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386DDC" w14:paraId="16DAB8D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21ED1AB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14:paraId="135E3FA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1BBA0F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3619D96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8B6F3F5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DB9AAD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5FF2E52D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044EE8F6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624BD146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0FFD935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1A85535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1D97F84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21E55E0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E0A46C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3B4A066D" w14:textId="77777777"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21A9E8F0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755625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52EA36D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E5A107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303741F6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5E793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E46799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0B4A658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E75CEF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C5D784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78DBAC81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8C03D2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891CE8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CAD8B26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6EEB6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1F6968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1BF9639B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7FB4D6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F48B95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63F9FA11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19BD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ED3FE4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35CE5EDB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10CACB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B866A2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6EA23D0A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7C6C3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E4B64C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D657D1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54F19F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5504ED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4EEB97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6A6869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6A44152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066AB4CB" w14:textId="77777777"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245A46B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D864D8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4E25E35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6576CF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2FCFA9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A6D4DF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E8F902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049A9C5D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063CC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E55B13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087C3757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654732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FA7AC2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E83189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0163C5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0D2DF3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4C9E2F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19267E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0147D4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D174A83" w14:textId="0DE530AC" w:rsidR="00361BA8" w:rsidRPr="00361BA8" w:rsidRDefault="009641B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-1353,6</w:t>
            </w:r>
          </w:p>
        </w:tc>
      </w:tr>
      <w:tr w:rsidR="00361BA8" w:rsidRPr="00361BA8" w14:paraId="0E6CDB24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8A9848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2A4E06E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011F9F2B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3529D2BE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20869D9D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21C1A32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759662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6BB13E72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09B5943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16033AE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14F66EC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4D03B19D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45B9F8E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C9D2E8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550F4B6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6CBD3F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49014C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67B0DC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9CBAD0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7648A334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0A8F80F4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3E52D6D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09243E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C0171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42D2E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A0CF9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5ABA4FA9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BA9E97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06D6F1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4B936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B63C723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DB844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96F37B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EE59DC" w14:paraId="27F135F4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88EE5D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5D14C5C5" w14:textId="679FC0AF" w:rsidR="00EE59DC" w:rsidRPr="00386DDC" w:rsidRDefault="009641B1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1260</w:t>
            </w:r>
          </w:p>
        </w:tc>
        <w:tc>
          <w:tcPr>
            <w:tcW w:w="707" w:type="pct"/>
            <w:vAlign w:val="center"/>
          </w:tcPr>
          <w:p w14:paraId="00F3EDCA" w14:textId="76AFDB5A" w:rsidR="00EE59DC" w:rsidRPr="00386DDC" w:rsidRDefault="00EE59DC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F5FBFB" w14:textId="73C83A38" w:rsidR="00EE59DC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1260</w:t>
            </w:r>
          </w:p>
        </w:tc>
        <w:tc>
          <w:tcPr>
            <w:tcW w:w="707" w:type="pct"/>
            <w:vAlign w:val="center"/>
          </w:tcPr>
          <w:p w14:paraId="7FD09C5B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10B420A" w14:textId="636E5DF8" w:rsidR="00EE59DC" w:rsidRPr="00386DDC" w:rsidRDefault="00EE59DC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24209AD3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6BAF8D9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48D77E7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E1B315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407A1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99D4D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0875DA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7FECCE23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1E04B40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64B38B5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F6B36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14D1B8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62520B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6417A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68E95A7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AAD1EC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E83BC0D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ED1F1D3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73700D9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4284C7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0A3D96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B4153B0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761DA714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4345E7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181867F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7B59A19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3898C11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5733B7C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7E5489F7" w14:textId="77777777" w:rsidTr="00C64368">
        <w:trPr>
          <w:trHeight w:val="284"/>
        </w:trPr>
        <w:tc>
          <w:tcPr>
            <w:tcW w:w="4181" w:type="dxa"/>
            <w:vAlign w:val="center"/>
          </w:tcPr>
          <w:p w14:paraId="6A9F920A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6B27981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EC049C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7997BD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7BED094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C3DBE85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EEA5415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37C2BC79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4C544B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690085B3" w14:textId="77777777" w:rsidTr="00AC244D">
        <w:trPr>
          <w:trHeight w:val="284"/>
        </w:trPr>
        <w:tc>
          <w:tcPr>
            <w:tcW w:w="2000" w:type="pct"/>
            <w:vMerge/>
          </w:tcPr>
          <w:p w14:paraId="5EA89287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40A2A46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504821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386DDC" w14:paraId="01A3C3F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41604D5" w14:textId="77777777"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6BC4534A" w14:textId="4653F37F" w:rsidR="00945816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1111</w:t>
            </w:r>
          </w:p>
        </w:tc>
        <w:tc>
          <w:tcPr>
            <w:tcW w:w="1500" w:type="pct"/>
            <w:vAlign w:val="center"/>
          </w:tcPr>
          <w:p w14:paraId="65BC3E02" w14:textId="6C71A2AB" w:rsidR="00945816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1488</w:t>
            </w:r>
          </w:p>
        </w:tc>
      </w:tr>
      <w:tr w:rsidR="00945816" w:rsidRPr="00386DDC" w14:paraId="59C2287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2A0E001" w14:textId="77777777"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70BE259B" w14:textId="77777777"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9B5AD32" w14:textId="77777777"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14:paraId="4E95CF7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89713C8" w14:textId="77777777" w:rsidR="00945816" w:rsidRPr="00386DDC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26DE9C20" w14:textId="3480FE93" w:rsidR="00945816" w:rsidRPr="00386DDC" w:rsidRDefault="009641B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1111</w:t>
            </w:r>
          </w:p>
        </w:tc>
        <w:tc>
          <w:tcPr>
            <w:tcW w:w="1500" w:type="pct"/>
            <w:vAlign w:val="center"/>
          </w:tcPr>
          <w:p w14:paraId="45184181" w14:textId="6A97B84A" w:rsidR="00945816" w:rsidRPr="00386DDC" w:rsidRDefault="009641B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</w:t>
            </w:r>
          </w:p>
        </w:tc>
      </w:tr>
    </w:tbl>
    <w:p w14:paraId="64444398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29E20FBD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60828041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097F191B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6BF2CBF7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5C87B48C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D263566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347"/>
        <w:gridCol w:w="959"/>
        <w:gridCol w:w="299"/>
        <w:gridCol w:w="1007"/>
        <w:gridCol w:w="879"/>
        <w:gridCol w:w="427"/>
        <w:gridCol w:w="179"/>
        <w:gridCol w:w="1126"/>
        <w:gridCol w:w="1366"/>
      </w:tblGrid>
      <w:tr w:rsidR="00EE59DC" w:rsidRPr="00F35F00" w14:paraId="12A3662D" w14:textId="77777777" w:rsidTr="00C37835">
        <w:trPr>
          <w:trHeight w:val="284"/>
        </w:trPr>
        <w:tc>
          <w:tcPr>
            <w:tcW w:w="2500" w:type="pct"/>
            <w:gridSpan w:val="5"/>
            <w:vMerge w:val="restart"/>
            <w:vAlign w:val="center"/>
          </w:tcPr>
          <w:p w14:paraId="1DDB8264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6"/>
            <w:vAlign w:val="center"/>
          </w:tcPr>
          <w:p w14:paraId="0926053B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67605879" w14:textId="77777777" w:rsidTr="00C37835">
        <w:trPr>
          <w:trHeight w:val="284"/>
        </w:trPr>
        <w:tc>
          <w:tcPr>
            <w:tcW w:w="2500" w:type="pct"/>
            <w:gridSpan w:val="5"/>
            <w:vMerge/>
          </w:tcPr>
          <w:p w14:paraId="2193999A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gridSpan w:val="4"/>
            <w:vAlign w:val="center"/>
          </w:tcPr>
          <w:p w14:paraId="367866D6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gridSpan w:val="2"/>
            <w:vAlign w:val="center"/>
          </w:tcPr>
          <w:p w14:paraId="440DFAEE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3111E402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762EF5E4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gridSpan w:val="4"/>
            <w:vAlign w:val="center"/>
          </w:tcPr>
          <w:p w14:paraId="029C272A" w14:textId="77777777"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3B972922" w14:textId="77777777"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</w:tr>
      <w:tr w:rsidR="00EE59DC" w:rsidRPr="00386DDC" w14:paraId="560DBF0C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1664E55D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gridSpan w:val="4"/>
            <w:vAlign w:val="center"/>
          </w:tcPr>
          <w:p w14:paraId="37BFE2F3" w14:textId="5134DD54" w:rsidR="00EE59DC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1111</w:t>
            </w:r>
          </w:p>
        </w:tc>
        <w:tc>
          <w:tcPr>
            <w:tcW w:w="1250" w:type="pct"/>
            <w:gridSpan w:val="2"/>
            <w:vAlign w:val="center"/>
          </w:tcPr>
          <w:p w14:paraId="577246AA" w14:textId="542C71F5" w:rsidR="00EE59DC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1488</w:t>
            </w:r>
          </w:p>
        </w:tc>
      </w:tr>
      <w:tr w:rsidR="00EE59DC" w:rsidRPr="00386DDC" w14:paraId="60B7510F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686720A6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gridSpan w:val="4"/>
            <w:vAlign w:val="center"/>
          </w:tcPr>
          <w:p w14:paraId="575C72B8" w14:textId="4BFDAF58" w:rsidR="00EE59DC" w:rsidRPr="00386DDC" w:rsidRDefault="009641B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1111</w:t>
            </w:r>
          </w:p>
        </w:tc>
        <w:tc>
          <w:tcPr>
            <w:tcW w:w="1250" w:type="pct"/>
            <w:gridSpan w:val="2"/>
            <w:vAlign w:val="center"/>
          </w:tcPr>
          <w:p w14:paraId="10A9E4B3" w14:textId="7517E868" w:rsidR="00EE59DC" w:rsidRPr="00386DDC" w:rsidRDefault="009641B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</w:t>
            </w:r>
          </w:p>
        </w:tc>
      </w:tr>
      <w:tr w:rsidR="00EE59DC" w:rsidRPr="00386DDC" w14:paraId="40E7F864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73ADA8D4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gridSpan w:val="4"/>
            <w:vAlign w:val="center"/>
          </w:tcPr>
          <w:p w14:paraId="6832BAEF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7D3A4EA5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14:paraId="5CD65056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1E30F643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gridSpan w:val="4"/>
            <w:vAlign w:val="center"/>
          </w:tcPr>
          <w:p w14:paraId="57642B53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38DEF7D4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14:paraId="108FEFA2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24D4E8A8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gridSpan w:val="4"/>
            <w:vAlign w:val="center"/>
          </w:tcPr>
          <w:p w14:paraId="16EE40B6" w14:textId="77777777"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gridSpan w:val="2"/>
            <w:vAlign w:val="center"/>
          </w:tcPr>
          <w:p w14:paraId="4D354B20" w14:textId="77777777"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14:paraId="58BCCE92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7CE8C7A1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gridSpan w:val="4"/>
            <w:vAlign w:val="center"/>
          </w:tcPr>
          <w:p w14:paraId="093F6B05" w14:textId="55A6C553" w:rsidR="00EE59DC" w:rsidRPr="00386DDC" w:rsidRDefault="009641B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1111</w:t>
            </w:r>
          </w:p>
        </w:tc>
        <w:tc>
          <w:tcPr>
            <w:tcW w:w="1250" w:type="pct"/>
            <w:gridSpan w:val="2"/>
            <w:vAlign w:val="center"/>
          </w:tcPr>
          <w:p w14:paraId="60F95849" w14:textId="443988DD" w:rsidR="00EE59DC" w:rsidRPr="00386DDC" w:rsidRDefault="009641B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</w:t>
            </w:r>
          </w:p>
        </w:tc>
      </w:tr>
      <w:tr w:rsidR="00F35F00" w:rsidRPr="00F35F00" w14:paraId="568B20F4" w14:textId="77777777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14:paraId="5E4DA003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gridSpan w:val="4"/>
            <w:vAlign w:val="center"/>
          </w:tcPr>
          <w:p w14:paraId="63007F49" w14:textId="77777777"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14:paraId="251FF873" w14:textId="77777777"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39E0F155" w14:textId="77777777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14:paraId="327C0DED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gridSpan w:val="4"/>
            <w:vAlign w:val="center"/>
          </w:tcPr>
          <w:p w14:paraId="5C2F1C68" w14:textId="77777777"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14:paraId="16619D6C" w14:textId="77777777"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17369E" w:rsidRPr="0017369E" w14:paraId="41768521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05970D1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5" w:type="pct"/>
            <w:vAlign w:val="center"/>
          </w:tcPr>
          <w:p w14:paraId="0EDE029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7615855C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32AA10F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1596EA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1EF5F85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5D452A5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33C552C3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7ADE12EF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5" w:type="pct"/>
            <w:vAlign w:val="center"/>
          </w:tcPr>
          <w:p w14:paraId="348953C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135F19EA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271D0B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2360EADA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581E760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23A2B34D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55264C22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3404C8C0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5" w:type="pct"/>
            <w:vAlign w:val="center"/>
          </w:tcPr>
          <w:p w14:paraId="3696334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3B3A409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4CC251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66B6B29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9EE84FB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1E704C2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52803A4F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394397A2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14:paraId="711CEF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7E107C9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5987C42E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87DFC24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243ECC5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1832089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36593157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1C49BE0C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14:paraId="540C819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7ED35BC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D750C22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5E5F2D3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456B861" w14:textId="77777777"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0DEC1E75" w14:textId="77777777"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6C6B159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CCCC52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F8E558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7274371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F71804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052523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2128298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6EB9E327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6B5399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216F6BC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86E9B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4C005D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5ABE69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9D99BE5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C4C472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45518F7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FA616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478D3E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A6683C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46DDDF7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C3E61A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2036209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78DD6B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7720BD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D3DBC4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3967ACFB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5E940A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5061D3C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406715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367CE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3629E8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6789FFDE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963E529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685B36C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E5144D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EC9B53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B397D5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13A446F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429C75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41D0DFF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2E047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16F1AD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E662F8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934882A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360098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26594FAA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14:paraId="4B51F045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14:paraId="217B53CC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1" w:type="dxa"/>
            <w:vAlign w:val="center"/>
          </w:tcPr>
          <w:p w14:paraId="134A6C97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</w:tr>
      <w:tr w:rsidR="00CF7E2A" w:rsidRPr="00CF7E2A" w14:paraId="378D5FB6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F588CA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188A8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874F2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4F4A3D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83F82E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59D9EC3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4AE069EB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1E4C365D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CCE4707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4087CF0E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351F1B23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0560D96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6F80BCB3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38D40408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38AB7B0D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59C7AE4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7F233625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49248CF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4E127E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4CC55396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6E5AABE8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A3FBF2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1A9557EC" w14:textId="0FA2880D" w:rsidR="00980C8A" w:rsidRPr="00980C8A" w:rsidRDefault="00980C8A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FD34796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781E5C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D59F9DC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F9667A4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76E1717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45789FC7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0226A2FE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0812C9F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53DA8B80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5C5E8A1F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F47968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867ACD8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12D16F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31E5B52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54649175" w14:textId="694A1264" w:rsidR="00980C8A" w:rsidRPr="00980C8A" w:rsidRDefault="00980C8A" w:rsidP="003A693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29D7A773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513FC1D1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sectPr w:rsidR="00980C8A" w:rsidRPr="00945816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3A26" w14:textId="77777777" w:rsidR="00E16D02" w:rsidRDefault="00E16D02" w:rsidP="00347C39">
      <w:pPr>
        <w:spacing w:before="0" w:after="0" w:line="240" w:lineRule="auto"/>
      </w:pPr>
      <w:r>
        <w:separator/>
      </w:r>
    </w:p>
  </w:endnote>
  <w:endnote w:type="continuationSeparator" w:id="0">
    <w:p w14:paraId="7067746D" w14:textId="77777777" w:rsidR="00E16D02" w:rsidRDefault="00E16D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2604" w14:textId="77777777"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76255">
      <w:rPr>
        <w:noProof/>
      </w:rPr>
      <w:t>7</w:t>
    </w:r>
    <w:r>
      <w:fldChar w:fldCharType="end"/>
    </w:r>
  </w:p>
  <w:p w14:paraId="334C5081" w14:textId="77777777"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0D2D" w14:textId="77777777" w:rsidR="00E16D02" w:rsidRDefault="00E16D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8AD9798" w14:textId="77777777" w:rsidR="00E16D02" w:rsidRDefault="00E16D0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61616675">
    <w:abstractNumId w:val="20"/>
  </w:num>
  <w:num w:numId="2" w16cid:durableId="1918901687">
    <w:abstractNumId w:val="20"/>
  </w:num>
  <w:num w:numId="3" w16cid:durableId="1336415419">
    <w:abstractNumId w:val="5"/>
  </w:num>
  <w:num w:numId="4" w16cid:durableId="1519155635">
    <w:abstractNumId w:val="28"/>
  </w:num>
  <w:num w:numId="5" w16cid:durableId="1898739851">
    <w:abstractNumId w:val="9"/>
  </w:num>
  <w:num w:numId="6" w16cid:durableId="282425128">
    <w:abstractNumId w:val="19"/>
  </w:num>
  <w:num w:numId="7" w16cid:durableId="1917781547">
    <w:abstractNumId w:val="23"/>
  </w:num>
  <w:num w:numId="8" w16cid:durableId="902762459">
    <w:abstractNumId w:val="24"/>
  </w:num>
  <w:num w:numId="9" w16cid:durableId="287511279">
    <w:abstractNumId w:val="23"/>
  </w:num>
  <w:num w:numId="10" w16cid:durableId="1511405425">
    <w:abstractNumId w:val="12"/>
  </w:num>
  <w:num w:numId="11" w16cid:durableId="1211501594">
    <w:abstractNumId w:val="25"/>
  </w:num>
  <w:num w:numId="12" w16cid:durableId="1135954218">
    <w:abstractNumId w:val="7"/>
  </w:num>
  <w:num w:numId="13" w16cid:durableId="1073703157">
    <w:abstractNumId w:val="17"/>
  </w:num>
  <w:num w:numId="14" w16cid:durableId="1972437223">
    <w:abstractNumId w:val="22"/>
  </w:num>
  <w:num w:numId="15" w16cid:durableId="28721913">
    <w:abstractNumId w:val="10"/>
  </w:num>
  <w:num w:numId="16" w16cid:durableId="1213350399">
    <w:abstractNumId w:val="6"/>
  </w:num>
  <w:num w:numId="17" w16cid:durableId="1883319970">
    <w:abstractNumId w:val="18"/>
  </w:num>
  <w:num w:numId="18" w16cid:durableId="1552886187">
    <w:abstractNumId w:val="27"/>
  </w:num>
  <w:num w:numId="19" w16cid:durableId="1292597057">
    <w:abstractNumId w:val="16"/>
  </w:num>
  <w:num w:numId="20" w16cid:durableId="1573856799">
    <w:abstractNumId w:val="13"/>
  </w:num>
  <w:num w:numId="21" w16cid:durableId="230507047">
    <w:abstractNumId w:val="2"/>
  </w:num>
  <w:num w:numId="22" w16cid:durableId="329212438">
    <w:abstractNumId w:val="11"/>
  </w:num>
  <w:num w:numId="23" w16cid:durableId="1935824319">
    <w:abstractNumId w:val="15"/>
  </w:num>
  <w:num w:numId="24" w16cid:durableId="1287275829">
    <w:abstractNumId w:val="8"/>
  </w:num>
  <w:num w:numId="25" w16cid:durableId="720906773">
    <w:abstractNumId w:val="21"/>
  </w:num>
  <w:num w:numId="26" w16cid:durableId="80681204">
    <w:abstractNumId w:val="26"/>
  </w:num>
  <w:num w:numId="27" w16cid:durableId="292057765">
    <w:abstractNumId w:val="0"/>
  </w:num>
  <w:num w:numId="28" w16cid:durableId="20013242">
    <w:abstractNumId w:val="1"/>
  </w:num>
  <w:num w:numId="29" w16cid:durableId="836574742">
    <w:abstractNumId w:val="4"/>
  </w:num>
  <w:num w:numId="30" w16cid:durableId="222720999">
    <w:abstractNumId w:val="23"/>
  </w:num>
  <w:num w:numId="31" w16cid:durableId="1180005964">
    <w:abstractNumId w:val="3"/>
  </w:num>
  <w:num w:numId="32" w16cid:durableId="1510562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18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26E5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DDC"/>
    <w:rsid w:val="003912C4"/>
    <w:rsid w:val="003A693A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4B0A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77F58"/>
    <w:rsid w:val="00584420"/>
    <w:rsid w:val="00584449"/>
    <w:rsid w:val="00585481"/>
    <w:rsid w:val="00587A0B"/>
    <w:rsid w:val="00587CEE"/>
    <w:rsid w:val="005A15BD"/>
    <w:rsid w:val="005A65F0"/>
    <w:rsid w:val="005B32DF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073A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40D"/>
    <w:rsid w:val="00873817"/>
    <w:rsid w:val="008807A2"/>
    <w:rsid w:val="00886A8B"/>
    <w:rsid w:val="00896744"/>
    <w:rsid w:val="008A019A"/>
    <w:rsid w:val="008A5A1E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641B1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18E"/>
    <w:rsid w:val="009D688F"/>
    <w:rsid w:val="009E383F"/>
    <w:rsid w:val="009E4A9A"/>
    <w:rsid w:val="009E7968"/>
    <w:rsid w:val="00A02521"/>
    <w:rsid w:val="00A04C8A"/>
    <w:rsid w:val="00A0736A"/>
    <w:rsid w:val="00A13D6A"/>
    <w:rsid w:val="00A208AF"/>
    <w:rsid w:val="00A231FB"/>
    <w:rsid w:val="00A238CA"/>
    <w:rsid w:val="00A278F3"/>
    <w:rsid w:val="00A27FEE"/>
    <w:rsid w:val="00A31253"/>
    <w:rsid w:val="00A40BE6"/>
    <w:rsid w:val="00A43C19"/>
    <w:rsid w:val="00A529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53DC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771E1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7835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6AA7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46B4"/>
    <w:rsid w:val="00DE678D"/>
    <w:rsid w:val="00E03790"/>
    <w:rsid w:val="00E058C0"/>
    <w:rsid w:val="00E16D02"/>
    <w:rsid w:val="00E26CD4"/>
    <w:rsid w:val="00E45FBF"/>
    <w:rsid w:val="00E615E8"/>
    <w:rsid w:val="00E664B8"/>
    <w:rsid w:val="00E71E4D"/>
    <w:rsid w:val="00E83BAE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76255"/>
    <w:rsid w:val="00F81F09"/>
    <w:rsid w:val="00F914BA"/>
    <w:rsid w:val="00F9577E"/>
    <w:rsid w:val="00FA0411"/>
    <w:rsid w:val="00FA3741"/>
    <w:rsid w:val="00FB606D"/>
    <w:rsid w:val="00FD4B8B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E323D"/>
  <w14:defaultImageDpi w14:val="0"/>
  <w15:docId w15:val="{274764A3-63F6-41E7-9923-42BE30A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102</TotalTime>
  <Pages>6</Pages>
  <Words>1594</Words>
  <Characters>9968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Medvecova, Zdenka</dc:creator>
  <cp:lastModifiedBy>Horňáková, Jana</cp:lastModifiedBy>
  <cp:revision>19</cp:revision>
  <cp:lastPrinted>2023-03-06T06:28:00Z</cp:lastPrinted>
  <dcterms:created xsi:type="dcterms:W3CDTF">2023-03-02T09:01:00Z</dcterms:created>
  <dcterms:modified xsi:type="dcterms:W3CDTF">2025-03-27T06:51:00Z</dcterms:modified>
</cp:coreProperties>
</file>