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986A1C">
        <w:rPr>
          <w:rFonts w:ascii="Bookman Old Style" w:hAnsi="Bookman Old Style" w:cs="Helvetica-Narrow-Bold"/>
          <w:b/>
          <w:bCs/>
          <w:lang w:eastAsia="sk-SK"/>
        </w:rPr>
        <w:t>24</w:t>
      </w:r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Vladina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83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86</w:t>
            </w:r>
          </w:p>
        </w:tc>
      </w:tr>
      <w:tr w:rsidR="004910E0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84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Z.z.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986A1C">
        <w:rPr>
          <w:rFonts w:ascii="Bookman Old Style" w:hAnsi="Bookman Old Style"/>
          <w:w w:val="82"/>
          <w:sz w:val="22"/>
          <w:szCs w:val="22"/>
          <w:lang w:bidi="he-IL"/>
        </w:rPr>
        <w:t>4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986A1C">
        <w:rPr>
          <w:rFonts w:ascii="Bookman Old Style" w:hAnsi="Bookman Old Style"/>
          <w:w w:val="82"/>
          <w:sz w:val="22"/>
          <w:szCs w:val="22"/>
          <w:lang w:bidi="he-IL"/>
        </w:rPr>
        <w:t>4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0213C0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27.5.2024</w:t>
      </w:r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035197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33</w:t>
            </w:r>
            <w:r w:rsidR="004910E0">
              <w:rPr>
                <w:rFonts w:ascii="Bookman Old Style" w:hAnsi="Bookman Old Style" w:cs="Courier New"/>
                <w:bCs/>
                <w:sz w:val="18"/>
                <w:szCs w:val="18"/>
              </w:rPr>
              <w:t>6 035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035197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10 000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5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8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8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9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1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1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B358D">
        <w:rPr>
          <w:rFonts w:ascii="Bookman Old Style" w:hAnsi="Bookman Old Style"/>
          <w:sz w:val="20"/>
          <w:szCs w:val="20"/>
        </w:rPr>
      </w:r>
      <w:r w:rsidR="007B358D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Podnik </w:t>
      </w:r>
      <w:r w:rsidR="007D764F">
        <w:rPr>
          <w:rFonts w:ascii="Bookman Old Style" w:hAnsi="Bookman Old Style"/>
        </w:rPr>
        <w:t>nezískal dotáciu z eurofondov.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7948B2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2 749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2 749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7948B2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3D39A3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3D39A3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hnuteľ-né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3D39A3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1B5532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5A7F98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2 735 204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D517DF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CA258D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3 532 533</w:t>
            </w:r>
          </w:p>
        </w:tc>
      </w:tr>
      <w:tr w:rsidR="001B5532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218 000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5A7F98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309 344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D517DF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279 079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B5532" w:rsidRDefault="00CA258D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806 423</w:t>
            </w:r>
          </w:p>
        </w:tc>
      </w:tr>
      <w:tr w:rsidR="001B5532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4B63B8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6 583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D517DF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405 594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4B63B8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412 177</w:t>
            </w:r>
          </w:p>
        </w:tc>
      </w:tr>
      <w:tr w:rsidR="001B5532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5532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5A7F98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800 794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5A7F98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3 037 965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D517DF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4B63B8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3 926 779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C765B8" w:rsidRPr="009E0D1F" w:rsidTr="00B6536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4B63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424 620</w:t>
            </w:r>
            <w:r w:rsidR="00C765B8"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65B8" w:rsidRDefault="004B63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2 185 177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765B8" w:rsidRDefault="00904B1E" w:rsidP="00904B1E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2 670 187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4B63B8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32 852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B5532" w:rsidRDefault="004B63B8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273 110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1B5532" w:rsidRDefault="00904B1E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305 962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4B63B8" w:rsidP="004B63B8">
            <w:pPr>
              <w:jc w:val="right"/>
              <w:rPr>
                <w:sz w:val="20"/>
                <w:szCs w:val="20"/>
              </w:rPr>
            </w:pPr>
            <w:r w:rsidRPr="004B63B8">
              <w:rPr>
                <w:rFonts w:ascii="Calibri" w:hAnsi="Calibri" w:cs="Calibri"/>
                <w:color w:val="000000"/>
                <w:sz w:val="22"/>
                <w:szCs w:val="22"/>
              </w:rPr>
              <w:t>6 582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280EDA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6 582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532" w:rsidRPr="009E0D1F" w:rsidTr="00ED01B6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4B63B8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457 472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4B63B8" w:rsidP="00280E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2 451 70</w:t>
            </w:r>
            <w:r w:rsidR="00280ED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280EDA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2 969 567</w:t>
            </w:r>
            <w:r w:rsidR="00904B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2B188C" w:rsidRPr="009E0D1F" w:rsidTr="00B65362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012327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158 174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012327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550 027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012327" w:rsidP="00012327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B188C" w:rsidRDefault="006259D3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862 346</w:t>
            </w:r>
          </w:p>
        </w:tc>
      </w:tr>
      <w:tr w:rsidR="003D39A3" w:rsidRPr="009E0D1F" w:rsidTr="00B65362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012327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343 322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012327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586 261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012327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6259D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957 213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5A1D5A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5A1D5A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hnuteľ-né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5A1D5A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7F98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2 594 459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116 731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3 377 781</w:t>
            </w:r>
          </w:p>
        </w:tc>
      </w:tr>
      <w:tr w:rsidR="005A7F9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140 745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6259D3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202 888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F98" w:rsidRDefault="00280EDA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343 633</w:t>
            </w:r>
          </w:p>
        </w:tc>
      </w:tr>
      <w:tr w:rsidR="005A7F9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6259D3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188 881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F98" w:rsidRDefault="00280EDA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188 881</w:t>
            </w:r>
          </w:p>
        </w:tc>
      </w:tr>
      <w:tr w:rsidR="005A7F9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A7F98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2 735 204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6259D3" w:rsidP="005A7F98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F98" w:rsidRDefault="00280EDA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3 532 533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5A7F98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395 481 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1 971 216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2 427 087</w:t>
            </w:r>
          </w:p>
        </w:tc>
      </w:tr>
      <w:tr w:rsidR="005A7F98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29 139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213 961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243 100</w:t>
            </w:r>
          </w:p>
        </w:tc>
      </w:tr>
      <w:tr w:rsidR="005A7F98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A7F98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A7F98" w:rsidRPr="009E0D1F" w:rsidTr="005A7F98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424 620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2 185 177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F98" w:rsidRDefault="005A7F98" w:rsidP="005A7F9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2 670 187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5A7F98" w:rsidRPr="009E0D1F" w:rsidTr="005A1D5A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187 313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623 243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</w:t>
            </w:r>
            <w:r w:rsidR="00012327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950 694</w:t>
            </w:r>
          </w:p>
        </w:tc>
      </w:tr>
      <w:tr w:rsidR="005A7F98" w:rsidRPr="009E0D1F" w:rsidTr="005A1D5A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F98" w:rsidRPr="009E0D1F" w:rsidRDefault="005A7F98" w:rsidP="005A7F9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158</w:t>
            </w:r>
            <w:r w:rsidR="00012327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550 027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280EDA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F98" w:rsidRDefault="005A7F98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F98" w:rsidRDefault="00280EDA" w:rsidP="005A7F9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862 346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D39A3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8 480 000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</w:t>
            </w:r>
            <w:r w:rsidR="003D39A3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118" w:type="dxa"/>
          </w:tcPr>
          <w:p w:rsidR="00694F17" w:rsidRPr="009E0D1F" w:rsidRDefault="00694F17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402" w:type="dxa"/>
          </w:tcPr>
          <w:p w:rsidR="00694F17" w:rsidRPr="009E0D1F" w:rsidRDefault="00694F17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Charakteristika Goodwilu: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D0881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1 479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1 738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1 920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1 297</w:t>
            </w:r>
          </w:p>
        </w:tc>
      </w:tr>
      <w:tr w:rsidR="006D0881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D0881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1 479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1 738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1 920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D81D9D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1 297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D81D9D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252 26</w:t>
            </w:r>
            <w:r w:rsidR="00BE350F">
              <w:rPr>
                <w:rFonts w:ascii="Bookman Old Style" w:hAnsi="Bookman Old Style"/>
                <w:sz w:val="16"/>
                <w:szCs w:val="16"/>
                <w:lang w:val="sk-SK"/>
              </w:rPr>
              <w:t>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D81D9D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75 427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D81D9D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327 </w:t>
            </w:r>
            <w:r w:rsidR="00BE350F">
              <w:rPr>
                <w:rFonts w:ascii="Bookman Old Style" w:hAnsi="Bookman Old Style"/>
                <w:sz w:val="16"/>
                <w:szCs w:val="16"/>
                <w:lang w:val="sk-SK"/>
              </w:rPr>
              <w:t>694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BE350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5 817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BE350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5 817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BE350F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258 084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BE350F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75 427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BE350F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333 511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E350F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8 370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6 433</w:t>
            </w:r>
          </w:p>
        </w:tc>
      </w:tr>
      <w:tr w:rsidR="00BE350F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432 926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268 435</w:t>
            </w:r>
          </w:p>
        </w:tc>
      </w:tr>
      <w:tr w:rsidR="00BE350F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61A8A" w:rsidP="00BE35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441 296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0F" w:rsidRPr="009E0D1F" w:rsidRDefault="00BE350F" w:rsidP="00BE35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274 868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B61A8A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38 661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40 980</w:t>
            </w:r>
          </w:p>
        </w:tc>
      </w:tr>
      <w:tr w:rsidR="00B61A8A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14 882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13 552</w:t>
            </w:r>
          </w:p>
        </w:tc>
      </w:tr>
      <w:tr w:rsidR="00B61A8A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23 779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27 428</w:t>
            </w:r>
          </w:p>
        </w:tc>
      </w:tr>
      <w:tr w:rsidR="00B61A8A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61A8A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61A8A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F0A79" w:rsidRDefault="003F0A7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F0A79" w:rsidRPr="009E0D1F" w:rsidRDefault="003F0A7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34B70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40 381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34B70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172 129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34B70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9E404B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</w:tr>
      <w:tr w:rsidR="009E404B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</w:tr>
      <w:tr w:rsidR="009E404B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9E404B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34 405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</w:tr>
      <w:tr w:rsidR="009E404B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</w:tr>
      <w:tr w:rsidR="009E404B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966FB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156 855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185 330</w:t>
            </w:r>
          </w:p>
        </w:tc>
      </w:tr>
      <w:tr w:rsidR="008966FB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jc w:val="center"/>
              <w:rPr>
                <w:sz w:val="20"/>
                <w:szCs w:val="20"/>
              </w:rPr>
            </w:pPr>
          </w:p>
        </w:tc>
      </w:tr>
      <w:tr w:rsidR="008966FB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156 855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185 330</w:t>
            </w:r>
          </w:p>
        </w:tc>
      </w:tr>
      <w:tr w:rsidR="008966FB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713 433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639 214</w:t>
            </w:r>
          </w:p>
        </w:tc>
      </w:tr>
      <w:tr w:rsidR="008966FB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703 301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608 764</w:t>
            </w:r>
          </w:p>
        </w:tc>
      </w:tr>
      <w:tr w:rsidR="008966FB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10 132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30 450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 xml:space="preserve">Spoločnosť eviduje odložený daňový záväzok vo výške </w:t>
      </w:r>
      <w:r w:rsidR="008966FB">
        <w:rPr>
          <w:sz w:val="22"/>
          <w:szCs w:val="22"/>
        </w:rPr>
        <w:t>1 110</w:t>
      </w:r>
      <w:r w:rsidR="00824A4B">
        <w:rPr>
          <w:sz w:val="22"/>
          <w:szCs w:val="22"/>
        </w:rPr>
        <w:t>,-</w:t>
      </w:r>
      <w:r>
        <w:rPr>
          <w:sz w:val="22"/>
          <w:szCs w:val="22"/>
        </w:rPr>
        <w:t xml:space="preserve"> EUR.</w:t>
      </w: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966FB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557</w:t>
            </w:r>
          </w:p>
        </w:tc>
      </w:tr>
      <w:tr w:rsidR="008966FB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14 996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14 826</w:t>
            </w:r>
          </w:p>
        </w:tc>
      </w:tr>
      <w:tr w:rsidR="008966FB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15 022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15 383</w:t>
            </w:r>
          </w:p>
        </w:tc>
      </w:tr>
      <w:tr w:rsidR="008966FB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13 115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15 357</w:t>
            </w:r>
          </w:p>
        </w:tc>
      </w:tr>
      <w:tr w:rsidR="008966FB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1 907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FB" w:rsidRPr="009E0D1F" w:rsidRDefault="008966FB" w:rsidP="008966F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874"/>
        <w:gridCol w:w="1774"/>
        <w:gridCol w:w="1577"/>
      </w:tblGrid>
      <w:tr w:rsidR="009329BE" w:rsidRPr="009E0D1F" w:rsidTr="00CF783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CF783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tcBorders>
              <w:top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12" w:space="0" w:color="auto"/>
            </w:tcBorders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182 883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203 670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28 444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71 497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21 577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rPr>
                <w:rFonts w:ascii="Bookman Old Style" w:hAnsi="Bookman Old Style"/>
                <w:sz w:val="16"/>
                <w:szCs w:val="16"/>
              </w:rPr>
            </w:pPr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12 869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11 868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1 136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Unicredit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21 889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29 614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VUB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68 691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89 826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3055D8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AB60BB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27 135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36 438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r w:rsidRPr="006A679D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AB60BB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26 325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36 103</w:t>
            </w:r>
          </w:p>
        </w:tc>
      </w:tr>
      <w:tr w:rsidR="00AB60BB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AB60BB" w:rsidRDefault="00AB60BB" w:rsidP="00AB60BB">
            <w:r w:rsidRPr="009C609E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AB60BB" w:rsidRDefault="00AB60BB" w:rsidP="00AB60BB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AB60BB" w:rsidRPr="009E0D1F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27 077</w:t>
            </w:r>
          </w:p>
        </w:tc>
        <w:tc>
          <w:tcPr>
            <w:tcW w:w="1577" w:type="dxa"/>
            <w:noWrap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AB60BB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AB60BB" w:rsidRDefault="00AB60BB" w:rsidP="00AB60BB">
            <w:r w:rsidRPr="009C609E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AB60BB" w:rsidRDefault="00AB60BB" w:rsidP="00AB60BB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AB60BB" w:rsidRPr="009E0D1F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28 685</w:t>
            </w:r>
          </w:p>
        </w:tc>
        <w:tc>
          <w:tcPr>
            <w:tcW w:w="1577" w:type="dxa"/>
            <w:noWrap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AB60BB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AB60BB" w:rsidRDefault="00AB60BB" w:rsidP="00AB60BB">
            <w:r w:rsidRPr="009C609E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AB60BB" w:rsidRDefault="00AB60BB" w:rsidP="00AB60BB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AB60BB" w:rsidRPr="009E0D1F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28 581</w:t>
            </w:r>
          </w:p>
        </w:tc>
        <w:tc>
          <w:tcPr>
            <w:tcW w:w="1577" w:type="dxa"/>
            <w:noWrap/>
            <w:vAlign w:val="center"/>
          </w:tcPr>
          <w:p w:rsidR="00AB60BB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lastRenderedPageBreak/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5911F5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B60BB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60BB" w:rsidRPr="009E0D1F" w:rsidRDefault="00AB60BB" w:rsidP="00AB60B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60BB" w:rsidRPr="009E0D1F" w:rsidRDefault="00AB60BB" w:rsidP="00AB60B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405 144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60BB" w:rsidRPr="009E0D1F" w:rsidRDefault="00AB60BB" w:rsidP="00AB60B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261 032</w:t>
            </w:r>
          </w:p>
        </w:tc>
      </w:tr>
      <w:tr w:rsidR="00AB60BB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60BB" w:rsidRPr="009E0D1F" w:rsidRDefault="00AB60BB" w:rsidP="00AB60B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60BB" w:rsidRPr="009E0D1F" w:rsidRDefault="00AB60BB" w:rsidP="00AB60B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405 144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60BB" w:rsidRPr="009E0D1F" w:rsidRDefault="00AB60BB" w:rsidP="00AB60B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261 032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AB60BB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3 033 800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3 424 301</w:t>
            </w:r>
          </w:p>
        </w:tc>
      </w:tr>
      <w:tr w:rsidR="00AB60BB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484 178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645 758</w:t>
            </w:r>
          </w:p>
        </w:tc>
      </w:tr>
      <w:tr w:rsidR="00AB60BB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AB60BB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AB60BB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AB60BB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AB60BB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0BB" w:rsidRPr="009E0D1F" w:rsidRDefault="00AB60BB" w:rsidP="00AB60BB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3 517 978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0BB" w:rsidRPr="009E0D1F" w:rsidRDefault="00AB60BB" w:rsidP="00AB60BB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4 070 059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lastRenderedPageBreak/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896748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896748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7F5597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13 977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96 319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</w:tr>
      <w:tr w:rsidR="007F5597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Teoretická daň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2 935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20 227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7F5597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29 870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6 273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24 381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5 120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896748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-16 896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-3 548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-19 298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-4 054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-23 999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-5 040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77 402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16 254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7F5597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Pr="009E0D1F" w:rsidRDefault="007F5597" w:rsidP="007F559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5 722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5597" w:rsidRDefault="007F5597" w:rsidP="007F5597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lastRenderedPageBreak/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9E0D1F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9E0D1F" w:rsidRDefault="00043E2A" w:rsidP="00043E2A">
      <w:pPr>
        <w:pStyle w:val="Zkladntext3"/>
        <w:rPr>
          <w:sz w:val="20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Nájom priestorov v sume </w:t>
      </w:r>
      <w:r w:rsidR="007B358D">
        <w:rPr>
          <w:rFonts w:ascii="Bookman Old Style" w:hAnsi="Bookman Old Style"/>
          <w:sz w:val="22"/>
          <w:szCs w:val="22"/>
        </w:rPr>
        <w:t>24 857</w:t>
      </w:r>
      <w:bookmarkStart w:id="22" w:name="_GoBack"/>
      <w:bookmarkEnd w:id="22"/>
      <w:r>
        <w:rPr>
          <w:rFonts w:ascii="Bookman Old Style" w:hAnsi="Bookman Old Style"/>
          <w:sz w:val="22"/>
          <w:szCs w:val="22"/>
        </w:rPr>
        <w:t xml:space="preserve"> EUR.</w:t>
      </w:r>
    </w:p>
    <w:p w:rsidR="0064110F" w:rsidRPr="009E0D1F" w:rsidRDefault="0064110F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6E5EC3" w:rsidRPr="009E0D1F" w:rsidTr="00CB7731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7F5597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172 129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5597" w:rsidRDefault="007F5597" w:rsidP="007F5597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40 381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7F5597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212 510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7F5597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4 424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7F5597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5 660</w:t>
            </w:r>
          </w:p>
        </w:tc>
      </w:tr>
      <w:tr w:rsidR="0089674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896748" w:rsidRPr="009E0D1F" w:rsidTr="00CB7731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F24D77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0BB" w:rsidRDefault="00AB60BB" w:rsidP="003055CE">
      <w:r>
        <w:separator/>
      </w:r>
    </w:p>
  </w:endnote>
  <w:endnote w:type="continuationSeparator" w:id="0">
    <w:p w:rsidR="00AB60BB" w:rsidRDefault="00AB60BB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0BB" w:rsidRDefault="00AB60B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B358D">
      <w:rPr>
        <w:noProof/>
      </w:rPr>
      <w:t>- 17 -</w:t>
    </w:r>
    <w:r>
      <w:rPr>
        <w:noProof/>
      </w:rPr>
      <w:fldChar w:fldCharType="end"/>
    </w:r>
  </w:p>
  <w:p w:rsidR="00AB60BB" w:rsidRDefault="00AB60B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0BB" w:rsidRDefault="00AB60BB" w:rsidP="003055CE">
      <w:r>
        <w:separator/>
      </w:r>
    </w:p>
  </w:footnote>
  <w:footnote w:type="continuationSeparator" w:id="0">
    <w:p w:rsidR="00AB60BB" w:rsidRDefault="00AB60BB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AB60BB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AB60BB" w:rsidRPr="00482574" w:rsidRDefault="00AB60B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0BB" w:rsidRPr="00482574" w:rsidRDefault="00AB60BB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AB60BB" w:rsidRPr="00482574" w:rsidRDefault="00AB60B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0BB" w:rsidRPr="00482574" w:rsidRDefault="00AB60BB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AB60BB" w:rsidRDefault="00AB60BB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AB60BB" w:rsidRDefault="00AB60BB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B60BB" w:rsidRDefault="00AB60B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AB60BB" w:rsidRDefault="00AB60BB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2327"/>
    <w:rsid w:val="000151A9"/>
    <w:rsid w:val="0001778D"/>
    <w:rsid w:val="000213C0"/>
    <w:rsid w:val="00022F2B"/>
    <w:rsid w:val="00035197"/>
    <w:rsid w:val="00043E2A"/>
    <w:rsid w:val="00060BAB"/>
    <w:rsid w:val="00060C9B"/>
    <w:rsid w:val="00062969"/>
    <w:rsid w:val="0006633B"/>
    <w:rsid w:val="000708F4"/>
    <w:rsid w:val="0008550F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0421"/>
    <w:rsid w:val="00173224"/>
    <w:rsid w:val="001855EB"/>
    <w:rsid w:val="001B4F34"/>
    <w:rsid w:val="001B5532"/>
    <w:rsid w:val="001C45E9"/>
    <w:rsid w:val="001D5105"/>
    <w:rsid w:val="001E0DE9"/>
    <w:rsid w:val="001F6303"/>
    <w:rsid w:val="00210739"/>
    <w:rsid w:val="00211FFD"/>
    <w:rsid w:val="00215933"/>
    <w:rsid w:val="0022106E"/>
    <w:rsid w:val="0022121F"/>
    <w:rsid w:val="00227FBE"/>
    <w:rsid w:val="0023634B"/>
    <w:rsid w:val="00242D6D"/>
    <w:rsid w:val="002505E9"/>
    <w:rsid w:val="00265AF2"/>
    <w:rsid w:val="002665A8"/>
    <w:rsid w:val="00267C72"/>
    <w:rsid w:val="00274811"/>
    <w:rsid w:val="0027525E"/>
    <w:rsid w:val="00280EDA"/>
    <w:rsid w:val="00282844"/>
    <w:rsid w:val="0028700D"/>
    <w:rsid w:val="0029391D"/>
    <w:rsid w:val="002A310D"/>
    <w:rsid w:val="002A3C1A"/>
    <w:rsid w:val="002A7CD2"/>
    <w:rsid w:val="002B09E4"/>
    <w:rsid w:val="002B188C"/>
    <w:rsid w:val="002B3669"/>
    <w:rsid w:val="002B6035"/>
    <w:rsid w:val="002B73DC"/>
    <w:rsid w:val="002C2044"/>
    <w:rsid w:val="002C2BEB"/>
    <w:rsid w:val="002D34E3"/>
    <w:rsid w:val="002E1DE7"/>
    <w:rsid w:val="002E5539"/>
    <w:rsid w:val="002E7A03"/>
    <w:rsid w:val="00302EAD"/>
    <w:rsid w:val="003055CE"/>
    <w:rsid w:val="003055D8"/>
    <w:rsid w:val="003113EB"/>
    <w:rsid w:val="003252FB"/>
    <w:rsid w:val="003268AB"/>
    <w:rsid w:val="00332EF9"/>
    <w:rsid w:val="00340690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D39A3"/>
    <w:rsid w:val="003E07EE"/>
    <w:rsid w:val="003F0A79"/>
    <w:rsid w:val="003F3BF9"/>
    <w:rsid w:val="003F4502"/>
    <w:rsid w:val="003F52DF"/>
    <w:rsid w:val="003F6052"/>
    <w:rsid w:val="00415E06"/>
    <w:rsid w:val="00417E6D"/>
    <w:rsid w:val="00437A28"/>
    <w:rsid w:val="0044013E"/>
    <w:rsid w:val="00441B81"/>
    <w:rsid w:val="004446B4"/>
    <w:rsid w:val="00455F0F"/>
    <w:rsid w:val="00473E6A"/>
    <w:rsid w:val="00484F5B"/>
    <w:rsid w:val="004869AF"/>
    <w:rsid w:val="004910E0"/>
    <w:rsid w:val="004A3F44"/>
    <w:rsid w:val="004B15A0"/>
    <w:rsid w:val="004B4EB6"/>
    <w:rsid w:val="004B4F43"/>
    <w:rsid w:val="004B5935"/>
    <w:rsid w:val="004B63B8"/>
    <w:rsid w:val="004C1B0F"/>
    <w:rsid w:val="004C31DB"/>
    <w:rsid w:val="004D473C"/>
    <w:rsid w:val="004D55CF"/>
    <w:rsid w:val="004D59AB"/>
    <w:rsid w:val="004D71F1"/>
    <w:rsid w:val="004E1A38"/>
    <w:rsid w:val="004E1F1E"/>
    <w:rsid w:val="004E21C9"/>
    <w:rsid w:val="004E6539"/>
    <w:rsid w:val="004F29CF"/>
    <w:rsid w:val="00503783"/>
    <w:rsid w:val="00505A37"/>
    <w:rsid w:val="00512A9C"/>
    <w:rsid w:val="00513B81"/>
    <w:rsid w:val="0052272F"/>
    <w:rsid w:val="00524A94"/>
    <w:rsid w:val="00526C52"/>
    <w:rsid w:val="0054642E"/>
    <w:rsid w:val="00551629"/>
    <w:rsid w:val="005543C5"/>
    <w:rsid w:val="00555AC8"/>
    <w:rsid w:val="0057190C"/>
    <w:rsid w:val="00573E43"/>
    <w:rsid w:val="00574E29"/>
    <w:rsid w:val="005902F6"/>
    <w:rsid w:val="005911F5"/>
    <w:rsid w:val="005947E4"/>
    <w:rsid w:val="005A17E3"/>
    <w:rsid w:val="005A1D5A"/>
    <w:rsid w:val="005A3BE5"/>
    <w:rsid w:val="005A7F98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259D3"/>
    <w:rsid w:val="0064110F"/>
    <w:rsid w:val="00644B67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0881"/>
    <w:rsid w:val="006D1949"/>
    <w:rsid w:val="006E1293"/>
    <w:rsid w:val="006E5EC3"/>
    <w:rsid w:val="006F2770"/>
    <w:rsid w:val="006F7ABA"/>
    <w:rsid w:val="00703761"/>
    <w:rsid w:val="00712B50"/>
    <w:rsid w:val="00713F1C"/>
    <w:rsid w:val="00716A1A"/>
    <w:rsid w:val="00723B8F"/>
    <w:rsid w:val="00725800"/>
    <w:rsid w:val="00730BCE"/>
    <w:rsid w:val="007325AF"/>
    <w:rsid w:val="00735894"/>
    <w:rsid w:val="0074126B"/>
    <w:rsid w:val="0074160F"/>
    <w:rsid w:val="00742C74"/>
    <w:rsid w:val="00756559"/>
    <w:rsid w:val="00761715"/>
    <w:rsid w:val="00764BAA"/>
    <w:rsid w:val="0076587F"/>
    <w:rsid w:val="00766BA4"/>
    <w:rsid w:val="007712DD"/>
    <w:rsid w:val="0077563B"/>
    <w:rsid w:val="00790E7E"/>
    <w:rsid w:val="007942D0"/>
    <w:rsid w:val="007948B2"/>
    <w:rsid w:val="00796624"/>
    <w:rsid w:val="007A28C7"/>
    <w:rsid w:val="007B0EA9"/>
    <w:rsid w:val="007B252E"/>
    <w:rsid w:val="007B28B0"/>
    <w:rsid w:val="007B358D"/>
    <w:rsid w:val="007D49BB"/>
    <w:rsid w:val="007D5FEB"/>
    <w:rsid w:val="007D764F"/>
    <w:rsid w:val="007E63F9"/>
    <w:rsid w:val="007F0574"/>
    <w:rsid w:val="007F1089"/>
    <w:rsid w:val="007F3C61"/>
    <w:rsid w:val="007F5597"/>
    <w:rsid w:val="007F5D3D"/>
    <w:rsid w:val="008049D2"/>
    <w:rsid w:val="00804EED"/>
    <w:rsid w:val="0080768B"/>
    <w:rsid w:val="00811B38"/>
    <w:rsid w:val="00815EEF"/>
    <w:rsid w:val="0081688E"/>
    <w:rsid w:val="00816E56"/>
    <w:rsid w:val="00824A4B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966FB"/>
    <w:rsid w:val="0089674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4B1E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86A1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9E404B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4B70"/>
    <w:rsid w:val="00A35F56"/>
    <w:rsid w:val="00A417D4"/>
    <w:rsid w:val="00A561BB"/>
    <w:rsid w:val="00A60A93"/>
    <w:rsid w:val="00A63508"/>
    <w:rsid w:val="00A70E0F"/>
    <w:rsid w:val="00A7392F"/>
    <w:rsid w:val="00A9693D"/>
    <w:rsid w:val="00AA09DF"/>
    <w:rsid w:val="00AA4D5C"/>
    <w:rsid w:val="00AA5E7E"/>
    <w:rsid w:val="00AB0344"/>
    <w:rsid w:val="00AB35D9"/>
    <w:rsid w:val="00AB60BB"/>
    <w:rsid w:val="00AB7B0B"/>
    <w:rsid w:val="00AC0363"/>
    <w:rsid w:val="00AC0472"/>
    <w:rsid w:val="00AD3901"/>
    <w:rsid w:val="00AE1AFB"/>
    <w:rsid w:val="00AE3BFD"/>
    <w:rsid w:val="00AE5469"/>
    <w:rsid w:val="00AF2213"/>
    <w:rsid w:val="00B06852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A8A"/>
    <w:rsid w:val="00B61D80"/>
    <w:rsid w:val="00B63674"/>
    <w:rsid w:val="00B65362"/>
    <w:rsid w:val="00B65A87"/>
    <w:rsid w:val="00B7547C"/>
    <w:rsid w:val="00B76B33"/>
    <w:rsid w:val="00B93069"/>
    <w:rsid w:val="00B96C52"/>
    <w:rsid w:val="00B97A86"/>
    <w:rsid w:val="00BA1F77"/>
    <w:rsid w:val="00BA5271"/>
    <w:rsid w:val="00BB346C"/>
    <w:rsid w:val="00BC2020"/>
    <w:rsid w:val="00BC2FB1"/>
    <w:rsid w:val="00BE350F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0A87"/>
    <w:rsid w:val="00C5422D"/>
    <w:rsid w:val="00C54454"/>
    <w:rsid w:val="00C642FD"/>
    <w:rsid w:val="00C66957"/>
    <w:rsid w:val="00C7155E"/>
    <w:rsid w:val="00C765B8"/>
    <w:rsid w:val="00C768F6"/>
    <w:rsid w:val="00C8527E"/>
    <w:rsid w:val="00C86B1B"/>
    <w:rsid w:val="00C919A0"/>
    <w:rsid w:val="00C97069"/>
    <w:rsid w:val="00C97478"/>
    <w:rsid w:val="00CA258D"/>
    <w:rsid w:val="00CA3274"/>
    <w:rsid w:val="00CA3A37"/>
    <w:rsid w:val="00CA638C"/>
    <w:rsid w:val="00CB49CA"/>
    <w:rsid w:val="00CB6B16"/>
    <w:rsid w:val="00CB6DC7"/>
    <w:rsid w:val="00CB7731"/>
    <w:rsid w:val="00CD3EE2"/>
    <w:rsid w:val="00CE7171"/>
    <w:rsid w:val="00CE71DD"/>
    <w:rsid w:val="00CF7515"/>
    <w:rsid w:val="00CF783B"/>
    <w:rsid w:val="00D12CDF"/>
    <w:rsid w:val="00D13E01"/>
    <w:rsid w:val="00D13E8A"/>
    <w:rsid w:val="00D14F57"/>
    <w:rsid w:val="00D1674B"/>
    <w:rsid w:val="00D211C8"/>
    <w:rsid w:val="00D226B6"/>
    <w:rsid w:val="00D22CAB"/>
    <w:rsid w:val="00D32EA5"/>
    <w:rsid w:val="00D35849"/>
    <w:rsid w:val="00D47A08"/>
    <w:rsid w:val="00D50803"/>
    <w:rsid w:val="00D517DF"/>
    <w:rsid w:val="00D64A87"/>
    <w:rsid w:val="00D65C82"/>
    <w:rsid w:val="00D720CA"/>
    <w:rsid w:val="00D73442"/>
    <w:rsid w:val="00D81D9D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5257"/>
    <w:rsid w:val="00E849E4"/>
    <w:rsid w:val="00E94B08"/>
    <w:rsid w:val="00E94FBE"/>
    <w:rsid w:val="00EA4B19"/>
    <w:rsid w:val="00EB5F90"/>
    <w:rsid w:val="00EC26BF"/>
    <w:rsid w:val="00EC6863"/>
    <w:rsid w:val="00ED01B6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0F66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92B36-C784-4368-ADED-7097B297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CECD03C9.dotm</Template>
  <TotalTime>1746</TotalTime>
  <Pages>17</Pages>
  <Words>4022</Words>
  <Characters>22929</Characters>
  <Application>Microsoft Office Word</Application>
  <DocSecurity>0</DocSecurity>
  <Lines>191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Anna Deganová</cp:lastModifiedBy>
  <cp:revision>24</cp:revision>
  <cp:lastPrinted>2015-03-22T09:24:00Z</cp:lastPrinted>
  <dcterms:created xsi:type="dcterms:W3CDTF">2022-03-30T11:54:00Z</dcterms:created>
  <dcterms:modified xsi:type="dcterms:W3CDTF">2025-03-26T12:22:00Z</dcterms:modified>
</cp:coreProperties>
</file>