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2E01BBC6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66E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42C8D78B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34414130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38D71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DD3021F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466EA5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044EFA1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0533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97B5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1F8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427A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321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D93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3D30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74E6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71B130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A78B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9689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8AA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EDA5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ED64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3692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9AF0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FAE7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9968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A37C4B6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A9D0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ACBB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0BD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5CB6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D43A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D172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331B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BDA3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22893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C136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87F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51C2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9F7B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5560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73E4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FF8D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301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DFE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9591651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8256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37AB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BC95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C94D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17BD58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F9F7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A82F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45B2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EE53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FF11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87363C0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BA0F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8AE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8E39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CBD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201C0D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33D9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2F2A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8AF1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DE7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AF20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CCB83A7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C696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AB1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0C9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F43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A6F4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8B1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88EC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D513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07E9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15B9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7F2D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055E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FA36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B039395" w14:textId="221B1849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 w:rsidR="003E7A59">
              <w:rPr>
                <w:rFonts w:ascii="Arial Narrow" w:hAnsi="Arial Narrow"/>
                <w:sz w:val="22"/>
                <w:szCs w:val="22"/>
                <w:lang w:eastAsia="sk-SK"/>
              </w:rPr>
              <w:t> 31.12.2024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4164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472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79A3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29172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00D1C2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0A31D1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443DB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A36F3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93797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4CB7D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D8F14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52114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12E4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4E1813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8689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4429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0106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8DA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C271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842C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9EC6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26CA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3841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2763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2E8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6EEF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EC18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E6E3F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FDF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B45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F325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80248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A9667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570E16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26F29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D9857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86D9C8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019E7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CDF06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3068B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1F4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352741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275A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BEFE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43DF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A46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98A5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71C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B232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3881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B99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A2CB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57A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108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0148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A9B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984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AB95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B8915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0725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E2ED1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753126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79A03E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13910B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6D3E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0001E2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3131CF8E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D3D70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691E32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468E09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21808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F1761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F1151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661C7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03C31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604BEC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5BB185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446D57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1BC22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97EEC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531A2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C3DBA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772D77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264588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549383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3A2D70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7C33AE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65B96E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5C7E8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AAE956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5EF43BFF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F04B478" wp14:editId="428C1BB0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C994B0" w14:textId="77777777" w:rsidR="009B7CCD" w:rsidRDefault="009B7CCD" w:rsidP="000669B7">
                                  <w:fldSimple w:instr=" MERGEFIELD  aDMDO  \* MERGEFORMAT ">
                                    <w:r w:rsidRPr="006137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04B4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14:paraId="60C994B0" w14:textId="77777777" w:rsidR="009B7CCD" w:rsidRDefault="009B7CCD" w:rsidP="000669B7">
                            <w:fldSimple w:instr=" MERGEFIELD  aDMDO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0EFC57" wp14:editId="1DF361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C87CC" w14:textId="1F74C79B" w:rsidR="009B7CCD" w:rsidRDefault="00C97388" w:rsidP="000669B7">
                                  <w:r>
                                    <w:t>2024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EFC57"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07DC87CC" w14:textId="1F74C79B" w:rsidR="009B7CCD" w:rsidRDefault="00C97388" w:rsidP="000669B7">
                            <w:r>
                              <w:t>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EDB246" wp14:editId="65DCDDD3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4309A" w14:textId="0EB1EFAA" w:rsidR="009B7CCD" w:rsidRPr="00391121" w:rsidRDefault="00C9738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DB246"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1924309A" w14:textId="0EB1EFAA" w:rsidR="009B7CCD" w:rsidRPr="00391121" w:rsidRDefault="00C9738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36E2E8" wp14:editId="05ABD6C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67E7F" w14:textId="77777777" w:rsidR="009B7CCD" w:rsidRDefault="009B7CCD" w:rsidP="000669B7">
                                  <w:fldSimple w:instr=" MERGEFIELD  aDMOD  \* MERGEFORMAT ">
                                    <w:r w:rsidRPr="006137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6E2E8"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14:paraId="0B467E7F" w14:textId="77777777" w:rsidR="009B7CCD" w:rsidRDefault="009B7CCD" w:rsidP="000669B7">
                            <w:fldSimple w:instr=" MERGEFIELD  aDMOD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4F08F878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76A77719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1190E7A1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61376A" w:rsidRPr="00D9405D">
              <w:rPr>
                <w:color w:val="FFFFFF" w:themeColor="background1"/>
              </w:rPr>
              <w:t>00175480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7F12D48A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61376A" w:rsidRPr="00D9405D">
              <w:rPr>
                <w:color w:val="FFFFFF" w:themeColor="background1"/>
              </w:rPr>
              <w:t>2021147458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5AFA0A" wp14:editId="39372D7F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956CA8" w14:textId="13305ECB" w:rsidR="009B7CCD" w:rsidRPr="003E7A59" w:rsidRDefault="003E7A59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AFA0A"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13956CA8" w14:textId="13305ECB" w:rsidR="009B7CCD" w:rsidRPr="003E7A59" w:rsidRDefault="003E7A59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D92F24" wp14:editId="6AF22EEC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259DC" w14:textId="4B8A72F1" w:rsidR="009B7CCD" w:rsidRDefault="00C97388" w:rsidP="000669B7">
                                  <w: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92F24"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14:paraId="5EE259DC" w14:textId="4B8A72F1" w:rsidR="009B7CCD" w:rsidRDefault="00C97388" w:rsidP="000669B7">
                            <w: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7FF1270" wp14:editId="3F733285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728ACE" w14:textId="77777777" w:rsidR="009B7CCD" w:rsidRDefault="009B7CCD" w:rsidP="000669B7">
                                  <w:fldSimple w:instr=" MERGEFIELD  aDMDO  \* MERGEFORMAT ">
                                    <w:r w:rsidRPr="006137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F1270"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14:paraId="4B728ACE" w14:textId="77777777" w:rsidR="009B7CCD" w:rsidRDefault="009B7CCD" w:rsidP="000669B7">
                            <w:fldSimple w:instr=" MERGEFIELD  aDMDO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165FE5E" wp14:editId="00DC4521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DE8AE7" w14:textId="77777777" w:rsidR="009B7CCD" w:rsidRDefault="009B7CCD" w:rsidP="000669B7">
                                  <w:fldSimple w:instr=" MERGEFIELD  aDMOD  \* MERGEFORMAT ">
                                    <w:r w:rsidRPr="006137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5FE5E"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14:paraId="37DE8AE7" w14:textId="77777777" w:rsidR="009B7CCD" w:rsidRDefault="009B7CCD" w:rsidP="000669B7">
                            <w:fldSimple w:instr=" MERGEFIELD  aDMOD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70B629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3D56B567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2630E890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19BEED0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27A09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BD39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5720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804B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EA9E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E00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082666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443240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370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418B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C1245E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0625912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54A276" wp14:editId="52E9476F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1EBF9E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13.09.1971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4A276"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14:paraId="261EBF9E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13.09.1971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6A3D8AA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55FD4F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71EF61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0774C8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62979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03074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DFB8D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366FE6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7DF9F4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920D3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5155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51F9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096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1F09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E5D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4E5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E2BD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487E3A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D929F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D0028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22C5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02C7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BDF2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0338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9A4E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CFD3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AA7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1F91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6CE5000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2410190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189D6C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6A6A6C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0FC659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4753A7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6F5D5B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6B7CDC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30331F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343DD1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42A216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5F3B2E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580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738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D61B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F11C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EA09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7E8C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15E759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75DCA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1EAF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785282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06E29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B37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3CDB4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88A0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2FF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4EF3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F20D829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DFDE8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4E68A24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276C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466E76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6B8AF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631DE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022536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8B8B5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DB1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B22A5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4241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D369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947A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88CEE9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A116A5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492A914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011552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A0BBB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1F3112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7DC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3505C3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3920F8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0F19B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0FDC12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8B409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7DEF53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615798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CD7672F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51AB2B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2EC0AE6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30EFDC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CE6D7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3EF557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6535B3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584479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55EC19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5DA715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6DF79B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F0B43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7E2E7A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58310D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A6041D0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1E9E62B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664600" wp14:editId="209859E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D2241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00175480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64600"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14:paraId="01DD2241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00175480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3D3E15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11C69F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0BF111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3A467C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3D2D10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04EDE2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351DFD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5A971FB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BD959D" wp14:editId="77215F5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FEB449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2021147458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FBD959D"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    <v:textbox style="mso-fit-shape-to-text:t">
                        <w:txbxContent>
                          <w:p w14:paraId="5EFEB449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2021147458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72A790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216D0D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6FA44A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0CDCD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0F9388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29FB08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1E7A93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5F7D00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5982E6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DCF58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6692D70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2A4F44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3E1483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406B1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FDFE4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5008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869E7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D106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7AEDB2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0BF2BD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2A53C96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59C9C1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2C0B45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477CEF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1F0043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6824C9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6646E2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87494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3B6242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438E89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4E45A9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617D43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1D97F1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690FBA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1B8524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5DC2CE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1570F9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2A15E1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2480F3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0207CD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007201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30ADF1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531BAA" wp14:editId="4D59363A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15A76" w14:textId="77777777" w:rsidR="009B7CCD" w:rsidRDefault="009B7CCD" w:rsidP="000669B7">
                                  <w:r>
                                    <w:t>68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31BAA"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14:paraId="69915A76" w14:textId="77777777" w:rsidR="009B7CCD" w:rsidRDefault="009B7CCD" w:rsidP="000669B7">
                            <w:r>
                              <w:t>68</w:t>
                            </w:r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1C0BBF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09BB16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695CAA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22FA44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82375E" wp14:editId="08930B5C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AB6C0" w14:textId="77777777" w:rsidR="009B7CCD" w:rsidRDefault="009B7CCD" w:rsidP="000669B7">
                                  <w:r>
                                    <w:t>32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2375E"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14:paraId="571AB6C0" w14:textId="77777777" w:rsidR="009B7CCD" w:rsidRDefault="009B7CCD" w:rsidP="000669B7">
                            <w:r>
                              <w:t>32</w:t>
                            </w:r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762690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40816B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40086C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2785CB" wp14:editId="6344672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97D02" w14:textId="77777777" w:rsidR="009B7CCD" w:rsidRDefault="009B7CCD" w:rsidP="000669B7">
                                  <w:r>
                                    <w:t>0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785CB"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14:paraId="0FD97D02" w14:textId="77777777" w:rsidR="009B7CCD" w:rsidRDefault="009B7CCD" w:rsidP="000669B7">
                            <w:r>
                              <w:t>0</w:t>
                            </w:r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24ED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BA56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9348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6098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C9B3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FA80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7D6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D06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6208154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4812338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D4F0D8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674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FE3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C55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18E2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C54B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EA6A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07D0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E475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F64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12F4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913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A0B9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FA3B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C0AD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DFC0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E25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F95127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480E3C5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363C07" wp14:editId="05A9B1D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82D767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Bytové Družstvo so sídlom v Trnave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63C07"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14:paraId="2682D767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Bytové Družstvo so sídlom v Trnave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2DEB16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DA0932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0439B85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35621A3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190C2D" wp14:editId="0DF5109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B0BB7" w14:textId="77777777" w:rsidR="009B7CCD" w:rsidRDefault="009B7CCD" w:rsidP="000669B7">
                                  <w:fldSimple w:instr=" MERGEFIELD  aSUB_ULICA_CISLO  \* MERGEFORMAT ">
                                    <w:r w:rsidRPr="006137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90C2D"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14:paraId="657B0BB7" w14:textId="77777777" w:rsidR="009B7CCD" w:rsidRDefault="009B7CCD" w:rsidP="000669B7">
                            <w:fldSimple w:instr=" MERGEFIELD  aSUB_ULICA_CISLO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26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8A1619" wp14:editId="057E7B2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E9BDA5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Ludvika van Beethovena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A1619"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14:paraId="30E9BDA5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Ludvika van Beethovena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696327EC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4F32312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E95455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F916E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4AD2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E79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4237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575D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5F0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1133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EC53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4557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2CDE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68D5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DD9E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222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B59C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3501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8D29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8F37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56DC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53A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A740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2D87A5B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BFF815F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463D62" wp14:editId="01ADD2BD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470F9B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Trnava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63D62"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14:paraId="07470F9B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Trnava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7A52FD" wp14:editId="63CE5B7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3F60D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91708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A52FD"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14:paraId="2C93F60D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91708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12DD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496B25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55DAC3C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3E7DC7F5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44595A4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981E31" wp14:editId="2CCB284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5B14B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0948242818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81E31"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14:paraId="67C5B14B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0948242818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8A981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BF93FD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13B9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CB05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AC27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A18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DB4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704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5B69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F070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D4E39E" wp14:editId="6A2CE43C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4701D1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4E39E"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14:paraId="074701D1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F1F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38E3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8B92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9218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B48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780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456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8DC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C6B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8BFB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2A2F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65B5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1CE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E9C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ED47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D826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4474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2CE3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305C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6BBB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14C9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FD1B606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6CCD4E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3CC8B5" wp14:editId="51ECABB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94B0D" w14:textId="77777777" w:rsidR="009B7CCD" w:rsidRPr="00391121" w:rsidRDefault="009B7CC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ekonom@bd-trnava.sk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CC8B5"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14:paraId="65B94B0D" w14:textId="77777777" w:rsidR="009B7CCD" w:rsidRPr="00391121" w:rsidRDefault="009B7CC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ekonom@bd-trnava.sk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0D18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6762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17F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C47C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776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B991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12AF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D371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B6102C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3C9725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AFE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8B00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7AF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2B92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8D03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C2A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C4A8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14B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64A3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1C3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3F8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D6E3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F4C8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B64E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DCE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FB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C7E0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0F42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7B99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AEC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7801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ED5A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B4BB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81A5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B712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865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5AB4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24382F1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B40DCF9" w14:textId="77777777" w:rsidR="00561DC4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  <w:r w:rsidR="0061376A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  <w:p w14:paraId="2269F94D" w14:textId="3D84D400" w:rsidR="000669B7" w:rsidRPr="0073029B" w:rsidRDefault="00561DC4" w:rsidP="002F305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61376A">
              <w:rPr>
                <w:rFonts w:ascii="Arial Narrow" w:hAnsi="Arial Narrow"/>
                <w:sz w:val="22"/>
                <w:szCs w:val="22"/>
                <w:lang w:eastAsia="sk-SK"/>
              </w:rPr>
              <w:t>2</w:t>
            </w:r>
            <w:r w:rsidR="002F3052">
              <w:rPr>
                <w:rFonts w:ascii="Arial Narrow" w:hAnsi="Arial Narrow"/>
                <w:sz w:val="22"/>
                <w:szCs w:val="22"/>
                <w:lang w:eastAsia="sk-SK"/>
              </w:rPr>
              <w:t>5</w:t>
            </w:r>
            <w:r w:rsidR="0061376A">
              <w:rPr>
                <w:rFonts w:ascii="Arial Narrow" w:hAnsi="Arial Narrow"/>
                <w:sz w:val="22"/>
                <w:szCs w:val="22"/>
                <w:lang w:eastAsia="sk-SK"/>
              </w:rPr>
              <w:t>.03.202</w:t>
            </w:r>
            <w:r w:rsidR="00C97388">
              <w:rPr>
                <w:rFonts w:ascii="Arial Narrow" w:hAnsi="Arial Narrow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68DC5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7D816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7F1CC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61728C01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30344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6A79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D5EC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D5F0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0271DE01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4246E" wp14:editId="0B767C76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C78C1" w14:textId="77777777" w:rsidR="009B7CCD" w:rsidRPr="007C40F2" w:rsidRDefault="009B7CCD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4246E"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14:paraId="457C78C1" w14:textId="77777777" w:rsidR="009B7CCD" w:rsidRPr="007C40F2" w:rsidRDefault="009B7CCD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55E8575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7632C314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1472C47D" w14:textId="77777777" w:rsidR="00561DC4" w:rsidRPr="0073029B" w:rsidRDefault="00561DC4" w:rsidP="00561DC4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11E8AA62" w14:textId="77777777" w:rsidR="00561DC4" w:rsidRDefault="00561DC4" w:rsidP="00561DC4">
      <w:pPr>
        <w:rPr>
          <w:rFonts w:ascii="Arial Narrow" w:hAnsi="Arial Narrow"/>
          <w:b/>
          <w:sz w:val="22"/>
          <w:szCs w:val="22"/>
        </w:rPr>
      </w:pPr>
    </w:p>
    <w:p w14:paraId="25DD2335" w14:textId="77777777" w:rsidR="00561DC4" w:rsidRDefault="00561DC4" w:rsidP="00561D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Informácie o členoch štatutárnych orgánov:</w:t>
      </w:r>
    </w:p>
    <w:p w14:paraId="2F9C652C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Štatutárny orgán: Predstavenstvo</w:t>
      </w:r>
    </w:p>
    <w:p w14:paraId="1DE21650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Predseda predstavenstva: Ing. Miroslav Kulla (vznik funkcie 23.2.2022)</w:t>
      </w:r>
    </w:p>
    <w:p w14:paraId="057EBFED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Členovia predstavenstva: Mgr Viera Ilašová, Elena Sládeková, Alojz Gábriš, Jozef Hrudík, Ing. Peter Feranec</w:t>
      </w:r>
      <w:r w:rsidR="00503064">
        <w:rPr>
          <w:rFonts w:ascii="Arial Narrow" w:hAnsi="Arial Narrow"/>
          <w:sz w:val="22"/>
          <w:szCs w:val="22"/>
        </w:rPr>
        <w:t>, Ing. Bajza</w:t>
      </w:r>
    </w:p>
    <w:p w14:paraId="6A9597CC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Prokúra: Ing. Miroslav </w:t>
      </w:r>
      <w:proofErr w:type="spellStart"/>
      <w:r>
        <w:rPr>
          <w:rFonts w:ascii="Arial Narrow" w:hAnsi="Arial Narrow"/>
          <w:sz w:val="22"/>
          <w:szCs w:val="22"/>
        </w:rPr>
        <w:t>Hrnčár</w:t>
      </w:r>
      <w:proofErr w:type="spellEnd"/>
      <w:r>
        <w:rPr>
          <w:rFonts w:ascii="Arial Narrow" w:hAnsi="Arial Narrow"/>
          <w:sz w:val="22"/>
          <w:szCs w:val="22"/>
        </w:rPr>
        <w:t xml:space="preserve"> (od 15.12.2022)</w:t>
      </w:r>
    </w:p>
    <w:p w14:paraId="07ED6FDD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</w:p>
    <w:p w14:paraId="3AE92357" w14:textId="77777777" w:rsidR="00561DC4" w:rsidRDefault="00561DC4" w:rsidP="00561D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Informácie o použitých účtovných zásadách a účtovných metódach:</w:t>
      </w:r>
    </w:p>
    <w:p w14:paraId="1CFD80F9" w14:textId="05F501FB"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používa na spracovanie účtovníctva softvér DOMUS a FINUS od spoločnosti ANASOFT. V roku 202</w:t>
      </w:r>
      <w:r w:rsidR="00C97388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nedošlo k žiadnym zmenám v účtovných zásadách a v účtovných metódach družstva.</w:t>
      </w:r>
    </w:p>
    <w:p w14:paraId="4449850F" w14:textId="01809474" w:rsidR="00561DC4" w:rsidRPr="0027795C" w:rsidRDefault="00561DC4" w:rsidP="00561DC4">
      <w:pPr>
        <w:pStyle w:val="Zkladntext"/>
        <w:spacing w:before="196"/>
        <w:rPr>
          <w:rFonts w:ascii="Arial Narrow" w:hAnsi="Arial Narrow"/>
          <w:sz w:val="22"/>
          <w:szCs w:val="22"/>
        </w:rPr>
      </w:pPr>
      <w:r w:rsidRPr="0027795C">
        <w:rPr>
          <w:rFonts w:ascii="Arial Narrow" w:hAnsi="Arial Narrow"/>
          <w:b/>
          <w:sz w:val="22"/>
          <w:szCs w:val="22"/>
        </w:rPr>
        <w:t xml:space="preserve">Dátum schválenia účtovnej závierky </w:t>
      </w:r>
      <w:r w:rsidRPr="0027795C">
        <w:rPr>
          <w:rFonts w:ascii="Arial Narrow" w:hAnsi="Arial Narrow"/>
          <w:sz w:val="22"/>
          <w:szCs w:val="22"/>
        </w:rPr>
        <w:t>za bezprostredne predchádzajúce účtovné obdobie príslušným orgánom účtovnej jednotky. Účtovná závierka za predchádzajúce účtovné obdo</w:t>
      </w:r>
      <w:r>
        <w:rPr>
          <w:rFonts w:ascii="Arial Narrow" w:hAnsi="Arial Narrow"/>
          <w:sz w:val="22"/>
          <w:szCs w:val="22"/>
        </w:rPr>
        <w:t>bie bola schválená dňa 2</w:t>
      </w:r>
      <w:r w:rsidR="00C97388">
        <w:rPr>
          <w:rFonts w:ascii="Arial Narrow" w:hAnsi="Arial Narrow"/>
          <w:sz w:val="22"/>
          <w:szCs w:val="22"/>
        </w:rPr>
        <w:t>5.04.2024</w:t>
      </w:r>
      <w:r w:rsidRPr="0027795C">
        <w:rPr>
          <w:rFonts w:ascii="Arial Narrow" w:hAnsi="Arial Narrow"/>
          <w:sz w:val="22"/>
          <w:szCs w:val="22"/>
        </w:rPr>
        <w:t xml:space="preserve"> zasadnutím Zhromaždenia delegátov Bytového družstva so sídlom v Trnave.</w:t>
      </w:r>
    </w:p>
    <w:p w14:paraId="5382578E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</w:p>
    <w:p w14:paraId="4A65CAE3" w14:textId="5893F627"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Právny dôvod na zostavenie účtovnej závierky: </w:t>
      </w:r>
      <w:r>
        <w:rPr>
          <w:rFonts w:ascii="Arial Narrow" w:hAnsi="Arial Narrow"/>
          <w:sz w:val="22"/>
          <w:szCs w:val="22"/>
        </w:rPr>
        <w:t>Účtovná závierka družstva k 31. Decembru 202</w:t>
      </w:r>
      <w:r w:rsidR="00C97388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je zostavená ako riadna účtovná závierka podľa §17 ods. 6 zákona č. 431/2022 </w:t>
      </w:r>
      <w:proofErr w:type="spellStart"/>
      <w:r>
        <w:rPr>
          <w:rFonts w:ascii="Arial Narrow" w:hAnsi="Arial Narrow"/>
          <w:sz w:val="22"/>
          <w:szCs w:val="22"/>
        </w:rPr>
        <w:t>Z.z</w:t>
      </w:r>
      <w:proofErr w:type="spellEnd"/>
      <w:r>
        <w:rPr>
          <w:rFonts w:ascii="Arial Narrow" w:hAnsi="Arial Narrow"/>
          <w:sz w:val="22"/>
          <w:szCs w:val="22"/>
        </w:rPr>
        <w:t>. o účtovníctve v platnom znení.</w:t>
      </w:r>
    </w:p>
    <w:p w14:paraId="3E253A4F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</w:p>
    <w:p w14:paraId="353ACC5B" w14:textId="47652A02"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závierka k 31.12.202</w:t>
      </w:r>
      <w:r w:rsidR="00C97388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je zostavená za predpokladu nepretržitého pokračovania činnosti účtovnej jednotky.</w:t>
      </w:r>
    </w:p>
    <w:p w14:paraId="2BBE88DD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</w:p>
    <w:p w14:paraId="47955CE7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Účtovné metódy a všeobecné zásady družstvo aplikovalo konzistentne s predchádzajúcim účtovným obdobím.</w:t>
      </w:r>
    </w:p>
    <w:p w14:paraId="4819E2DC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</w:p>
    <w:p w14:paraId="2420DCB4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Spôsob a určenie oceňovania majetku a záväzkov </w:t>
      </w:r>
      <w:r>
        <w:rPr>
          <w:rFonts w:ascii="Arial Narrow" w:hAnsi="Arial Narrow"/>
          <w:sz w:val="22"/>
          <w:szCs w:val="22"/>
        </w:rPr>
        <w:t xml:space="preserve">vypĺňa účtovná jednotka v tomto prípade </w:t>
      </w:r>
      <w:r>
        <w:rPr>
          <w:rFonts w:ascii="Arial Narrow" w:hAnsi="Arial Narrow"/>
          <w:b/>
          <w:sz w:val="22"/>
          <w:szCs w:val="22"/>
        </w:rPr>
        <w:t xml:space="preserve">družstvo </w:t>
      </w:r>
      <w:r>
        <w:rPr>
          <w:rFonts w:ascii="Arial Narrow" w:hAnsi="Arial Narrow"/>
          <w:sz w:val="22"/>
          <w:szCs w:val="22"/>
        </w:rPr>
        <w:t>podľa platnej vypracovanej vnútropodnikovej smernice. Vnútropodniková smernica je vypracovaná v súlade s platnými predpismi.</w:t>
      </w:r>
    </w:p>
    <w:p w14:paraId="1BBFA382" w14:textId="77777777" w:rsidR="00561DC4" w:rsidRDefault="00561DC4" w:rsidP="00561DC4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1"/>
        <w:gridCol w:w="5503"/>
        <w:gridCol w:w="3028"/>
      </w:tblGrid>
      <w:tr w:rsidR="00561DC4" w14:paraId="6638E456" w14:textId="77777777" w:rsidTr="00BB383D">
        <w:tc>
          <w:tcPr>
            <w:tcW w:w="534" w:type="dxa"/>
          </w:tcPr>
          <w:p w14:paraId="21F07BF5" w14:textId="77777777" w:rsidR="00561DC4" w:rsidRPr="00465D0D" w:rsidRDefault="00561DC4" w:rsidP="00BB383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Č-</w:t>
            </w:r>
          </w:p>
        </w:tc>
        <w:tc>
          <w:tcPr>
            <w:tcW w:w="5607" w:type="dxa"/>
          </w:tcPr>
          <w:p w14:paraId="21D035A8" w14:textId="77777777" w:rsidR="00561DC4" w:rsidRPr="00465D0D" w:rsidRDefault="00561DC4" w:rsidP="00BB38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3071" w:type="dxa"/>
          </w:tcPr>
          <w:p w14:paraId="4BA724BB" w14:textId="77777777" w:rsidR="00561DC4" w:rsidRPr="00465D0D" w:rsidRDefault="00561DC4" w:rsidP="00BB38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65D0D">
              <w:rPr>
                <w:rFonts w:ascii="Arial Narrow" w:hAnsi="Arial Narrow"/>
                <w:b/>
                <w:sz w:val="22"/>
                <w:szCs w:val="22"/>
              </w:rPr>
              <w:t>Spôsob oceňovania</w:t>
            </w:r>
          </w:p>
        </w:tc>
      </w:tr>
      <w:tr w:rsidR="00561DC4" w14:paraId="153AAF56" w14:textId="77777777" w:rsidTr="00BB383D">
        <w:tc>
          <w:tcPr>
            <w:tcW w:w="534" w:type="dxa"/>
          </w:tcPr>
          <w:p w14:paraId="2F9C9F3E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607" w:type="dxa"/>
          </w:tcPr>
          <w:p w14:paraId="2695EBDC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071" w:type="dxa"/>
          </w:tcPr>
          <w:p w14:paraId="608624B2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61DC4" w14:paraId="64A03998" w14:textId="77777777" w:rsidTr="00BB383D">
        <w:tc>
          <w:tcPr>
            <w:tcW w:w="534" w:type="dxa"/>
          </w:tcPr>
          <w:p w14:paraId="07653496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607" w:type="dxa"/>
          </w:tcPr>
          <w:p w14:paraId="509F16C3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3071" w:type="dxa"/>
          </w:tcPr>
          <w:p w14:paraId="0239207E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61DC4" w14:paraId="43740F86" w14:textId="77777777" w:rsidTr="00BB383D">
        <w:tc>
          <w:tcPr>
            <w:tcW w:w="534" w:type="dxa"/>
          </w:tcPr>
          <w:p w14:paraId="71CE626C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607" w:type="dxa"/>
          </w:tcPr>
          <w:p w14:paraId="15A2B0CA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Zásoby obstarané kúpou</w:t>
            </w:r>
          </w:p>
        </w:tc>
        <w:tc>
          <w:tcPr>
            <w:tcW w:w="3071" w:type="dxa"/>
          </w:tcPr>
          <w:p w14:paraId="1D64EA0F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61DC4" w14:paraId="56B5472E" w14:textId="77777777" w:rsidTr="00BB383D">
        <w:tc>
          <w:tcPr>
            <w:tcW w:w="534" w:type="dxa"/>
          </w:tcPr>
          <w:p w14:paraId="56846BDC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607" w:type="dxa"/>
          </w:tcPr>
          <w:p w14:paraId="312AAB24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3071" w:type="dxa"/>
          </w:tcPr>
          <w:p w14:paraId="4CF46436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61DC4" w14:paraId="52D76FB4" w14:textId="77777777" w:rsidTr="00BB383D">
        <w:tc>
          <w:tcPr>
            <w:tcW w:w="534" w:type="dxa"/>
          </w:tcPr>
          <w:p w14:paraId="03788835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607" w:type="dxa"/>
          </w:tcPr>
          <w:p w14:paraId="420DFA39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pri ich vzniku</w:t>
            </w:r>
          </w:p>
        </w:tc>
        <w:tc>
          <w:tcPr>
            <w:tcW w:w="3071" w:type="dxa"/>
          </w:tcPr>
          <w:p w14:paraId="2D45338D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61DC4" w14:paraId="69ABD05B" w14:textId="77777777" w:rsidTr="00BB383D">
        <w:tc>
          <w:tcPr>
            <w:tcW w:w="534" w:type="dxa"/>
          </w:tcPr>
          <w:p w14:paraId="2DE5312C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607" w:type="dxa"/>
          </w:tcPr>
          <w:p w14:paraId="4C9C2439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pri ich vzniku</w:t>
            </w:r>
          </w:p>
        </w:tc>
        <w:tc>
          <w:tcPr>
            <w:tcW w:w="3071" w:type="dxa"/>
          </w:tcPr>
          <w:p w14:paraId="1D26843D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61DC4" w14:paraId="33F92405" w14:textId="77777777" w:rsidTr="00BB383D">
        <w:tc>
          <w:tcPr>
            <w:tcW w:w="534" w:type="dxa"/>
          </w:tcPr>
          <w:p w14:paraId="7F6515BC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5607" w:type="dxa"/>
          </w:tcPr>
          <w:p w14:paraId="63FFD5F7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Peňažné prostriedky ceniny</w:t>
            </w:r>
          </w:p>
        </w:tc>
        <w:tc>
          <w:tcPr>
            <w:tcW w:w="3071" w:type="dxa"/>
          </w:tcPr>
          <w:p w14:paraId="68C04A8E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61DC4" w14:paraId="5E6EEB33" w14:textId="77777777" w:rsidTr="00BB383D">
        <w:tc>
          <w:tcPr>
            <w:tcW w:w="534" w:type="dxa"/>
          </w:tcPr>
          <w:p w14:paraId="77E7A602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5607" w:type="dxa"/>
          </w:tcPr>
          <w:p w14:paraId="0CD8A4E6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Splatná daň z príjmov</w:t>
            </w:r>
          </w:p>
        </w:tc>
        <w:tc>
          <w:tcPr>
            <w:tcW w:w="3071" w:type="dxa"/>
          </w:tcPr>
          <w:p w14:paraId="6E3ABCEE" w14:textId="77777777"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</w:tbl>
    <w:p w14:paraId="6041DD5D" w14:textId="77777777" w:rsidR="00561DC4" w:rsidRDefault="00561DC4" w:rsidP="000669B7">
      <w:pPr>
        <w:rPr>
          <w:rFonts w:ascii="Arial Narrow" w:hAnsi="Arial Narrow"/>
          <w:sz w:val="22"/>
          <w:szCs w:val="22"/>
        </w:rPr>
      </w:pPr>
    </w:p>
    <w:p w14:paraId="59D630D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91BC1A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8E1FE71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4FA7581E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ADA70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AED0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F4066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DF3EBF1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EC4C8A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413B93" w14:textId="75D8EECD" w:rsidR="000669B7" w:rsidRPr="0073029B" w:rsidRDefault="00F07283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1D50D3">
              <w:rPr>
                <w:rFonts w:ascii="Arial Narrow" w:hAnsi="Arial Narrow"/>
                <w:sz w:val="22"/>
                <w:szCs w:val="22"/>
              </w:rPr>
              <w:t>2,8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E975063" w14:textId="48290DFF" w:rsidR="000669B7" w:rsidRPr="0073029B" w:rsidRDefault="0061376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97388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0669B7" w:rsidRPr="0073029B" w14:paraId="074F4C38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1AF27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784DD38" w14:textId="7C7D2DE7" w:rsidR="000669B7" w:rsidRPr="0073029B" w:rsidRDefault="001D50D3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F27720D" w14:textId="0433B63C" w:rsidR="000669B7" w:rsidRPr="0073029B" w:rsidRDefault="0061376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97388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0669B7" w:rsidRPr="0073029B" w14:paraId="0C86EBE7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2BBE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C3E57" w14:textId="77777777" w:rsidR="000669B7" w:rsidRPr="0073029B" w:rsidRDefault="0061376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F305703" w14:textId="77777777" w:rsidR="000669B7" w:rsidRPr="0073029B" w:rsidRDefault="0061376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14:paraId="2F14C04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A2148F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9F84DFE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2362D6AD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21D272D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0310C2C9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D046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E391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2C26FF9F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D389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FD83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6FA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7147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80FA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DB3B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44D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B338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5B17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4908CE6B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9503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F7964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C766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76D7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F477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5AD4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41D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B325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6A87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492924AB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BF2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58978F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0845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F8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AF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17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7F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95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B1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46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EB6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52149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185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91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D82B" w14:textId="007AA6C6" w:rsidR="000669B7" w:rsidRPr="003511A5" w:rsidRDefault="00F0728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AF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9A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36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B5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B0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D37CA" w14:textId="0C7041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072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0113C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D381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32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C782" w14:textId="196A17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D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7D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C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41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07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512DA" w14:textId="07A5C566" w:rsidR="000669B7" w:rsidRPr="003511A5" w:rsidRDefault="00F0728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14:paraId="5EAFCDB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FB5C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0F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2B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9E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43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F1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01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1E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A02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D2231A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3AA3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4E2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A9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AF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040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98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1AB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B0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024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655CBB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78D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E77BB6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3604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59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6F3F" w14:textId="54DE4040" w:rsidR="000669B7" w:rsidRPr="003511A5" w:rsidRDefault="00F0728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48517.00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A7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A8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F7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3B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53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1D7B" w14:textId="555DFC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</w:t>
            </w:r>
            <w:r w:rsidR="00F07283">
              <w:rPr>
                <w:rFonts w:ascii="Arial Narrow" w:hAnsi="Arial Narrow"/>
                <w:noProof/>
                <w:sz w:val="18"/>
                <w:szCs w:val="18"/>
              </w:rPr>
              <w:t>517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5545E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D98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F7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97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19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3C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F0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73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CB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372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96E29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689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04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7B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CF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B5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A0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E3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F0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E03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CF595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09D1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59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6EC8" w14:textId="1905C2C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</w:t>
            </w:r>
            <w:r w:rsidR="00F07283">
              <w:rPr>
                <w:rFonts w:ascii="Arial Narrow" w:hAnsi="Arial Narrow"/>
                <w:noProof/>
                <w:sz w:val="18"/>
                <w:szCs w:val="18"/>
              </w:rPr>
              <w:t>934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CE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37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A6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0E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113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B44E7" w14:textId="7A7B3E7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</w:t>
            </w:r>
            <w:r w:rsidR="00F07283">
              <w:rPr>
                <w:rFonts w:ascii="Arial Narrow" w:hAnsi="Arial Narrow"/>
                <w:noProof/>
                <w:sz w:val="18"/>
                <w:szCs w:val="18"/>
              </w:rPr>
              <w:t>934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C87F98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349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1E72B98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38B8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E6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AE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8F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13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6B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69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93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FE6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CFA4E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4CB5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55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2C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9B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4B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F1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CA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9F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15E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62320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62C0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CB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49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0D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8E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F4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10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F7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55C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0AF0A1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6A2D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F4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6C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99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BD3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09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AF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54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EA8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E9EA8E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37F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BBFC60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82DB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AC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817A" w14:textId="289E061A" w:rsidR="000669B7" w:rsidRPr="003511A5" w:rsidRDefault="00F0728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1216.00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00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57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9B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E3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2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8FE46" w14:textId="36FAA8E8" w:rsidR="000669B7" w:rsidRPr="003511A5" w:rsidRDefault="00F0728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1216.00</w:t>
            </w:r>
          </w:p>
        </w:tc>
      </w:tr>
      <w:tr w:rsidR="000669B7" w:rsidRPr="0073029B" w14:paraId="7301BB55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CEB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1DD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BEE03" w14:textId="2E7A9982" w:rsidR="000669B7" w:rsidRPr="003511A5" w:rsidRDefault="00F07283" w:rsidP="0061376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799</w:t>
            </w:r>
            <w:r w:rsidR="0061376A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DA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4E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96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CC2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D0C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EDA18" w14:textId="442774B8" w:rsidR="000669B7" w:rsidRPr="003511A5" w:rsidRDefault="00F0728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799</w:t>
            </w:r>
            <w:r w:rsidR="0061376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</w:tbl>
    <w:p w14:paraId="3517D14E" w14:textId="77777777" w:rsidR="001D50D3" w:rsidRDefault="001D50D3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04D5A46F" w14:textId="77777777" w:rsidR="001D50D3" w:rsidRDefault="001D50D3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1E4727C7" w14:textId="51139FA5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64E127E7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DC46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4655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66177F8D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4AC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D4D3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C0D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F03F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7726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D575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CE16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0E24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4680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4A1B1C4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528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04C2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664C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54D1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B053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38F5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F6C7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0622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32F7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6EA76F3C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D807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3698384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34E9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42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C9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34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D4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6C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2F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F5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BA8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02B181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3301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B7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2A97" w14:textId="6697B52E" w:rsidR="000669B7" w:rsidRPr="003511A5" w:rsidRDefault="00F0728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2500.00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E7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7F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3F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D9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DE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CBF46" w14:textId="6C29FD35" w:rsidR="000669B7" w:rsidRPr="003511A5" w:rsidRDefault="00F0728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2500.00</w:t>
            </w:r>
          </w:p>
        </w:tc>
      </w:tr>
      <w:tr w:rsidR="000669B7" w:rsidRPr="0073029B" w14:paraId="47081D44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069E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58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1F39" w14:textId="3D4666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07283">
              <w:rPr>
                <w:rFonts w:ascii="Arial Narrow" w:hAnsi="Arial Narrow"/>
                <w:noProof/>
                <w:sz w:val="18"/>
                <w:szCs w:val="18"/>
              </w:rPr>
              <w:t>2500.0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C1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0A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73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B1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D1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A269D" w14:textId="46DD69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07283">
              <w:rPr>
                <w:rFonts w:ascii="Arial Narrow" w:hAnsi="Arial Narrow"/>
                <w:noProof/>
                <w:sz w:val="18"/>
                <w:szCs w:val="18"/>
              </w:rPr>
              <w:t>2500.0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5A704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797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86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86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FF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6F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37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68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4C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84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6E51D2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1D42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4B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19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9D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B3F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B1D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E4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63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45C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4608CF3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BA6F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7208126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C03A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A1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BC21" w14:textId="5532F0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48101.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FE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BC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08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FF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E8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98C4C" w14:textId="4D23D76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8101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8B356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6EE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8D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1F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45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67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65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42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6C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AF5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8833B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7E2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52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36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22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88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70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36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96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6D3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5EA93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ED7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96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15AF4" w14:textId="5FBCBA9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</w:t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517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B30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2A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55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4E7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AFC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4E916" w14:textId="414286E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</w:t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517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6C5635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D791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60BBDE2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3EEB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C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CF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E1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41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01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35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8F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CC3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44094E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54B6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06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3E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5C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F4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F3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56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6A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BC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656DDD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5DAA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9D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A0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C9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6B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31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23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40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37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A59CE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98BA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F33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7B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2B6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4A2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09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28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88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1B9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AF1903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1B95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4784CB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F77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D3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C298" w14:textId="4FF76A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1632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30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3A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86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5F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66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D2DF0" w14:textId="4AA1DB0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1632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4928FB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1B6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92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CF9F1" w14:textId="06DA3484" w:rsidR="000669B7" w:rsidRPr="003511A5" w:rsidRDefault="00CF567B" w:rsidP="00F1161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1216.</w:t>
            </w:r>
            <w:r w:rsidR="00DF4C73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71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20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D9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B7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C3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74BF1" w14:textId="00BB73C8" w:rsidR="000669B7" w:rsidRPr="003511A5" w:rsidRDefault="00CF567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1216</w:t>
            </w:r>
            <w:r w:rsidR="00DF4C7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</w:tbl>
    <w:p w14:paraId="0EB5E327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72D80A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5295742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38E2A641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55B5C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8ED734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022B8D51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10E6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6A82E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D909E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B521432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0E47BFF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7B763D8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52E3006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29C5FF9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58FE966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60E2BA5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FDEF076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B7FBAC4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217CD06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C56055B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7550659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FCD760A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B3D37D7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512CD27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40F669B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B06C9D7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1C05B68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CABC40D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CB0BF02" w14:textId="77777777" w:rsidR="00A3635A" w:rsidRDefault="00A3635A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157EEDC" w14:textId="77777777" w:rsidR="00A3635A" w:rsidRDefault="00A3635A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877FC4D" w14:textId="77777777" w:rsidR="00A3635A" w:rsidRDefault="00A3635A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08896F5" w14:textId="77777777" w:rsidR="00A3635A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</w:p>
    <w:p w14:paraId="1B6DA6E2" w14:textId="77777777" w:rsidR="00A3635A" w:rsidRDefault="00A3635A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05DECF1" w14:textId="2B0E347D" w:rsidR="000669B7" w:rsidRPr="00A3635A" w:rsidRDefault="00A3635A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A3635A">
        <w:rPr>
          <w:rFonts w:ascii="Arial Narrow" w:hAnsi="Arial Narrow"/>
          <w:b w:val="0"/>
          <w:bCs w:val="0"/>
          <w:sz w:val="22"/>
          <w:szCs w:val="22"/>
        </w:rPr>
        <w:t>Tabuľka č.1</w:t>
      </w:r>
      <w:r w:rsidR="000669B7" w:rsidRPr="00A3635A">
        <w:rPr>
          <w:rFonts w:ascii="Arial Narrow" w:hAnsi="Arial Narrow"/>
          <w:b w:val="0"/>
          <w:bCs w:val="0"/>
          <w:sz w:val="22"/>
          <w:szCs w:val="22"/>
        </w:rPr>
        <w:tab/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6"/>
        <w:gridCol w:w="808"/>
        <w:gridCol w:w="11"/>
        <w:gridCol w:w="14"/>
        <w:gridCol w:w="11"/>
        <w:gridCol w:w="852"/>
        <w:gridCol w:w="869"/>
        <w:gridCol w:w="11"/>
        <w:gridCol w:w="258"/>
        <w:gridCol w:w="553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7"/>
        <w:gridCol w:w="920"/>
      </w:tblGrid>
      <w:tr w:rsidR="000669B7" w:rsidRPr="0073029B" w14:paraId="178E9799" w14:textId="77777777" w:rsidTr="001D50D3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56B31" w14:textId="1BF2A83A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65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7DEA3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3C3E735E" w14:textId="77777777" w:rsidTr="00190663">
        <w:trPr>
          <w:trHeight w:val="1537"/>
          <w:tblHeader/>
          <w:jc w:val="center"/>
        </w:trPr>
        <w:tc>
          <w:tcPr>
            <w:tcW w:w="15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A7FB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2F6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24C4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5B9D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6D90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A14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91D4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514D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6DF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CF34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1FC6A4F1" w14:textId="77777777" w:rsidTr="00190663">
        <w:trPr>
          <w:trHeight w:val="155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C9EF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A231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13B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8E57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770E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2242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0EF4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7BF0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03C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3C48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32E8978D" w14:textId="77777777" w:rsidTr="001D50D3">
        <w:trPr>
          <w:trHeight w:val="278"/>
          <w:tblHeader/>
          <w:jc w:val="center"/>
        </w:trPr>
        <w:tc>
          <w:tcPr>
            <w:tcW w:w="9293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272B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DFA065E" w14:textId="77777777" w:rsidTr="0019066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ABC5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01D8" w14:textId="3B2B777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8EF0" w14:textId="404AEC4E" w:rsidR="000669B7" w:rsidRPr="003511A5" w:rsidRDefault="00CF567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2085270.00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74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461632.00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F2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3C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7A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FC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FF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3636D" w14:textId="1D229D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="00256C8D">
              <w:rPr>
                <w:rFonts w:ascii="Arial Narrow" w:hAnsi="Arial Narrow"/>
                <w:noProof/>
                <w:sz w:val="18"/>
                <w:szCs w:val="18"/>
              </w:rPr>
              <w:t>546906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86BDBF" w14:textId="77777777" w:rsidTr="0019066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31FB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619C" w14:textId="51C375B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6501" w14:textId="193ED77B" w:rsidR="000669B7" w:rsidRPr="003511A5" w:rsidRDefault="00CF567B" w:rsidP="00B701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135000.00</w:t>
            </w: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AE34" w14:textId="521E79BA" w:rsidR="000669B7" w:rsidRPr="003511A5" w:rsidRDefault="00CF567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30042.00</w:t>
            </w:r>
          </w:p>
        </w:tc>
        <w:tc>
          <w:tcPr>
            <w:tcW w:w="5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E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87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C9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3F64" w14:textId="1636A8AA" w:rsidR="000669B7" w:rsidRPr="003511A5" w:rsidRDefault="00CF567B" w:rsidP="00B701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BD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09026" w14:textId="0B6F7B23" w:rsidR="000669B7" w:rsidRPr="003511A5" w:rsidRDefault="00CF567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165042.00</w:t>
            </w:r>
          </w:p>
        </w:tc>
      </w:tr>
      <w:tr w:rsidR="000669B7" w:rsidRPr="0073029B" w14:paraId="12F2E37B" w14:textId="77777777" w:rsidTr="0019066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A2E3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C80D" w14:textId="4D00181A" w:rsidR="000669B7" w:rsidRPr="003511A5" w:rsidRDefault="00EF7CB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="00B701AD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6CEB" w14:textId="2284219B" w:rsidR="000669B7" w:rsidRPr="003511A5" w:rsidRDefault="00CF567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158061.00</w:t>
            </w: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57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31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0D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989F" w14:textId="77777777" w:rsidR="000669B7" w:rsidRPr="003511A5" w:rsidRDefault="00B701A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F5DB" w14:textId="40AEB6D8" w:rsidR="000669B7" w:rsidRPr="003511A5" w:rsidRDefault="00CF567B" w:rsidP="00B701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DA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14723" w14:textId="603FDDDC" w:rsidR="000669B7" w:rsidRPr="003511A5" w:rsidRDefault="00CF567B" w:rsidP="00164C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158061.00</w:t>
            </w:r>
          </w:p>
        </w:tc>
      </w:tr>
      <w:tr w:rsidR="000669B7" w:rsidRPr="0073029B" w14:paraId="0521AF6E" w14:textId="77777777" w:rsidTr="0019066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DB06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A3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4D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60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A4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E0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FD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CA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F4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F11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5836BC5" w14:textId="77777777" w:rsidTr="0019066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3D38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76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3609" w14:textId="62C5B5F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062209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B5C3" w14:textId="15F26E3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91674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C0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D6D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D7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38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B7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83B9A" w14:textId="4559E653" w:rsidR="000669B7" w:rsidRPr="003511A5" w:rsidRDefault="000669B7" w:rsidP="00164C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25</w:t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5388</w:t>
            </w:r>
            <w:r w:rsidR="00256C8D">
              <w:rPr>
                <w:rFonts w:ascii="Arial Narrow" w:hAnsi="Arial Narrow"/>
                <w:noProof/>
                <w:sz w:val="18"/>
                <w:szCs w:val="18"/>
              </w:rPr>
              <w:t>7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7285D3" w14:textId="77777777" w:rsidTr="001D50D3">
        <w:trPr>
          <w:trHeight w:val="278"/>
          <w:tblHeader/>
          <w:jc w:val="center"/>
        </w:trPr>
        <w:tc>
          <w:tcPr>
            <w:tcW w:w="9293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A42D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7D454D6A" w14:textId="77777777" w:rsidTr="0019066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4BC1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2F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BC60" w14:textId="793E8A7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</w:t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9722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86C4" w14:textId="64DE1B9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27882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E9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3E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B9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AD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1E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18E1A" w14:textId="575B63E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47604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3D3423" w14:textId="77777777" w:rsidTr="0019066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7D0C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9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E89B" w14:textId="4E1C93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19</w:t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28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6272" w14:textId="1C0DDE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13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542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64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B3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09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7E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20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CF4EE" w14:textId="391B61C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15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470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CA1A18" w14:textId="77777777" w:rsidTr="0019066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60F3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65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AD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FC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65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DA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20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03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F0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A25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3E4CE4" w14:textId="77777777" w:rsidTr="0019066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7C23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38E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2239" w14:textId="444DC16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CF567B">
              <w:rPr>
                <w:rFonts w:ascii="Arial Narrow" w:hAnsi="Arial Narrow"/>
                <w:noProof/>
                <w:sz w:val="18"/>
                <w:szCs w:val="18"/>
              </w:rPr>
              <w:t>21650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ED86" w14:textId="2689334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41424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21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9E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77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1B9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09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461F1" w14:textId="79C632C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="00256C8D">
              <w:rPr>
                <w:rFonts w:ascii="Arial Narrow" w:hAnsi="Arial Narrow"/>
                <w:noProof/>
                <w:sz w:val="18"/>
                <w:szCs w:val="18"/>
              </w:rPr>
              <w:t>6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3074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E6C5A3" w14:textId="77777777" w:rsidTr="001D50D3">
        <w:trPr>
          <w:trHeight w:val="278"/>
          <w:tblHeader/>
          <w:jc w:val="center"/>
        </w:trPr>
        <w:tc>
          <w:tcPr>
            <w:tcW w:w="9293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8A7B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62F0ABAC" w14:textId="77777777" w:rsidTr="001D50D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8D3D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75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8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56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BE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F7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BF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08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81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B92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8755AA" w14:textId="77777777" w:rsidTr="001D50D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6BE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45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FA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3F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B1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BA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26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EF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43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AB8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A643BB" w14:textId="77777777" w:rsidTr="001D50D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E1D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0B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F7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37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EE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1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82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97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EB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167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456A45" w14:textId="77777777" w:rsidTr="001D50D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12F9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28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06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1EA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CC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65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82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C4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B5D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895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979C42" w14:textId="77777777" w:rsidTr="001D50D3">
        <w:trPr>
          <w:trHeight w:val="278"/>
          <w:tblHeader/>
          <w:jc w:val="center"/>
        </w:trPr>
        <w:tc>
          <w:tcPr>
            <w:tcW w:w="9293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AC79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1E093A0" w14:textId="77777777" w:rsidTr="001D50D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276D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7219" w14:textId="6D10EB6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3E7F3" w14:textId="2A870D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665548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617F6" w14:textId="6BC75851" w:rsidR="000669B7" w:rsidRPr="003511A5" w:rsidRDefault="00EF7CB4" w:rsidP="006069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33750</w:t>
            </w:r>
            <w:r w:rsidR="00606900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2B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E1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8C8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E3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D9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01272" w14:textId="66FDEFB3" w:rsidR="000669B7" w:rsidRPr="003511A5" w:rsidRDefault="00DF4C73" w:rsidP="00DF4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F7CB4">
              <w:rPr>
                <w:rFonts w:ascii="Arial Narrow" w:hAnsi="Arial Narrow"/>
                <w:sz w:val="18"/>
                <w:szCs w:val="18"/>
              </w:rPr>
              <w:t>699302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14:paraId="75B1CB1E" w14:textId="77777777" w:rsidTr="001D50D3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C56D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37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1349" w14:textId="227C648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16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40559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AA598" w14:textId="58A904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502</w:t>
            </w:r>
            <w:r w:rsidR="00256C8D">
              <w:rPr>
                <w:rFonts w:ascii="Arial Narrow" w:hAnsi="Arial Narrow"/>
                <w:noProof/>
                <w:sz w:val="18"/>
                <w:szCs w:val="18"/>
              </w:rPr>
              <w:t>50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9C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FC9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962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09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8E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48BBF" w14:textId="68F961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169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081</w:t>
            </w:r>
            <w:r w:rsidR="00256C8D">
              <w:rPr>
                <w:rFonts w:ascii="Arial Narrow" w:hAnsi="Arial Narrow"/>
                <w:noProof/>
                <w:sz w:val="18"/>
                <w:szCs w:val="18"/>
              </w:rPr>
              <w:t>3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0CA2899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2684423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CA02793" w14:textId="77777777" w:rsidR="001D50D3" w:rsidRDefault="001D50D3" w:rsidP="000669B7">
      <w:pPr>
        <w:rPr>
          <w:rFonts w:ascii="Arial Narrow" w:hAnsi="Arial Narrow"/>
          <w:sz w:val="22"/>
          <w:szCs w:val="22"/>
        </w:rPr>
      </w:pPr>
    </w:p>
    <w:p w14:paraId="2F876958" w14:textId="77777777" w:rsidR="001D50D3" w:rsidRDefault="001D50D3" w:rsidP="000669B7">
      <w:pPr>
        <w:rPr>
          <w:rFonts w:ascii="Arial Narrow" w:hAnsi="Arial Narrow"/>
          <w:sz w:val="22"/>
          <w:szCs w:val="22"/>
        </w:rPr>
      </w:pPr>
    </w:p>
    <w:p w14:paraId="3AEDCAAB" w14:textId="2389B0F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739"/>
        <w:gridCol w:w="111"/>
        <w:gridCol w:w="803"/>
        <w:gridCol w:w="56"/>
        <w:gridCol w:w="841"/>
        <w:gridCol w:w="14"/>
        <w:gridCol w:w="9"/>
        <w:gridCol w:w="33"/>
        <w:gridCol w:w="836"/>
        <w:gridCol w:w="14"/>
        <w:gridCol w:w="14"/>
        <w:gridCol w:w="848"/>
        <w:gridCol w:w="14"/>
        <w:gridCol w:w="14"/>
        <w:gridCol w:w="28"/>
        <w:gridCol w:w="739"/>
        <w:gridCol w:w="28"/>
        <w:gridCol w:w="724"/>
        <w:gridCol w:w="961"/>
        <w:gridCol w:w="969"/>
      </w:tblGrid>
      <w:tr w:rsidR="000669B7" w:rsidRPr="0073029B" w14:paraId="033988EE" w14:textId="77777777" w:rsidTr="00190663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4D7E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9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5C050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5D74F186" w14:textId="77777777" w:rsidTr="00190663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6CC7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E6E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639C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4533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9A5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25F4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EF0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97AA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4485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8175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BA77162" w14:textId="77777777" w:rsidTr="00190663">
        <w:trPr>
          <w:trHeight w:val="155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2781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534F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CB25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223D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6F65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0C7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196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2444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28E9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6250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3D4B0AE1" w14:textId="77777777" w:rsidTr="00190663">
        <w:trPr>
          <w:trHeight w:val="278"/>
          <w:tblHeader/>
          <w:jc w:val="center"/>
        </w:trPr>
        <w:tc>
          <w:tcPr>
            <w:tcW w:w="9340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58F6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4629A33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36E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00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8345" w14:textId="5B7ECF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332304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BD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461632.00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73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E1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86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13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CF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5F848" w14:textId="37EE9E3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2793936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EAFA44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291A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DE67" w14:textId="07011DF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D423" w14:textId="7A08A8C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3920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F7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65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0E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A6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50FA" w14:textId="7AAAA4EE" w:rsidR="000669B7" w:rsidRPr="003511A5" w:rsidRDefault="00EF7CB4" w:rsidP="00DF4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1960</w:t>
            </w:r>
            <w:r w:rsidR="00DF4C73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4D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7A5A9" w14:textId="56A0C4F7" w:rsidR="000669B7" w:rsidRPr="003511A5" w:rsidRDefault="00EF7CB4" w:rsidP="00DF4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5884</w:t>
            </w:r>
            <w:r w:rsidR="00DF4C73">
              <w:rPr>
                <w:rFonts w:ascii="Arial Narrow" w:hAnsi="Arial Narrow"/>
                <w:sz w:val="18"/>
                <w:szCs w:val="18"/>
              </w:rPr>
              <w:t>.00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9370CB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FF38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0A76" w14:textId="7403583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5171" w14:textId="3588BA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50953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50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8F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51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3B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434B" w14:textId="48B39DAF" w:rsidR="000669B7" w:rsidRPr="003511A5" w:rsidRDefault="00EF7CB4" w:rsidP="00DF4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1960</w:t>
            </w:r>
            <w:r w:rsidR="00DF4C73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7B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5DCC5" w14:textId="72D2E6FE" w:rsidR="000669B7" w:rsidRPr="003511A5" w:rsidRDefault="00DF4C73" w:rsidP="005B6A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F7CB4">
              <w:rPr>
                <w:rFonts w:ascii="Arial Narrow" w:hAnsi="Arial Narrow"/>
                <w:sz w:val="18"/>
                <w:szCs w:val="18"/>
              </w:rPr>
              <w:t>52913</w:t>
            </w:r>
            <w:r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233FE4DD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B06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B0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1D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24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3D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F8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05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37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43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F07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ED32702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BB59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18039" w14:textId="32D70BB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F0E9" w14:textId="03DDB7E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085270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EB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461632.00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9A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2C3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08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7A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6F3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77512" w14:textId="5A2C08D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546903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DE0182" w14:textId="77777777" w:rsidTr="00190663">
        <w:trPr>
          <w:trHeight w:val="278"/>
          <w:tblHeader/>
          <w:jc w:val="center"/>
        </w:trPr>
        <w:tc>
          <w:tcPr>
            <w:tcW w:w="9340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C27C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A64DABE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CD5B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4A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AD20" w14:textId="07D0BF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17822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6848" w14:textId="1F1582E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41443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93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43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AF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3D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B1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992E2" w14:textId="03BE335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32256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8DBCCF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8819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69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D45B" w14:textId="163534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1900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72D0" w14:textId="0EF1E7D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3448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61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CC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89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EB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0F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661AB" w14:textId="7501CEB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15348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52A3A7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102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15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6E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26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CB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A2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A0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AC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A7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A0D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C63D78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D1CE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A9E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C413" w14:textId="40DB63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9722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CFBE" w14:textId="0FF975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27882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60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01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FF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DB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DE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F8176" w14:textId="5D08DF6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47604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07E9B4" w14:textId="77777777" w:rsidTr="00190663">
        <w:trPr>
          <w:trHeight w:val="278"/>
          <w:tblHeader/>
          <w:jc w:val="center"/>
        </w:trPr>
        <w:tc>
          <w:tcPr>
            <w:tcW w:w="9340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107E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1B384252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D634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65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B0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F3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A4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69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8A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1C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D2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66C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F24E77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F4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22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1B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B7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5C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91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27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66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0C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C18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7DCBCC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F3B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73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DB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B5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82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3C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03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6F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E3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D30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D94983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0135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06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6C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C6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3F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67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7F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B5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1E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AD6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4FFFD0" w14:textId="77777777" w:rsidTr="00190663">
        <w:trPr>
          <w:trHeight w:val="278"/>
          <w:tblHeader/>
          <w:jc w:val="center"/>
        </w:trPr>
        <w:tc>
          <w:tcPr>
            <w:tcW w:w="9340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5E35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32FDCA41" w14:textId="77777777" w:rsidTr="0019066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59BA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9F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7F54" w14:textId="082395F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1914481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1BB24" w14:textId="58EA25F0" w:rsidR="000669B7" w:rsidRPr="003511A5" w:rsidRDefault="000669B7" w:rsidP="00F1161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51223">
              <w:rPr>
                <w:rFonts w:ascii="Arial Narrow" w:hAnsi="Arial Narrow"/>
                <w:sz w:val="18"/>
                <w:szCs w:val="18"/>
              </w:rPr>
              <w:t>47199.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537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3D2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43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4FC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FA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34B55" w14:textId="50D4F4D0" w:rsidR="000669B7" w:rsidRPr="003511A5" w:rsidRDefault="00951223" w:rsidP="00F1161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1961680</w:t>
            </w:r>
            <w:r w:rsidR="00F1161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3AA5D5EA" w14:textId="77777777" w:rsidTr="00190663">
        <w:trPr>
          <w:trHeight w:val="290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F9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E9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392B" w14:textId="757652C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7CB4">
              <w:rPr>
                <w:rFonts w:ascii="Arial Narrow" w:hAnsi="Arial Narrow"/>
                <w:noProof/>
                <w:sz w:val="18"/>
                <w:szCs w:val="18"/>
              </w:rPr>
              <w:t>1665548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1A76" w14:textId="7E9C74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951223">
              <w:rPr>
                <w:rFonts w:ascii="Arial Narrow" w:hAnsi="Arial Narrow"/>
                <w:noProof/>
                <w:sz w:val="18"/>
                <w:szCs w:val="18"/>
              </w:rPr>
              <w:t>33750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F3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4F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4F8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B6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49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05912" w14:textId="2ADA5C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="00951223">
              <w:rPr>
                <w:rFonts w:ascii="Arial Narrow" w:hAnsi="Arial Narrow"/>
                <w:noProof/>
                <w:sz w:val="18"/>
                <w:szCs w:val="18"/>
              </w:rPr>
              <w:t>699302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70C4B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DC0D5C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9D57B78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6F696CF9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E9E82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43BAFF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79E30734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8690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BDAB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985CD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AABF7C0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724C463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75D68136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E47B3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1A652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6E7DCD8F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7E443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CAAB1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D25AA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AAAAB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26000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9BFD5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1346E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548F0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BE506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DD5BE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3781CF8A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3EA9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BCEF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FBC6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BEA7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E239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8C56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8EC6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3422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CC3B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DAB4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4AEF623A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3B2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F54B573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8194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44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6F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6C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C9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BA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9B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68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70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0E4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2B6267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E7D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5F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B7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35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30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3B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D5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11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0A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D3A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D4219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AF95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26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BB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7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93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EA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47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74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2F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FFC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DBEE8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A36C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AF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B6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87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EB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F0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62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66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3B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C3A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99198C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9B51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5E2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858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EAF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6F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DC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BF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2A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CF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28C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71BAC7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DE1A1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60E5BC3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D216E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764B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127FCD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55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3A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636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5B8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207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E68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91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E10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F00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CAA32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471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C5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557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48F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150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CF2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50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761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92C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8373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B5E41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2D4A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0CA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DB9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A65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3CA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E0B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94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41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CA7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CD6B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080D14E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C87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9E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2AA0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12F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CB2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51D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61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C60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9047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CCC2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4A5F9A2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A6EB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091C7CB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69A8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2144509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A4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CD3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6A3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82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409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FBE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99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6F0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585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941FF5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A198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2D9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948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F25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7BE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330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F6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A6D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69C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54DB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69ABAB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F414065" w14:textId="77777777" w:rsidR="00561DC4" w:rsidRPr="0073029B" w:rsidRDefault="00561DC4" w:rsidP="000669B7">
      <w:pPr>
        <w:rPr>
          <w:rFonts w:ascii="Arial Narrow" w:hAnsi="Arial Narrow"/>
          <w:sz w:val="22"/>
          <w:szCs w:val="22"/>
        </w:rPr>
      </w:pPr>
    </w:p>
    <w:p w14:paraId="5546F7D4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1A4FBA38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21987DA9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648FC70B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0690A279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127B1A7D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127CDF55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5E302923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25502754" w14:textId="787DADC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5EC400DF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183AE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56C99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27A962C3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25C4E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BE863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F05D1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EF379" w14:textId="77777777"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F4CEA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66C53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67249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B34F4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B7E0F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FE462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4132744D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EA08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1B5D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9953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DCA2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100F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F435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68C1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060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912C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3737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0E850208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48B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65EB2D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99F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6C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41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FC1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53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AD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985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1C7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CE2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1A9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A2E24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EB01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2E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08C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F27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852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356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049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BE5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E7C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952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DCB81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02B0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152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D41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0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60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1D0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0E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61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80B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16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E4ECF18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EE54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D07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6DF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D64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4B9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A5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8F4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95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01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0991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E186C8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B923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91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65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668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1C07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119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7AA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344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A5A1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28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CAE58B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794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995341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4F5B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5E4316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D27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48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296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872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4C0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308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0EB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8FB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16ED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0A729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D6E3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1B0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A60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22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C97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0BB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57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279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91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0B1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19178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B825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423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D0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AD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9D2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61A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EDC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C8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35A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CADE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05D7E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8FD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08F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F897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F8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632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855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67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39F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95C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B9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A28253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887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602CD5F8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E7A4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2154C9C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EF8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85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E51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B56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97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FD2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B5A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994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498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C076D4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97C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ED3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32A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DCF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3D8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49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684D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3B07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6403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B510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E9B4B1A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369D051B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40D99C6C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019BD5F4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2BD3D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2BD7A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EA86410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A2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6E55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D139B8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44211C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99A79D6" w14:textId="77777777" w:rsidR="00190663" w:rsidRDefault="0019066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793BA191" w14:textId="77777777" w:rsidR="00190663" w:rsidRDefault="0019066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2B9A5DD1" w14:textId="77777777" w:rsidR="00190663" w:rsidRDefault="0019066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666EED1" w14:textId="77777777" w:rsidR="00190663" w:rsidRDefault="0019066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3D250DD2" w14:textId="77777777" w:rsidR="00190663" w:rsidRDefault="00190663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55B03483" w14:textId="0576E468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6D5DBBC9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DB7B27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060C7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78E068C0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9F3D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C9FF9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212FC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F2D61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CC84B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9CA7DC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26677EEB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990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F083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C3D2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2694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D31B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69156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A87DBC5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CB7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62793D7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06F1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218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543C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A9D0B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5C8C1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B9081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BFD77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036EA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5BF96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20EC84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C257FF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5AB07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D4A26D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B7C7B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AB921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B37E9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B12BF9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94BC4B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AC66C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935E5A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8277C3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C7519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357D7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BFB6B5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752872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416ED9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EA62D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457AE9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D60B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591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4649B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2A420A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D8517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5DC027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4B91069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D231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3E39ADC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77F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072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C734B8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E24B9A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F420E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DA000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085ED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5CD3A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D5121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C856BA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57F809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7741C8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C776FC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853B7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52A47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2142E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B59DA3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11499A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E57DF0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C1317C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03124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94870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B1D01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2D07EB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39946A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A388C9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67797B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47B432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E20C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C21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EA9A4A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1EFCE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8D8058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258D1F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97CF315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DE6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26249EE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622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53A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423723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EE2196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2F5415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D84D9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B2AAD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5F0CB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1C08C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2D8CAA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1E34F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866D0C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B647A4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5776C3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94FC4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442B0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D74815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99341E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154C79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C7A93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C93A5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17F07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14B74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6CF7E4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12C5FE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E671EC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51431D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CD81B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D09D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2E5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36AF4B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3A86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54FE9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B7589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D5C468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6883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0ADF2C5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DCBCB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0D1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2A8B8D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C76D6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6BD518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7ED6F9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D071CE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EB4740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BD2E3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4470002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7C3661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3E2F31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338FC1B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0A2AD7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C0C0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9641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549BD9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8FB93C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66173D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3A6CA1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70E55E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680E7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C1EB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63678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6F14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3A8E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D2B4D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1BF647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0BC3E54E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36DD3746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08DD7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6D43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27C6F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C60AD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5A915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7B7A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7831998F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DD0388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147738EC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E3B1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EBAB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D45D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CF04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B471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2E8B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77B0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211EB37B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CF81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C3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1C4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8C8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760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B3D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82BA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48159B2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1D8300E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4F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310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E40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CE1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375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26B7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FFED910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15AD49C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41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143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7A7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041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DC0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9B39A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79E5A4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EDA13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9E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C92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D6C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88A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D7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0AB97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4A414DE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6BB58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98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5543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C6A3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3AE9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D1B2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E6F07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785988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B39B555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0AEF4A16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E577D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F5FE7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F06BE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2A187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BB7A5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11BAB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5E00356F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9F51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CA86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48B7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6781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9145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7E4A9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2E399EE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EB9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1CC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B313A1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A8EB3B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F9042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C4B61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B781A69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0953B9F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81CF5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02952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401FC8D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E6990C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52E377C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98809BF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99A22A8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93072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9BFE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0586359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8C3070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CF04B5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3A3829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2EAD1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581A6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EB19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4B4857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15F5CE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27AE1E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9E5E31A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9486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C34A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16D71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EA2F6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D912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3EAF65E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3464A8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9C3BFA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75F71FC" w14:textId="77777777" w:rsidR="001D50D3" w:rsidRPr="0073029B" w:rsidRDefault="001D50D3" w:rsidP="000669B7">
      <w:pPr>
        <w:rPr>
          <w:rFonts w:ascii="Arial Narrow" w:hAnsi="Arial Narrow"/>
          <w:sz w:val="22"/>
          <w:szCs w:val="22"/>
        </w:rPr>
      </w:pPr>
    </w:p>
    <w:p w14:paraId="559CE9C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7FC124E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397B89A2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B26354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994F1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1A3B17F6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5BDDB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6D6AF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6B970" w14:textId="77777777" w:rsidR="000669B7" w:rsidRPr="0073029B" w:rsidRDefault="000669B7" w:rsidP="00F4554D">
            <w:pPr>
              <w:pStyle w:val="TopHeader"/>
            </w:pPr>
          </w:p>
          <w:p w14:paraId="01B4CA91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0FCBDE17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1B13E1C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9CD29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8260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26669A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08FFD70F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2EF1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A299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9FAC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60F8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EEEE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1028F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32D9CCA4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EA19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85A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60E365C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EC4D91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30C81D1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0811EDB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C16965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88C81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715B6C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B6740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23108E1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4D279C4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03A3828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32D2242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41249F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0F52C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8AF3D9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5DA6F0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7E1F04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01CAB48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587B3F8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39B333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D2694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1E705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6C8A88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7AF509B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2583B6A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490335F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B6D686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9C72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CF9A2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5A5AF1E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6DFE723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556FD51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3E4F713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561FFD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95085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10F40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51179FC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125AB78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3D40263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6105DF5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2007B4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81611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1B452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3DCA678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18F36B2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4D62BCB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5FEDA00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BEAA8F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D446D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EF7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56580A7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0A962B3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3E05528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6D3B9B3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7A1E32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8931EC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F10EE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A30BDB9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3A95FE0B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01015CA6" w14:textId="77777777" w:rsidR="00190663" w:rsidRDefault="00190663" w:rsidP="000669B7">
      <w:pPr>
        <w:rPr>
          <w:rFonts w:ascii="Arial Narrow" w:hAnsi="Arial Narrow"/>
          <w:sz w:val="22"/>
          <w:szCs w:val="22"/>
        </w:rPr>
      </w:pPr>
    </w:p>
    <w:p w14:paraId="77A993EA" w14:textId="0A9B406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0ABBAD26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9C7836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BC815C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77609225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EE2E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23CB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822120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D388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522B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C3D7D27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2DF7014F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77F9F9C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BEF5AF2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1BDA9CBB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0DD3E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B45982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634311D7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B76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CC00A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103DE6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B0DE68A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5C29878" w14:textId="77777777" w:rsidR="001D50D3" w:rsidRDefault="001D50D3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0C2D869" w14:textId="3360705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2DF5237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076BF974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F49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44A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54B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690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369D03F6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D92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DF4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6CF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205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14A7FD8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ADB6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4BC14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42879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58EB5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91483B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42173D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0960B3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739B2B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2B8B1AD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516879D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CB3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5250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A2DB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8E42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5D4FC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20BA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36541B99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B6F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1A1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3EE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283820CD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39E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971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2684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23751845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4F0F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08B54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E88D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4DDDF6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E30D9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130DF8D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1A10A9C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B16606E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8CF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797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226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9122F8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E48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AB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EB8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6F7397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638A7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72FED95D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44F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536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973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227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4B5012A9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5AD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C58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2FE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C6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53AB06A9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E8C5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FADCB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F22BE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8A109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A1184BF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632B55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108607E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00EA48F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6FE04F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7CE9B9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72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8B2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327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42C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2C11E7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BBB26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5365DD87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7B8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701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739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60924327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06A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163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9A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6F8AF165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2718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D3296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E83D7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3A4E1E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05B90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3C34C0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649687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1953F90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38C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AB0763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EB3C4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9A1C53F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43D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7581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AC19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190AB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29D27D1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B161927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6308C411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FA450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DF854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2E14D6D1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6A0C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2117D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5A82D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34518FEE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B5F2D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F004A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CAE08A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2A44303A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1CAB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BCB6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78D0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A387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5B91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ADBE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9CC01AA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E7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98AF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8EAEC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D4F65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FA675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5ADC8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B4DD6C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2689493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189F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8B076E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4CE0AC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7F669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5900FA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5DE005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9F3F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5C34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B4DAD9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08EC4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5DD7E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162FBC7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51CAD9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801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1DA5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6219C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2D24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C9235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5C9F2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C34013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7DFA5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CD87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CDD982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23145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D0375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6E776B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8255B5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7DE5B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20B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FD4711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02E60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3F8BC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76E17CE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12E9AC8" w14:textId="77777777" w:rsidR="001D50D3" w:rsidRDefault="001D50D3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5F48D936" w14:textId="77777777" w:rsidR="00A3635A" w:rsidRDefault="00A3635A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7A1ED0D9" w14:textId="51A1A472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7BD5F9F5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F1BB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6A06F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58635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A8ED3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0F5C4B4B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32CE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D9DC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A1C8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84527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27312AD0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62C1283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6A78F1DD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443D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75DEF" w14:textId="77777777" w:rsidR="000669B7" w:rsidRPr="00F571F6" w:rsidRDefault="005B6A93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F0B92D6" w14:textId="77777777" w:rsidR="000669B7" w:rsidRPr="00F571F6" w:rsidRDefault="005B6A93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A0CDCA1" w14:textId="77777777" w:rsidR="000669B7" w:rsidRPr="00F571F6" w:rsidRDefault="005B6A93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14:paraId="270B205D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CE3A246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3D51B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19F9A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2F5B41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69A261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0E55E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A5D1B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0F334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D318936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AFC066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871AD6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1D55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9543D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FC9E05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E7022D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774C0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01389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AE5AA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7BED466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DAD297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4B703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1D79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1C162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2F4F7FF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71FEAD59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CDECB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5CEAB2D4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4D28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8D93E" w14:textId="466B01D4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100074</w:t>
            </w:r>
            <w:r w:rsidR="008B7794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F831143" w14:textId="4FE906A5" w:rsidR="000669B7" w:rsidRPr="00F571F6" w:rsidRDefault="00DA4146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18200</w:t>
            </w:r>
            <w:r w:rsidR="008B7794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23A2D5B" w14:textId="6E816987" w:rsidR="000669B7" w:rsidRPr="00F571F6" w:rsidRDefault="008B7794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  <w:r w:rsidR="00DA4146">
              <w:rPr>
                <w:rFonts w:ascii="Arial Narrow" w:hAnsi="Arial Narrow"/>
                <w:sz w:val="18"/>
                <w:szCs w:val="18"/>
              </w:rPr>
              <w:t>8274</w:t>
            </w:r>
            <w:r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453A92B8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2DB66C1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601B7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AEE7A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9D2C0C9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AFACCD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31B83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18D93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F5740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159877D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5B82D9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88503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DC57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D1F0B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B12F55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6CB90B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EB769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5E81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D9119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29E63F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583073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303A0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122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B2B6B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BC7280C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3A909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C4768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A79E2A4" w14:textId="4B9F840A" w:rsidR="000669B7" w:rsidRPr="00F571F6" w:rsidRDefault="00A3635A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17889</w:t>
            </w:r>
            <w:r w:rsidR="008B7794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2040" w:type="dxa"/>
            <w:vAlign w:val="center"/>
          </w:tcPr>
          <w:p w14:paraId="20F877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713E4B9" w14:textId="7F4E59DC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17889</w:t>
            </w:r>
            <w:r w:rsidR="008B7794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5F12826B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C9F15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D1D9B" w14:textId="56F1985F" w:rsidR="000669B7" w:rsidRPr="00F571F6" w:rsidRDefault="008B7794" w:rsidP="008B779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DA4146">
              <w:rPr>
                <w:rFonts w:ascii="Arial Narrow" w:hAnsi="Arial Narrow"/>
                <w:b/>
                <w:bCs/>
                <w:sz w:val="18"/>
                <w:szCs w:val="18"/>
              </w:rPr>
              <w:t>17963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7A58C37" w14:textId="25614AEA" w:rsidR="000669B7" w:rsidRPr="00F571F6" w:rsidRDefault="008B7794" w:rsidP="008B779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DA4146">
              <w:rPr>
                <w:rFonts w:ascii="Arial Narrow" w:hAnsi="Arial Narrow"/>
                <w:b/>
                <w:bCs/>
                <w:sz w:val="18"/>
                <w:szCs w:val="18"/>
              </w:rPr>
              <w:t>8200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00E9B5" w14:textId="56D6EC2D" w:rsidR="000669B7" w:rsidRPr="00F571F6" w:rsidRDefault="008B7794" w:rsidP="008B779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DA4146">
              <w:rPr>
                <w:rFonts w:ascii="Arial Narrow" w:hAnsi="Arial Narrow"/>
                <w:b/>
                <w:bCs/>
                <w:sz w:val="18"/>
                <w:szCs w:val="18"/>
              </w:rPr>
              <w:t>36163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.00</w:t>
            </w:r>
          </w:p>
        </w:tc>
      </w:tr>
    </w:tbl>
    <w:p w14:paraId="64222F84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3CA348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F1A9E0C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4A621CCA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E22E7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FDCB0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54A1806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0F73E0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3B225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6A5E4DF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51290D9D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896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A753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7095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46875C0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C2E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9E53D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030F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7A1DE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789BA5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9BF8F3F" w14:textId="77777777" w:rsidR="000669B7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74E761B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7"/>
        <w:gridCol w:w="2302"/>
      </w:tblGrid>
      <w:tr w:rsidR="000669B7" w:rsidRPr="0073029B" w14:paraId="69570E51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B9C2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2E19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54E16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7F62892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CD2F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A7787E" w14:textId="682A624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11940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8C63BEF" w14:textId="015360D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3836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207CCF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97F66B2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79385AA" w14:textId="55176E5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263917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17BC425" w14:textId="6F402B2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508735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DDBA42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D60E1FA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8C9DFF4" w14:textId="44A80C4E" w:rsidR="000669B7" w:rsidRPr="00F571F6" w:rsidRDefault="00DA4146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820000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2331" w:type="dxa"/>
            <w:vAlign w:val="center"/>
          </w:tcPr>
          <w:p w14:paraId="53A16CF4" w14:textId="107DC9CA" w:rsidR="000669B7" w:rsidRPr="00F571F6" w:rsidRDefault="000669B7" w:rsidP="005B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601652</w:t>
            </w:r>
            <w:r w:rsidR="005B1E8E">
              <w:rPr>
                <w:rFonts w:ascii="Arial Narrow" w:hAnsi="Arial Narrow"/>
                <w:noProof/>
                <w:sz w:val="18"/>
                <w:szCs w:val="18"/>
              </w:rPr>
              <w:t>.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8FA376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F3F6C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F2745B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0AB0947" w14:textId="2C61C4F5" w:rsidR="000669B7" w:rsidRPr="00F571F6" w:rsidRDefault="000669B7" w:rsidP="005B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8E36975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EC85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7E58D" w14:textId="17A1F374" w:rsidR="000669B7" w:rsidRPr="00F571F6" w:rsidRDefault="000669B7" w:rsidP="003255A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b/>
                <w:bCs/>
                <w:sz w:val="18"/>
                <w:szCs w:val="18"/>
              </w:rPr>
              <w:t>1095857</w:t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1C8E446A" w14:textId="1B36CFF8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B1E8E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</w:t>
            </w:r>
            <w:r w:rsidR="00DA414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114223</w:t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7BE66AE" w14:textId="77777777" w:rsidR="00A3635A" w:rsidRDefault="00A3635A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675163E6" w14:textId="38080BED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2209706A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7269D0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185222B0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47BBE01F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2A4801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42B9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0821B6C9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DEF00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64768C65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4DDC7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76ECE206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A7EC00" w14:textId="77777777" w:rsidR="00456CA1" w:rsidRDefault="00456CA1" w:rsidP="00F4554D">
            <w:pPr>
              <w:pStyle w:val="TopHeader"/>
            </w:pPr>
          </w:p>
          <w:p w14:paraId="5D15A486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559182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2FC57995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F270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E58C1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FA214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9BB6B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7F61F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A0603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03F88C52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D61076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255B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4BDEEE9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74485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208D70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282DE6B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C8CE9B1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712BD2BE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940C2A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04775AD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1E5382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01A8440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2F459C6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13C5171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4EDEFF8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1BFC4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27AA4FF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CB841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9971E6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15762A2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0E96596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20D4121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86A2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295E1C5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72D15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41D68B6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5EAE546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F6AA16D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4EB07BA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45B6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1183BA4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8D849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21237B8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6947B7F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70F71CB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38BFD31A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21253B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0421F04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50B2C4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38AF90B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42508BC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E3C2FAF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8D2F12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3937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3E4D127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CA886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DE0504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3173B03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5FE1029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18221E94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6FFBBF72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1E97C682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74A6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3BE13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BA78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5C013FB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6638B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255592F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46599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60EA842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DDE49B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1C187BD5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7258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827C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BC94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6630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26F5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A64E5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6B8862FE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369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034C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AFE8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24539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A6D48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49D6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61FA9E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4AA8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3E7E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719588B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10AA1F8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6987880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0F7A718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5BBF3E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D8708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2429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4AA24AC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F1B10D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5C62584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3E0A66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6C4658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77686E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92287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CADECC5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21AD8A84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0F9D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D7064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681D9E33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7A9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9A14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34AF03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DD29B6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A0A18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728E99D7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25D9C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E1D23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2EA09E09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B7C56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DCA82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2CAFFE3C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0CB4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384D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CE7D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1780A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4E5CBF58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B8FC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200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A529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D270E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08003BE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257A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CE9B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38D8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7E327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160595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1C7D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F5F3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98B8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4E728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67D57C6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EE12A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F2E16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22BB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2D8370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BA8B2E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9D0DA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1F83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3C3E6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0533E3E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97A26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E11848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EE1C1AB" w14:textId="77777777" w:rsidR="00A3635A" w:rsidRDefault="00A3635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2B32CE80" w14:textId="77777777" w:rsidR="00A3635A" w:rsidRDefault="00A3635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211517EA" w14:textId="4B412C0F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7992EA83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337B0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C1FF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26BE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67D0886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BA31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D95BB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60CFD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6EC776FF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CC28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F0085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3BB7E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CAE10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E54C2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6721C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4A1FF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20062605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CF9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79C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011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E36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429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1C9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626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2D9C04CE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D54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A0A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9BB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248E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965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0D9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1D1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761C5D0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12C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73A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901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1283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9A0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D2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45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EF73084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E6F2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A82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AF0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0779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A94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84D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967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C0D280C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5F603DC9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0A2F38C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0518A2F3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25F0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4212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E31232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E63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FE56B" w14:textId="54314308" w:rsidR="000669B7" w:rsidRPr="0073029B" w:rsidRDefault="0050306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56C8D"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</w:tr>
      <w:tr w:rsidR="000669B7" w:rsidRPr="0073029B" w14:paraId="1D7C0AD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F94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F5F6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557B623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805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E09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D85BB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317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0C0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866821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433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DD02" w14:textId="11D60EC5" w:rsidR="000669B7" w:rsidRPr="0073029B" w:rsidRDefault="00DA414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1678</w:t>
            </w:r>
            <w:r w:rsidR="008B7794">
              <w:rPr>
                <w:rFonts w:ascii="Arial Narrow" w:hAnsi="Arial Narrow"/>
                <w:sz w:val="22"/>
                <w:szCs w:val="22"/>
              </w:rPr>
              <w:t>.00</w:t>
            </w:r>
          </w:p>
        </w:tc>
      </w:tr>
      <w:tr w:rsidR="000669B7" w:rsidRPr="0073029B" w14:paraId="1B4A7E8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8ED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744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886519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4AE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9CE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A1D68F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508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5AF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C2E26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056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5AC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66B6C5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470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D75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90938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82FC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DCDE4" w14:textId="5BA050E0" w:rsidR="000669B7" w:rsidRPr="0073029B" w:rsidRDefault="008B779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A4146">
              <w:rPr>
                <w:rFonts w:ascii="Arial Narrow" w:hAnsi="Arial Narrow"/>
                <w:sz w:val="22"/>
                <w:szCs w:val="22"/>
              </w:rPr>
              <w:t>678</w:t>
            </w:r>
            <w:r>
              <w:rPr>
                <w:rFonts w:ascii="Arial Narrow" w:hAnsi="Arial Narrow"/>
                <w:sz w:val="22"/>
                <w:szCs w:val="22"/>
              </w:rPr>
              <w:t>.00</w:t>
            </w:r>
          </w:p>
        </w:tc>
      </w:tr>
    </w:tbl>
    <w:p w14:paraId="3C2F82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5CCE19C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D2F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0D1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2BB6CDD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004C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4B2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88B9F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378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D57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D187E3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450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F78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B346C6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013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17C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63210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FD1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ACE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4085B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75C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EA6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A3D32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5C5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341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A7795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8D7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419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1DFF24E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61E1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D80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5027AF" w14:textId="5696A0BA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400F0B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3CFB6B36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BB13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A6FB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215852E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CB9E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4B11A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B18A6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D68DB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C5727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8327B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34A5D60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310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F64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D2A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1F2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6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56A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5ECA2B7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FA6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58A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50D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773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0B6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036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A102D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16D8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2FD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F78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E2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5F49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0D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776A1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7726F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F5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570E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69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C83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136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BF2CA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D8165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9CA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62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232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172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AAE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C53571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1FDAFA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2095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FFE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AF31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FB8D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6F9C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DCF3EE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00445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0AB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49F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80D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5805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AF3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AB3AB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6B0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BC9B8" w14:textId="6ED0C6E6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37588</w:t>
            </w:r>
            <w:r w:rsidR="005B6A93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67521" w14:textId="3B91C2F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70277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8524D" w14:textId="38272FB5" w:rsidR="000669B7" w:rsidRPr="00F571F6" w:rsidRDefault="00C3178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34588</w:t>
            </w:r>
            <w:r w:rsidR="0050318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A09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19558" w14:textId="0CE768E1" w:rsidR="000669B7" w:rsidRPr="00F571F6" w:rsidRDefault="00DA4146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C31784">
              <w:rPr>
                <w:rFonts w:ascii="Arial Narrow" w:hAnsi="Arial Narrow"/>
                <w:sz w:val="18"/>
                <w:szCs w:val="18"/>
              </w:rPr>
              <w:t>3277</w:t>
            </w:r>
            <w:r w:rsidR="0050318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7BABC51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77D74" w14:textId="77777777" w:rsidR="000669B7" w:rsidRPr="0073029B" w:rsidRDefault="0050318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súdne spory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4AD38" w14:textId="3CE3F89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3000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634A1" w14:textId="49D1E405" w:rsidR="000669B7" w:rsidRPr="00F571F6" w:rsidRDefault="00DA4146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7000</w:t>
            </w:r>
            <w:r w:rsidR="00503064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DE4EC" w14:textId="77777777"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402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C8736" w14:textId="2CA51F92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10000</w:t>
            </w:r>
            <w:r w:rsidR="00503064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1C4DA3B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4A5C1" w14:textId="77777777" w:rsidR="000669B7" w:rsidRPr="0073029B" w:rsidRDefault="0050318B" w:rsidP="0050318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mzdy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78640" w14:textId="6EB1768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10509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61460" w14:textId="36CA5D71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38531</w:t>
            </w:r>
            <w:r w:rsidR="0050318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87985" w14:textId="182E69BE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10509</w:t>
            </w:r>
            <w:r w:rsidR="0050318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ACA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A020E" w14:textId="5C35A22E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38531</w:t>
            </w:r>
            <w:r w:rsidR="0050318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7FA46A4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E41AD" w14:textId="77777777" w:rsidR="000669B7" w:rsidRPr="0073029B" w:rsidRDefault="0050318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nevyčerpaná dovolenka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A6B68" w14:textId="4EA38919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22079</w:t>
            </w:r>
            <w:r w:rsidR="0050318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73B4B" w14:textId="413208CC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21146</w:t>
            </w:r>
            <w:r w:rsidR="0050318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A5CCD" w14:textId="630D3EE6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22079</w:t>
            </w:r>
            <w:r w:rsidR="0050318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36F2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22865" w14:textId="3AA2953C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21146</w:t>
            </w:r>
            <w:r w:rsidR="0050318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722D035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F1457" w14:textId="77777777" w:rsidR="000669B7" w:rsidRPr="0073029B" w:rsidRDefault="00503064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audit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C3DEC" w14:textId="59BDE56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2000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06B49" w14:textId="4EE5CCFA" w:rsidR="000669B7" w:rsidRPr="00F571F6" w:rsidRDefault="000669B7" w:rsidP="005030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146">
              <w:rPr>
                <w:rFonts w:ascii="Arial Narrow" w:hAnsi="Arial Narrow"/>
                <w:sz w:val="18"/>
                <w:szCs w:val="18"/>
              </w:rPr>
              <w:t>3600</w:t>
            </w:r>
            <w:r w:rsidR="00503064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C696" w14:textId="792C42C1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F0D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EA356" w14:textId="4B6C69FB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3600.00</w:t>
            </w:r>
          </w:p>
        </w:tc>
      </w:tr>
      <w:tr w:rsidR="000669B7" w:rsidRPr="0073029B" w14:paraId="4E036A2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700EB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B14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11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479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549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9C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E76B98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BECE6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C1D2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6524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F5F1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F9B0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BF3D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7C08B90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846E3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39F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FDDB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8B4E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0E77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DF0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244F6CA4" w14:textId="77777777" w:rsidTr="00A3635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E5FE9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253E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A5C5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4C2F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7EC9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B866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A3635A" w:rsidRPr="0073029B" w14:paraId="2230996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DFB77" w14:textId="77777777" w:rsidR="00A3635A" w:rsidRPr="00F9573B" w:rsidRDefault="00A3635A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4B708" w14:textId="77777777" w:rsidR="00A3635A" w:rsidRPr="00F9573B" w:rsidRDefault="00A363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E8D98" w14:textId="77777777" w:rsidR="00A3635A" w:rsidRPr="00F9573B" w:rsidRDefault="00A363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AB1F9" w14:textId="77777777" w:rsidR="00A3635A" w:rsidRPr="00F9573B" w:rsidRDefault="00A363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A684F" w14:textId="77777777" w:rsidR="00A3635A" w:rsidRPr="00F9573B" w:rsidRDefault="00A363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08A26" w14:textId="77777777" w:rsidR="00A3635A" w:rsidRPr="00F9573B" w:rsidRDefault="00A363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</w:tbl>
    <w:p w14:paraId="26359B12" w14:textId="77777777" w:rsidR="00A3635A" w:rsidRDefault="00A3635A" w:rsidP="000669B7">
      <w:pPr>
        <w:rPr>
          <w:rFonts w:ascii="Arial Narrow" w:hAnsi="Arial Narrow"/>
          <w:sz w:val="22"/>
          <w:szCs w:val="22"/>
        </w:rPr>
      </w:pPr>
    </w:p>
    <w:p w14:paraId="450458F0" w14:textId="7E6C924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45853014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4D43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D2FF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DDBA7EE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24EF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B9866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2258B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730F1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D7986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BD9B3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7276EA7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631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D6A8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BC5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716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0A7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948B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57159F2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CF5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2B5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6CE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C87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9F4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4ED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8EE48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84A53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4F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84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4E5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030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B22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DCDD8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2BF8D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70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1D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36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C94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04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EF902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B1E44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506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9F0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EA4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7A1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BF3A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528E9A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7B233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0365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511C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B68E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7A78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6C7F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6F31B8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5A055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4B6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703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C33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0B4C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E25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A6EB6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35F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73EE2" w14:textId="7E2BF147" w:rsidR="000669B7" w:rsidRPr="00F571F6" w:rsidRDefault="00DA4146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22501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436D2" w14:textId="318242CF" w:rsidR="000669B7" w:rsidRPr="00F571F6" w:rsidRDefault="00DA4146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36588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80483" w14:textId="0ACAFD4E" w:rsidR="000669B7" w:rsidRPr="00F571F6" w:rsidRDefault="00DA414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21501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1D0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7F60B" w14:textId="6358B700" w:rsidR="000669B7" w:rsidRPr="00F571F6" w:rsidRDefault="00F81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37588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362AAD3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17502" w14:textId="77777777" w:rsidR="000669B7" w:rsidRPr="0073029B" w:rsidRDefault="0050318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Nevyčerpaná dovolenka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961B" w14:textId="1C400480" w:rsidR="000669B7" w:rsidRPr="00F571F6" w:rsidRDefault="00F813B5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18215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757A" w14:textId="6014E178" w:rsidR="000669B7" w:rsidRPr="00F571F6" w:rsidRDefault="00F813B5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22079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8CA33" w14:textId="1C1EEC95" w:rsidR="000669B7" w:rsidRPr="00F571F6" w:rsidRDefault="003255A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F813B5">
              <w:rPr>
                <w:rFonts w:ascii="Arial Narrow" w:hAnsi="Arial Narrow"/>
                <w:sz w:val="18"/>
                <w:szCs w:val="18"/>
              </w:rPr>
              <w:t>8215</w:t>
            </w:r>
            <w:r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1CA2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66E1B" w14:textId="5933A564" w:rsidR="000669B7" w:rsidRPr="00F571F6" w:rsidRDefault="00F813B5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22079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24459FB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31129" w14:textId="6E1EF61E" w:rsidR="000669B7" w:rsidRPr="0073029B" w:rsidRDefault="00F813B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mzdy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61C01" w14:textId="3A6685BB" w:rsidR="000669B7" w:rsidRPr="00F571F6" w:rsidRDefault="00F813B5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3286.00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CF821" w14:textId="6CA7FA83" w:rsidR="000669B7" w:rsidRPr="00F571F6" w:rsidRDefault="00F81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10509.00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D271" w14:textId="73FCB0F3" w:rsidR="000669B7" w:rsidRPr="00F571F6" w:rsidRDefault="00F81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3286.00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2B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5FBB2" w14:textId="74B4CB62" w:rsidR="000669B7" w:rsidRPr="00F571F6" w:rsidRDefault="00F813B5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10509.00</w:t>
            </w:r>
          </w:p>
        </w:tc>
      </w:tr>
      <w:tr w:rsidR="000669B7" w:rsidRPr="0073029B" w14:paraId="6D594F8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C6D2C" w14:textId="77777777" w:rsidR="000669B7" w:rsidRPr="0073029B" w:rsidRDefault="003255A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Súdne spory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EDF9" w14:textId="4488C50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813B5">
              <w:rPr>
                <w:rFonts w:ascii="Arial Narrow" w:hAnsi="Arial Narrow"/>
                <w:sz w:val="18"/>
                <w:szCs w:val="18"/>
              </w:rPr>
              <w:t>1000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A641D" w14:textId="1C1567B8" w:rsidR="000669B7" w:rsidRPr="00F571F6" w:rsidRDefault="000669B7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813B5">
              <w:rPr>
                <w:rFonts w:ascii="Arial Narrow" w:hAnsi="Arial Narrow"/>
                <w:sz w:val="18"/>
                <w:szCs w:val="18"/>
              </w:rPr>
              <w:t>2000</w:t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F93A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AB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924E6" w14:textId="6215273E" w:rsidR="000669B7" w:rsidRPr="00F571F6" w:rsidRDefault="000669B7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813B5">
              <w:rPr>
                <w:rFonts w:ascii="Arial Narrow" w:hAnsi="Arial Narrow"/>
                <w:sz w:val="18"/>
                <w:szCs w:val="18"/>
              </w:rPr>
              <w:t>3</w:t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000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FB08F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C4B21" w14:textId="04EFF1EC" w:rsidR="000669B7" w:rsidRPr="0073029B" w:rsidRDefault="00F813B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audit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AF241" w14:textId="77777777" w:rsidR="000669B7" w:rsidRPr="00F571F6" w:rsidRDefault="003255AB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C631B" w14:textId="2FED916F" w:rsidR="000669B7" w:rsidRPr="00F571F6" w:rsidRDefault="00F81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2000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E5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F4F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F80BF" w14:textId="7F1C65D4" w:rsidR="000669B7" w:rsidRPr="00F571F6" w:rsidRDefault="00F81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2000</w:t>
            </w:r>
            <w:r w:rsidR="003255AB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23E3FF6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39C95" w14:textId="1335A4CD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AEA73" w14:textId="7DE272E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813B5">
              <w:rPr>
                <w:rFonts w:ascii="Arial Narrow" w:hAnsi="Arial Narrow"/>
                <w:sz w:val="18"/>
                <w:szCs w:val="18"/>
              </w:rPr>
              <w:t>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13450" w14:textId="723F0CE9" w:rsidR="000669B7" w:rsidRPr="00F571F6" w:rsidRDefault="000669B7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813B5">
              <w:rPr>
                <w:rFonts w:ascii="Arial Narrow" w:hAnsi="Arial Narrow"/>
                <w:sz w:val="18"/>
                <w:szCs w:val="18"/>
              </w:rPr>
              <w:t>0</w:t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0C8B0" w14:textId="0A59182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FE9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F320" w14:textId="388AD2FC" w:rsidR="000669B7" w:rsidRPr="00F571F6" w:rsidRDefault="000669B7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813B5">
              <w:rPr>
                <w:rFonts w:ascii="Arial Narrow" w:hAnsi="Arial Narrow"/>
                <w:sz w:val="18"/>
                <w:szCs w:val="18"/>
              </w:rPr>
              <w:t>0</w:t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37D9549" w14:textId="4AD7745D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3C914507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07C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7693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C86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4F67621E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1F210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802575" w14:textId="752EB6BF" w:rsidR="00E51BAB" w:rsidRPr="00F571F6" w:rsidRDefault="00F813B5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5271</w:t>
            </w:r>
            <w:r w:rsidR="00977A46">
              <w:rPr>
                <w:rFonts w:ascii="Arial Narrow" w:hAnsi="Arial Narrow"/>
                <w:b/>
                <w:sz w:val="18"/>
                <w:szCs w:val="18"/>
              </w:rPr>
              <w:t>.00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29C496" w14:textId="5B5FBB19" w:rsidR="00E51BAB" w:rsidRPr="00977A46" w:rsidRDefault="00977A46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77A46">
              <w:rPr>
                <w:rFonts w:ascii="Arial Narrow" w:hAnsi="Arial Narrow"/>
                <w:b/>
                <w:sz w:val="18"/>
                <w:szCs w:val="18"/>
              </w:rPr>
              <w:t>307</w:t>
            </w:r>
            <w:r w:rsidR="00F813B5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977A46">
              <w:rPr>
                <w:rFonts w:ascii="Arial Narrow" w:hAnsi="Arial Narrow"/>
                <w:b/>
                <w:sz w:val="18"/>
                <w:szCs w:val="18"/>
              </w:rPr>
              <w:t>.00</w:t>
            </w:r>
          </w:p>
        </w:tc>
      </w:tr>
      <w:tr w:rsidR="00E51BAB" w:rsidRPr="0073029B" w14:paraId="1467C0E8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BF882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96460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C85DA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60AD4CDC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4D69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699C5" w14:textId="7B90827A" w:rsidR="00E51BAB" w:rsidRPr="00F571F6" w:rsidRDefault="00F813B5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5271</w:t>
            </w:r>
            <w:r w:rsidR="00977A46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18AD" w14:textId="35BA95F2" w:rsidR="00E51BAB" w:rsidRPr="00977A46" w:rsidRDefault="00977A46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77A46">
              <w:rPr>
                <w:rFonts w:ascii="Arial Narrow" w:hAnsi="Arial Narrow"/>
                <w:sz w:val="18"/>
                <w:szCs w:val="18"/>
              </w:rPr>
              <w:t>307</w:t>
            </w:r>
            <w:r w:rsidR="00F813B5">
              <w:rPr>
                <w:rFonts w:ascii="Arial Narrow" w:hAnsi="Arial Narrow"/>
                <w:sz w:val="18"/>
                <w:szCs w:val="18"/>
              </w:rPr>
              <w:t>6</w:t>
            </w:r>
            <w:r w:rsidRPr="00977A46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E51BAB" w:rsidRPr="0073029B" w14:paraId="52221801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6A6D9C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FBE3C5" w14:textId="7A8464C2" w:rsidR="00E51BAB" w:rsidRPr="00F571F6" w:rsidRDefault="00F813B5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202</w:t>
            </w:r>
            <w:r w:rsidR="00C31784">
              <w:rPr>
                <w:rFonts w:ascii="Arial Narrow" w:hAnsi="Arial Narrow"/>
                <w:b/>
                <w:sz w:val="18"/>
                <w:szCs w:val="18"/>
              </w:rPr>
              <w:t>944</w:t>
            </w:r>
            <w:r w:rsidR="00977A46">
              <w:rPr>
                <w:rFonts w:ascii="Arial Narrow" w:hAnsi="Arial Narrow"/>
                <w:b/>
                <w:sz w:val="18"/>
                <w:szCs w:val="18"/>
              </w:rPr>
              <w:t>.00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E5DDE32" w14:textId="596A3527" w:rsidR="00E51BAB" w:rsidRPr="00561DC4" w:rsidRDefault="00A55683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166672</w:t>
            </w:r>
          </w:p>
        </w:tc>
      </w:tr>
      <w:tr w:rsidR="000669B7" w:rsidRPr="0073029B" w14:paraId="2FEB0D2C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FB1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C40B7" w14:textId="6D4D44DA" w:rsidR="000669B7" w:rsidRPr="00F571F6" w:rsidRDefault="00A55683" w:rsidP="00977A46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202</w:t>
            </w:r>
            <w:r w:rsidR="00C31784">
              <w:rPr>
                <w:rFonts w:ascii="Arial Narrow" w:hAnsi="Arial Narrow"/>
                <w:bCs/>
                <w:sz w:val="18"/>
                <w:szCs w:val="18"/>
              </w:rPr>
              <w:t>944</w:t>
            </w:r>
            <w:r w:rsidR="00977A46">
              <w:rPr>
                <w:rFonts w:ascii="Arial Narrow" w:hAnsi="Arial Narrow"/>
                <w:bCs/>
                <w:sz w:val="18"/>
                <w:szCs w:val="18"/>
              </w:rPr>
              <w:t>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E8BAFFB" w14:textId="44F0FF82" w:rsidR="000669B7" w:rsidRPr="00977A46" w:rsidRDefault="00A55683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166672</w:t>
            </w:r>
          </w:p>
        </w:tc>
      </w:tr>
      <w:tr w:rsidR="00E51BAB" w:rsidRPr="0073029B" w14:paraId="3A633D18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5146B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D38FF" w14:textId="52EC9CB7" w:rsidR="00E51BAB" w:rsidRPr="00F571F6" w:rsidRDefault="00A55683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</w:t>
            </w:r>
            <w:r w:rsidR="00977A46">
              <w:rPr>
                <w:rFonts w:ascii="Arial Narrow" w:hAnsi="Arial Narrow"/>
                <w:bCs/>
                <w:sz w:val="18"/>
                <w:szCs w:val="18"/>
              </w:rPr>
              <w:t>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0463B" w14:textId="77777777" w:rsidR="00E51BAB" w:rsidRPr="00665B5F" w:rsidRDefault="00665B5F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665B5F">
              <w:rPr>
                <w:rFonts w:ascii="Arial Narrow" w:hAnsi="Arial Narrow"/>
                <w:bCs/>
                <w:sz w:val="18"/>
                <w:szCs w:val="18"/>
              </w:rPr>
              <w:t>0.00</w:t>
            </w:r>
          </w:p>
        </w:tc>
      </w:tr>
    </w:tbl>
    <w:p w14:paraId="0C2B9EB5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0074493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828A290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19F125EA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07D8171A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8387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A329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46DE0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215E196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FAE31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E5B3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43B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C050811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C1C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5848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B7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E437048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353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873B7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F8A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B017232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72E8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00EF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2F1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94804C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6D6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DB4E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D1E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84A8B76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BEC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7EB62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D4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D6EE6D2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5184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10BF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A4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37A3A11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9D08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E23E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6DA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C3A90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293E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C053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07B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4A5997C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72B8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8CF1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BE6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D6D1C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E100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B998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313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1068D82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6A00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0170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6751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0A5DADF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76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2BFC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201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06300B8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CA7DD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9AE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547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15CC2D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F49F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6663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5A0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B2BD49A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6C3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D14C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85F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9BBBF99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806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7E19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D4D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0F8D465E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2210E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AAF313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BE357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9D13BB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8FD8CE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6559AAA0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25D9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E6B1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E178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430258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39D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9899A" w14:textId="736AC3F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55683">
              <w:rPr>
                <w:rFonts w:ascii="Arial Narrow" w:hAnsi="Arial Narrow"/>
                <w:sz w:val="18"/>
                <w:szCs w:val="18"/>
              </w:rPr>
              <w:t>3076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099FC" w14:textId="0C5D66A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55683">
              <w:rPr>
                <w:rFonts w:ascii="Arial Narrow" w:hAnsi="Arial Narrow"/>
                <w:sz w:val="18"/>
                <w:szCs w:val="18"/>
              </w:rPr>
              <w:t>3072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C2930F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B67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D0E69" w14:textId="385B8904"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A55683">
              <w:rPr>
                <w:rFonts w:ascii="Arial Narrow" w:hAnsi="Arial Narrow"/>
                <w:sz w:val="18"/>
                <w:szCs w:val="18"/>
              </w:rPr>
              <w:t>792</w:t>
            </w:r>
            <w:r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EACA8" w14:textId="1A48BEEC"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A55683">
              <w:rPr>
                <w:rFonts w:ascii="Arial Narrow" w:hAnsi="Arial Narrow"/>
                <w:sz w:val="18"/>
                <w:szCs w:val="18"/>
              </w:rPr>
              <w:t>105</w:t>
            </w:r>
            <w:r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21510FC2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05A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F64959" w14:textId="2E9E3E1A"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55683">
              <w:rPr>
                <w:rFonts w:ascii="Arial Narrow" w:hAnsi="Arial Narrow"/>
                <w:sz w:val="18"/>
                <w:szCs w:val="18"/>
              </w:rPr>
              <w:t>678</w:t>
            </w:r>
            <w:r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8C4C1" w14:textId="7D571B28" w:rsidR="000669B7" w:rsidRPr="00F571F6" w:rsidRDefault="00A5568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1138</w:t>
            </w:r>
            <w:r w:rsidR="00682EF7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0FEEFBB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651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0E0F60" w14:textId="65AC0C99" w:rsidR="000669B7" w:rsidRPr="00F571F6" w:rsidRDefault="00A5568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682EF7">
              <w:rPr>
                <w:rFonts w:ascii="Arial Narrow" w:hAnsi="Arial Narrow"/>
                <w:sz w:val="18"/>
                <w:szCs w:val="18"/>
              </w:rPr>
              <w:t>00.00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0BC27" w14:textId="2924CDF8" w:rsidR="000669B7" w:rsidRPr="00F571F6" w:rsidRDefault="00A5568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400.00</w:t>
            </w:r>
          </w:p>
        </w:tc>
      </w:tr>
      <w:tr w:rsidR="000669B7" w:rsidRPr="0073029B" w14:paraId="6E6A67F7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A486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F8A3D5" w14:textId="6A6E899B" w:rsidR="000669B7" w:rsidRPr="00F571F6" w:rsidRDefault="00A5568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7070</w:t>
            </w:r>
            <w:r w:rsidR="00682EF7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20B5A" w14:textId="29E836B5" w:rsidR="000669B7" w:rsidRPr="00F571F6" w:rsidRDefault="00A55683" w:rsidP="00682EF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5643</w:t>
            </w:r>
            <w:r w:rsidR="00682EF7">
              <w:rPr>
                <w:rFonts w:ascii="Arial Narrow" w:hAnsi="Arial Narrow"/>
                <w:sz w:val="18"/>
                <w:szCs w:val="18"/>
              </w:rPr>
              <w:t>.00</w: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BD4E66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35A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589B8A" w14:textId="50604914" w:rsidR="000669B7" w:rsidRPr="00F571F6" w:rsidRDefault="00A5568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4876</w:t>
            </w:r>
            <w:r w:rsidR="00682EF7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40129" w14:textId="56755491"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A55683">
              <w:rPr>
                <w:rFonts w:ascii="Arial Narrow" w:hAnsi="Arial Narrow"/>
                <w:sz w:val="18"/>
                <w:szCs w:val="18"/>
              </w:rPr>
              <w:t>639</w:t>
            </w:r>
            <w:r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4D7F1780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563F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89BEF1" w14:textId="3AA23F0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A55683">
              <w:rPr>
                <w:rFonts w:ascii="Arial Narrow" w:hAnsi="Arial Narrow"/>
                <w:sz w:val="18"/>
                <w:szCs w:val="18"/>
              </w:rPr>
              <w:t>5270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F222F" w14:textId="476A1DD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307</w:t>
            </w:r>
            <w:r w:rsidR="00A55683">
              <w:rPr>
                <w:rFonts w:ascii="Arial Narrow" w:hAnsi="Arial Narrow"/>
                <w:noProof/>
                <w:sz w:val="18"/>
                <w:szCs w:val="18"/>
              </w:rPr>
              <w:t>6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FB56C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E18221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EE17B8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4C4DA5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62AFEBA8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B92D9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D7BDA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53F20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37BCD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144C2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7A5CA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6F01769B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06B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883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C31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DF0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34B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1A2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DD5A5C9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019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FC8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D1E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3D5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DDA3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580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FD93193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5F3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81E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30D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0E5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662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6E8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7E341AA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FA9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8DA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600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0C5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34C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006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45B15C2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155EAF3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C7373A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28450E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37EDE1E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8"/>
        <w:gridCol w:w="950"/>
        <w:gridCol w:w="864"/>
        <w:gridCol w:w="1163"/>
        <w:gridCol w:w="1481"/>
        <w:gridCol w:w="1213"/>
        <w:gridCol w:w="1543"/>
      </w:tblGrid>
      <w:tr w:rsidR="005E5AD7" w:rsidRPr="0073029B" w14:paraId="7AC80083" w14:textId="77777777" w:rsidTr="00A55683">
        <w:trPr>
          <w:trHeight w:val="990"/>
          <w:jc w:val="center"/>
        </w:trPr>
        <w:tc>
          <w:tcPr>
            <w:tcW w:w="18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0677C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ED097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53B2C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781BECCF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8BBA1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30834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E57E8" w14:textId="77777777" w:rsidR="005E5AD7" w:rsidRDefault="005E5AD7" w:rsidP="00F4554D">
            <w:pPr>
              <w:pStyle w:val="TopHeader"/>
            </w:pPr>
          </w:p>
          <w:p w14:paraId="337F2EC8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32893F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1A38FF78" w14:textId="77777777" w:rsidTr="00A55683">
        <w:trPr>
          <w:trHeight w:val="330"/>
          <w:jc w:val="center"/>
        </w:trPr>
        <w:tc>
          <w:tcPr>
            <w:tcW w:w="18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89E7E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5402F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C20F2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9D8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05E6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2296D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C0142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7200EDE0" w14:textId="77777777" w:rsidTr="00A55683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AD64C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3C7D6658" w14:textId="77777777" w:rsidTr="00A55683">
        <w:trPr>
          <w:trHeight w:val="330"/>
          <w:jc w:val="center"/>
        </w:trPr>
        <w:tc>
          <w:tcPr>
            <w:tcW w:w="182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8B2AFA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682EF7">
              <w:rPr>
                <w:rFonts w:ascii="Arial Narrow" w:hAnsi="Arial Narrow"/>
                <w:sz w:val="22"/>
                <w:szCs w:val="22"/>
              </w:rPr>
              <w:t>Úvery na DBV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A0A38B7" w14:textId="1BAED254" w:rsidR="005E5AD7" w:rsidRPr="0073029B" w:rsidRDefault="00682EF7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252EBF84" w14:textId="1CC7AB56" w:rsidR="005E5AD7" w:rsidRPr="0073029B" w:rsidRDefault="005E5AD7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</w:tcBorders>
            <w:noWrap/>
            <w:vAlign w:val="center"/>
          </w:tcPr>
          <w:p w14:paraId="0D75E82C" w14:textId="3304B0A9" w:rsidR="005E5AD7" w:rsidRPr="0073029B" w:rsidRDefault="00682EF7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16.4.2029</w:t>
            </w:r>
          </w:p>
        </w:tc>
        <w:tc>
          <w:tcPr>
            <w:tcW w:w="1481" w:type="dxa"/>
            <w:tcBorders>
              <w:top w:val="single" w:sz="12" w:space="0" w:color="auto"/>
            </w:tcBorders>
            <w:noWrap/>
            <w:vAlign w:val="center"/>
          </w:tcPr>
          <w:p w14:paraId="7F58A2D1" w14:textId="5A21992F" w:rsidR="005E5AD7" w:rsidRPr="0073029B" w:rsidRDefault="006B2F7F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28198,51</w:t>
            </w: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14:paraId="066B2D08" w14:textId="34EBC807" w:rsidR="005E5AD7" w:rsidRPr="0073029B" w:rsidRDefault="006B2F7F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28198,51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14:paraId="58AB3E2F" w14:textId="14455FED" w:rsidR="005E5AD7" w:rsidRPr="0073029B" w:rsidRDefault="00A55683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40792</w:t>
            </w:r>
            <w:r w:rsidR="00AC0CDB">
              <w:rPr>
                <w:rFonts w:ascii="Arial Narrow" w:hAnsi="Arial Narrow"/>
                <w:sz w:val="22"/>
                <w:szCs w:val="22"/>
              </w:rPr>
              <w:t>.00</w:t>
            </w:r>
          </w:p>
        </w:tc>
      </w:tr>
      <w:tr w:rsidR="005E5AD7" w:rsidRPr="0073029B" w14:paraId="04F8874B" w14:textId="77777777" w:rsidTr="00A55683">
        <w:trPr>
          <w:trHeight w:val="330"/>
          <w:jc w:val="center"/>
        </w:trPr>
        <w:tc>
          <w:tcPr>
            <w:tcW w:w="1828" w:type="dxa"/>
            <w:tcBorders>
              <w:right w:val="single" w:sz="12" w:space="0" w:color="auto"/>
            </w:tcBorders>
            <w:noWrap/>
            <w:vAlign w:val="center"/>
          </w:tcPr>
          <w:p w14:paraId="31CC0C9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682EF7">
              <w:rPr>
                <w:rFonts w:ascii="Arial Narrow" w:hAnsi="Arial Narrow"/>
                <w:sz w:val="22"/>
                <w:szCs w:val="22"/>
              </w:rPr>
              <w:t>Banková záruka</w:t>
            </w:r>
          </w:p>
        </w:tc>
        <w:tc>
          <w:tcPr>
            <w:tcW w:w="950" w:type="dxa"/>
            <w:tcBorders>
              <w:left w:val="single" w:sz="12" w:space="0" w:color="auto"/>
            </w:tcBorders>
            <w:noWrap/>
            <w:vAlign w:val="center"/>
          </w:tcPr>
          <w:p w14:paraId="7C0B0544" w14:textId="55FA1E3E" w:rsidR="005E5AD7" w:rsidRPr="0073029B" w:rsidRDefault="00682EF7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64" w:type="dxa"/>
            <w:noWrap/>
            <w:vAlign w:val="center"/>
          </w:tcPr>
          <w:p w14:paraId="4DD605CD" w14:textId="776726B8" w:rsidR="005E5AD7" w:rsidRPr="0073029B" w:rsidRDefault="005E5AD7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  <w:noWrap/>
            <w:vAlign w:val="center"/>
          </w:tcPr>
          <w:p w14:paraId="26A96C4E" w14:textId="4B456278" w:rsidR="005E5AD7" w:rsidRPr="0073029B" w:rsidRDefault="00682EF7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16.4.2029</w:t>
            </w:r>
          </w:p>
        </w:tc>
        <w:tc>
          <w:tcPr>
            <w:tcW w:w="1481" w:type="dxa"/>
            <w:noWrap/>
            <w:vAlign w:val="center"/>
          </w:tcPr>
          <w:p w14:paraId="4CACB637" w14:textId="3BC00D01" w:rsidR="005E5AD7" w:rsidRPr="0073029B" w:rsidRDefault="006B2F7F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74929.90</w:t>
            </w:r>
          </w:p>
        </w:tc>
        <w:tc>
          <w:tcPr>
            <w:tcW w:w="1213" w:type="dxa"/>
            <w:vAlign w:val="center"/>
          </w:tcPr>
          <w:p w14:paraId="18D73992" w14:textId="47140E39" w:rsidR="005E5AD7" w:rsidRPr="0073029B" w:rsidRDefault="006B2F7F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74929.90</w:t>
            </w:r>
          </w:p>
        </w:tc>
        <w:tc>
          <w:tcPr>
            <w:tcW w:w="1543" w:type="dxa"/>
            <w:noWrap/>
            <w:vAlign w:val="center"/>
          </w:tcPr>
          <w:p w14:paraId="13C8447F" w14:textId="13D97C24" w:rsidR="005E5AD7" w:rsidRPr="0073029B" w:rsidRDefault="00A55683" w:rsidP="006B2F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91500.49</w:t>
            </w:r>
          </w:p>
        </w:tc>
      </w:tr>
      <w:tr w:rsidR="005E5AD7" w:rsidRPr="0073029B" w14:paraId="130271FC" w14:textId="77777777" w:rsidTr="00A55683">
        <w:trPr>
          <w:trHeight w:val="330"/>
          <w:jc w:val="center"/>
        </w:trPr>
        <w:tc>
          <w:tcPr>
            <w:tcW w:w="1828" w:type="dxa"/>
            <w:tcBorders>
              <w:right w:val="single" w:sz="12" w:space="0" w:color="auto"/>
            </w:tcBorders>
            <w:noWrap/>
            <w:vAlign w:val="center"/>
          </w:tcPr>
          <w:p w14:paraId="4D6B02D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0" w:type="dxa"/>
            <w:tcBorders>
              <w:left w:val="single" w:sz="12" w:space="0" w:color="auto"/>
            </w:tcBorders>
            <w:noWrap/>
            <w:vAlign w:val="center"/>
          </w:tcPr>
          <w:p w14:paraId="1D58CD9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72D411B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3" w:type="dxa"/>
            <w:noWrap/>
            <w:vAlign w:val="center"/>
          </w:tcPr>
          <w:p w14:paraId="4CB9717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1" w:type="dxa"/>
            <w:noWrap/>
            <w:vAlign w:val="center"/>
          </w:tcPr>
          <w:p w14:paraId="01432BD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14:paraId="08F68F4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noWrap/>
            <w:vAlign w:val="center"/>
          </w:tcPr>
          <w:p w14:paraId="75E2A5E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03B5283C" w14:textId="77777777" w:rsidTr="00A55683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DB861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03EEB55B" w14:textId="77777777" w:rsidTr="00A55683">
        <w:trPr>
          <w:trHeight w:val="330"/>
          <w:jc w:val="center"/>
        </w:trPr>
        <w:tc>
          <w:tcPr>
            <w:tcW w:w="182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7D5388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E6456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02010FE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noWrap/>
            <w:vAlign w:val="center"/>
          </w:tcPr>
          <w:p w14:paraId="7DCCE7F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12" w:space="0" w:color="auto"/>
            </w:tcBorders>
            <w:noWrap/>
            <w:vAlign w:val="center"/>
          </w:tcPr>
          <w:p w14:paraId="38EAD12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14:paraId="2366DCC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14:paraId="3C2F76D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178628A0" w14:textId="77777777" w:rsidTr="00A55683">
        <w:trPr>
          <w:trHeight w:val="330"/>
          <w:jc w:val="center"/>
        </w:trPr>
        <w:tc>
          <w:tcPr>
            <w:tcW w:w="1828" w:type="dxa"/>
            <w:tcBorders>
              <w:right w:val="single" w:sz="12" w:space="0" w:color="auto"/>
            </w:tcBorders>
            <w:noWrap/>
            <w:vAlign w:val="center"/>
          </w:tcPr>
          <w:p w14:paraId="77B00DB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0" w:type="dxa"/>
            <w:tcBorders>
              <w:left w:val="single" w:sz="12" w:space="0" w:color="auto"/>
            </w:tcBorders>
            <w:noWrap/>
            <w:vAlign w:val="center"/>
          </w:tcPr>
          <w:p w14:paraId="380B256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1EA5FCD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3" w:type="dxa"/>
            <w:noWrap/>
            <w:vAlign w:val="center"/>
          </w:tcPr>
          <w:p w14:paraId="60E18E9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1" w:type="dxa"/>
            <w:noWrap/>
            <w:vAlign w:val="center"/>
          </w:tcPr>
          <w:p w14:paraId="4827D91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14:paraId="3BC06E4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noWrap/>
            <w:vAlign w:val="center"/>
          </w:tcPr>
          <w:p w14:paraId="605427C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314E8B8E" w14:textId="77777777" w:rsidTr="00A55683">
        <w:trPr>
          <w:trHeight w:val="345"/>
          <w:jc w:val="center"/>
        </w:trPr>
        <w:tc>
          <w:tcPr>
            <w:tcW w:w="182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1523A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4C353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0BA2570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  <w:tcBorders>
              <w:bottom w:val="single" w:sz="12" w:space="0" w:color="auto"/>
            </w:tcBorders>
            <w:noWrap/>
            <w:vAlign w:val="center"/>
          </w:tcPr>
          <w:p w14:paraId="6DF1451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1" w:type="dxa"/>
            <w:tcBorders>
              <w:bottom w:val="single" w:sz="12" w:space="0" w:color="auto"/>
            </w:tcBorders>
            <w:noWrap/>
            <w:vAlign w:val="center"/>
          </w:tcPr>
          <w:p w14:paraId="5BF3666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</w:tcPr>
          <w:p w14:paraId="23AB82E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bottom w:val="single" w:sz="12" w:space="0" w:color="auto"/>
            </w:tcBorders>
            <w:noWrap/>
            <w:vAlign w:val="center"/>
          </w:tcPr>
          <w:p w14:paraId="05C9FF2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D4CA140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6FD2E5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01FF7F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220F68CD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863BF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765E2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C8497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1BE76781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A80C1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A2B21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5619D" w14:textId="77777777" w:rsidR="002D450E" w:rsidRDefault="002D450E" w:rsidP="00F4554D">
            <w:pPr>
              <w:pStyle w:val="TopHeader"/>
            </w:pPr>
          </w:p>
          <w:p w14:paraId="68BE8898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B10C6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6DC69AE3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45777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C45A7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8CDD8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D9775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841FD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8629F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CC5430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2C1D93C0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30F46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48F55B7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B9EF5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20889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0025FA5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C0135B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6575A49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6D37FC2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17D2944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F629D55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9D812D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15889C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CAA0A1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225288D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5358BAF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0E0A1A5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4A0FEF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A3700B8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53A778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F096CD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7A116F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9FA2D8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DB0CE2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2E0DC8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5777CE6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54772B3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23538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2DEA5A1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081A0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EDACEE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2B3FC69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8B2468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A48814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A958C7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663B7AB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B338B1D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284D65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D1FEB6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0C96847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563D27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618E234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24EB506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7278467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3CB0B3E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536C893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5D8C6D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6851FBD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2C37C5C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2ABD04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4462950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4FC07F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D067222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7B01F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F95CD82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557EA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9E8DA1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50241E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02A7D7B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C0B97A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63C55AB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253579F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386989EB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9AB9A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38EF5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74429F8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3AEE782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6984720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1916FB5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21B5040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3DCC76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32B4E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A539282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332857B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1B97506B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BA2D8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134EF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08AB10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129D9164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6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591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606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DED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9D932A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F59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E22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6A5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5F1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336C9E7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39C3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70F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5F00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4DBA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0DD5DDE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740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513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C50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935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BE41A34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F7C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00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2CB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77A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58AB74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DFF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B3D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E2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EE7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513AC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65A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498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185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E26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0AF7B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800F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8D6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C81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672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68D8F05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F07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7F3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AD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278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450390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468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A19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D2A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C17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6ABE7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6A2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8A8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272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34C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EE6147B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8E48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48D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6DC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DF0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8C5D7" w14:textId="77777777" w:rsidR="00A3635A" w:rsidRDefault="00A3635A" w:rsidP="000669B7">
      <w:pPr>
        <w:rPr>
          <w:rFonts w:ascii="Arial Narrow" w:hAnsi="Arial Narrow"/>
          <w:sz w:val="22"/>
          <w:szCs w:val="22"/>
        </w:rPr>
      </w:pPr>
    </w:p>
    <w:p w14:paraId="0C6B8B22" w14:textId="77777777" w:rsidR="00A3635A" w:rsidRDefault="00A3635A" w:rsidP="000669B7">
      <w:pPr>
        <w:rPr>
          <w:rFonts w:ascii="Arial Narrow" w:hAnsi="Arial Narrow"/>
          <w:sz w:val="22"/>
          <w:szCs w:val="22"/>
        </w:rPr>
      </w:pPr>
    </w:p>
    <w:p w14:paraId="5806B4F5" w14:textId="77777777" w:rsidR="00A3635A" w:rsidRDefault="00A3635A" w:rsidP="000669B7">
      <w:pPr>
        <w:rPr>
          <w:rFonts w:ascii="Arial Narrow" w:hAnsi="Arial Narrow"/>
          <w:sz w:val="22"/>
          <w:szCs w:val="22"/>
        </w:rPr>
      </w:pPr>
    </w:p>
    <w:p w14:paraId="483217BF" w14:textId="77777777" w:rsidR="00A3635A" w:rsidRDefault="00A3635A" w:rsidP="000669B7">
      <w:pPr>
        <w:rPr>
          <w:rFonts w:ascii="Arial Narrow" w:hAnsi="Arial Narrow"/>
          <w:sz w:val="22"/>
          <w:szCs w:val="22"/>
        </w:rPr>
      </w:pPr>
    </w:p>
    <w:p w14:paraId="415A85E0" w14:textId="77777777" w:rsidR="00A3635A" w:rsidRDefault="00A3635A" w:rsidP="000669B7">
      <w:pPr>
        <w:rPr>
          <w:rFonts w:ascii="Arial Narrow" w:hAnsi="Arial Narrow"/>
          <w:sz w:val="22"/>
          <w:szCs w:val="22"/>
        </w:rPr>
      </w:pPr>
    </w:p>
    <w:p w14:paraId="5C4D4817" w14:textId="77777777" w:rsidR="00A3635A" w:rsidRDefault="00A3635A" w:rsidP="000669B7">
      <w:pPr>
        <w:rPr>
          <w:rFonts w:ascii="Arial Narrow" w:hAnsi="Arial Narrow"/>
          <w:sz w:val="22"/>
          <w:szCs w:val="22"/>
        </w:rPr>
      </w:pPr>
    </w:p>
    <w:p w14:paraId="6EE6AFAE" w14:textId="77777777" w:rsidR="00A3635A" w:rsidRDefault="00A3635A" w:rsidP="000669B7">
      <w:pPr>
        <w:rPr>
          <w:rFonts w:ascii="Arial Narrow" w:hAnsi="Arial Narrow"/>
          <w:sz w:val="22"/>
          <w:szCs w:val="22"/>
        </w:rPr>
      </w:pPr>
    </w:p>
    <w:p w14:paraId="4B5E6D21" w14:textId="57A84ED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11E2FABF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D632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2AD8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821B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86EB9F1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A35D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1869A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58C93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6D572CB4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04AE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5B55E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B94F7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E9BF3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19969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66AD15ED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AF4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8DC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807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38D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423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5AF9BBEC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F03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7A6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F9D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B3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5E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AF37F3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B38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168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73BD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5D3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DB6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2060D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22B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D6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DC66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DF0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D71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3732BA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068C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095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E3347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0E6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77A7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6C0FF4CF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EBD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604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FFC9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3B1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35C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039A821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F9B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FE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489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D26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5E2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E30483C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3E9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0F8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2EC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089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1AC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BFD98D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FE49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130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B148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078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EE3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09E14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814E9D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55ABC2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F14471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05304052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DB6AD4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E47AB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57476CA8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02B0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0AAC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557D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89C0BD2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0408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91A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1DE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201438D3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E4B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25B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F1B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1E04D58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4AC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421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7F7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945BDED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3EC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99B7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43B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A70E4B3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3D9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E44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500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868ACCD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2A33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3B1B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B13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2BA24F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A27FDC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B3EA48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D3B0A49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39BD9CAF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68FA6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1BA5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61F5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0E81C31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0A90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09DD8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46BCB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7E934DB5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E6EA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B10B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FCB90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1219E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356C2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41856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65623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30AE5A7E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926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7894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9E4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0B4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AF1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B9A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33B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22FEA1FA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67AFA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  <w:p w14:paraId="2BD26812" w14:textId="77777777" w:rsidR="006B2F7F" w:rsidRPr="0073029B" w:rsidRDefault="006B2F7F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F3B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1EA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43D8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BB5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164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0C1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28F282F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8BF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8F7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E8C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B80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FFF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9C2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EBCF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8ABC47D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58F1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EE3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550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7552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6BA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DF6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6B0B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09DC4C2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3F91F5AF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1CBE9541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AFEA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9692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3AE0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7E024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4E37989A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09FB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C767E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A8409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812F4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BF1A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1A94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5F662AC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32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46C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3B0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452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985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031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3FFC3C27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341C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22508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383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DA5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E50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9BB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65E404A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C85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C017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727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B36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2AB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A07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EACE1AC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D52F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845D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D87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8C3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148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8A8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2688014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A6CF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13CF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78D3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060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C78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3A1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0EB5C5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65D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4D2A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58EB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F1E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C2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701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B8A938B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00C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D409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7BFD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0B8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B59A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A78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672D43F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01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7BF8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FBF0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DDF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DD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FD2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242DD39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570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E92D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8AC0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7F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CC9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4BC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C03A9FB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D7F5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7A15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90F5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DB2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B3F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92E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39D07A2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2A3A98A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4FF57D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2D8F79E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73F8C914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04A8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901A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0415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8FBEA55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6EF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CC4D4" w14:textId="11623E81" w:rsidR="000669B7" w:rsidRPr="00F571F6" w:rsidRDefault="00A5568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7E72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8F8023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9A1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62C9C" w14:textId="726491B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="00A55683">
              <w:rPr>
                <w:rFonts w:ascii="Arial Narrow" w:hAnsi="Arial Narrow"/>
                <w:noProof/>
                <w:sz w:val="18"/>
                <w:szCs w:val="18"/>
              </w:rPr>
              <w:t>330485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A2DE5" w14:textId="1C5B173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="00A55683">
              <w:rPr>
                <w:rFonts w:ascii="Arial Narrow" w:hAnsi="Arial Narrow"/>
                <w:noProof/>
                <w:sz w:val="18"/>
                <w:szCs w:val="18"/>
              </w:rPr>
              <w:t>211517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F571E9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37F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9C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8C5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0322F4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FE3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AB5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631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923201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0A3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EEC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31B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6F17D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515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8C1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3653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F39832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3898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FA67C" w14:textId="7754143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="00A55683">
              <w:rPr>
                <w:rFonts w:ascii="Arial Narrow" w:hAnsi="Arial Narrow"/>
                <w:noProof/>
                <w:sz w:val="18"/>
                <w:szCs w:val="18"/>
              </w:rPr>
              <w:t>330699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29D90" w14:textId="5579D0C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="00A55683">
              <w:rPr>
                <w:rFonts w:ascii="Arial Narrow" w:hAnsi="Arial Narrow"/>
                <w:noProof/>
                <w:sz w:val="18"/>
                <w:szCs w:val="18"/>
              </w:rPr>
              <w:t>211517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B228BC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75A4F47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EA030C9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372EF6C6" w14:textId="77777777" w:rsidTr="0061376A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4845" w14:textId="77777777" w:rsidR="005A0A25" w:rsidRPr="003F477D" w:rsidRDefault="005A0A25" w:rsidP="0061376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D29D9" w14:textId="77777777" w:rsidR="005A0A25" w:rsidRPr="003F477D" w:rsidRDefault="005A0A25" w:rsidP="006137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5F2C" w14:textId="77777777" w:rsidR="005A0A25" w:rsidRPr="003F477D" w:rsidRDefault="005A0A25" w:rsidP="006137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0A60F38F" w14:textId="77777777" w:rsidTr="006137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DD0F7" w14:textId="77777777" w:rsidR="005A0A25" w:rsidRPr="003F477D" w:rsidRDefault="005A0A25" w:rsidP="0061376A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4EB3" w14:textId="77777777" w:rsidR="005A0A25" w:rsidRPr="003F477D" w:rsidRDefault="00682EF7" w:rsidP="00E605F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3600.00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600FF" w14:textId="77777777" w:rsidR="005A0A25" w:rsidRPr="003F477D" w:rsidRDefault="00682EF7" w:rsidP="00E605F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3600.00</w:t>
            </w:r>
          </w:p>
        </w:tc>
      </w:tr>
      <w:tr w:rsidR="005A0A25" w:rsidRPr="003F477D" w14:paraId="64EF1BDD" w14:textId="77777777" w:rsidTr="006137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C5BE9" w14:textId="77777777"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EE4DF" w14:textId="77777777" w:rsidR="005A0A25" w:rsidRPr="003F477D" w:rsidRDefault="00E605F5" w:rsidP="00E605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3600.00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EEFB7" w14:textId="77777777" w:rsidR="005A0A25" w:rsidRPr="003F477D" w:rsidRDefault="00E605F5" w:rsidP="00E605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3600.00</w:t>
            </w:r>
          </w:p>
        </w:tc>
      </w:tr>
      <w:tr w:rsidR="005A0A25" w:rsidRPr="003F477D" w14:paraId="1F549331" w14:textId="77777777" w:rsidTr="0061376A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EC10" w14:textId="77777777"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9088A" w14:textId="77777777"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97119" w14:textId="77777777"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1D9F6620" w14:textId="77777777" w:rsidTr="006137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80BE" w14:textId="77777777"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AA682" w14:textId="77777777"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8685" w14:textId="77777777"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699D465" w14:textId="77777777" w:rsidTr="006137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89E2" w14:textId="77777777"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F55AE" w14:textId="77777777"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BEFC" w14:textId="77777777"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2C920B20" w14:textId="77777777" w:rsidTr="0061376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CA22" w14:textId="77777777"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850F7" w14:textId="77777777"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71309" w14:textId="77777777"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C18FB5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11B2FEBB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76F0864A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2F5A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781A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4D58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13121E7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CB4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8B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995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67C138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E9B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164A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F87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03B69E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C4D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7C3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B8F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E523942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818B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152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883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5E3E67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6B65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C64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906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078EEE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C0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342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573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803210C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D795EC6" w14:textId="77777777" w:rsidR="00C31784" w:rsidRDefault="00C3178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0A4EAA0E" w14:textId="77777777" w:rsidR="00C31784" w:rsidRDefault="00C3178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4AB54139" w14:textId="77777777" w:rsidR="00C31784" w:rsidRDefault="00C3178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491C892F" w14:textId="77777777" w:rsidR="00C31784" w:rsidRDefault="00C3178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47DBD714" w14:textId="77777777" w:rsidR="00C31784" w:rsidRDefault="00C3178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C32A0B0" w14:textId="77777777" w:rsidR="00C31784" w:rsidRDefault="00C3178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C9D37C9" w14:textId="77777777" w:rsidR="00C31784" w:rsidRDefault="00C3178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719763F4" w14:textId="77777777" w:rsidR="00C31784" w:rsidRDefault="00C3178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7D131F17" w14:textId="77777777" w:rsidR="00C31784" w:rsidRPr="0073029B" w:rsidRDefault="00C3178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B178202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1"/>
        <w:gridCol w:w="1252"/>
        <w:gridCol w:w="1417"/>
        <w:gridCol w:w="572"/>
        <w:gridCol w:w="1938"/>
        <w:gridCol w:w="779"/>
        <w:gridCol w:w="523"/>
      </w:tblGrid>
      <w:tr w:rsidR="000669B7" w:rsidRPr="0073029B" w14:paraId="10DB1FB0" w14:textId="77777777" w:rsidTr="00B34DF8">
        <w:trPr>
          <w:trHeight w:val="642"/>
          <w:jc w:val="center"/>
        </w:trPr>
        <w:tc>
          <w:tcPr>
            <w:tcW w:w="25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3467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4195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D79E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32E6FA5" w14:textId="77777777" w:rsidTr="00B34DF8">
        <w:trPr>
          <w:trHeight w:val="345"/>
          <w:jc w:val="center"/>
        </w:trPr>
        <w:tc>
          <w:tcPr>
            <w:tcW w:w="256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15B6B5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30EE18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2B0F98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02243E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35392F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DFB808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A403B1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46044E48" w14:textId="77777777" w:rsidTr="00B34DF8">
        <w:trPr>
          <w:trHeight w:val="330"/>
          <w:jc w:val="center"/>
        </w:trPr>
        <w:tc>
          <w:tcPr>
            <w:tcW w:w="25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DFE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4F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65B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EEE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48E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2DB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483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0D5CC731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01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8FFD" w14:textId="02EBB703" w:rsidR="000669B7" w:rsidRPr="0073029B" w:rsidRDefault="00A11AD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64496</w:t>
            </w:r>
            <w:r w:rsidR="00E605F5">
              <w:rPr>
                <w:rFonts w:ascii="Arial Narrow" w:hAnsi="Arial Narrow"/>
                <w:sz w:val="22"/>
                <w:szCs w:val="22"/>
              </w:rPr>
              <w:t>.00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2B3D4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99A77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7A7E3" w14:textId="33CFF450" w:rsidR="000669B7" w:rsidRPr="0073029B" w:rsidRDefault="00B34DF8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8551</w:t>
            </w:r>
            <w:r w:rsidR="00E605F5">
              <w:rPr>
                <w:rFonts w:ascii="Arial Narrow" w:hAnsi="Arial Narrow"/>
                <w:sz w:val="22"/>
                <w:szCs w:val="22"/>
              </w:rPr>
              <w:t>.00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9599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7B1CD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45EB175B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252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EDE37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FC218" w14:textId="4332B5C6" w:rsidR="000669B7" w:rsidRPr="0073029B" w:rsidRDefault="00A11AD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5CB97" w14:textId="77777777" w:rsidR="000669B7" w:rsidRPr="0073029B" w:rsidRDefault="00E605F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03487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BE7BA" w14:textId="5D3453F0" w:rsidR="000669B7" w:rsidRPr="0073029B" w:rsidRDefault="00B34DF8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58564" w14:textId="77777777" w:rsidR="000669B7" w:rsidRPr="0073029B" w:rsidRDefault="00E605F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669B7" w:rsidRPr="0073029B" w14:paraId="0E5C4721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BE9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CC5B6" w14:textId="55C1215F" w:rsidR="000669B7" w:rsidRPr="0073029B" w:rsidRDefault="00A11AD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67314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97CA7" w14:textId="039A736A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012F2" w14:textId="574A6453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3A68E" w14:textId="5BF7B48B" w:rsidR="000669B7" w:rsidRPr="0073029B" w:rsidRDefault="00B34DF8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42766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96ADB" w14:textId="48D62405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52229" w14:textId="5A30A064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96C53BA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74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9D02D" w14:textId="775FF464" w:rsidR="000669B7" w:rsidRPr="0073029B" w:rsidRDefault="00A11AD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50929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437A0" w14:textId="2FEAB722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6B08C" w14:textId="5A806BFE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9FE9" w14:textId="0BBBC48C" w:rsidR="000669B7" w:rsidRPr="0073029B" w:rsidRDefault="00B34DF8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4494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7832" w14:textId="3D6FD719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179B" w14:textId="069BA251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6FABE00E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4C5C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57BBA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6D22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F6DD2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4DB2C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8DE35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16C13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001A0F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F5A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33A2" w14:textId="1BAEB4CD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AD4F" w14:textId="185AD8DE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89946" w14:textId="703E7F8F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CE9B9" w14:textId="28B072A8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2924" w14:textId="142B6B7A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9EFC4" w14:textId="60C6F5FE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37EA7B89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45B7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7A10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5A5BC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3E2AE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0EB2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C8235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BDFEE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667EE597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21AF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0B07F" w14:textId="54724658" w:rsidR="00495CAE" w:rsidRPr="0073029B" w:rsidRDefault="00A11AD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FD845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8AAA1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6BAFA" w14:textId="74803FD0" w:rsidR="00495CAE" w:rsidRPr="0073029B" w:rsidRDefault="00B34DF8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FF684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0FCCC" w14:textId="77777777" w:rsidR="00495CAE" w:rsidRPr="0073029B" w:rsidRDefault="00495CAE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4ACCFC8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AB6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D4A74" w14:textId="327C9FA3" w:rsidR="000669B7" w:rsidRPr="0073029B" w:rsidRDefault="00A11AD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85523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29AC" w14:textId="4BD806D6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163AE" w14:textId="398B195B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9ECE4" w14:textId="6395480F" w:rsidR="000669B7" w:rsidRPr="0073029B" w:rsidRDefault="00B34DF8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35168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1C923" w14:textId="28589B31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E032D" w14:textId="6A466630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2261E0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C14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D02B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D611" w14:textId="754CDA04" w:rsidR="000669B7" w:rsidRPr="0073029B" w:rsidRDefault="00A11AD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A18D9" w14:textId="736C9E3C" w:rsidR="000669B7" w:rsidRPr="0073029B" w:rsidRDefault="00E605F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3265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22661" w14:textId="28FF473A" w:rsidR="000669B7" w:rsidRPr="0073029B" w:rsidRDefault="00B34DF8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7385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74155" w14:textId="645C5768" w:rsidR="000669B7" w:rsidRPr="0073029B" w:rsidRDefault="00561DC4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669B7" w:rsidRPr="0073029B" w14:paraId="7A8DB157" w14:textId="77777777" w:rsidTr="00B34D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19B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7ACDD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F6523" w14:textId="45921ABB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7DB29" w14:textId="11184BA2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9FDF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D7AB" w14:textId="6C1A3534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2BB06" w14:textId="4478044D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E3A274" w14:textId="77777777" w:rsidTr="00B34DF8">
        <w:trPr>
          <w:trHeight w:val="345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940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B7B7C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D24DB" w14:textId="59CF986A" w:rsidR="000669B7" w:rsidRPr="0073029B" w:rsidRDefault="00A11AD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BB31C" w14:textId="6A539EF5" w:rsidR="000669B7" w:rsidRPr="0073029B" w:rsidRDefault="00E605F5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312EF" w14:textId="77777777" w:rsidR="000669B7" w:rsidRPr="0073029B" w:rsidRDefault="000669B7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A4BE5" w14:textId="25060CE0" w:rsidR="000669B7" w:rsidRPr="0073029B" w:rsidRDefault="00B34DF8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7385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E4757" w14:textId="7428A81E" w:rsidR="000669B7" w:rsidRPr="0073029B" w:rsidRDefault="00561DC4" w:rsidP="00B34D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14:paraId="2DDC31C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00664FF" w14:textId="77777777" w:rsidR="00F167B9" w:rsidRDefault="00F167B9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736E8006" w14:textId="31DD40A9" w:rsidR="000669B7" w:rsidRPr="00F167B9" w:rsidRDefault="00F167B9" w:rsidP="000669B7">
      <w:pPr>
        <w:rPr>
          <w:rFonts w:ascii="Arial Narrow" w:hAnsi="Arial Narrow"/>
          <w:b/>
          <w:bCs/>
          <w:sz w:val="22"/>
          <w:szCs w:val="22"/>
        </w:rPr>
      </w:pPr>
      <w:r w:rsidRPr="00F167B9">
        <w:rPr>
          <w:rFonts w:ascii="Arial Narrow" w:hAnsi="Arial Narrow"/>
          <w:b/>
          <w:bCs/>
          <w:sz w:val="22"/>
          <w:szCs w:val="22"/>
        </w:rPr>
        <w:t>3</w:t>
      </w:r>
      <w:r w:rsidRPr="00F167B9">
        <w:rPr>
          <w:rFonts w:ascii="Arial Narrow" w:hAnsi="Arial Narrow"/>
          <w:b/>
          <w:bCs/>
          <w:sz w:val="22"/>
          <w:szCs w:val="22"/>
        </w:rPr>
        <w:t>7</w:t>
      </w:r>
      <w:r w:rsidRPr="00F167B9">
        <w:rPr>
          <w:rFonts w:ascii="Arial Narrow" w:hAnsi="Arial Narrow"/>
          <w:b/>
          <w:bCs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sz w:val="22"/>
          <w:szCs w:val="22"/>
        </w:rPr>
        <w:t>Ostatné i</w:t>
      </w:r>
      <w:r w:rsidRPr="00F167B9">
        <w:rPr>
          <w:rFonts w:ascii="Arial Narrow" w:hAnsi="Arial Narrow"/>
          <w:b/>
          <w:bCs/>
          <w:sz w:val="22"/>
          <w:szCs w:val="22"/>
        </w:rPr>
        <w:t>nformácie</w:t>
      </w:r>
    </w:p>
    <w:p w14:paraId="7132531F" w14:textId="77777777" w:rsidR="002A190E" w:rsidRDefault="002A190E" w:rsidP="000669B7">
      <w:pPr>
        <w:rPr>
          <w:rFonts w:ascii="Arial Narrow" w:hAnsi="Arial Narrow"/>
          <w:sz w:val="22"/>
          <w:szCs w:val="22"/>
        </w:rPr>
      </w:pPr>
    </w:p>
    <w:p w14:paraId="32ABD0A9" w14:textId="3A675D04" w:rsidR="00A22AE6" w:rsidRDefault="002A190E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Bytové družstvo so sídlom v Trnave, ako správca, vedie aj účtovníctvo pre bytové domy</w:t>
      </w:r>
      <w:r w:rsidR="006B2994">
        <w:rPr>
          <w:rFonts w:ascii="Arial Narrow" w:hAnsi="Arial Narrow"/>
          <w:sz w:val="22"/>
          <w:szCs w:val="22"/>
        </w:rPr>
        <w:t xml:space="preserve">. </w:t>
      </w:r>
      <w:r w:rsidR="00EA1F6C">
        <w:rPr>
          <w:rFonts w:ascii="Arial Narrow" w:hAnsi="Arial Narrow"/>
          <w:sz w:val="22"/>
          <w:szCs w:val="22"/>
        </w:rPr>
        <w:t>Momentálne máme v správe 29</w:t>
      </w:r>
      <w:r w:rsidR="00327684">
        <w:rPr>
          <w:rFonts w:ascii="Arial Narrow" w:hAnsi="Arial Narrow"/>
          <w:sz w:val="22"/>
          <w:szCs w:val="22"/>
        </w:rPr>
        <w:t>4</w:t>
      </w:r>
      <w:r w:rsidR="00EA1F6C">
        <w:rPr>
          <w:rFonts w:ascii="Arial Narrow" w:hAnsi="Arial Narrow"/>
          <w:sz w:val="22"/>
          <w:szCs w:val="22"/>
        </w:rPr>
        <w:t xml:space="preserve"> bytových domov. </w:t>
      </w:r>
      <w:r w:rsidR="006B2994">
        <w:rPr>
          <w:rFonts w:ascii="Arial Narrow" w:hAnsi="Arial Narrow"/>
          <w:sz w:val="22"/>
          <w:szCs w:val="22"/>
        </w:rPr>
        <w:t xml:space="preserve">Zostatky na </w:t>
      </w:r>
      <w:r w:rsidR="005B3639">
        <w:rPr>
          <w:rFonts w:ascii="Arial Narrow" w:hAnsi="Arial Narrow"/>
          <w:sz w:val="22"/>
          <w:szCs w:val="22"/>
        </w:rPr>
        <w:t>bankových účtoch a zostatky záväzkov a pohľadávok k 31.12.202</w:t>
      </w:r>
      <w:r w:rsidR="00327684">
        <w:rPr>
          <w:rFonts w:ascii="Arial Narrow" w:hAnsi="Arial Narrow"/>
          <w:sz w:val="22"/>
          <w:szCs w:val="22"/>
        </w:rPr>
        <w:t>4</w:t>
      </w:r>
      <w:r w:rsidR="006B2994">
        <w:rPr>
          <w:rFonts w:ascii="Arial Narrow" w:hAnsi="Arial Narrow"/>
          <w:sz w:val="22"/>
          <w:szCs w:val="22"/>
        </w:rPr>
        <w:t xml:space="preserve"> sú nasledovné:</w:t>
      </w:r>
    </w:p>
    <w:p w14:paraId="060D7AD0" w14:textId="77777777" w:rsidR="00C61B6D" w:rsidRDefault="002A190E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bankových účtoch bytových domov je k 31.12.202</w:t>
      </w:r>
      <w:r w:rsidR="0032768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celková suma </w:t>
      </w:r>
      <w:r w:rsidR="00A22AE6">
        <w:rPr>
          <w:rFonts w:ascii="Arial Narrow" w:hAnsi="Arial Narrow"/>
          <w:sz w:val="22"/>
          <w:szCs w:val="22"/>
        </w:rPr>
        <w:t xml:space="preserve">finančných prostriedkov </w:t>
      </w:r>
      <w:r>
        <w:rPr>
          <w:rFonts w:ascii="Arial Narrow" w:hAnsi="Arial Narrow"/>
          <w:sz w:val="22"/>
          <w:szCs w:val="22"/>
        </w:rPr>
        <w:t xml:space="preserve">vo výške </w:t>
      </w:r>
    </w:p>
    <w:p w14:paraId="0470BBBD" w14:textId="79B5E17D" w:rsidR="002A190E" w:rsidRDefault="00C61B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="00800A48">
        <w:rPr>
          <w:rFonts w:ascii="Arial Narrow" w:hAnsi="Arial Narrow"/>
          <w:sz w:val="22"/>
          <w:szCs w:val="22"/>
        </w:rPr>
        <w:t>3 363 854</w:t>
      </w:r>
      <w:r w:rsidR="00A22AE6">
        <w:rPr>
          <w:rFonts w:ascii="Arial Narrow" w:hAnsi="Arial Narrow"/>
          <w:sz w:val="22"/>
          <w:szCs w:val="22"/>
        </w:rPr>
        <w:t>€.</w:t>
      </w:r>
    </w:p>
    <w:p w14:paraId="73DEFB0D" w14:textId="076198B2" w:rsidR="002A190E" w:rsidRDefault="00A22AE6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</w:t>
      </w:r>
      <w:r w:rsidR="005B3639">
        <w:rPr>
          <w:rFonts w:ascii="Arial Narrow" w:hAnsi="Arial Narrow"/>
          <w:sz w:val="22"/>
          <w:szCs w:val="22"/>
        </w:rPr>
        <w:t xml:space="preserve"> na bytových domoch sú vo výške </w:t>
      </w:r>
      <w:r w:rsidR="00800A48">
        <w:rPr>
          <w:rFonts w:ascii="Arial Narrow" w:hAnsi="Arial Narrow"/>
          <w:sz w:val="22"/>
          <w:szCs w:val="22"/>
        </w:rPr>
        <w:t>723934</w:t>
      </w:r>
      <w:r w:rsidR="005B3639">
        <w:rPr>
          <w:rFonts w:ascii="Arial Narrow" w:hAnsi="Arial Narrow"/>
          <w:sz w:val="22"/>
          <w:szCs w:val="22"/>
        </w:rPr>
        <w:t>€</w:t>
      </w:r>
      <w:r w:rsidR="006B2994">
        <w:rPr>
          <w:rFonts w:ascii="Arial Narrow" w:hAnsi="Arial Narrow"/>
          <w:sz w:val="22"/>
          <w:szCs w:val="22"/>
        </w:rPr>
        <w:t>.</w:t>
      </w:r>
    </w:p>
    <w:p w14:paraId="4C52272B" w14:textId="317DCCF4" w:rsidR="005B3639" w:rsidRDefault="005B3639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Pohľadávky sú vo výške </w:t>
      </w:r>
      <w:r w:rsidR="00800A48">
        <w:rPr>
          <w:rFonts w:ascii="Arial Narrow" w:hAnsi="Arial Narrow"/>
          <w:sz w:val="22"/>
          <w:szCs w:val="22"/>
        </w:rPr>
        <w:t>33 406</w:t>
      </w:r>
      <w:r>
        <w:rPr>
          <w:rFonts w:ascii="Arial Narrow" w:hAnsi="Arial Narrow"/>
          <w:sz w:val="22"/>
          <w:szCs w:val="22"/>
        </w:rPr>
        <w:t>€</w:t>
      </w:r>
      <w:r w:rsidR="006B2994">
        <w:rPr>
          <w:rFonts w:ascii="Arial Narrow" w:hAnsi="Arial Narrow"/>
          <w:sz w:val="22"/>
          <w:szCs w:val="22"/>
        </w:rPr>
        <w:t>.</w:t>
      </w:r>
    </w:p>
    <w:p w14:paraId="516CC440" w14:textId="77777777" w:rsidR="00F167B9" w:rsidRDefault="00F167B9" w:rsidP="000669B7">
      <w:pPr>
        <w:rPr>
          <w:rFonts w:ascii="Arial Narrow" w:hAnsi="Arial Narrow"/>
          <w:sz w:val="22"/>
          <w:szCs w:val="22"/>
        </w:rPr>
      </w:pPr>
    </w:p>
    <w:p w14:paraId="6C85A790" w14:textId="5C9BC746" w:rsidR="00F167B9" w:rsidRDefault="00F167B9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 dni ku ktorému sa zostavuje účtovná závierka nenastali žiadne udalosti, ktoré by mali byť zverejnené v POZNÁMKACH.</w:t>
      </w:r>
    </w:p>
    <w:p w14:paraId="06B589CC" w14:textId="77777777" w:rsidR="002A190E" w:rsidRDefault="002A190E" w:rsidP="000669B7">
      <w:pPr>
        <w:rPr>
          <w:rFonts w:ascii="Arial Narrow" w:hAnsi="Arial Narrow"/>
          <w:sz w:val="22"/>
          <w:szCs w:val="22"/>
        </w:rPr>
      </w:pPr>
    </w:p>
    <w:p w14:paraId="35E32000" w14:textId="77777777" w:rsidR="002A190E" w:rsidRPr="0073029B" w:rsidRDefault="002A190E" w:rsidP="000669B7">
      <w:pPr>
        <w:rPr>
          <w:rFonts w:ascii="Arial Narrow" w:hAnsi="Arial Narrow"/>
          <w:sz w:val="22"/>
          <w:szCs w:val="22"/>
        </w:rPr>
      </w:pPr>
    </w:p>
    <w:p w14:paraId="654F71D2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33CE6C9E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1129AF62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073A0F1B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596243BE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29CDAE0F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529B4DB7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2B013E46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69BEC045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55E303C9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0115255E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2347377B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7E28233A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64DC6097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75727478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42EB03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CFF772B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7F8B9691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291C32B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39D32C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754F475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7D71D94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13A8996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4612224B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40BA6639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49F05D6A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253C9B0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211333A2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14:paraId="78B07F2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260AE8F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0B971D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3F432C3B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68C1E" w14:textId="77777777" w:rsidR="002750DB" w:rsidRDefault="002750DB">
      <w:r>
        <w:separator/>
      </w:r>
    </w:p>
  </w:endnote>
  <w:endnote w:type="continuationSeparator" w:id="0">
    <w:p w14:paraId="2DE8C2D8" w14:textId="77777777" w:rsidR="002750DB" w:rsidRDefault="0027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47A0" w14:textId="77777777" w:rsidR="009B7CCD" w:rsidRDefault="009B7CCD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194A663" w14:textId="77777777" w:rsidR="009B7CCD" w:rsidRDefault="009B7CCD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7732" w14:textId="77777777" w:rsidR="009B7CCD" w:rsidRPr="00010D38" w:rsidRDefault="009B7CCD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CE414F">
      <w:rPr>
        <w:rStyle w:val="slostrany"/>
        <w:sz w:val="16"/>
        <w:szCs w:val="16"/>
      </w:rPr>
      <w:t>23</w:t>
    </w:r>
    <w:r w:rsidRPr="00010D38">
      <w:rPr>
        <w:rStyle w:val="slostrany"/>
        <w:sz w:val="16"/>
        <w:szCs w:val="16"/>
      </w:rPr>
      <w:fldChar w:fldCharType="end"/>
    </w:r>
  </w:p>
  <w:p w14:paraId="12729BC6" w14:textId="77777777" w:rsidR="009B7CCD" w:rsidRDefault="009B7CCD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1CCF7" w14:textId="77777777" w:rsidR="002750DB" w:rsidRDefault="002750DB">
      <w:r>
        <w:separator/>
      </w:r>
    </w:p>
  </w:footnote>
  <w:footnote w:type="continuationSeparator" w:id="0">
    <w:p w14:paraId="77CF3A46" w14:textId="77777777" w:rsidR="002750DB" w:rsidRDefault="00275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9B7CCD" w:rsidRPr="0073029B" w14:paraId="733AF4F7" w14:textId="77777777" w:rsidTr="00D71752">
      <w:trPr>
        <w:trHeight w:val="59"/>
      </w:trPr>
      <w:tc>
        <w:tcPr>
          <w:tcW w:w="416" w:type="pct"/>
          <w:noWrap/>
        </w:tcPr>
        <w:p w14:paraId="4BED6D62" w14:textId="77777777" w:rsidR="009B7CCD" w:rsidRPr="0073029B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6E8A2A4E" w14:textId="77777777" w:rsidR="009B7CCD" w:rsidRPr="0073029B" w:rsidRDefault="009B7CCD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4585ED25" w14:textId="77777777" w:rsidR="009B7CCD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3DE77331" w14:textId="009C26A8" w:rsidR="009B7CCD" w:rsidRPr="0073029B" w:rsidRDefault="009B7CCD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F167B9">
            <w:rPr>
              <w:noProof/>
            </w:rPr>
            <w:t>00175480</w:t>
          </w:r>
          <w:r>
            <w:rPr>
              <w:noProof/>
            </w:rPr>
            <w:fldChar w:fldCharType="end"/>
          </w:r>
        </w:p>
      </w:tc>
    </w:tr>
    <w:tr w:rsidR="009B7CCD" w:rsidRPr="0073029B" w14:paraId="24BE169F" w14:textId="77777777" w:rsidTr="00D71752">
      <w:trPr>
        <w:trHeight w:val="59"/>
      </w:trPr>
      <w:tc>
        <w:tcPr>
          <w:tcW w:w="416" w:type="pct"/>
          <w:noWrap/>
        </w:tcPr>
        <w:p w14:paraId="37D4A396" w14:textId="77777777" w:rsidR="009B7CCD" w:rsidRPr="0073029B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3949512" w14:textId="77777777" w:rsidR="009B7CCD" w:rsidRPr="0073029B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2627BCBE" w14:textId="77777777" w:rsidR="009B7CCD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D807966" w14:textId="323AF4E1" w:rsidR="009B7CCD" w:rsidRPr="0073029B" w:rsidRDefault="009B7CCD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F167B9">
            <w:rPr>
              <w:noProof/>
            </w:rPr>
            <w:t>2021147458</w:t>
          </w:r>
          <w:r>
            <w:rPr>
              <w:noProof/>
            </w:rPr>
            <w:fldChar w:fldCharType="end"/>
          </w:r>
        </w:p>
      </w:tc>
    </w:tr>
  </w:tbl>
  <w:p w14:paraId="2B76A010" w14:textId="77777777" w:rsidR="009B7CCD" w:rsidRDefault="009B7CC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9B7CCD" w:rsidRPr="0073029B" w14:paraId="7E2FB17F" w14:textId="77777777" w:rsidTr="00D71752">
      <w:trPr>
        <w:trHeight w:val="59"/>
      </w:trPr>
      <w:tc>
        <w:tcPr>
          <w:tcW w:w="416" w:type="pct"/>
          <w:noWrap/>
        </w:tcPr>
        <w:p w14:paraId="013F1ADF" w14:textId="77777777" w:rsidR="009B7CCD" w:rsidRPr="0073029B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6CF68A57" w14:textId="77777777" w:rsidR="009B7CCD" w:rsidRPr="0073029B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492627B0" w14:textId="77777777" w:rsidR="009B7CCD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7CD6886" w14:textId="77777777" w:rsidR="009B7CCD" w:rsidRPr="0073029B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>
              <w:rPr>
                <w:noProof/>
              </w:rPr>
              <w:t>«aSUB_ICO»</w:t>
            </w:r>
          </w:fldSimple>
        </w:p>
      </w:tc>
    </w:tr>
    <w:tr w:rsidR="009B7CCD" w:rsidRPr="0073029B" w14:paraId="1D80679B" w14:textId="77777777" w:rsidTr="00D71752">
      <w:trPr>
        <w:trHeight w:val="59"/>
      </w:trPr>
      <w:tc>
        <w:tcPr>
          <w:tcW w:w="416" w:type="pct"/>
          <w:noWrap/>
        </w:tcPr>
        <w:p w14:paraId="06B946A8" w14:textId="77777777" w:rsidR="009B7CCD" w:rsidRPr="0073029B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0CD855B4" w14:textId="77777777" w:rsidR="009B7CCD" w:rsidRPr="0073029B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625C967B" w14:textId="77777777" w:rsidR="009B7CCD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1505E073" w14:textId="77777777" w:rsidR="009B7CCD" w:rsidRPr="0073029B" w:rsidRDefault="009B7CCD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>
              <w:rPr>
                <w:noProof/>
              </w:rPr>
              <w:t>«aSUB_DIC»</w:t>
            </w:r>
          </w:fldSimple>
        </w:p>
      </w:tc>
    </w:tr>
  </w:tbl>
  <w:p w14:paraId="62137841" w14:textId="77777777" w:rsidR="009B7CCD" w:rsidRDefault="009B7C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196687">
    <w:abstractNumId w:val="6"/>
  </w:num>
  <w:num w:numId="2" w16cid:durableId="79715722">
    <w:abstractNumId w:val="8"/>
  </w:num>
  <w:num w:numId="3" w16cid:durableId="1910650933">
    <w:abstractNumId w:val="4"/>
  </w:num>
  <w:num w:numId="4" w16cid:durableId="159780365">
    <w:abstractNumId w:val="3"/>
  </w:num>
  <w:num w:numId="5" w16cid:durableId="56206311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529176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76386">
    <w:abstractNumId w:val="10"/>
  </w:num>
  <w:num w:numId="8" w16cid:durableId="972364352">
    <w:abstractNumId w:val="0"/>
  </w:num>
  <w:num w:numId="9" w16cid:durableId="647708018">
    <w:abstractNumId w:val="9"/>
  </w:num>
  <w:num w:numId="10" w16cid:durableId="974681738">
    <w:abstractNumId w:val="5"/>
  </w:num>
  <w:num w:numId="11" w16cid:durableId="295844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3"/>
    <w:docVar w:name="arg2" w:val="driver=asa17;DBF=c:\ANASOFT\data\bdtrnava.db;ENG=sql;links=tcpip{IP=192.168.1.203};uid=Benedikovicova;con=finus(10.15);pwd=4396584865zuzana"/>
    <w:docVar w:name="arg3" w:val="0"/>
    <w:docVar w:name="arg4" w:val="C:\Users\najom1\AppData\Local\Temp\3547011.doc"/>
    <w:docVar w:name="arg5" w:val="3"/>
  </w:docVars>
  <w:rsids>
    <w:rsidRoot w:val="0061376A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06A2"/>
    <w:rsid w:val="00092893"/>
    <w:rsid w:val="000929AD"/>
    <w:rsid w:val="000954D3"/>
    <w:rsid w:val="00097E02"/>
    <w:rsid w:val="00097E73"/>
    <w:rsid w:val="000B015D"/>
    <w:rsid w:val="000B3D58"/>
    <w:rsid w:val="000B5B43"/>
    <w:rsid w:val="000B63F5"/>
    <w:rsid w:val="000B7785"/>
    <w:rsid w:val="000C0CBC"/>
    <w:rsid w:val="000C553E"/>
    <w:rsid w:val="000D57C3"/>
    <w:rsid w:val="000E14CC"/>
    <w:rsid w:val="000F0107"/>
    <w:rsid w:val="00103E1A"/>
    <w:rsid w:val="00120F10"/>
    <w:rsid w:val="001234CF"/>
    <w:rsid w:val="0012652D"/>
    <w:rsid w:val="0013217B"/>
    <w:rsid w:val="00136610"/>
    <w:rsid w:val="00144EFC"/>
    <w:rsid w:val="0014597D"/>
    <w:rsid w:val="001465C1"/>
    <w:rsid w:val="0015103D"/>
    <w:rsid w:val="00152B1C"/>
    <w:rsid w:val="0015454F"/>
    <w:rsid w:val="00163764"/>
    <w:rsid w:val="00164C61"/>
    <w:rsid w:val="001664BB"/>
    <w:rsid w:val="001746CD"/>
    <w:rsid w:val="001811A5"/>
    <w:rsid w:val="00190663"/>
    <w:rsid w:val="00193BAE"/>
    <w:rsid w:val="0019621E"/>
    <w:rsid w:val="00197241"/>
    <w:rsid w:val="00197E0F"/>
    <w:rsid w:val="001B6B5C"/>
    <w:rsid w:val="001C3F51"/>
    <w:rsid w:val="001C7A18"/>
    <w:rsid w:val="001D2AB6"/>
    <w:rsid w:val="001D50D3"/>
    <w:rsid w:val="001E33AE"/>
    <w:rsid w:val="001E538B"/>
    <w:rsid w:val="001E6D90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250E7"/>
    <w:rsid w:val="00230F36"/>
    <w:rsid w:val="002369FC"/>
    <w:rsid w:val="00240D97"/>
    <w:rsid w:val="00241F9D"/>
    <w:rsid w:val="002509F7"/>
    <w:rsid w:val="00251EEE"/>
    <w:rsid w:val="00253A0A"/>
    <w:rsid w:val="00254422"/>
    <w:rsid w:val="00256C8D"/>
    <w:rsid w:val="002578DE"/>
    <w:rsid w:val="002739DE"/>
    <w:rsid w:val="002750DB"/>
    <w:rsid w:val="00280B22"/>
    <w:rsid w:val="0028560E"/>
    <w:rsid w:val="00292243"/>
    <w:rsid w:val="00292AC0"/>
    <w:rsid w:val="002A190E"/>
    <w:rsid w:val="002B2255"/>
    <w:rsid w:val="002C5CE4"/>
    <w:rsid w:val="002D0906"/>
    <w:rsid w:val="002D0F3E"/>
    <w:rsid w:val="002D450E"/>
    <w:rsid w:val="002E14BB"/>
    <w:rsid w:val="002E2842"/>
    <w:rsid w:val="002E4E32"/>
    <w:rsid w:val="002F002B"/>
    <w:rsid w:val="002F1265"/>
    <w:rsid w:val="002F24B7"/>
    <w:rsid w:val="002F3052"/>
    <w:rsid w:val="002F733E"/>
    <w:rsid w:val="0030373C"/>
    <w:rsid w:val="0031248C"/>
    <w:rsid w:val="00315A1D"/>
    <w:rsid w:val="003212F5"/>
    <w:rsid w:val="003255AB"/>
    <w:rsid w:val="00327684"/>
    <w:rsid w:val="00330AB1"/>
    <w:rsid w:val="00337BB7"/>
    <w:rsid w:val="00354A2E"/>
    <w:rsid w:val="003607F8"/>
    <w:rsid w:val="00365482"/>
    <w:rsid w:val="00377BD7"/>
    <w:rsid w:val="003840CE"/>
    <w:rsid w:val="00387060"/>
    <w:rsid w:val="0038798B"/>
    <w:rsid w:val="00391121"/>
    <w:rsid w:val="00392BB9"/>
    <w:rsid w:val="003934AB"/>
    <w:rsid w:val="003B4653"/>
    <w:rsid w:val="003E5CE2"/>
    <w:rsid w:val="003E7A59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6461C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28B0"/>
    <w:rsid w:val="004D77A8"/>
    <w:rsid w:val="004E08B1"/>
    <w:rsid w:val="004E1617"/>
    <w:rsid w:val="00503064"/>
    <w:rsid w:val="0050318B"/>
    <w:rsid w:val="00511537"/>
    <w:rsid w:val="00511BB9"/>
    <w:rsid w:val="0053372C"/>
    <w:rsid w:val="0053676C"/>
    <w:rsid w:val="00544150"/>
    <w:rsid w:val="00546167"/>
    <w:rsid w:val="005540CF"/>
    <w:rsid w:val="00554FC2"/>
    <w:rsid w:val="005572BC"/>
    <w:rsid w:val="005576CC"/>
    <w:rsid w:val="00561DC4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A6FFC"/>
    <w:rsid w:val="005B1909"/>
    <w:rsid w:val="005B1E8E"/>
    <w:rsid w:val="005B3639"/>
    <w:rsid w:val="005B6A93"/>
    <w:rsid w:val="005C0183"/>
    <w:rsid w:val="005C6EF7"/>
    <w:rsid w:val="005D44A5"/>
    <w:rsid w:val="005E5613"/>
    <w:rsid w:val="005E5AD7"/>
    <w:rsid w:val="005F037D"/>
    <w:rsid w:val="00606900"/>
    <w:rsid w:val="0060758C"/>
    <w:rsid w:val="0061376A"/>
    <w:rsid w:val="00614891"/>
    <w:rsid w:val="00631973"/>
    <w:rsid w:val="00643188"/>
    <w:rsid w:val="00660AB8"/>
    <w:rsid w:val="00663DC0"/>
    <w:rsid w:val="0066542A"/>
    <w:rsid w:val="00665B5F"/>
    <w:rsid w:val="00674100"/>
    <w:rsid w:val="006818FD"/>
    <w:rsid w:val="00682EF7"/>
    <w:rsid w:val="00683EB7"/>
    <w:rsid w:val="006851AB"/>
    <w:rsid w:val="006923C5"/>
    <w:rsid w:val="006A3399"/>
    <w:rsid w:val="006B1068"/>
    <w:rsid w:val="006B2994"/>
    <w:rsid w:val="006B2D46"/>
    <w:rsid w:val="006B2F7F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1782"/>
    <w:rsid w:val="0072558F"/>
    <w:rsid w:val="007266B9"/>
    <w:rsid w:val="0073029B"/>
    <w:rsid w:val="0074076C"/>
    <w:rsid w:val="0074200F"/>
    <w:rsid w:val="00742CD5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0A48"/>
    <w:rsid w:val="00801080"/>
    <w:rsid w:val="00820918"/>
    <w:rsid w:val="00825BB7"/>
    <w:rsid w:val="0083409F"/>
    <w:rsid w:val="00841B40"/>
    <w:rsid w:val="00845909"/>
    <w:rsid w:val="0084641F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B7794"/>
    <w:rsid w:val="008C1980"/>
    <w:rsid w:val="008C3075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223"/>
    <w:rsid w:val="00951CD2"/>
    <w:rsid w:val="0096055A"/>
    <w:rsid w:val="00977A46"/>
    <w:rsid w:val="009A278B"/>
    <w:rsid w:val="009B7CCD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11AD5"/>
    <w:rsid w:val="00A22AE6"/>
    <w:rsid w:val="00A3635A"/>
    <w:rsid w:val="00A44202"/>
    <w:rsid w:val="00A4559A"/>
    <w:rsid w:val="00A45CBB"/>
    <w:rsid w:val="00A548D2"/>
    <w:rsid w:val="00A55683"/>
    <w:rsid w:val="00A61D74"/>
    <w:rsid w:val="00A65012"/>
    <w:rsid w:val="00A67AA4"/>
    <w:rsid w:val="00A77B6C"/>
    <w:rsid w:val="00A80683"/>
    <w:rsid w:val="00A82CC0"/>
    <w:rsid w:val="00A911B3"/>
    <w:rsid w:val="00A97460"/>
    <w:rsid w:val="00AB4291"/>
    <w:rsid w:val="00AC0CDB"/>
    <w:rsid w:val="00AC1897"/>
    <w:rsid w:val="00AD5EAF"/>
    <w:rsid w:val="00AD6F86"/>
    <w:rsid w:val="00B01A26"/>
    <w:rsid w:val="00B1198E"/>
    <w:rsid w:val="00B175BE"/>
    <w:rsid w:val="00B20E3B"/>
    <w:rsid w:val="00B21A23"/>
    <w:rsid w:val="00B24C48"/>
    <w:rsid w:val="00B30D51"/>
    <w:rsid w:val="00B34DF8"/>
    <w:rsid w:val="00B42330"/>
    <w:rsid w:val="00B461FE"/>
    <w:rsid w:val="00B5159F"/>
    <w:rsid w:val="00B53D26"/>
    <w:rsid w:val="00B5667B"/>
    <w:rsid w:val="00B6597A"/>
    <w:rsid w:val="00B701AD"/>
    <w:rsid w:val="00B7618D"/>
    <w:rsid w:val="00B85E76"/>
    <w:rsid w:val="00B85F0B"/>
    <w:rsid w:val="00B9049A"/>
    <w:rsid w:val="00B943F2"/>
    <w:rsid w:val="00BB2432"/>
    <w:rsid w:val="00BB383D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2C0E"/>
    <w:rsid w:val="00C05815"/>
    <w:rsid w:val="00C11151"/>
    <w:rsid w:val="00C165AD"/>
    <w:rsid w:val="00C213A6"/>
    <w:rsid w:val="00C26642"/>
    <w:rsid w:val="00C31784"/>
    <w:rsid w:val="00C32EEF"/>
    <w:rsid w:val="00C3539E"/>
    <w:rsid w:val="00C41449"/>
    <w:rsid w:val="00C419BE"/>
    <w:rsid w:val="00C43B24"/>
    <w:rsid w:val="00C52CD8"/>
    <w:rsid w:val="00C53EFA"/>
    <w:rsid w:val="00C6138D"/>
    <w:rsid w:val="00C61B6D"/>
    <w:rsid w:val="00C64245"/>
    <w:rsid w:val="00C736A2"/>
    <w:rsid w:val="00C74B1A"/>
    <w:rsid w:val="00C77B5A"/>
    <w:rsid w:val="00C82075"/>
    <w:rsid w:val="00C862BB"/>
    <w:rsid w:val="00C97388"/>
    <w:rsid w:val="00CA16E9"/>
    <w:rsid w:val="00CB5868"/>
    <w:rsid w:val="00CB6966"/>
    <w:rsid w:val="00CC0C8C"/>
    <w:rsid w:val="00CD2022"/>
    <w:rsid w:val="00CD6DB7"/>
    <w:rsid w:val="00CE23A8"/>
    <w:rsid w:val="00CE28FD"/>
    <w:rsid w:val="00CE414F"/>
    <w:rsid w:val="00CE5EE1"/>
    <w:rsid w:val="00CF567B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719AB"/>
    <w:rsid w:val="00D83C37"/>
    <w:rsid w:val="00D84B5C"/>
    <w:rsid w:val="00D8555B"/>
    <w:rsid w:val="00DA1033"/>
    <w:rsid w:val="00DA1207"/>
    <w:rsid w:val="00DA4018"/>
    <w:rsid w:val="00DA4146"/>
    <w:rsid w:val="00DB1FF0"/>
    <w:rsid w:val="00DB4A38"/>
    <w:rsid w:val="00DC0931"/>
    <w:rsid w:val="00DC7516"/>
    <w:rsid w:val="00DE1422"/>
    <w:rsid w:val="00DE4789"/>
    <w:rsid w:val="00DE4A85"/>
    <w:rsid w:val="00DF4C73"/>
    <w:rsid w:val="00DF7339"/>
    <w:rsid w:val="00E15A6B"/>
    <w:rsid w:val="00E22677"/>
    <w:rsid w:val="00E23D95"/>
    <w:rsid w:val="00E35217"/>
    <w:rsid w:val="00E51BAB"/>
    <w:rsid w:val="00E51C26"/>
    <w:rsid w:val="00E56EB4"/>
    <w:rsid w:val="00E605F5"/>
    <w:rsid w:val="00E61EAC"/>
    <w:rsid w:val="00E62CA8"/>
    <w:rsid w:val="00E83ED5"/>
    <w:rsid w:val="00E85CCA"/>
    <w:rsid w:val="00E91A19"/>
    <w:rsid w:val="00E9202B"/>
    <w:rsid w:val="00EA1F6C"/>
    <w:rsid w:val="00EA31BC"/>
    <w:rsid w:val="00EA3CDD"/>
    <w:rsid w:val="00EA6F2E"/>
    <w:rsid w:val="00EB0EA6"/>
    <w:rsid w:val="00EC328A"/>
    <w:rsid w:val="00EC656A"/>
    <w:rsid w:val="00ED4DCA"/>
    <w:rsid w:val="00EE25B5"/>
    <w:rsid w:val="00EE423C"/>
    <w:rsid w:val="00EF4BFA"/>
    <w:rsid w:val="00EF754E"/>
    <w:rsid w:val="00EF7CB4"/>
    <w:rsid w:val="00F018C0"/>
    <w:rsid w:val="00F07283"/>
    <w:rsid w:val="00F1161B"/>
    <w:rsid w:val="00F13F7C"/>
    <w:rsid w:val="00F167B9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813B5"/>
    <w:rsid w:val="00F918DE"/>
    <w:rsid w:val="00F9573B"/>
    <w:rsid w:val="00FB60EC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ECB53"/>
  <w15:docId w15:val="{3CC2F76B-AD2A-4CFA-9DA5-FF4723CD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1"/>
    <w:qFormat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  <w:style w:type="table" w:styleId="Mriekatabuky">
    <w:name w:val="Table Grid"/>
    <w:basedOn w:val="Normlnatabuka"/>
    <w:uiPriority w:val="99"/>
    <w:rsid w:val="00561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6D736-46BC-44CF-B374-1AAC7A3D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570</TotalTime>
  <Pages>1</Pages>
  <Words>7996</Words>
  <Characters>45581</Characters>
  <Application>Microsoft Office Word</Application>
  <DocSecurity>0</DocSecurity>
  <Lines>379</Lines>
  <Paragraphs>106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najom1</dc:creator>
  <cp:lastModifiedBy>Zuzana Benedikovičová</cp:lastModifiedBy>
  <cp:revision>14</cp:revision>
  <cp:lastPrinted>2024-03-25T14:46:00Z</cp:lastPrinted>
  <dcterms:created xsi:type="dcterms:W3CDTF">2025-03-18T13:32:00Z</dcterms:created>
  <dcterms:modified xsi:type="dcterms:W3CDTF">2025-03-24T06:06:00Z</dcterms:modified>
</cp:coreProperties>
</file>