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9464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258EF9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8EBAA9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73FBB0E1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3C6EBD05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92AA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B03F07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05420910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3B9C" w14:textId="3A66FEB0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DD0027">
              <w:rPr>
                <w:sz w:val="22"/>
              </w:rPr>
              <w:t>BIKY-MARKETING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9C4DD" w14:textId="2D7552CF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DD0027">
              <w:rPr>
                <w:sz w:val="22"/>
              </w:rPr>
              <w:t>Štúrova, 1, 01001, Žilina</w:t>
            </w:r>
          </w:p>
        </w:tc>
      </w:tr>
    </w:tbl>
    <w:p w14:paraId="516255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4833D2B" w14:textId="7B9ADEE5" w:rsidR="005D536A" w:rsidRPr="004B4020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4B4020">
        <w:rPr>
          <w:color w:val="auto"/>
          <w:sz w:val="23"/>
          <w:szCs w:val="23"/>
        </w:rPr>
        <w:t xml:space="preserve">    </w:t>
      </w:r>
      <w:r w:rsidR="004B4020">
        <w:rPr>
          <w:b/>
          <w:bCs/>
          <w:color w:val="auto"/>
          <w:sz w:val="23"/>
          <w:szCs w:val="23"/>
        </w:rPr>
        <w:t>nemá</w:t>
      </w:r>
    </w:p>
    <w:p w14:paraId="79CE795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1117C2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D3FE7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D6EE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99A016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34F78E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F09D755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7969C1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7EDF6E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2564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87AC9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2BBCDF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B6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C64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10E330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95A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11DB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3C5561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425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026AB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91BF4D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4E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CEF86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CC35C7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8DC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281BE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DBFF82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89F859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AD5167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BCBFC45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B99B48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2AEF0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6E7D86A5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4AD34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981580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5AA0544A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35C2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1339E1" w14:textId="7F65F7EA" w:rsidR="008420B2" w:rsidRPr="00536B52" w:rsidRDefault="004B4020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5</w:t>
            </w:r>
          </w:p>
        </w:tc>
      </w:tr>
    </w:tbl>
    <w:p w14:paraId="53CE75E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8EACD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688656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9A60E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2857EA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6580EC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B3BC0C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5FA65B" w14:textId="05E4CE9D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567DA18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CAAF29E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352A55D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FB6639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F2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1A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A56F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55E94F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7AE7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CD9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7F29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1C0F3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535A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8E9F1" w14:textId="08E9A645" w:rsidR="00536B52" w:rsidRPr="00536B52" w:rsidRDefault="004B40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E390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D6250E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0555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608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893FD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E07D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774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4164B" w14:textId="1EF682EA" w:rsidR="00536B52" w:rsidRPr="00536B52" w:rsidRDefault="004B40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68285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6D3AD3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8A7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6D59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0195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C92288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8547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C67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E969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54E1F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9A50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DAD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ECAA7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BD6AD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E6E5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AF7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3BA2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F23BF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9B6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71DB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0BD4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8F33B1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2F8C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940D4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72D9E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4A1066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2B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B9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2E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B7F0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75565A3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0C596" w14:textId="45580E94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4B402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8EFAC" w14:textId="17CD8948" w:rsidR="00536B52" w:rsidRPr="00536B52" w:rsidRDefault="004B40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F6DB5" w14:textId="20BC9D52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B4020">
              <w:rPr>
                <w:rFonts w:eastAsia="Times New Roman"/>
                <w:sz w:val="20"/>
                <w:szCs w:val="20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A07287" w14:textId="1585E46E" w:rsidR="00536B52" w:rsidRPr="00536B52" w:rsidRDefault="004B40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B2FE72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0D504" w14:textId="45514CAC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4B4020">
              <w:rPr>
                <w:rFonts w:eastAsia="Times New Roman"/>
                <w:b/>
                <w:bCs/>
                <w:sz w:val="22"/>
                <w:lang w:eastAsia="sk-SK"/>
              </w:rPr>
              <w:t>stroje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8C1DC" w14:textId="08B10396" w:rsidR="00536B52" w:rsidRPr="00536B52" w:rsidRDefault="004B40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1F2BC" w14:textId="498DF1F5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B4020">
              <w:rPr>
                <w:rFonts w:eastAsia="Times New Roman"/>
                <w:sz w:val="20"/>
                <w:szCs w:val="20"/>
                <w:lang w:eastAsia="sk-SK"/>
              </w:rPr>
              <w:t>1/6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49D9A7" w14:textId="0AB3BD32" w:rsidR="00536B52" w:rsidRPr="00536B52" w:rsidRDefault="004B402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0476C1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4D84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B07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FE1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B531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F098E2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C9F87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F1A18FE" w14:textId="0FF920AF" w:rsidR="005D536A" w:rsidRPr="004B4020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B4020">
        <w:rPr>
          <w:b/>
          <w:bCs/>
          <w:color w:val="auto"/>
          <w:sz w:val="23"/>
          <w:szCs w:val="23"/>
        </w:rPr>
        <w:t>neboli</w:t>
      </w:r>
    </w:p>
    <w:p w14:paraId="773D7FF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E0C86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3F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A0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5F1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FA7AD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FC8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EB5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C57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CEBE5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2AD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DD36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9518F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FBF44F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0E9B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31FE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0C5FA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E9047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59EC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848F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C36F4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3005F5D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B4F0C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B85DA90" w14:textId="62DB5619" w:rsidR="005D536A" w:rsidRPr="004B4020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4B4020">
        <w:rPr>
          <w:b/>
          <w:bCs/>
          <w:color w:val="auto"/>
          <w:sz w:val="22"/>
          <w:szCs w:val="22"/>
        </w:rPr>
        <w:t>neboli</w:t>
      </w:r>
    </w:p>
    <w:p w14:paraId="291E78E4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3EBEA2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8D9C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57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5AA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29D9E6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3EA22" w14:textId="08F69230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0B1E" w14:textId="7652FDBF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4965F9" w14:textId="68DD7F12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EAD7A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9705E" w14:textId="1460CAF4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8AB4" w14:textId="6056BE51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4E2350" w14:textId="7AD014CB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7A5C93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9C9B4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9E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82453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E24F6F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B23D74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906550C" w14:textId="48E119BA" w:rsidR="005D536A" w:rsidRPr="004B4020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B4020">
        <w:rPr>
          <w:b/>
          <w:bCs/>
          <w:color w:val="auto"/>
          <w:sz w:val="23"/>
          <w:szCs w:val="23"/>
        </w:rPr>
        <w:t>Neúčtovalo sa</w:t>
      </w:r>
    </w:p>
    <w:p w14:paraId="12F9852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85A7D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E4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2F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A942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2FA96F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884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68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9C4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54A80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E0F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C4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8BA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63269E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715A4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4454379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03A64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B2D8F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DDDC93E" w14:textId="1ABA5828" w:rsidR="005D536A" w:rsidRPr="004B4020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4B4020">
        <w:rPr>
          <w:b/>
          <w:bCs/>
          <w:color w:val="auto"/>
          <w:sz w:val="23"/>
          <w:szCs w:val="23"/>
        </w:rPr>
        <w:t>neboli</w:t>
      </w:r>
    </w:p>
    <w:p w14:paraId="307E29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2BF15B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886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619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802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DC7AB8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B1A2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BF02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EA0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90982B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C0B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03B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7441B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40780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959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E65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4CE6D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D0D9A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8BD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B5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F86F4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8EAAD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B52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67E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8B8C3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03CCEF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7DE052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77531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BBBC1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D0C2EE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391133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A44A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B08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59E3FA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512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A1D6" w14:textId="025BCA9A" w:rsidR="008420B2" w:rsidRPr="00E23D62" w:rsidRDefault="004B4020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10</w:t>
            </w:r>
          </w:p>
        </w:tc>
      </w:tr>
      <w:tr w:rsidR="008420B2" w:rsidRPr="00E23D62" w14:paraId="2A059FE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D746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7D29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1DFB1D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32BB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41F84F" w14:textId="1CBCD02F" w:rsidR="008420B2" w:rsidRPr="00E23D62" w:rsidRDefault="004B402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EA308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2EF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8E5A" w14:textId="723E788F" w:rsidR="008420B2" w:rsidRPr="00E23D62" w:rsidRDefault="004B4020" w:rsidP="003652EB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125809</w:t>
            </w:r>
          </w:p>
        </w:tc>
      </w:tr>
      <w:tr w:rsidR="008420B2" w:rsidRPr="00E23D62" w14:paraId="37C04E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7A48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0C41C" w14:textId="062AF472" w:rsidR="008420B2" w:rsidRPr="00E23D62" w:rsidRDefault="004B402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125809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5BC2C0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A08B0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2567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EF1309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E16E2A" w14:textId="5A668814" w:rsidR="005D536A" w:rsidRPr="004B4020" w:rsidRDefault="005D536A" w:rsidP="00E23D62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4B4020">
        <w:rPr>
          <w:b/>
          <w:bCs/>
          <w:color w:val="auto"/>
          <w:sz w:val="23"/>
          <w:szCs w:val="23"/>
        </w:rPr>
        <w:t>neboli</w:t>
      </w:r>
    </w:p>
    <w:p w14:paraId="244C175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D88A0F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8A6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7D99F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4FB5761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D936C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55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575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1F97AE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3E5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F90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22894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BAB11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CD1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A1BF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7F610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DE7E7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7E3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7DE1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EEEBF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3D28C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6E6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80E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EAA8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DABB72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132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4AA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98817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F9E35D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84A8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360C7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3B89EE5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3588DAF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E451663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B78B9F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182349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B271BE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E2D27A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651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506B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3AD557A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56AD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CAE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BEDD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326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6709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1402F4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9186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D82F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30A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E86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ED6B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691D68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62DD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E9E3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8A0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B2C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DBB3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A8783F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DEB2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806A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1F6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E9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0680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AD7FCC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DDCE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4615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0D5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DE0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7580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48FB69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9CB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E83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1EE9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BD2E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E6C7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4FE7F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5DB3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ACAE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ED88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6137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A523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353B7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8238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B233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EBE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37FB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57A3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1032E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36D4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9116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A3AF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636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350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43B8C2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E6F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A5E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E8E8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B02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5C62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0DB53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7CDB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FFCE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3A3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EB36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F431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FAF9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EE3D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C0D3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D949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A389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B2E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C56BE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6F0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0D78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254E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ECE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94FA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56DCA47E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99F6CFB" w14:textId="0782E241" w:rsidR="005D536A" w:rsidRPr="004B4020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4B4020">
        <w:rPr>
          <w:color w:val="auto"/>
          <w:sz w:val="23"/>
          <w:szCs w:val="23"/>
        </w:rPr>
        <w:t xml:space="preserve">    </w:t>
      </w:r>
      <w:r w:rsidR="004B4020">
        <w:rPr>
          <w:b/>
          <w:bCs/>
          <w:color w:val="auto"/>
          <w:sz w:val="23"/>
          <w:szCs w:val="23"/>
        </w:rPr>
        <w:t>neúčtovalo sa</w:t>
      </w:r>
    </w:p>
    <w:p w14:paraId="2424D90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4A61D4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3BE412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4D6418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A9C68A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D689B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1113F23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48187C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400E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83F0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B193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53044E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42D4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DF3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1A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44D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21B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C3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296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65FDC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F61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FF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8F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AB3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23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10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28D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931D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304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B4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1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87B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09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98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274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4724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C59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79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DF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B9F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D7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21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841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94C6F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078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E1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10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F83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1A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D6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BDC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E93D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5A121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97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64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E78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D8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D7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72A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D98694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0CB2D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3571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E5A449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807482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A66CE9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5103D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B25EEAB" w14:textId="0256F20F" w:rsidR="005D536A" w:rsidRPr="004B4020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4B4020">
        <w:rPr>
          <w:color w:val="auto"/>
          <w:sz w:val="23"/>
          <w:szCs w:val="23"/>
        </w:rPr>
        <w:t xml:space="preserve">   </w:t>
      </w:r>
      <w:r w:rsidR="004B4020">
        <w:rPr>
          <w:b/>
          <w:bCs/>
          <w:color w:val="auto"/>
          <w:sz w:val="23"/>
          <w:szCs w:val="23"/>
        </w:rPr>
        <w:t>neboli</w:t>
      </w:r>
    </w:p>
    <w:p w14:paraId="6941E9F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0B98C6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ADEDB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7B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D80B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1E3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32CA9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D4AE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FBC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786E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0DF83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9683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0FA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B7C50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388A9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8B7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DB25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A078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C2118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9CE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EF49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5A3C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4DCE0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69F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804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6B9C0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1E5A45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DE16C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1D08E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EBE86D" w14:textId="4CE07C19" w:rsidR="005D536A" w:rsidRPr="004B4020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4B4020">
        <w:rPr>
          <w:color w:val="auto"/>
          <w:sz w:val="23"/>
          <w:szCs w:val="23"/>
        </w:rPr>
        <w:t xml:space="preserve">   </w:t>
      </w:r>
      <w:r w:rsidR="004B4020">
        <w:rPr>
          <w:b/>
          <w:bCs/>
          <w:color w:val="auto"/>
          <w:sz w:val="23"/>
          <w:szCs w:val="23"/>
        </w:rPr>
        <w:t>neboli</w:t>
      </w:r>
    </w:p>
    <w:p w14:paraId="79407B4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9C56EC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6371C4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B45EAFF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45532D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8C6C3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175A3CC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FB16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E4895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474890A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19B71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2532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8D294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01ABF2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A2A1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D65B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64AB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C337B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4E51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5384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FC2FD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3B8A44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D831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B86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D38C4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A82C0F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4267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587A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F2611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65647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26E6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1F34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9EDBD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922184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AC42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4C1A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14E8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C0B172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083245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1688F5" w14:textId="6B5889BD" w:rsidR="005D536A" w:rsidRPr="004B4020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4B4020">
        <w:rPr>
          <w:b/>
          <w:bCs/>
          <w:color w:val="auto"/>
          <w:sz w:val="23"/>
          <w:szCs w:val="23"/>
        </w:rPr>
        <w:t>nemá</w:t>
      </w:r>
    </w:p>
    <w:p w14:paraId="2590E6F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F8470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CA8A99" w14:textId="27BC4682" w:rsidR="005D536A" w:rsidRPr="004B4020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4B4020">
        <w:rPr>
          <w:b/>
          <w:bCs/>
          <w:color w:val="auto"/>
          <w:sz w:val="23"/>
          <w:szCs w:val="23"/>
        </w:rPr>
        <w:t>nemá</w:t>
      </w:r>
    </w:p>
    <w:p w14:paraId="7A33F75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6A54DD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EA87E55" w14:textId="392997FC" w:rsidR="005D536A" w:rsidRPr="004B4020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4B4020">
        <w:rPr>
          <w:b/>
          <w:bCs/>
          <w:color w:val="auto"/>
          <w:sz w:val="23"/>
          <w:szCs w:val="23"/>
        </w:rPr>
        <w:t>nemá</w:t>
      </w:r>
    </w:p>
    <w:p w14:paraId="2103706D" w14:textId="77777777" w:rsidR="00DD0027" w:rsidRDefault="00DD0027" w:rsidP="005D536A">
      <w:pPr>
        <w:jc w:val="both"/>
      </w:pPr>
    </w:p>
    <w:sectPr w:rsidR="00DD0027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81D28" w14:textId="77777777" w:rsidR="00BA0ACD" w:rsidRDefault="00BA0ACD" w:rsidP="00536B52">
      <w:pPr>
        <w:spacing w:after="0" w:line="240" w:lineRule="auto"/>
      </w:pPr>
      <w:r>
        <w:separator/>
      </w:r>
    </w:p>
  </w:endnote>
  <w:endnote w:type="continuationSeparator" w:id="0">
    <w:p w14:paraId="43319C1C" w14:textId="77777777" w:rsidR="00BA0ACD" w:rsidRDefault="00BA0AC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F0A7E" w14:textId="77777777" w:rsidR="00BA0ACD" w:rsidRDefault="00BA0ACD" w:rsidP="00536B52">
      <w:pPr>
        <w:spacing w:after="0" w:line="240" w:lineRule="auto"/>
      </w:pPr>
      <w:r>
        <w:separator/>
      </w:r>
    </w:p>
  </w:footnote>
  <w:footnote w:type="continuationSeparator" w:id="0">
    <w:p w14:paraId="56D55CBC" w14:textId="77777777" w:rsidR="00BA0ACD" w:rsidRDefault="00BA0AC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B4020" w14:paraId="02612D40" w14:textId="77777777" w:rsidTr="00185D24">
      <w:tc>
        <w:tcPr>
          <w:tcW w:w="3890" w:type="dxa"/>
        </w:tcPr>
        <w:p w14:paraId="1DECBD6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E2A70E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D3B3EDD" w14:textId="00E9D187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44E78D69" w14:textId="2517DBD2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0228C8EB" w14:textId="1F58CE79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1B095B1" w14:textId="2CF5CC5E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E6B9B98" w14:textId="6CADEA28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213CDD2E" w14:textId="66FCE4F8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36FDE1B6" w14:textId="0EE8FE00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44C8DF34" w14:textId="1B64FBCD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927B0C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2B652F5" w14:textId="0C1CAAFD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7995A79" w14:textId="42D85246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13082C9" w14:textId="7FD92144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D164703" w14:textId="47DE25BD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AAF30CF" w14:textId="305A9D33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7DF02C45" w14:textId="1F4D89B1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1DF4051" w14:textId="7CA80ECF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6CB3109B" w14:textId="564D0E4A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C90F875" w14:textId="652A06B8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50986B82" w14:textId="1850B8E2" w:rsidR="00536B52" w:rsidRDefault="004B402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6511AD9D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D0027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2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31EA6"/>
    <w:rsid w:val="00962DA0"/>
    <w:rsid w:val="009D09A4"/>
    <w:rsid w:val="00A65CD7"/>
    <w:rsid w:val="00AD23CF"/>
    <w:rsid w:val="00B202C7"/>
    <w:rsid w:val="00BA0ACD"/>
    <w:rsid w:val="00BA61F6"/>
    <w:rsid w:val="00BB6695"/>
    <w:rsid w:val="00BD039E"/>
    <w:rsid w:val="00BE22EC"/>
    <w:rsid w:val="00C03683"/>
    <w:rsid w:val="00D10215"/>
    <w:rsid w:val="00D20B35"/>
    <w:rsid w:val="00D73AA9"/>
    <w:rsid w:val="00DD0027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D8B1"/>
  <w15:docId w15:val="{C2196F48-208D-4FF2-971B-FCBA97F2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8</TotalTime>
  <Pages>1</Pages>
  <Words>1446</Words>
  <Characters>8248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3</cp:revision>
  <dcterms:created xsi:type="dcterms:W3CDTF">2025-03-26T16:36:00Z</dcterms:created>
  <dcterms:modified xsi:type="dcterms:W3CDTF">2025-03-26T16:45:00Z</dcterms:modified>
</cp:coreProperties>
</file>