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8A7F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5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6D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4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78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2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4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8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72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2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0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6E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26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BA8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E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20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4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B8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6E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31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6A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765C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E40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6E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D6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A3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6D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F22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F03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967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E81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544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1A5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94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8E9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FA3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65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9C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3E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8BE0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9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6FF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A0A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352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B6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B09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4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AD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B3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69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A4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17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D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DD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DE9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F10B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CDA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B1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25C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410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B2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D4C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4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9A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45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95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3EF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CBF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B5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8BD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6E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06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B3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5E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20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310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757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A1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4A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985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F0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7A1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AC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F31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81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E0F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E3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4E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25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0DC04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06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37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90CE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C0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569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24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E1A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0E4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9D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554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6A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CF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CE3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B33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45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2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F2B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AB6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31E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F0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1F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B81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EEE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85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C36B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8DF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0E8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C78D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9B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AB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CC5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C2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47E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2D0B9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3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F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EA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8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45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F2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00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BD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D6E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DF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73E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507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E17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45D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8C6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1BA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DD1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F3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DB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E2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161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93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8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36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B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94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79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B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B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5C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26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FC5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4F5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5635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98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FD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C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68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7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2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6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4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5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C4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7B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D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CF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E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8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F96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9A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5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13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CA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E2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06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910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69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1A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29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CA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CE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F8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7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12E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BF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E3CCE3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81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8A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C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A0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9570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A5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3E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AD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89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5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8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7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3A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6F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D1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B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4227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5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D8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03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E8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1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3F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E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F9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C3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1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B7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3B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3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4C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C6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C9D7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B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8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A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B6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4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43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86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B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B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7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6DD1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9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9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E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9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8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F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E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03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9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E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CA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34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EF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7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F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CDD1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2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4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7D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7D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B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E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6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30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A57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065D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704ECF" w14:textId="2754358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07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808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053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8A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5A79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C48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438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F2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77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E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9F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E0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B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747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B2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F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B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79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1B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C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F5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1F8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3B7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5801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A2F21CE" wp14:editId="0D30BEE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29419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A2F21C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429419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D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C9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110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8DB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34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8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18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D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F0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D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E0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4CEA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892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B4F7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D7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2180F9D" wp14:editId="101BCB4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2621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180F9D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226218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55178EC" wp14:editId="7198B652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CFC83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5178E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BCFC83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A9757A9" wp14:editId="6B0AA93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C6099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9757A9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9C6099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30A6D03" wp14:editId="1204D14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B6680B" w14:textId="086B34BF" w:rsidR="000B647F" w:rsidRDefault="003E24B5" w:rsidP="00944C3D">
                                  <w:fldSimple w:instr=" MERGEFIELD  aDMOD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0A6D0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4B6680B" w14:textId="086B34BF" w:rsidR="000B647F" w:rsidRDefault="003E24B5" w:rsidP="00944C3D">
                            <w:fldSimple w:instr=" MERGEFIELD  aDMOD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DDC50D3" wp14:editId="6815A0E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F726A7" w14:textId="45CBCD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DC50D3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CF726A7" w14:textId="45CBCD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0CB314A" wp14:editId="2E2E962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5C9F04" w14:textId="31B8222C" w:rsidR="000B647F" w:rsidRDefault="003E24B5" w:rsidP="00944C3D">
                                  <w:fldSimple w:instr=" MERGEFIELD  aDR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B314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95C9F04" w14:textId="31B8222C" w:rsidR="000B647F" w:rsidRDefault="003E24B5" w:rsidP="00944C3D">
                            <w:fldSimple w:instr=" MERGEFIELD  aDR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C43782A" wp14:editId="5365B1D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ABB666" w14:textId="6415E8A3" w:rsidR="000B647F" w:rsidRDefault="003E24B5" w:rsidP="00944C3D">
                                  <w:fldSimple w:instr=" MERGEFIELD  aDM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43782A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1ABB666" w14:textId="6415E8A3" w:rsidR="000B647F" w:rsidRDefault="003E24B5" w:rsidP="00944C3D">
                            <w:fldSimple w:instr=" MERGEFIELD  aDM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DBB77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1948B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5064B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F650D26" wp14:editId="62B66EE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5B5A9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50D26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15B5A9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BC976C0" wp14:editId="4ADD6DA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3F34C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C976C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1E3F34C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C39713" wp14:editId="098788B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7C8F6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C3971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187C8F6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F94EC5D" wp14:editId="7F3C666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8EC16" w14:textId="3AC11909" w:rsidR="000B647F" w:rsidRDefault="003E24B5" w:rsidP="00944C3D">
                                  <w:fldSimple w:instr=" MERGEFIELD  aDRDO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94EC5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AC8EC16" w14:textId="3AC11909" w:rsidR="000B647F" w:rsidRDefault="003E24B5" w:rsidP="00944C3D">
                            <w:fldSimple w:instr=" MERGEFIELD  aDRDO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B3072BA" wp14:editId="1CAE1B2B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723481" w14:textId="49F8AE3F" w:rsidR="000B647F" w:rsidRDefault="003E24B5" w:rsidP="00944C3D">
                                  <w:fldSimple w:instr=" MERGEFIELD  aDM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3072B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2723481" w14:textId="49F8AE3F" w:rsidR="000B647F" w:rsidRDefault="003E24B5" w:rsidP="00944C3D">
                            <w:fldSimple w:instr=" MERGEFIELD  aDM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E55130A" wp14:editId="00C85F5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E030DB" w14:textId="64CBC801" w:rsidR="000B647F" w:rsidRDefault="003E24B5" w:rsidP="00944C3D">
                                  <w:fldSimple w:instr=" MERGEFIELD  aDROD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E55130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17E030DB" w14:textId="64CBC801" w:rsidR="000B647F" w:rsidRDefault="003E24B5" w:rsidP="00944C3D">
                            <w:fldSimple w:instr=" MERGEFIELD  aDROD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1FE7E59" wp14:editId="3B41EBD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4708E5" w14:textId="0A3404E1" w:rsidR="000B647F" w:rsidRDefault="003E24B5" w:rsidP="00944C3D">
                                  <w:fldSimple w:instr=" MERGEFIELD  aDMOD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E7E59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E4708E5" w14:textId="0A3404E1" w:rsidR="000B647F" w:rsidRDefault="003E24B5" w:rsidP="00944C3D">
                            <w:fldSimple w:instr=" MERGEFIELD  aDMOD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80A7E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BB5BC0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DD4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3F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01AD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7C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9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3D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E1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E6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6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CC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5F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9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A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A9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4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1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23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1C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DC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E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C6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3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01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F9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1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F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AB03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B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DFE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D5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4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8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79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6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5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F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95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D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E8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B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7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56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8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C2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F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2A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2E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E9E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A3B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A767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FCA2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A73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9B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6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65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5C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D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B4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B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9E3C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5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5F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E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F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E5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EB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7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B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E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D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E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F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95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62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E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F8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8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D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26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1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EAE7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13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6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9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4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2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BC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C8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F1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C6ED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0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C7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C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D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EF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D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D7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47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44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6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8F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3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8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DC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6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94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2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11C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A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0B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7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FC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0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81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E2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56D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4B70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1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6E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0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1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F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6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A9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B5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4D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6C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BA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A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FD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D6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F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6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C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CFC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5B7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7B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C0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674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5F9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4D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B3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9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D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90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FF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3B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EA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CD3F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C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26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6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3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5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A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C0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95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70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CC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9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9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23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C3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3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BD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3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C7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DD2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F89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CDC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6DE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F58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577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3B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4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9E69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C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91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B012501" wp14:editId="25F5789F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7C9FE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01250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87C9FE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40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F7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F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A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E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F3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FD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ED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D3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55213CE8" wp14:editId="772A859E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B7AAE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213CE8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5B7AAE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E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3B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4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D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50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CE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0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78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F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71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5B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41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E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5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9E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65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D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2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E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6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7B3A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486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05E5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36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554E979" wp14:editId="158D902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C96B1A" w14:textId="01EC12E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36131024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54E97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FC96B1A" w14:textId="01EC12E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36131024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A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8F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C6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08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8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04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CB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24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F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2E0607D" wp14:editId="24E2955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E80801" w14:textId="6BC4A38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2021694972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E0607D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7E80801" w14:textId="6BC4A38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2021694972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8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E7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A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84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A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E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5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42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F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F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CD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F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D3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0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C3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A609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D0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78B70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599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0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26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55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5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A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E8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8E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6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1F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4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C2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C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6E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5F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9CA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AEEE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BC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1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38732A6" wp14:editId="14AEC53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454926" w14:textId="24986A0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"Spoločenstvo 177"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8732A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A454926" w14:textId="24986A0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"Spoločenstvo 177"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96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6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8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1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60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B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B5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6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9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3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9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E1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2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3F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85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6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04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4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CC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34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8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5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B3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B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8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8C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3A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84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96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E9C3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4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CB7F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F353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9E21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38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B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7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3C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A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9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C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B6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7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94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56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1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880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DA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E1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E9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54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B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3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B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A1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5D83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2F4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FD00687" wp14:editId="3A972A15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518F57" w14:textId="534BCA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Sihoť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D00687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B518F57" w14:textId="534BCA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Sihoť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A6B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3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0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31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62D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D0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9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DF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F8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53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0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40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CC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C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B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4363494" wp14:editId="3E8C008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5425CB" w14:textId="569B9A9B" w:rsidR="000B647F" w:rsidRDefault="003E24B5" w:rsidP="00944C3D">
                                  <w:fldSimple w:instr=" MERGEFIELD  aSUB_ULICA_CISLO  \* MERGEFORMAT ">
                                    <w:r w:rsidRPr="003E24B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177/16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363494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B5425CB" w14:textId="569B9A9B" w:rsidR="000B647F" w:rsidRDefault="003E24B5" w:rsidP="00944C3D">
                            <w:fldSimple w:instr=" MERGEFIELD  aSUB_ULICA_CISLO  \* MERGEFORMAT ">
                              <w:r w:rsidRPr="003E24B5">
                                <w:rPr>
                                  <w:rFonts w:ascii="Arial" w:hAnsi="Arial" w:cs="Arial"/>
                                  <w:noProof/>
                                </w:rPr>
                                <w:t>177/16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8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E5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0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1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6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D5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4CF0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02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EFB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1C9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51BC4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55FD1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BFC66E7" wp14:editId="3D04601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CC8012" w14:textId="50178F3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01901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FC66E7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2CC8012" w14:textId="50178F3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01901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6BE65632" wp14:editId="7E85BD30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23751" w14:textId="34619EA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Ilava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E65632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6023751" w14:textId="34619EA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Ilava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7E9AE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E3D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C8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B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690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49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DA46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BB7D28C" wp14:editId="0615254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8F94AF" w14:textId="0B2639F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0902568530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B7D28C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C8F94AF" w14:textId="0B2639F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0902568530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3E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B47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1C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9F7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C85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375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546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C0D4C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535DB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4447F64" wp14:editId="02D814AB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A6BDAA" w14:textId="54BAE2C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47F6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6FA6BDAA" w14:textId="54BAE2C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358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92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67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B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6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5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C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39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728A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9132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5734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08E6A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69DA8FB" wp14:editId="59687C4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0E4649" w14:textId="72F6801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E24B5" w:rsidRPr="0080059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majo.kralik137@gmail.com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DA8FB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20E4649" w14:textId="72F6801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E24B5" w:rsidRPr="00800591">
                              <w:rPr>
                                <w:rFonts w:ascii="Arial" w:hAnsi="Arial" w:cs="Arial"/>
                                <w:noProof/>
                              </w:rPr>
                              <w:t>majo.kralik137@gmail.com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A82D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8F8DF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902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10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A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A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7A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4A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DE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B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0B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0A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D5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3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82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BE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4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1C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0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0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06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0B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D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1A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F8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6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8D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3A1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D13E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3B6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8B4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4D8A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62EA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7A6B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5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2D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FE2C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5D0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154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9D4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FE1B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69C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11F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D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5AD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0693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59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1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228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03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012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E8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4FB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2B9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0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78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3E4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DA1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DF0E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D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92A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B19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BC5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E5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B1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264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841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52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1DF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1FF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2B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CC0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D58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9F5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16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15C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C00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DF7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3E6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4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494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3E2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A7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1A4F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8C4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4C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C2F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8D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E8F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A29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59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342F5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4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F0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11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3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44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F144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E12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DC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D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5F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6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2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C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AD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C6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88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7B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55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09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B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A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7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9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F4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EB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AF4A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85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1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9099F8F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13B0133" w14:textId="77777777" w:rsidR="00944C3D" w:rsidRDefault="00944C3D" w:rsidP="00944C3D">
      <w:pPr>
        <w:rPr>
          <w:rFonts w:ascii="Arial" w:hAnsi="Arial"/>
        </w:rPr>
      </w:pPr>
    </w:p>
    <w:p w14:paraId="1FA9C99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FA83578" w14:textId="0DE7023A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3182798" w14:textId="724D289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0B3B461" w14:textId="151AE13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91BD5F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BED393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03E3B3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B868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B7F13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267A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701EFF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E715437" w14:textId="65AE42FC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Marián Kráľovič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CB8892A" w14:textId="13C4A629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E72D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6007A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06054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A8B88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F75A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8ED5A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131C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04B69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81EA1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F6875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0B3C35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58CDAB" w14:textId="433E522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8D711C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D103E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68EEF2A" w14:textId="3B94CBFD" w:rsidR="00944C3D" w:rsidRDefault="003E24B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</w:p>
    <w:p w14:paraId="3479CDB0" w14:textId="48E22F8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FD4B1F4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DBBAF6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6CBB4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44449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ABDBF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C5F13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EC74E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58E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64B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C1EA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8F4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F278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A900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1E43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1F585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18E69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67EF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16E0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3B4A1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18C9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890F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C706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950B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F17B1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0C7BE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7FAE0A8" w14:textId="28454E71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E89514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006FE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CD2D47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F2D3B8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552B97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1A2B079" w14:textId="56626D2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958F76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5184EB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86A935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09169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4579C6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BAE4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AAFB54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A4272F" w14:textId="122EB0F4" w:rsidR="00944C3D" w:rsidRPr="008D0433" w:rsidRDefault="003E24B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Prechod z jú na pú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3800C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25CB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53459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C940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0C3F4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8938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71A4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BA181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EF2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BECFA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98B7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AC6127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BFE15C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B3556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8508C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237A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D15FB5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F58D9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EAC58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D84B5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8CEA3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A66BC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2487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16990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9DB00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19E17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9094B5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49C64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EBE0F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C66EE6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3D409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8AF1B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10C1FC0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69086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9740C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42341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78AC0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7FFD8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92AE4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9F8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402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508A7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E6CF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276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752E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977D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4B4A9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9A0C6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B8C6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1AEB8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6E25E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5FD5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C283B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DB0A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2B3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31270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62F7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27BBD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1443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2A1C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890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6D24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5E956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957563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9C55E48" w14:textId="05DF121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3BEF228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5CC7F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711E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FAB52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7FBEA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1C24F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8144F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83E7F1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E5A578A" w14:textId="77777777" w:rsidTr="00503750">
        <w:tc>
          <w:tcPr>
            <w:tcW w:w="2302" w:type="dxa"/>
            <w:vAlign w:val="center"/>
          </w:tcPr>
          <w:p w14:paraId="309F19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29F7D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B8B8C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3A244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3219A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B3F69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C7E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15E6B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9155CC" w14:textId="77777777" w:rsidTr="00503750">
        <w:tc>
          <w:tcPr>
            <w:tcW w:w="15593" w:type="dxa"/>
            <w:gridSpan w:val="8"/>
            <w:vAlign w:val="center"/>
          </w:tcPr>
          <w:p w14:paraId="0ADD08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FFB9B96" w14:textId="77777777" w:rsidTr="00503750">
        <w:tc>
          <w:tcPr>
            <w:tcW w:w="2302" w:type="dxa"/>
            <w:vAlign w:val="center"/>
          </w:tcPr>
          <w:p w14:paraId="4E9568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4D91841" w14:textId="359D63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845B71" w14:textId="40C44C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4D21F" w14:textId="6B4DDA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EDC176" w14:textId="0876C2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23894E" w14:textId="12F22D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577371" w14:textId="6951A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F49B6E" w14:textId="490B4F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B46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28C8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326A48" w14:textId="66CDAC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A2412AA" w14:textId="67D933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CDAAD" w14:textId="010764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DED4C" w14:textId="2DCB9E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55D45" w14:textId="2BA28A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67DFAF" w14:textId="3827A6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FCF837" w14:textId="60A28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E7BC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54B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7DD39F6" w14:textId="14E25F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05379B" w14:textId="3AC51A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3319B6" w14:textId="2A0E8A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6E443E" w14:textId="7E6E81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3CD24B" w14:textId="6FEBA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5C63EF" w14:textId="2B28BB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295C1" w14:textId="24606B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7AF9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A4A38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C6F6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84FEC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3CE9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CD9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E7F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F126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5E35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4DE481" w14:textId="77777777" w:rsidTr="00503750">
        <w:tc>
          <w:tcPr>
            <w:tcW w:w="2302" w:type="dxa"/>
            <w:vAlign w:val="center"/>
          </w:tcPr>
          <w:p w14:paraId="5987ED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AE2EF2" w14:textId="76405E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4BDAA6" w14:textId="5B3E29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FD8E2" w14:textId="66D94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005A5A" w14:textId="23162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6F91A" w14:textId="1DEB72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F1C15" w14:textId="6A17A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52FF6" w14:textId="6B7CAC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7A130" w14:textId="77777777" w:rsidTr="00503750">
        <w:tc>
          <w:tcPr>
            <w:tcW w:w="15593" w:type="dxa"/>
            <w:gridSpan w:val="8"/>
            <w:vAlign w:val="center"/>
          </w:tcPr>
          <w:p w14:paraId="774417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9F396F6" w14:textId="77777777" w:rsidTr="00503750">
        <w:tc>
          <w:tcPr>
            <w:tcW w:w="2302" w:type="dxa"/>
            <w:vAlign w:val="center"/>
          </w:tcPr>
          <w:p w14:paraId="78FF6D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224B3E" w14:textId="336E0D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0AD8A54" w14:textId="4A93F5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07548" w14:textId="46971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C030E8" w14:textId="12828F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2127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0460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F4D09B" w14:textId="3B2D20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1779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F32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C41AFF5" w14:textId="38B61C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7FCA8" w14:textId="099ACF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48AC8" w14:textId="1FDDE3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FCD4A6" w14:textId="584BE3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6D4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CD7C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1D13E7" w14:textId="1D682A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F229C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47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8B61701" w14:textId="23C07F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9D5881" w14:textId="74627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93037" w14:textId="0E4CC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BA8C9" w14:textId="740BFD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71C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EF1A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D935CF" w14:textId="0DD007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D09327" w14:textId="77777777" w:rsidTr="00503750">
        <w:tc>
          <w:tcPr>
            <w:tcW w:w="2302" w:type="dxa"/>
            <w:vAlign w:val="center"/>
          </w:tcPr>
          <w:p w14:paraId="4939A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D1BC62" w14:textId="4EBAE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34D00D" w14:textId="31A19B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E2B09" w14:textId="4DC45D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5C778" w14:textId="6C1917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23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2CE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80B5F0" w14:textId="4C4E31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BF93BA" w14:textId="77777777" w:rsidTr="00503750">
        <w:tc>
          <w:tcPr>
            <w:tcW w:w="15593" w:type="dxa"/>
            <w:gridSpan w:val="8"/>
            <w:vAlign w:val="center"/>
          </w:tcPr>
          <w:p w14:paraId="6FAA06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17BD754" w14:textId="77777777" w:rsidTr="00503750">
        <w:tc>
          <w:tcPr>
            <w:tcW w:w="2302" w:type="dxa"/>
            <w:vAlign w:val="center"/>
          </w:tcPr>
          <w:p w14:paraId="189340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428F5F2" w14:textId="6307A9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703516" w14:textId="2C0CE2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B13D3E" w14:textId="06A2C3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8772D4" w14:textId="155489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4CF9DF" w14:textId="6EF5AA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AA518" w14:textId="192728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C75B0" w14:textId="721A2D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A6BF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7006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23B676" w14:textId="59BD5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1BB6BD" w14:textId="1A01E5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3E63C1" w14:textId="3B90F3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859696" w14:textId="191AA9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EF087" w14:textId="51125D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8E52D2" w14:textId="0D4B6A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C0BB8" w14:textId="3AC15C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A992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27D69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04DF3FE" w14:textId="31FD05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960E92" w14:textId="0972EC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9E9D4" w14:textId="671AEA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4C4E58" w14:textId="1700F6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666820" w14:textId="75817D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B56B84" w14:textId="2449D6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A8344" w14:textId="32B68D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ADC3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E923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87AE42" w14:textId="4B0A64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34E4AD" w14:textId="488EB0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5C4BA" w14:textId="7BB954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8BB0E" w14:textId="3FF6F0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CFDBA" w14:textId="5FE97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E82F0" w14:textId="318EAA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21E22" w14:textId="4433B2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0AE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C3FDA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8D025E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D1C11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D443D4" w14:textId="20F927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3B0AD6" w14:textId="46F3A3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1B8006" w14:textId="536FDD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0B1636" w14:textId="341905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5FD9A6" w14:textId="062B11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2DB2CF" w14:textId="58F988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1928F" w14:textId="6651F1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225B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44A0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84E828B" w14:textId="109F84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F30DBA" w14:textId="52256D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625C61" w14:textId="2AF918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7EDDD7" w14:textId="54F91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14A76" w14:textId="3A391DC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26409" w14:textId="60472D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49EF0" w14:textId="210386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DD717" w14:textId="77777777" w:rsidR="00944C3D" w:rsidRDefault="00944C3D" w:rsidP="00944C3D">
      <w:pPr>
        <w:rPr>
          <w:rFonts w:ascii="Arial" w:hAnsi="Arial"/>
          <w:b/>
        </w:rPr>
      </w:pPr>
    </w:p>
    <w:p w14:paraId="0DD15FB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27B96C2" w14:textId="77777777" w:rsidTr="00503750">
        <w:tc>
          <w:tcPr>
            <w:tcW w:w="1944" w:type="dxa"/>
            <w:vAlign w:val="center"/>
          </w:tcPr>
          <w:p w14:paraId="345147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D3B20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049FB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13A8B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E0B1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FDAC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3D686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7E9F6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5B3F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3689F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FCC6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FA0A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690E2C1" w14:textId="77777777" w:rsidTr="00503750">
        <w:tc>
          <w:tcPr>
            <w:tcW w:w="15685" w:type="dxa"/>
            <w:gridSpan w:val="12"/>
            <w:vAlign w:val="center"/>
          </w:tcPr>
          <w:p w14:paraId="2A533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C9281E3" w14:textId="77777777" w:rsidTr="00503750">
        <w:tc>
          <w:tcPr>
            <w:tcW w:w="1944" w:type="dxa"/>
            <w:vAlign w:val="center"/>
          </w:tcPr>
          <w:p w14:paraId="0F57D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3D5091" w14:textId="3A017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488AF7" w14:textId="201B1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107F9BA" w14:textId="3BAEF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041FCD" w14:textId="0422F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44BD09" w14:textId="523B3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4D9A4" w14:textId="056C9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EE141D" w14:textId="76E304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866477" w14:textId="151D7C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91175" w14:textId="4AB06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AF8262" w14:textId="7FD04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29AB04" w14:textId="044E5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35191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B8D9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1A332B5" w14:textId="6E17E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DD12A9" w14:textId="157DA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821AD1E" w14:textId="24FB0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FB3BED" w14:textId="2DE4C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36DFBF" w14:textId="7608F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32648C" w14:textId="53DDF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8379C" w14:textId="2306D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8A32F8" w14:textId="5022B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D1F8A9" w14:textId="20D26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3D3773" w14:textId="4C414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84F843" w14:textId="07E7E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AE1D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D10D0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91A2CCA" w14:textId="2F7F5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3506D7" w14:textId="6A72E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9544E8F" w14:textId="55F2B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567F5F" w14:textId="570C7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61148F" w14:textId="0DFE9D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5EA2DF" w14:textId="5515A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9AEE4B" w14:textId="74AF2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B4B6AC" w14:textId="43A76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D0AF09" w14:textId="751CD4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D7E235" w14:textId="0EA9AF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D0DE158" w14:textId="2FC3F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205B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30776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4DC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6EE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CD9A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7BF3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EFFE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9DA07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C672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B7CB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B950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F449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043D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6866F" w14:textId="77777777" w:rsidTr="00503750">
        <w:tc>
          <w:tcPr>
            <w:tcW w:w="1944" w:type="dxa"/>
            <w:vAlign w:val="center"/>
          </w:tcPr>
          <w:p w14:paraId="77918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61D4239" w14:textId="76E86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8257A7" w14:textId="6FAFC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697E6D" w14:textId="7522A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2416DC" w14:textId="428D2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8DA1AD" w14:textId="1B1CC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806D0D" w14:textId="6C8E4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E4414C" w14:textId="6C7CC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A9D593" w14:textId="5C5AB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7367DA" w14:textId="07C341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F641558" w14:textId="599D9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93DA9D" w14:textId="1DACBC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9494E7" w14:textId="77777777" w:rsidTr="00503750">
        <w:tc>
          <w:tcPr>
            <w:tcW w:w="15685" w:type="dxa"/>
            <w:gridSpan w:val="12"/>
            <w:vAlign w:val="center"/>
          </w:tcPr>
          <w:p w14:paraId="02D042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5723F9E" w14:textId="77777777" w:rsidTr="00503750">
        <w:tc>
          <w:tcPr>
            <w:tcW w:w="1944" w:type="dxa"/>
            <w:vAlign w:val="center"/>
          </w:tcPr>
          <w:p w14:paraId="012118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AEC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212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11013A" w14:textId="0744D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68E4D6" w14:textId="03043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1FCC9E" w14:textId="1C4D49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F9B24B" w14:textId="7BB63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39F2D7" w14:textId="1A494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25E4DE" w14:textId="546F0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C9E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7FA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C65B8DF" w14:textId="58E1D1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1600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AFF6C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402F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37E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B31FDD5" w14:textId="50B1A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E3B291" w14:textId="1E614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462483" w14:textId="1D0D0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F3AC80" w14:textId="314A88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2D8E74" w14:textId="2639BC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BEDDD1" w14:textId="6A62B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508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6AF4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37374D" w14:textId="305AD6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EF83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FDD2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14E2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115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82B032" w14:textId="0AFA1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E55F9" w14:textId="21887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2537E0" w14:textId="6C2AB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DD877C" w14:textId="34732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A3643B" w14:textId="74399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491083" w14:textId="7F44E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0B4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28A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220462" w14:textId="5743F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A461C" w14:textId="77777777" w:rsidTr="00503750">
        <w:tc>
          <w:tcPr>
            <w:tcW w:w="1944" w:type="dxa"/>
            <w:vAlign w:val="center"/>
          </w:tcPr>
          <w:p w14:paraId="48547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C4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BD8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2ECB20" w14:textId="23BEC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33473E" w14:textId="77D424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0ED57" w14:textId="06FBFE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DDF7F4" w14:textId="2A9EA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7DFAD8" w14:textId="5ACA1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D1AF1" w14:textId="05355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CF6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AEC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C6B428" w14:textId="513C4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85BC20" w14:textId="77777777" w:rsidTr="00503750">
        <w:tc>
          <w:tcPr>
            <w:tcW w:w="15685" w:type="dxa"/>
            <w:gridSpan w:val="12"/>
            <w:vAlign w:val="center"/>
          </w:tcPr>
          <w:p w14:paraId="376089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AD7BB5" w14:textId="77777777" w:rsidTr="00503750">
        <w:tc>
          <w:tcPr>
            <w:tcW w:w="1944" w:type="dxa"/>
            <w:vAlign w:val="center"/>
          </w:tcPr>
          <w:p w14:paraId="5E8EC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437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7C6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AF482" w14:textId="2780B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A3025B" w14:textId="2F075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9E42E4" w14:textId="244DE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78D28A" w14:textId="6625B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31A3F8" w14:textId="0169B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6C1E89" w14:textId="42393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DC4582" w14:textId="59A4B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6380F8" w14:textId="6E7A5B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7575D92" w14:textId="0B70B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A210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36FCE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521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905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773710" w14:textId="02CE7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7881BB5" w14:textId="5C71D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9BBFC0" w14:textId="2DFF69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181028" w14:textId="3A4BC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30751F" w14:textId="5C411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09EEA5" w14:textId="21FFF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1500C1" w14:textId="0FFD0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5CAAEF4" w14:textId="1F897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BA67B03" w14:textId="0AECD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398EA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1618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289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39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3737F4" w14:textId="2BFB0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6A55F9" w14:textId="71F36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70EC21" w14:textId="5A4AA1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1F6A15" w14:textId="3BAD4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357507" w14:textId="1C59A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D77FBC" w14:textId="24DF8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C223F" w14:textId="0330E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CA814A" w14:textId="2D558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CEA26A" w14:textId="61FAD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2B5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82193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1DB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696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BF355B" w14:textId="61041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E9609" w14:textId="5ED17D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7EB707" w14:textId="646B1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066A0" w14:textId="61A53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ADF539" w14:textId="685D42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A5512B" w14:textId="321FA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27A0B5" w14:textId="5187E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4D2188" w14:textId="0BD5B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60C602E" w14:textId="098A8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2B88E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58EB1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1E257B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72FFA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6B59876" w14:textId="5309B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FA6C8B9" w14:textId="18B95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6F4396" w14:textId="2CED4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80BE4A" w14:textId="52FF3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10ECD6" w14:textId="516C4F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5A79F3" w14:textId="4B018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053F8F" w14:textId="31413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643A73" w14:textId="4A4BE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231E07" w14:textId="66B62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43BAA0" w14:textId="1FD851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5B5BEC" w14:textId="35949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81AB7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4C8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A423653" w14:textId="53A9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92B12C6" w14:textId="1C6AD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7C2340" w14:textId="699FC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61289E" w14:textId="6FCF3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5FEB1F" w14:textId="6C58E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CBE72B" w14:textId="2C6DF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702D79" w14:textId="43B79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D2E0F" w14:textId="5BF8AD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2CCAA4" w14:textId="1B114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66E394" w14:textId="12BCF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354AC1" w14:textId="023DF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9C273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9A00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0ADCE6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485F65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5C923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059EA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6DFCC12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247FF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2D7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DF518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48B21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85A3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76A61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74685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76C01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68346C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3CEB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AD17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AAFD0D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5EB14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BA5DBD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77C7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C1A98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5A56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6BBF9D1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4F0A4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EF4B4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CCC5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1E0A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46BA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0A44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9A9A4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15171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7908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A65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F55E3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22D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41C65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F09154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26402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1C2C5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81E7C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48E1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E7E1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CBBCE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9FCFC95" w14:textId="77777777" w:rsidTr="00503750">
        <w:trPr>
          <w:trHeight w:val="1073"/>
        </w:trPr>
        <w:tc>
          <w:tcPr>
            <w:tcW w:w="3614" w:type="dxa"/>
            <w:vMerge/>
          </w:tcPr>
          <w:p w14:paraId="370418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331E5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C4CB9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66A2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1CAE2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F697F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D3F8C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03B5A74" w14:textId="77777777" w:rsidTr="00503750">
        <w:trPr>
          <w:trHeight w:val="283"/>
        </w:trPr>
        <w:tc>
          <w:tcPr>
            <w:tcW w:w="3614" w:type="dxa"/>
          </w:tcPr>
          <w:p w14:paraId="2972DF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ECB0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136A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90A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B3DF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2A26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567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A0DE24" w14:textId="77777777" w:rsidTr="00503750">
        <w:trPr>
          <w:trHeight w:val="283"/>
        </w:trPr>
        <w:tc>
          <w:tcPr>
            <w:tcW w:w="3614" w:type="dxa"/>
          </w:tcPr>
          <w:p w14:paraId="600A00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CA27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85B1E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AB24C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524C7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0F5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B1E2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8DAAAEB" w14:textId="77777777" w:rsidTr="00503750">
        <w:trPr>
          <w:trHeight w:val="283"/>
        </w:trPr>
        <w:tc>
          <w:tcPr>
            <w:tcW w:w="3614" w:type="dxa"/>
          </w:tcPr>
          <w:p w14:paraId="6976E3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0AD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91E2A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54348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15249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048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3395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DBA77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0B3DBD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33FD80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F04B0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595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F9B2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E658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79E2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2A696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9E9A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3231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4C421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F6214E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3506C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D062F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C9938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02E5EB1" w14:textId="05222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F3774E" w14:textId="2C2560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34BE5B" w14:textId="238CC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78CCA" w14:textId="29C5F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60F23B" w14:textId="1332A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399AE6" w14:textId="275996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83EBF" w14:textId="37FD9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8C1362" w14:textId="17EE1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667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7108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74CCE47" w14:textId="6990C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92514F" w14:textId="14C14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462388" w14:textId="627D4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CDFE75" w14:textId="0540F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7B77A" w14:textId="73D294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6AF97" w14:textId="3714AC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FB1FC0" w14:textId="7B8CF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FDF82C" w14:textId="2792A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15D38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5510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377DAF3" w14:textId="61B7D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17573F" w14:textId="416FDB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AE3DB" w14:textId="5D0DC2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840579" w14:textId="15306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D2E6A5" w14:textId="47A47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7332A" w14:textId="1C465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2A954" w14:textId="6C237A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46B18A" w14:textId="19F8B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7E415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6188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1C1B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90D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D0A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32B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BF0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D0C1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9EC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B854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81BC3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9D29A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154BCD9" w14:textId="2837B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D92FF" w14:textId="29A31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5D0307" w14:textId="4EFE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49DFF9" w14:textId="62025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22D0A" w14:textId="64FE1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267EB3" w14:textId="0291B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756FE" w14:textId="3F6A7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31306F" w14:textId="60C7E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772A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C355E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16F7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771B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606678" w14:textId="501C7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47D43A" w14:textId="10EEB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A56540" w14:textId="08DD2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A1A39" w14:textId="43CD1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CCB9C" w14:textId="09F935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5BDD6A" w14:textId="7AC7B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9F8C3" w14:textId="162BB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D90EBB" w14:textId="037F55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4FA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133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8FC255F" w14:textId="3B7A8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25C31" w14:textId="54843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07A3DC" w14:textId="50671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60385" w14:textId="485F38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61BB91" w14:textId="5F928D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570A2" w14:textId="3E474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9ED136" w14:textId="0FFFFA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CD0711" w14:textId="15D95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A7A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4DA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14033AE" w14:textId="24C48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0B496B" w14:textId="3766B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C51FC" w14:textId="3F99D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1F3CC" w14:textId="18ED3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E2A0A1" w14:textId="7664C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1592" w14:textId="1FDF3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D5267" w14:textId="2C6E1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4EF8C5" w14:textId="441A5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01E7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252D6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4ADC26" w14:textId="7B0B05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EC6597" w14:textId="65051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205C7" w14:textId="7B040C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49EC6" w14:textId="6D280F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BF8F5" w14:textId="599A56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3A9F7B" w14:textId="6A76B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4E84F" w14:textId="2EE66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50E223" w14:textId="68E2F4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8A39A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E9DE5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16412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D3320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8333FBD" w14:textId="160E8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20FF8A" w14:textId="43549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82EB7" w14:textId="76252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251DAA" w14:textId="0A4E8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EFCDE9" w14:textId="50F1A3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B449A" w14:textId="67ADF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43A370" w14:textId="1512E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E1AAD9" w14:textId="42121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D8A70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71E50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15C4EA" w14:textId="6349C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023A5" w14:textId="77D50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D4343B" w14:textId="45981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E47342" w14:textId="5C20B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66AD0" w14:textId="34492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DCA478" w14:textId="2DD0B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E99EA" w14:textId="34B97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4836579" w14:textId="34E17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8C89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8CFB7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7A97DBF8" w14:textId="79EAB03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EDEAD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F9E3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59C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DF1E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AF12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6D02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028E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2F07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333C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99CE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A3C5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CB0F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1556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9613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B2B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717C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CB1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913A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231423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6A938E7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4F8D15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FB11F5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488374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1695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B816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7EA4E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8920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C7FDF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90B95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82CE8E" w14:textId="5E30744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13AFF4A" w14:textId="69D85D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F60B4B0" w14:textId="4630BE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C00B90D" w14:textId="0236BC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156C00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66C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413C2F" w14:textId="6D7295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AED0B0" w14:textId="1EACCD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D889BEC" w14:textId="676748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D2781D" w14:textId="3070A1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6B364E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811E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0D3D57" w14:textId="442BD0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0F6F37E" w14:textId="2A51E9E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E80E26" w14:textId="17D2EC4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73BECA" w14:textId="36BDF87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E4ACA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80F2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AD2ADA" w14:textId="3AEE51F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351ABAF" w14:textId="1DD5E1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F344526" w14:textId="291F54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4D7DED" w14:textId="20B9E3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09FF79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5BFC4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D8BFB1" w14:textId="1180B0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3EA71D" w14:textId="204FCA9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9DFE1E" w14:textId="4DF8CE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2AA507" w14:textId="1F2929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5DCC94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99A773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5DD0E10" w14:textId="13F3FD7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7170C7" w14:textId="79519EF0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7004A86" w14:textId="3DF7B64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37D46A" w14:textId="5CE7820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221F8C5" w14:textId="77777777" w:rsidR="00944C3D" w:rsidRDefault="00944C3D" w:rsidP="00944C3D">
      <w:pPr>
        <w:rPr>
          <w:rFonts w:ascii="Arial" w:hAnsi="Arial"/>
          <w:b/>
        </w:rPr>
      </w:pPr>
    </w:p>
    <w:p w14:paraId="6C51407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24F266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423A1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5EDFA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5B6A4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AC9F5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0DE7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6F9F70D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18176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EA5C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9A470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48DD1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24C767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2B89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F7A71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76B83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2919C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C1D5A4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90287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210490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724E1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FC8D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422C9A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A2DAE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591E7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663C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2205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B5D1C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3EBF1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89FA4D7" w14:textId="77777777" w:rsidTr="00503750">
        <w:tc>
          <w:tcPr>
            <w:tcW w:w="2835" w:type="dxa"/>
            <w:vAlign w:val="center"/>
          </w:tcPr>
          <w:p w14:paraId="373523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CAC53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A07A8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2D7FE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348AA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5B5C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7C7B0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2F83958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60C82E8" w14:textId="3C8BA53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06EBD5" w14:textId="2DCC105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1ECE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3AE97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1B1188" w14:textId="5957FA5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2EB74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898A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B83BBE6" w14:textId="6B26D6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CC1FB9" w14:textId="13FF0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9E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C5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BFCD2A" w14:textId="084A2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9FD29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039C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4391EC5" w14:textId="683F2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E1E38" w14:textId="62547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BA1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D47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0DFC95" w14:textId="4374E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2BF3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15FE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70FBEB2" w14:textId="54FA7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139006" w14:textId="34A3B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891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158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C5B98" w14:textId="04436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9BB21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ADA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EC6992" w14:textId="79A81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9AACDA" w14:textId="3D78E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E60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46C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8D08E9" w14:textId="3824D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8740D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A0C79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B8B8C09" w14:textId="4BEA60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87F93B" w14:textId="23E57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711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634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ABEBF0" w14:textId="637D6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1095C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CE313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64414E1" w14:textId="4B09CAC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E1D129" w14:textId="1CF733A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1C8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051A8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D78B88" w14:textId="7C9E84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24DF38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384DA9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AC28417" w14:textId="63A2D00A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352176D" w14:textId="77777777" w:rsidR="00944C3D" w:rsidRDefault="00944C3D" w:rsidP="00944C3D">
      <w:pPr>
        <w:rPr>
          <w:rFonts w:ascii="Arial" w:hAnsi="Arial"/>
          <w:b/>
        </w:rPr>
      </w:pPr>
    </w:p>
    <w:p w14:paraId="6F597A3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727C32" w14:textId="77777777" w:rsidTr="00503750">
        <w:tc>
          <w:tcPr>
            <w:tcW w:w="2835" w:type="dxa"/>
            <w:vAlign w:val="center"/>
          </w:tcPr>
          <w:p w14:paraId="56B26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55A61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75C0B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13E75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435F1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4807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32AE8F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6135D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FFED6E6" w14:textId="1448F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870FD8" w14:textId="60B6B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77A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3EAF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051CA" w14:textId="4506C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74F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BEF2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17B1A09" w14:textId="6A168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2A94D" w14:textId="2284C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5E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B905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23A03E" w14:textId="50E17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A827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2EA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D367F3D" w14:textId="2495E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C201A" w14:textId="34E31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285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9A7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0E1E2B" w14:textId="2C2E8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ABC88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F75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7093F64" w14:textId="453E0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1C755" w14:textId="3EBAE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8BF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4D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CB7A7C3" w14:textId="5915E2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FED3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395B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469EAB6" w14:textId="31B066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5E2D44" w14:textId="49D064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FB92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228C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807BF3" w14:textId="3C1173A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DB81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20EE81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9DC54F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0E9AB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F5E25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C13875B" w14:textId="77777777" w:rsidTr="00503750">
        <w:trPr>
          <w:trHeight w:val="699"/>
        </w:trPr>
        <w:tc>
          <w:tcPr>
            <w:tcW w:w="3502" w:type="dxa"/>
            <w:vMerge/>
          </w:tcPr>
          <w:p w14:paraId="64B3F2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6671AF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257C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D7EF01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43C9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40AB3B6" w14:textId="1D71EF1A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9D2A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5A460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CD1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CD160BB" w14:textId="3E7B2FE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78978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50C8E8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3E2E0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796D95" w14:textId="4C6EE775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6DC4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DC58F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2446F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9A0DD60" w14:textId="77777777" w:rsidTr="00503750">
        <w:trPr>
          <w:trHeight w:val="593"/>
        </w:trPr>
        <w:tc>
          <w:tcPr>
            <w:tcW w:w="3497" w:type="dxa"/>
          </w:tcPr>
          <w:p w14:paraId="5DC26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5E39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812F0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A40FC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599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00DCEC" w14:textId="66839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27F724" w14:textId="095A3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DDC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2DB921" w14:textId="5F0BE0F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23FD3B" w14:textId="49708D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AB69CE6" w14:textId="2558BB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355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F3D602" w14:textId="019641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65E610" w14:textId="48FCE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7DDC3" w14:textId="59BE2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02D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353E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0AB1376" w14:textId="09EF5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16455F" w14:textId="1A962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0FA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8E3A3A" w14:textId="5703482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C5C9BDC" w14:textId="5CF0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D42A20" w14:textId="609AD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628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70F151" w14:textId="7DAE3DE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E660C1" w14:textId="70DB36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1AAC06" w14:textId="19C61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9F3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997E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79A79CB" w14:textId="23864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3F1BCB" w14:textId="770098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1EF5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984996" w14:textId="00EB679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4BCD31" w14:textId="43EC1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0BB881" w14:textId="70E9B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D7B8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B37216A" w14:textId="1C82A7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09A650" w14:textId="26FD5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3E3DDA" w14:textId="5A758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11AE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ACEC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AE49F81" w14:textId="0551A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7F00D" w14:textId="3BDF4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528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821D9C" w14:textId="462A3FD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8B6AFA8" w14:textId="55443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7D8C89" w14:textId="5B599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63F0F2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9775F6C" w14:textId="238A08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94B0EF" w14:textId="74748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54C706" w14:textId="6BE51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1F3D7E" w14:textId="77777777" w:rsidR="00944C3D" w:rsidRDefault="00944C3D" w:rsidP="00944C3D">
      <w:pPr>
        <w:rPr>
          <w:rFonts w:ascii="Arial" w:hAnsi="Arial"/>
          <w:b/>
        </w:rPr>
      </w:pPr>
    </w:p>
    <w:p w14:paraId="4386F2D9" w14:textId="77777777" w:rsidR="00944C3D" w:rsidRDefault="00944C3D" w:rsidP="00944C3D">
      <w:pPr>
        <w:rPr>
          <w:rFonts w:ascii="Arial" w:hAnsi="Arial"/>
          <w:b/>
        </w:rPr>
      </w:pPr>
    </w:p>
    <w:p w14:paraId="2B1F5423" w14:textId="77777777" w:rsidR="00944C3D" w:rsidRDefault="00944C3D" w:rsidP="00944C3D">
      <w:pPr>
        <w:rPr>
          <w:rFonts w:ascii="Arial" w:hAnsi="Arial"/>
          <w:b/>
        </w:rPr>
      </w:pPr>
    </w:p>
    <w:p w14:paraId="6BEB8C5E" w14:textId="77777777" w:rsidR="00944C3D" w:rsidRDefault="00944C3D" w:rsidP="00944C3D">
      <w:pPr>
        <w:rPr>
          <w:rFonts w:ascii="Arial" w:hAnsi="Arial"/>
          <w:b/>
        </w:rPr>
      </w:pPr>
    </w:p>
    <w:p w14:paraId="4674E13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7A5A1D5A" w14:textId="77777777" w:rsidTr="00503750">
        <w:tc>
          <w:tcPr>
            <w:tcW w:w="2622" w:type="dxa"/>
            <w:vAlign w:val="center"/>
          </w:tcPr>
          <w:p w14:paraId="0CEFF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6CC24E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5435C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44859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6911F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86FBF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085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66501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89F17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DF5939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E2509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7A1527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2B5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7DD9D66" w14:textId="12E3CC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EC22E6" w14:textId="4563B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3D162" w14:textId="6DA70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847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14267C" w14:textId="58D97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725C3" w14:textId="77777777" w:rsidTr="00503750">
        <w:tc>
          <w:tcPr>
            <w:tcW w:w="2622" w:type="dxa"/>
            <w:vAlign w:val="center"/>
          </w:tcPr>
          <w:p w14:paraId="188C0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F0DFD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6CEE93B" w14:textId="18B53B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D66004" w14:textId="50724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2E3C49" w14:textId="074A0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CBB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65567" w14:textId="424125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6F3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8F07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54A342" w14:textId="68D90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07D2BA" w14:textId="026CA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2BE270" w14:textId="32FA1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9AD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38D66D" w14:textId="46B81B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53E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4128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DBB68A0" w14:textId="147914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A9AFD1" w14:textId="73BE9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CAE221" w14:textId="6AA5D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51F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ED251A" w14:textId="396F6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40F53" w14:textId="77777777" w:rsidTr="00503750">
        <w:tc>
          <w:tcPr>
            <w:tcW w:w="2622" w:type="dxa"/>
            <w:vAlign w:val="center"/>
          </w:tcPr>
          <w:p w14:paraId="2A3D98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1D6DC3" w14:textId="57F0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9840.00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089CC5" w14:textId="06A92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26084.00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72FD9F" w14:textId="5431F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24335.00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87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902DA5" w14:textId="244C0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11590.00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EB7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3CAA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06DCD80" w14:textId="35BFD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7188FB" w14:textId="01D546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A0EB16" w14:textId="6D8DF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78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F8DAEFC" w14:textId="4D9B5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C7049" w14:textId="77777777" w:rsidTr="00503750">
        <w:tc>
          <w:tcPr>
            <w:tcW w:w="2622" w:type="dxa"/>
            <w:vAlign w:val="center"/>
          </w:tcPr>
          <w:p w14:paraId="1D4D3F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776E97F" w14:textId="567AC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E888B2" w14:textId="0E2EA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D11384" w14:textId="6BD26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69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146325" w14:textId="707CC0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F29A3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DC854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7DE866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2E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C6D3D00" w14:textId="288C8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CA0BAE" w14:textId="526E3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2EF485" w14:textId="34341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75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B939BB" w14:textId="36A44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B26C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BB5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81F9178" w14:textId="3D3D8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1C76F7" w14:textId="0F1E3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0CE1C9" w14:textId="433C2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3E9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F86709D" w14:textId="020A5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B73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2A8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57AF4F9" w14:textId="153FF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914CAEC" w14:textId="75C9E1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B9B119" w14:textId="4D25C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CC0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FA89F6" w14:textId="15349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194D42" w14:textId="77777777" w:rsidTr="00503750">
        <w:tc>
          <w:tcPr>
            <w:tcW w:w="2622" w:type="dxa"/>
            <w:vAlign w:val="center"/>
          </w:tcPr>
          <w:p w14:paraId="36CCFE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714F26B7" w14:textId="6FA4C5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D281B" w14:textId="2C6F7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483D65" w14:textId="0CE64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681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DD0A0" w14:textId="52908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346E1" w14:textId="77777777" w:rsidTr="00503750">
        <w:tc>
          <w:tcPr>
            <w:tcW w:w="2622" w:type="dxa"/>
            <w:vAlign w:val="center"/>
          </w:tcPr>
          <w:p w14:paraId="00B5D3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A830F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1073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486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D780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623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F3108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EB315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7539C6F" w14:textId="301670F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9840.00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A541A4" w14:textId="7BD1DF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26084.00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D3F8F6" w14:textId="630A4E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24335.00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02BAA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C0595D" w14:textId="616C254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11590.00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1DD81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F748D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AD572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FB318B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4C7AA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B48A3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A5B80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59189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E213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CA5B3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71B52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14DA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A179E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6F60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2B72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3C2DB9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EA78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E88C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06976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BA7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15E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2A40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E589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AC26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B52A7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4FCE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D307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6C64B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7BF8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A596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B7D14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FA64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0DE9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198FBA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C8DA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EC47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7725F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6D8B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689E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D921C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23E5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9517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1084A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CDEAB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A3B23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12FC55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B293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CCD81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8301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0A05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CC54F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DF9B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D3B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8588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D208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5DD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01A44E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5790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93008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087F1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F1D1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2A17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338C5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F212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0F44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D1D5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CB2B1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5951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9DB9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4F464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A4E92A0" w14:textId="77777777" w:rsidTr="00503750">
        <w:tc>
          <w:tcPr>
            <w:tcW w:w="2835" w:type="dxa"/>
            <w:vAlign w:val="center"/>
          </w:tcPr>
          <w:p w14:paraId="6EC1E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1036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E866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DAB7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578B3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292F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19FC23F" w14:textId="77777777" w:rsidTr="00503750">
        <w:tc>
          <w:tcPr>
            <w:tcW w:w="2835" w:type="dxa"/>
            <w:vAlign w:val="center"/>
          </w:tcPr>
          <w:p w14:paraId="435BE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878A638" w14:textId="1EED35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D885D" w14:textId="12129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51F57" w14:textId="48809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803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FEB62E" w14:textId="7EEC3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84F2DF" w14:textId="77777777" w:rsidTr="00503750">
        <w:tc>
          <w:tcPr>
            <w:tcW w:w="2835" w:type="dxa"/>
            <w:vAlign w:val="center"/>
          </w:tcPr>
          <w:p w14:paraId="18EBEC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DD4A109" w14:textId="0E6BE6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9B0E" w14:textId="210AE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33830" w14:textId="35F15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F43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10832B" w14:textId="3E026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E698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9661E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DA20F93" w14:textId="3D22D7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C744F" w14:textId="4C3C830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46E8EC" w14:textId="7EEA49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6260A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21D17C" w14:textId="0C0DD5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9FDB408" w14:textId="77777777" w:rsidTr="00503750">
        <w:tc>
          <w:tcPr>
            <w:tcW w:w="2835" w:type="dxa"/>
            <w:vAlign w:val="center"/>
          </w:tcPr>
          <w:p w14:paraId="3DD30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4BD9134" w14:textId="41A65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7863F0" w14:textId="3E984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9EC52E" w14:textId="26ED57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FF4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F20D86" w14:textId="6A998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AC47A" w14:textId="77777777" w:rsidTr="00503750">
        <w:tc>
          <w:tcPr>
            <w:tcW w:w="2835" w:type="dxa"/>
            <w:vAlign w:val="center"/>
          </w:tcPr>
          <w:p w14:paraId="74F075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7D4590A" w14:textId="3DB802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8BB10" w14:textId="5D68A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DD13E7" w14:textId="79B492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515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56CE07" w14:textId="48AFB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30D32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8C03F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2497C04" w14:textId="308A5D5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274F6A" w14:textId="078857D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1E6490" w14:textId="5FCFCB3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48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BA1E80" w14:textId="478B895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C6607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420E0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C46C3DF" w14:textId="225F9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D521B3" w14:textId="5513E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7A81C9" w14:textId="5651ED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D1A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786AD" w14:textId="10AE98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6F388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0D86C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68449B3" w14:textId="77777777" w:rsidTr="00503750">
        <w:tc>
          <w:tcPr>
            <w:tcW w:w="2552" w:type="dxa"/>
            <w:shd w:val="clear" w:color="auto" w:fill="auto"/>
            <w:vAlign w:val="center"/>
          </w:tcPr>
          <w:p w14:paraId="19CA6C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5A93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88CAB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790C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7B1A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63EA50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C0C2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924575E" w14:textId="285774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2387D20" w14:textId="74F6768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251583" w14:textId="17AE3E0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5B6F0C0" w14:textId="42D401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80B862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C4DEE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4D6138A" w14:textId="1CC52C6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B84E60" w14:textId="5F54DB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A3B064" w14:textId="2034E8B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B29504" w14:textId="7BCE6F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2596D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1969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E8D385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7F570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DF8D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E40EFDF" w14:textId="77777777" w:rsidTr="00503750">
        <w:tc>
          <w:tcPr>
            <w:tcW w:w="4395" w:type="dxa"/>
            <w:vMerge/>
          </w:tcPr>
          <w:p w14:paraId="6AB8203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4B82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6037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B417A2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3F26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AD9EE7" w14:textId="2E267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B60D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E8C752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9F79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1B1A668D" w14:textId="00953E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EDCFAC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7392DB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D7879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1D31230" w14:textId="7582A57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6D75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C1FB2AF" w14:textId="77777777" w:rsidTr="00503750">
        <w:tc>
          <w:tcPr>
            <w:tcW w:w="4395" w:type="dxa"/>
            <w:vAlign w:val="center"/>
          </w:tcPr>
          <w:p w14:paraId="279A8D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F2BD767" w14:textId="64E9D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F384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B3DA18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716C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05BC6F0" w14:textId="0ECF6B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EBAC4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0CF5B9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66B4B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441C0C" w14:textId="6B4805F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F4C2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F5A9A0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DFA8D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003C39C" w14:textId="38808603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25432.00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7415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D4DE7B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E67F4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B4D7676" w14:textId="77777777" w:rsidTr="00503750">
        <w:tc>
          <w:tcPr>
            <w:tcW w:w="4395" w:type="dxa"/>
            <w:vAlign w:val="center"/>
          </w:tcPr>
          <w:p w14:paraId="352AB1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1E2EA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5635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C17238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C666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7480076" w14:textId="273506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4682DD" w14:textId="63D30A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BEB0DD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BA40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49D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F091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4EFFB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37FE5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CA28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35E7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6FAA4B5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16B4E1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4370E2C" w14:textId="57C2AA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276FD9" w14:textId="2CC49ED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14A054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88D9B8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B9479D6" w14:textId="516138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12E0E1" w14:textId="7E187D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B98A9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0607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49CC9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3EE7632" w14:textId="77777777" w:rsidTr="00503750">
        <w:tc>
          <w:tcPr>
            <w:tcW w:w="1843" w:type="dxa"/>
            <w:vAlign w:val="center"/>
          </w:tcPr>
          <w:p w14:paraId="603AF6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121B6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555CE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7D1D1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6401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28E06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D9EE6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2833480" w14:textId="77777777" w:rsidTr="00503750">
        <w:tc>
          <w:tcPr>
            <w:tcW w:w="1843" w:type="dxa"/>
            <w:vAlign w:val="center"/>
          </w:tcPr>
          <w:p w14:paraId="1E394B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71570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97B1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26FB5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26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55C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8D8D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C7E8A24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E81C5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38C39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9552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8A78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4BFF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9D0C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FE3D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B142143" w14:textId="77777777" w:rsidTr="00503750">
        <w:tc>
          <w:tcPr>
            <w:tcW w:w="1843" w:type="dxa"/>
            <w:vAlign w:val="center"/>
          </w:tcPr>
          <w:p w14:paraId="1D8685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CB30A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9FC1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C9AA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5A001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6704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187A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18602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1E4CC60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256E2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3093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9A28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0132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021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9AA5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3A07FA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32CEF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DFAC0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AE8F0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B2AE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EAC5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B4075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899C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050C5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A95AD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78F049B" w14:textId="77777777" w:rsidTr="00503750">
        <w:trPr>
          <w:trHeight w:val="664"/>
        </w:trPr>
        <w:tc>
          <w:tcPr>
            <w:tcW w:w="3372" w:type="dxa"/>
          </w:tcPr>
          <w:p w14:paraId="4D0FB2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E3A911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7DC3F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91626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B07D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01C31E3C" w14:textId="68AA3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6B8691" w14:textId="4EAFA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58B8D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E0DA38" w14:textId="55E010B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207B20" w14:textId="0996A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2039DE" w14:textId="776B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67A34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B6E21F" w14:textId="3D37C1D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0DA1F1" w14:textId="1DB86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A7CEF" w14:textId="41608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4B5AD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CEEEAE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4B758BE" w14:textId="06BE0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45846" w14:textId="1C2E2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96580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E787D3" w14:textId="2C8468D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526E35" w14:textId="3ADB4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5AEF2D" w14:textId="1731F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6AC26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5BB0337" w14:textId="101CA1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77418E" w14:textId="4B5BC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1A9FA1" w14:textId="401E3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B19F6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73CD0C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F39B3D6" w14:textId="77777777" w:rsidTr="00503750">
        <w:tc>
          <w:tcPr>
            <w:tcW w:w="2835" w:type="dxa"/>
            <w:vAlign w:val="center"/>
          </w:tcPr>
          <w:p w14:paraId="4321B8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FA979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3A747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37DE3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F9702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87C7BB1" w14:textId="77777777" w:rsidTr="00503750">
        <w:tc>
          <w:tcPr>
            <w:tcW w:w="2835" w:type="dxa"/>
          </w:tcPr>
          <w:p w14:paraId="33B4D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BDCFD11" w14:textId="2952D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E53F22" w14:textId="2A377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B3B98B" w14:textId="514F0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E1DA32" w14:textId="17BE25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D5EBC" w14:textId="77777777" w:rsidTr="00503750">
        <w:tc>
          <w:tcPr>
            <w:tcW w:w="2835" w:type="dxa"/>
          </w:tcPr>
          <w:p w14:paraId="3AA212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6B5A38A" w14:textId="54A3E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FDEE4" w14:textId="0D1359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26B11C" w14:textId="092C03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6568AC" w14:textId="5088D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049495" w14:textId="77777777" w:rsidTr="00503750">
        <w:tc>
          <w:tcPr>
            <w:tcW w:w="2835" w:type="dxa"/>
          </w:tcPr>
          <w:p w14:paraId="36D81A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B78CB0A" w14:textId="402A7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120345" w14:textId="03F422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14303A" w14:textId="636B9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8B09D3" w14:textId="218CF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741538" w14:textId="77777777" w:rsidTr="00503750">
        <w:tc>
          <w:tcPr>
            <w:tcW w:w="2835" w:type="dxa"/>
            <w:vAlign w:val="center"/>
          </w:tcPr>
          <w:p w14:paraId="0AC4E31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E478280" w14:textId="5EF59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665059" w14:textId="7F7913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255D17" w14:textId="6F0D7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7137BC" w14:textId="76122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6200F8" w14:textId="77777777" w:rsidTr="00503750">
        <w:tc>
          <w:tcPr>
            <w:tcW w:w="2835" w:type="dxa"/>
            <w:vAlign w:val="center"/>
          </w:tcPr>
          <w:p w14:paraId="665ECA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D9702EC" w14:textId="57C2FE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57F985" w14:textId="38130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0C185E" w14:textId="5054B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0F98B4" w14:textId="12097E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5123BD9" w14:textId="77777777" w:rsidTr="00503750">
        <w:tc>
          <w:tcPr>
            <w:tcW w:w="2835" w:type="dxa"/>
          </w:tcPr>
          <w:p w14:paraId="61CBD9D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470422D" w14:textId="4F57DE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A79FF9" w14:textId="48B29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B0F550" w14:textId="5C276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BFE071" w14:textId="2AEB4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C82D97" w14:textId="77777777" w:rsidTr="00503750">
        <w:tc>
          <w:tcPr>
            <w:tcW w:w="2835" w:type="dxa"/>
          </w:tcPr>
          <w:p w14:paraId="478EC3C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AF9A23A" w14:textId="679CC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D16B5A" w14:textId="02130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104532" w14:textId="6D0A9D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3B5F6A" w14:textId="3BD6C0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270D39" w14:textId="77777777" w:rsidTr="00503750">
        <w:tc>
          <w:tcPr>
            <w:tcW w:w="2835" w:type="dxa"/>
          </w:tcPr>
          <w:p w14:paraId="2389C9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809F6AA" w14:textId="68B85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48C049" w14:textId="3B6AF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0572FB" w14:textId="3F3D5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18E572" w14:textId="55517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331023" w14:textId="77777777" w:rsidR="00944C3D" w:rsidRDefault="00944C3D" w:rsidP="00944C3D">
      <w:pPr>
        <w:rPr>
          <w:rFonts w:ascii="Arial" w:hAnsi="Arial"/>
          <w:b/>
        </w:rPr>
      </w:pPr>
    </w:p>
    <w:p w14:paraId="63FECCA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2C4CC48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0FF11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44A1B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9FC2AF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A0857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D0C4F5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9DF85E" w14:textId="77777777" w:rsidTr="00503750">
        <w:trPr>
          <w:trHeight w:val="443"/>
        </w:trPr>
        <w:tc>
          <w:tcPr>
            <w:tcW w:w="2560" w:type="dxa"/>
          </w:tcPr>
          <w:p w14:paraId="181C35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D3F3925" w14:textId="65142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7FE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F086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FE5B001" w14:textId="1FB1F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C2E9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C4E1E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BF39FCA" w14:textId="14566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45B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8EB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868D5BA" w14:textId="3CE9F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C2AD6C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1F33D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B7912FA" w14:textId="059A2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D9E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98ED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7A42240" w14:textId="42A28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B5505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D83B6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0F3303B" w14:textId="1CC65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C8E1A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A53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7495E58" w14:textId="21D13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D771D1" w14:textId="77777777" w:rsidR="00944C3D" w:rsidRDefault="00944C3D" w:rsidP="00944C3D">
      <w:pPr>
        <w:rPr>
          <w:rFonts w:ascii="Arial" w:hAnsi="Arial"/>
          <w:b/>
        </w:rPr>
      </w:pPr>
    </w:p>
    <w:p w14:paraId="46364DD2" w14:textId="77777777" w:rsidR="00944C3D" w:rsidRDefault="00944C3D" w:rsidP="00944C3D">
      <w:pPr>
        <w:rPr>
          <w:rFonts w:ascii="Arial" w:hAnsi="Arial"/>
          <w:b/>
        </w:rPr>
      </w:pPr>
    </w:p>
    <w:p w14:paraId="2C5444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7D60E0B" w14:textId="77777777" w:rsidR="00944C3D" w:rsidRDefault="00944C3D" w:rsidP="00944C3D">
      <w:pPr>
        <w:rPr>
          <w:rFonts w:ascii="Arial" w:hAnsi="Arial"/>
          <w:b/>
        </w:rPr>
      </w:pPr>
    </w:p>
    <w:p w14:paraId="29E5806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21C20E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47BE9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0B5E3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CD8BE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85E12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2620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DB3A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094B2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0D0BF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1C60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5BA70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69F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335D9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9109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B2191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D5BF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D9A86C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30819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163420F" w14:textId="77777777" w:rsidTr="00503750">
        <w:trPr>
          <w:trHeight w:val="677"/>
        </w:trPr>
        <w:tc>
          <w:tcPr>
            <w:tcW w:w="3358" w:type="dxa"/>
          </w:tcPr>
          <w:p w14:paraId="0BE851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A9603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1324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38F03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7EA0E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949372F" w14:textId="68DCE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D6EC6E" w14:textId="66FDA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BF4C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64F1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A8190D0" w14:textId="1BCB0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9D61D8" w14:textId="42183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0D0BD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4EB4F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2596045" w14:textId="28F02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9CF200A" w14:textId="79736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D9D2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8BA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5DD1917" w14:textId="75327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864A4" w14:textId="7627B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7B5B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7679A65" w14:textId="310C1D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9AC40B" w14:textId="2A00C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5FD268" w14:textId="39E144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A5C6F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BA36128" w14:textId="181E2CE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5D32B8D" w14:textId="2A5CB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3A88FA" w14:textId="5C784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CF04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FE74FA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390D076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7E8B5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58CBF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4C3C97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459A2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02CE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7F570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614A8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A09B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BF7F3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53AF5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1E9D5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8056B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8AAB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FEFA5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79CFD2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763160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CA7C7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B99DA9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864A0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B4B37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F50DF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C92DE11" w14:textId="02CE4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E1768" w14:textId="3F5D2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F6286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455CF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B023694" w14:textId="4F6D5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F479EB" w14:textId="09768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3B0B4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577DC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24EC949" w14:textId="00CD43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8CD103" w14:textId="75BB1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513D3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2B61B5" w14:textId="0C97FCE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500CDB" w14:textId="64779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90A1EEC" w14:textId="1248D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C2EEA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BA56B94" w14:textId="34BDAB7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1CBA05" w14:textId="0EB68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1946EE" w14:textId="67EED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496BF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C05F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7C37A33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823C5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F4FE1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68A03E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7BBA3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33B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81322C1" w14:textId="6B54D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938FB" w14:textId="6DA3D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C9DC0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6A2CE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EE488FB" w14:textId="5B886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67DE59" w14:textId="5C67C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97B6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0A5D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AB474E4" w14:textId="7512F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F53A47" w14:textId="43246F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99A5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8FEE72" w14:textId="412826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BB3E97" w14:textId="047B1C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5D0304" w14:textId="3300E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A2BC1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4B25552" w14:textId="32BB1E1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7FE53B" w14:textId="675D3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89FC5A" w14:textId="54EA8E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16D5C9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6145D8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DFE5769" w14:textId="77777777" w:rsidTr="00503750">
        <w:tc>
          <w:tcPr>
            <w:tcW w:w="3686" w:type="dxa"/>
            <w:vAlign w:val="center"/>
          </w:tcPr>
          <w:p w14:paraId="265503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67C97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4CB801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44B48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16C3B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03552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8BD61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EDE226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72D8B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51B6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ECB0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B3EFC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DBBA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920A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AA7E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74DB96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40375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73B3E46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CD8B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619F2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18CC56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72493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136F1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3CFAF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B7717B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07CC1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D20CBD9" w14:textId="7A5C0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38FE0D" w14:textId="6C882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5C72B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2D647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170FA64" w14:textId="6E434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42B667" w14:textId="60EB78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B0E10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DA9EC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AF0A2F7" w14:textId="18258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A8BEE9" w14:textId="7D9AD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BEBC0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601CB" w14:textId="2B74CC7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D6F9552" w14:textId="6CD25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C05D0F" w14:textId="5AF3C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68EDA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23F24A4" w14:textId="3E40B77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B6D7CD8" w14:textId="5F130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5B5F6E" w14:textId="2C291B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711E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A01C7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16FB7FA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3406F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F1A9A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305DE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0490B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F701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0EA125" w14:textId="73658F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C161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5BEE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AC63A90" w14:textId="6D7E7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4EF14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C67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3F8C94A" w14:textId="47E7E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9514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18BF3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109A895" w14:textId="232D35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1CAE9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3C76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EA2B593" w14:textId="7A3AF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C9682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E6340D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30BBF597" w14:textId="422B8D6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AACEF18" w14:textId="77777777" w:rsidR="00944C3D" w:rsidRDefault="00944C3D" w:rsidP="00944C3D">
      <w:pPr>
        <w:rPr>
          <w:sz w:val="22"/>
          <w:szCs w:val="22"/>
        </w:rPr>
      </w:pPr>
    </w:p>
    <w:p w14:paraId="275D202C" w14:textId="77777777" w:rsidR="00944C3D" w:rsidRDefault="00944C3D" w:rsidP="00944C3D">
      <w:pPr>
        <w:rPr>
          <w:sz w:val="22"/>
          <w:szCs w:val="22"/>
        </w:rPr>
      </w:pPr>
    </w:p>
    <w:p w14:paraId="3AA7F12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7DB55B6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473FA37" w14:textId="01174A0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052D4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A7F41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A4B76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FFF2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E9E9CE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5073E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1EE822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6037B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2E1D79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5F638E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1F136AF" w14:textId="70084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CB7F5C" w14:textId="775CD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07170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17CC4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504FAF7" w14:textId="15ED0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1CA588" w14:textId="6314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4717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C0BC32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A4ABE49" w14:textId="32B60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72A799" w14:textId="06F67D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E43D1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ED10C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4DCBF17" w14:textId="4E02A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9BC513" w14:textId="7ED52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0C98D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407CD3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A5832DB" w14:textId="7C4F6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A3FC23" w14:textId="75DCB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9B6AE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851416E" w14:textId="5E8D4B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480F6C" w14:textId="5C917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78482D1" w14:textId="42DA0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FE632A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26238F5" w14:textId="2DDAAC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D2FB239" w14:textId="4357A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D4F66B" w14:textId="7A2E6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F40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C4FE3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E90AA3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A5A247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F355C1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1BCC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A19348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DFA4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4B0E18B" w14:textId="61C64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C96AF7" w14:textId="4AF760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3176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023F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55BFEBB" w14:textId="4C0F68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482147" w14:textId="149D6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80A6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9691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267DC4E" w14:textId="4D38F5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57B5534" w14:textId="393B0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C8981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90A6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1495190" w14:textId="1A020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CAB684" w14:textId="69CB5F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45AED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D7F24F7" w14:textId="27CB41C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B9C835" w14:textId="522BBF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42871A" w14:textId="4B03F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5DEA3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521386" w14:textId="4E42D00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9C3E136" w14:textId="4C408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A38CD1" w14:textId="51A605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2D0A5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0F02ED5" w14:textId="0C087C9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4160D7" w14:textId="48232A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2D128B" w14:textId="21DF1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E24B5" w:rsidRPr="0080059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F21C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354D8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0EC28C8" w14:textId="3810B7DD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EE55A5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7CC1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EEC89CE" w14:textId="746A7DB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36F97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1A9AC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6B13A82" w14:textId="3464B21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81E62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ACD11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DF8D3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B3979F4" w14:textId="77777777" w:rsidR="00944C3D" w:rsidRPr="003607F0" w:rsidRDefault="00944C3D" w:rsidP="00944C3D"/>
    <w:p w14:paraId="670872F5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9A4E0E" w14:textId="77777777" w:rsidR="003E24B5" w:rsidRDefault="003E24B5">
      <w:r>
        <w:separator/>
      </w:r>
    </w:p>
  </w:endnote>
  <w:endnote w:type="continuationSeparator" w:id="0">
    <w:p w14:paraId="0095C852" w14:textId="77777777" w:rsidR="003E24B5" w:rsidRDefault="003E24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E0BD85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4D3764B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13B2B9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BBC5C3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549A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1BB88B14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FCBA5" w14:textId="77777777" w:rsidR="003E24B5" w:rsidRDefault="003E24B5">
      <w:r>
        <w:separator/>
      </w:r>
    </w:p>
  </w:footnote>
  <w:footnote w:type="continuationSeparator" w:id="0">
    <w:p w14:paraId="38909061" w14:textId="77777777" w:rsidR="003E24B5" w:rsidRDefault="003E24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872629">
    <w:abstractNumId w:val="13"/>
  </w:num>
  <w:num w:numId="2" w16cid:durableId="1969704478">
    <w:abstractNumId w:val="17"/>
  </w:num>
  <w:num w:numId="3" w16cid:durableId="611285857">
    <w:abstractNumId w:val="8"/>
  </w:num>
  <w:num w:numId="4" w16cid:durableId="1311591802">
    <w:abstractNumId w:val="7"/>
  </w:num>
  <w:num w:numId="5" w16cid:durableId="155407706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4392250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8046563">
    <w:abstractNumId w:val="20"/>
  </w:num>
  <w:num w:numId="8" w16cid:durableId="1577326494">
    <w:abstractNumId w:val="10"/>
  </w:num>
  <w:num w:numId="9" w16cid:durableId="1157266644">
    <w:abstractNumId w:val="0"/>
  </w:num>
  <w:num w:numId="10" w16cid:durableId="1107041087">
    <w:abstractNumId w:val="19"/>
  </w:num>
  <w:num w:numId="11" w16cid:durableId="1360811886">
    <w:abstractNumId w:val="6"/>
  </w:num>
  <w:num w:numId="12" w16cid:durableId="1463690949">
    <w:abstractNumId w:val="9"/>
  </w:num>
  <w:num w:numId="13" w16cid:durableId="1473325325">
    <w:abstractNumId w:val="12"/>
  </w:num>
  <w:num w:numId="14" w16cid:durableId="966617195">
    <w:abstractNumId w:val="15"/>
  </w:num>
  <w:num w:numId="15" w16cid:durableId="546835983">
    <w:abstractNumId w:val="14"/>
  </w:num>
  <w:num w:numId="16" w16cid:durableId="405420752">
    <w:abstractNumId w:val="2"/>
  </w:num>
  <w:num w:numId="17" w16cid:durableId="1947148991">
    <w:abstractNumId w:val="4"/>
  </w:num>
  <w:num w:numId="18" w16cid:durableId="1408066339">
    <w:abstractNumId w:val="11"/>
  </w:num>
  <w:num w:numId="19" w16cid:durableId="196507897">
    <w:abstractNumId w:val="5"/>
  </w:num>
  <w:num w:numId="20" w16cid:durableId="1899512379">
    <w:abstractNumId w:val="18"/>
  </w:num>
  <w:num w:numId="21" w16cid:durableId="17135056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0053"/>
    <w:docVar w:name="arg2" w:val="Driver=asa17;DBF=D:\anasoft\data\tebys.db;DBN=tebys;ENG=SQL17;commlinks=TCPIP{ip=192.168.1.241};uid=hromnikova;con=finus(10.15);pwd=488300282956Vaveto1"/>
    <w:docVar w:name="arg3" w:val="787102"/>
    <w:docVar w:name="arg4" w:val="C:\Users\HROMNI~1.TEB\AppData\Local\Temp\2032188.doc"/>
    <w:docVar w:name="arg5" w:val="6"/>
  </w:docVars>
  <w:rsids>
    <w:rsidRoot w:val="003E24B5"/>
    <w:rsid w:val="00011EDC"/>
    <w:rsid w:val="000234F7"/>
    <w:rsid w:val="0002470E"/>
    <w:rsid w:val="00030DEB"/>
    <w:rsid w:val="000422B9"/>
    <w:rsid w:val="00042993"/>
    <w:rsid w:val="000461D1"/>
    <w:rsid w:val="00051D36"/>
    <w:rsid w:val="00070A5B"/>
    <w:rsid w:val="000722C5"/>
    <w:rsid w:val="000772A5"/>
    <w:rsid w:val="00085147"/>
    <w:rsid w:val="000929AD"/>
    <w:rsid w:val="000954D3"/>
    <w:rsid w:val="000964BD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0AE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24B5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F81CFB"/>
  <w15:docId w15:val="{7B150E62-9015-4825-9291-F7B4D5DB9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5339</Words>
  <Characters>30435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2025-03-25T13:49:00Z</dcterms:created>
  <dcterms:modified xsi:type="dcterms:W3CDTF">2025-03-25T13:49:00Z</dcterms:modified>
</cp:coreProperties>
</file>