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85"/>
        <w:gridCol w:w="2478"/>
        <w:gridCol w:w="335"/>
        <w:gridCol w:w="335"/>
        <w:gridCol w:w="335"/>
        <w:gridCol w:w="335"/>
        <w:gridCol w:w="335"/>
        <w:gridCol w:w="335"/>
        <w:gridCol w:w="335"/>
        <w:gridCol w:w="335"/>
        <w:gridCol w:w="567"/>
        <w:gridCol w:w="330"/>
        <w:gridCol w:w="330"/>
        <w:gridCol w:w="330"/>
        <w:gridCol w:w="330"/>
      </w:tblGrid>
      <w:tr w:rsidR="00374517" w:rsidRPr="00D90FC4" w14:paraId="66A8972F" w14:textId="77777777" w:rsidTr="00831E64">
        <w:tc>
          <w:tcPr>
            <w:tcW w:w="3061" w:type="dxa"/>
            <w:shd w:val="clear" w:color="auto" w:fill="auto"/>
            <w:vAlign w:val="center"/>
          </w:tcPr>
          <w:p w14:paraId="472BEDEF" w14:textId="77777777" w:rsidR="00374517" w:rsidRPr="00831E64" w:rsidRDefault="00374517" w:rsidP="00831E64">
            <w:pPr>
              <w:keepNext/>
              <w:spacing w:before="60" w:after="6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831E64">
              <w:rPr>
                <w:sz w:val="22"/>
                <w:szCs w:val="22"/>
                <w:lang w:eastAsia="sk-SK"/>
              </w:rPr>
              <w:t>Poznámky (Úč  NUJ 3 – 01)</w:t>
            </w:r>
            <w:r w:rsidR="006D3975">
              <w:rPr>
                <w:sz w:val="22"/>
                <w:szCs w:val="22"/>
                <w:lang w:eastAsia="sk-SK"/>
              </w:rPr>
              <w:t xml:space="preserve"> </w:t>
            </w:r>
          </w:p>
        </w:tc>
        <w:tc>
          <w:tcPr>
            <w:tcW w:w="2665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14:paraId="7B53D33F" w14:textId="77777777" w:rsidR="00374517" w:rsidRPr="00831E64" w:rsidRDefault="00374517" w:rsidP="00831E64">
            <w:pPr>
              <w:keepNext/>
              <w:spacing w:before="60" w:after="6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831E64">
              <w:rPr>
                <w:b/>
                <w:bCs/>
                <w:sz w:val="22"/>
                <w:szCs w:val="22"/>
              </w:rPr>
              <w:t xml:space="preserve">IČO </w:t>
            </w:r>
          </w:p>
        </w:tc>
        <w:tc>
          <w:tcPr>
            <w:tcW w:w="340" w:type="dxa"/>
            <w:shd w:val="clear" w:color="auto" w:fill="auto"/>
            <w:vAlign w:val="center"/>
          </w:tcPr>
          <w:p w14:paraId="59DC0787" w14:textId="77777777" w:rsidR="00374517" w:rsidRPr="00831E64" w:rsidRDefault="00AD027F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3</w:t>
            </w:r>
          </w:p>
        </w:tc>
        <w:tc>
          <w:tcPr>
            <w:tcW w:w="340" w:type="dxa"/>
            <w:shd w:val="clear" w:color="auto" w:fill="auto"/>
            <w:vAlign w:val="center"/>
          </w:tcPr>
          <w:p w14:paraId="6919B8C2" w14:textId="77777777" w:rsidR="00374517" w:rsidRPr="00831E64" w:rsidRDefault="00AD027F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5</w:t>
            </w:r>
          </w:p>
        </w:tc>
        <w:tc>
          <w:tcPr>
            <w:tcW w:w="340" w:type="dxa"/>
            <w:shd w:val="clear" w:color="auto" w:fill="auto"/>
            <w:vAlign w:val="center"/>
          </w:tcPr>
          <w:p w14:paraId="1AD1C7D7" w14:textId="77777777" w:rsidR="00374517" w:rsidRPr="00831E64" w:rsidRDefault="00AD027F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6</w:t>
            </w:r>
          </w:p>
        </w:tc>
        <w:tc>
          <w:tcPr>
            <w:tcW w:w="340" w:type="dxa"/>
            <w:shd w:val="clear" w:color="auto" w:fill="auto"/>
            <w:vAlign w:val="center"/>
          </w:tcPr>
          <w:p w14:paraId="7CEC4304" w14:textId="77777777" w:rsidR="00374517" w:rsidRPr="00831E64" w:rsidRDefault="00AD027F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7</w:t>
            </w:r>
          </w:p>
        </w:tc>
        <w:tc>
          <w:tcPr>
            <w:tcW w:w="340" w:type="dxa"/>
            <w:shd w:val="clear" w:color="auto" w:fill="auto"/>
            <w:vAlign w:val="center"/>
          </w:tcPr>
          <w:p w14:paraId="0ED3EE56" w14:textId="77777777" w:rsidR="00374517" w:rsidRPr="00831E64" w:rsidRDefault="00AD027F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9</w:t>
            </w:r>
          </w:p>
        </w:tc>
        <w:tc>
          <w:tcPr>
            <w:tcW w:w="340" w:type="dxa"/>
            <w:shd w:val="clear" w:color="auto" w:fill="auto"/>
            <w:vAlign w:val="center"/>
          </w:tcPr>
          <w:p w14:paraId="736B12B6" w14:textId="77777777" w:rsidR="00374517" w:rsidRPr="00831E64" w:rsidRDefault="00AD027F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9</w:t>
            </w:r>
          </w:p>
        </w:tc>
        <w:tc>
          <w:tcPr>
            <w:tcW w:w="340" w:type="dxa"/>
            <w:shd w:val="clear" w:color="auto" w:fill="auto"/>
            <w:vAlign w:val="center"/>
          </w:tcPr>
          <w:p w14:paraId="6DB9B62B" w14:textId="77777777" w:rsidR="00374517" w:rsidRPr="00831E64" w:rsidRDefault="00AD027F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5</w:t>
            </w:r>
          </w:p>
        </w:tc>
        <w:tc>
          <w:tcPr>
            <w:tcW w:w="340" w:type="dxa"/>
            <w:shd w:val="clear" w:color="auto" w:fill="auto"/>
            <w:vAlign w:val="center"/>
          </w:tcPr>
          <w:p w14:paraId="088E78C0" w14:textId="77777777" w:rsidR="00374517" w:rsidRPr="00831E64" w:rsidRDefault="00AD027F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6</w:t>
            </w:r>
          </w:p>
        </w:tc>
        <w:tc>
          <w:tcPr>
            <w:tcW w:w="510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14:paraId="5CBB0B3B" w14:textId="77777777"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 w:rsidRPr="00831E64">
              <w:rPr>
                <w:b/>
                <w:bCs/>
                <w:sz w:val="22"/>
                <w:szCs w:val="22"/>
              </w:rPr>
              <w:t>/SID</w:t>
            </w:r>
          </w:p>
        </w:tc>
        <w:tc>
          <w:tcPr>
            <w:tcW w:w="340" w:type="dxa"/>
            <w:shd w:val="clear" w:color="auto" w:fill="auto"/>
            <w:vAlign w:val="center"/>
          </w:tcPr>
          <w:p w14:paraId="0EAABA17" w14:textId="77777777"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shd w:val="clear" w:color="auto" w:fill="auto"/>
            <w:vAlign w:val="center"/>
          </w:tcPr>
          <w:p w14:paraId="46B1CE29" w14:textId="77777777"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shd w:val="clear" w:color="auto" w:fill="auto"/>
            <w:vAlign w:val="center"/>
          </w:tcPr>
          <w:p w14:paraId="2E3ED183" w14:textId="77777777"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shd w:val="clear" w:color="auto" w:fill="auto"/>
            <w:vAlign w:val="center"/>
          </w:tcPr>
          <w:p w14:paraId="3AF86788" w14:textId="77777777"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14:paraId="6CBCCA8D" w14:textId="77777777" w:rsidR="00374517" w:rsidRDefault="00374517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</w:p>
    <w:p w14:paraId="21B37351" w14:textId="77777777" w:rsidR="006C3311" w:rsidRDefault="006C3311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</w:p>
    <w:p w14:paraId="7C5BBA12" w14:textId="77777777" w:rsidR="00DB1285" w:rsidRPr="00497323" w:rsidRDefault="00863CBA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  <w:r w:rsidRPr="00497323">
        <w:rPr>
          <w:b/>
          <w:bCs/>
          <w:sz w:val="24"/>
        </w:rPr>
        <w:t xml:space="preserve">Čl. </w:t>
      </w:r>
      <w:r w:rsidR="00DB1285" w:rsidRPr="00497323">
        <w:rPr>
          <w:b/>
          <w:bCs/>
          <w:sz w:val="24"/>
        </w:rPr>
        <w:t>I.</w:t>
      </w:r>
    </w:p>
    <w:p w14:paraId="65FE47F6" w14:textId="77777777" w:rsidR="00DB1285" w:rsidRPr="00497323" w:rsidRDefault="00DB1285" w:rsidP="00C91CBE">
      <w:pPr>
        <w:keepNext/>
        <w:spacing w:before="0" w:after="20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Všeobecné údaje</w:t>
      </w:r>
    </w:p>
    <w:p w14:paraId="671B9948" w14:textId="77777777" w:rsidR="00567CDB" w:rsidRPr="00497323" w:rsidRDefault="00567CDB" w:rsidP="00567CDB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zakladateľovi alebo zriaďovateľovi účtovnej jednotky:</w:t>
      </w:r>
    </w:p>
    <w:tbl>
      <w:tblPr>
        <w:tblW w:w="0" w:type="auto"/>
        <w:tblInd w:w="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16"/>
        <w:gridCol w:w="6792"/>
      </w:tblGrid>
      <w:tr w:rsidR="00374517" w:rsidRPr="004C12F0" w14:paraId="1CEFAD17" w14:textId="77777777" w:rsidTr="00EC48B8">
        <w:trPr>
          <w:trHeight w:val="284"/>
        </w:trPr>
        <w:tc>
          <w:tcPr>
            <w:tcW w:w="2867" w:type="dxa"/>
            <w:vMerge w:val="restart"/>
            <w:shd w:val="clear" w:color="auto" w:fill="auto"/>
            <w:vAlign w:val="center"/>
          </w:tcPr>
          <w:p w14:paraId="28D45518" w14:textId="77777777" w:rsidR="00374517" w:rsidRPr="00833369" w:rsidRDefault="00374517" w:rsidP="00833369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33369">
              <w:rPr>
                <w:b/>
                <w:sz w:val="16"/>
                <w:szCs w:val="16"/>
              </w:rPr>
              <w:t>Údaje o zakladateľovi alebo zriaďovateľovi účtovnej jednotky:</w:t>
            </w:r>
          </w:p>
        </w:tc>
        <w:tc>
          <w:tcPr>
            <w:tcW w:w="6967" w:type="dxa"/>
            <w:vAlign w:val="center"/>
          </w:tcPr>
          <w:p w14:paraId="74D14FCF" w14:textId="77777777" w:rsidR="00374517" w:rsidRPr="00EC48B8" w:rsidRDefault="00374517" w:rsidP="00EC48B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C48B8">
              <w:rPr>
                <w:sz w:val="16"/>
                <w:szCs w:val="16"/>
              </w:rPr>
              <w:t>Meno a priezvisko fyzickej osoby alebo názov právnickej osoby, ktorá je zakladateľom alebo zriaďovateľom účtovnej jednotky</w:t>
            </w:r>
          </w:p>
        </w:tc>
      </w:tr>
      <w:tr w:rsidR="00EC48B8" w:rsidRPr="004C12F0" w14:paraId="0DCDFEFF" w14:textId="77777777" w:rsidTr="00EC48B8">
        <w:trPr>
          <w:trHeight w:val="284"/>
        </w:trPr>
        <w:tc>
          <w:tcPr>
            <w:tcW w:w="2867" w:type="dxa"/>
            <w:vMerge/>
            <w:shd w:val="clear" w:color="auto" w:fill="auto"/>
            <w:vAlign w:val="center"/>
          </w:tcPr>
          <w:p w14:paraId="31D00C9F" w14:textId="77777777" w:rsidR="00EC48B8" w:rsidRPr="004C12F0" w:rsidRDefault="00EC48B8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14:paraId="1580EB42" w14:textId="77777777" w:rsidR="00EC48B8" w:rsidRPr="006C3311" w:rsidRDefault="001D740E" w:rsidP="006C33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Slovenský Červený kríž, ústredný sekretariát</w:t>
            </w:r>
          </w:p>
        </w:tc>
      </w:tr>
      <w:tr w:rsidR="00EC48B8" w:rsidRPr="004C12F0" w14:paraId="0D5562FC" w14:textId="77777777" w:rsidTr="00EC48B8">
        <w:trPr>
          <w:trHeight w:val="284"/>
        </w:trPr>
        <w:tc>
          <w:tcPr>
            <w:tcW w:w="2867" w:type="dxa"/>
            <w:vMerge/>
            <w:shd w:val="clear" w:color="auto" w:fill="auto"/>
            <w:vAlign w:val="center"/>
          </w:tcPr>
          <w:p w14:paraId="32BC4312" w14:textId="77777777" w:rsidR="00EC48B8" w:rsidRPr="004C12F0" w:rsidRDefault="00EC48B8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14:paraId="7B65D97C" w14:textId="77777777" w:rsidR="00EC48B8" w:rsidRPr="006C3311" w:rsidRDefault="00EC48B8" w:rsidP="006C33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374517" w:rsidRPr="004C12F0" w14:paraId="033CBEF8" w14:textId="77777777" w:rsidTr="00EC48B8">
        <w:trPr>
          <w:trHeight w:val="284"/>
        </w:trPr>
        <w:tc>
          <w:tcPr>
            <w:tcW w:w="2867" w:type="dxa"/>
            <w:vMerge/>
            <w:shd w:val="clear" w:color="auto" w:fill="auto"/>
            <w:vAlign w:val="center"/>
          </w:tcPr>
          <w:p w14:paraId="1FC3179E" w14:textId="77777777" w:rsidR="00374517" w:rsidRPr="004C12F0" w:rsidRDefault="00374517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14:paraId="1A6DD979" w14:textId="77777777" w:rsidR="00374517" w:rsidRPr="006C3311" w:rsidRDefault="00374517" w:rsidP="006C33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C91CBE" w:rsidRPr="004C12F0" w14:paraId="00AE3655" w14:textId="77777777" w:rsidTr="00EC48B8">
        <w:trPr>
          <w:trHeight w:val="178"/>
        </w:trPr>
        <w:tc>
          <w:tcPr>
            <w:tcW w:w="2867" w:type="dxa"/>
            <w:shd w:val="clear" w:color="auto" w:fill="auto"/>
            <w:vAlign w:val="center"/>
          </w:tcPr>
          <w:p w14:paraId="4C76D28F" w14:textId="77777777" w:rsidR="00C91CBE" w:rsidRPr="004C12F0" w:rsidRDefault="00C91CBE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33369">
              <w:rPr>
                <w:b/>
                <w:sz w:val="16"/>
                <w:szCs w:val="16"/>
              </w:rPr>
              <w:t>Dátum</w:t>
            </w:r>
            <w:r w:rsidRPr="004C12F0">
              <w:rPr>
                <w:sz w:val="16"/>
                <w:szCs w:val="16"/>
              </w:rPr>
              <w:t xml:space="preserve"> založenia alebo zriadenia účtovnej jednotky</w:t>
            </w:r>
          </w:p>
        </w:tc>
        <w:tc>
          <w:tcPr>
            <w:tcW w:w="6967" w:type="dxa"/>
            <w:vAlign w:val="center"/>
          </w:tcPr>
          <w:p w14:paraId="0578A713" w14:textId="77777777" w:rsidR="00C91CBE" w:rsidRPr="006C3311" w:rsidRDefault="00C91CBE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</w:tbl>
    <w:p w14:paraId="366717B9" w14:textId="77777777" w:rsidR="00567CDB" w:rsidRPr="00497323" w:rsidRDefault="00567CDB" w:rsidP="00497323">
      <w:pPr>
        <w:spacing w:before="0" w:after="0" w:line="240" w:lineRule="auto"/>
        <w:ind w:left="360"/>
        <w:rPr>
          <w:sz w:val="18"/>
          <w:szCs w:val="18"/>
        </w:rPr>
      </w:pPr>
    </w:p>
    <w:p w14:paraId="2C05DA91" w14:textId="77777777" w:rsidR="00A02521" w:rsidRDefault="00A02521" w:rsidP="00567CDB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Informácie o</w:t>
      </w:r>
      <w:r w:rsidR="00D12140" w:rsidRPr="00497323">
        <w:rPr>
          <w:sz w:val="18"/>
          <w:szCs w:val="18"/>
        </w:rPr>
        <w:t> členoch štatutárnych orgánov</w:t>
      </w:r>
      <w:r w:rsidR="001D6FA9" w:rsidRPr="00497323">
        <w:rPr>
          <w:sz w:val="18"/>
          <w:szCs w:val="18"/>
        </w:rPr>
        <w:t xml:space="preserve">, dozorných orgánov </w:t>
      </w:r>
      <w:r w:rsidR="00D12140" w:rsidRPr="00497323">
        <w:rPr>
          <w:sz w:val="18"/>
          <w:szCs w:val="18"/>
        </w:rPr>
        <w:t xml:space="preserve"> a iných </w:t>
      </w:r>
      <w:r w:rsidR="001D6FA9" w:rsidRPr="00497323">
        <w:rPr>
          <w:sz w:val="18"/>
          <w:szCs w:val="18"/>
        </w:rPr>
        <w:t>orgánov účtovnej jednotky; uvádzajú sa mená a priezviská členov štatutárnych orgánov, dozorných orgánov a iných orgánov účtovnej jednotky.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35"/>
        <w:gridCol w:w="6967"/>
      </w:tblGrid>
      <w:tr w:rsidR="001D740E" w:rsidRPr="00497323" w14:paraId="18B96D53" w14:textId="77777777" w:rsidTr="0001299B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14:paraId="779EC11E" w14:textId="77777777" w:rsidR="001D740E" w:rsidRPr="00497323" w:rsidRDefault="001D740E" w:rsidP="001D740E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Štatutárne orgány:</w:t>
            </w:r>
          </w:p>
          <w:p w14:paraId="206390F0" w14:textId="77777777" w:rsidR="001D740E" w:rsidRPr="00497323" w:rsidRDefault="001D740E" w:rsidP="001D740E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(Štatutár, správna rada, predsedníctvo)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BC168A" w14:textId="1A18B6D6" w:rsidR="001D740E" w:rsidRPr="00497323" w:rsidRDefault="00940160" w:rsidP="001D740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Mgr. Emília Jányová</w:t>
            </w:r>
            <w:r w:rsidR="00B2030D">
              <w:rPr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 xml:space="preserve"> Lopušníková</w:t>
            </w:r>
          </w:p>
        </w:tc>
      </w:tr>
      <w:tr w:rsidR="001D740E" w:rsidRPr="00497323" w14:paraId="1D9F4EC1" w14:textId="77777777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14:paraId="1CA3BDAE" w14:textId="77777777" w:rsidR="001D740E" w:rsidRPr="00497323" w:rsidRDefault="001D740E" w:rsidP="001D740E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B07C59" w14:textId="77777777" w:rsidR="001D740E" w:rsidRPr="00497323" w:rsidRDefault="001D740E" w:rsidP="001D740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JUDr. Ľuboslava Horváthová</w:t>
            </w:r>
          </w:p>
        </w:tc>
      </w:tr>
      <w:tr w:rsidR="001D740E" w:rsidRPr="00497323" w14:paraId="2B7D7ABF" w14:textId="77777777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14:paraId="039D1596" w14:textId="77777777" w:rsidR="001D740E" w:rsidRPr="00497323" w:rsidRDefault="001D740E" w:rsidP="001D740E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51DC4E" w14:textId="77777777" w:rsidR="001D740E" w:rsidRPr="00497323" w:rsidRDefault="001D740E" w:rsidP="001D740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1D740E" w:rsidRPr="00497323" w14:paraId="0039CEDA" w14:textId="77777777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14:paraId="07DAC622" w14:textId="77777777" w:rsidR="001D740E" w:rsidRPr="00497323" w:rsidRDefault="001D740E" w:rsidP="001D740E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EFCA89" w14:textId="77777777" w:rsidR="001D740E" w:rsidRPr="00497323" w:rsidRDefault="001D740E" w:rsidP="001D740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1D740E" w:rsidRPr="00497323" w14:paraId="5EB16456" w14:textId="77777777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14:paraId="44C13605" w14:textId="77777777" w:rsidR="001D740E" w:rsidRPr="00497323" w:rsidRDefault="001D740E" w:rsidP="001D740E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4239D4" w14:textId="77777777" w:rsidR="001D740E" w:rsidRPr="00497323" w:rsidRDefault="001D740E" w:rsidP="001D740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1D740E" w:rsidRPr="00497323" w14:paraId="703CE37C" w14:textId="77777777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14:paraId="56632DC7" w14:textId="77777777" w:rsidR="001D740E" w:rsidRPr="00497323" w:rsidRDefault="001D740E" w:rsidP="001D740E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E012C5" w14:textId="77777777" w:rsidR="001D740E" w:rsidRPr="00497323" w:rsidRDefault="001D740E" w:rsidP="001D740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1D740E" w:rsidRPr="00497323" w14:paraId="59E52A8F" w14:textId="77777777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14:paraId="6AEFF6AB" w14:textId="77777777" w:rsidR="001D740E" w:rsidRPr="00497323" w:rsidRDefault="001D740E" w:rsidP="001D740E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D6EA3F" w14:textId="77777777" w:rsidR="001D740E" w:rsidRPr="00497323" w:rsidRDefault="001D740E" w:rsidP="001D740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1D740E" w:rsidRPr="00497323" w14:paraId="5C272849" w14:textId="77777777" w:rsidTr="0001299B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14:paraId="479E8837" w14:textId="77777777" w:rsidR="001D740E" w:rsidRPr="00497323" w:rsidRDefault="001D740E" w:rsidP="001D740E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Dozorný orgán:</w:t>
            </w:r>
          </w:p>
          <w:p w14:paraId="27DC7EC6" w14:textId="77777777" w:rsidR="001D740E" w:rsidRPr="00497323" w:rsidRDefault="001D740E" w:rsidP="001D740E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(Dozorná rada, revízor)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F82EC5" w14:textId="77777777" w:rsidR="001D740E" w:rsidRPr="00497323" w:rsidRDefault="001D740E" w:rsidP="001D740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1D740E" w:rsidRPr="00497323" w14:paraId="6F80D9BA" w14:textId="77777777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14:paraId="654167DC" w14:textId="77777777" w:rsidR="001D740E" w:rsidRPr="00497323" w:rsidRDefault="001D740E" w:rsidP="001D740E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3A5FFB" w14:textId="77777777" w:rsidR="001D740E" w:rsidRPr="00497323" w:rsidRDefault="001D740E" w:rsidP="001D740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1D740E" w:rsidRPr="00497323" w14:paraId="1480A633" w14:textId="77777777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14:paraId="3D2DA197" w14:textId="77777777" w:rsidR="001D740E" w:rsidRPr="00497323" w:rsidRDefault="001D740E" w:rsidP="001D740E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9D02C9" w14:textId="77777777" w:rsidR="001D740E" w:rsidRPr="00497323" w:rsidRDefault="001D740E" w:rsidP="001D740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14:paraId="2674A974" w14:textId="77777777" w:rsidR="00EC48B8" w:rsidRPr="00497323" w:rsidRDefault="00EC48B8" w:rsidP="00497323">
      <w:pPr>
        <w:spacing w:before="0" w:after="0" w:line="240" w:lineRule="auto"/>
        <w:rPr>
          <w:sz w:val="18"/>
          <w:szCs w:val="18"/>
        </w:rPr>
      </w:pPr>
    </w:p>
    <w:p w14:paraId="64958016" w14:textId="77777777" w:rsidR="00DB1285" w:rsidRPr="00497323" w:rsidRDefault="00DB1285" w:rsidP="004F702F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činnosti, na </w:t>
      </w:r>
      <w:r w:rsidR="00886A8B" w:rsidRPr="00497323">
        <w:rPr>
          <w:sz w:val="18"/>
          <w:szCs w:val="18"/>
        </w:rPr>
        <w:t xml:space="preserve">účel </w:t>
      </w:r>
      <w:r w:rsidRPr="00497323">
        <w:rPr>
          <w:sz w:val="18"/>
          <w:szCs w:val="18"/>
        </w:rPr>
        <w:t>ktorej bola účtovná jednotka zriadená a opis druhu podnikateľskej činnosti, ak ju účtovná jednotka vykonáva.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35"/>
        <w:gridCol w:w="6967"/>
      </w:tblGrid>
      <w:tr w:rsidR="004F702F" w:rsidRPr="00497323" w14:paraId="7DE0EF7C" w14:textId="77777777" w:rsidTr="001C3B76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14:paraId="565FA7A1" w14:textId="77777777" w:rsidR="004F702F" w:rsidRPr="00497323" w:rsidRDefault="004F702F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Hlavná činnosť: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AEAAF3" w14:textId="4E9127DF" w:rsidR="004F702F" w:rsidRPr="00497323" w:rsidRDefault="007601BF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Územný spolok Banská Štiavnica</w:t>
            </w:r>
          </w:p>
        </w:tc>
      </w:tr>
      <w:tr w:rsidR="006C3311" w:rsidRPr="00497323" w14:paraId="270D2CF4" w14:textId="77777777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14:paraId="395065A1" w14:textId="77777777" w:rsidR="006C3311" w:rsidRPr="00497323" w:rsidRDefault="006C331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579572" w14:textId="7D68AD4D" w:rsidR="006C3311" w:rsidRPr="00497323" w:rsidRDefault="007601BF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Domov sociálnych služieb</w:t>
            </w:r>
          </w:p>
        </w:tc>
      </w:tr>
      <w:tr w:rsidR="006C3311" w:rsidRPr="00497323" w14:paraId="2EE05288" w14:textId="77777777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14:paraId="3F824DC1" w14:textId="77777777" w:rsidR="006C3311" w:rsidRPr="00497323" w:rsidRDefault="006C331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EDB909" w14:textId="77777777" w:rsidR="006C3311" w:rsidRPr="00497323" w:rsidRDefault="006C3311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6C3311" w:rsidRPr="00497323" w14:paraId="7B1EE9D2" w14:textId="77777777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14:paraId="6ECAF116" w14:textId="77777777" w:rsidR="006C3311" w:rsidRPr="00497323" w:rsidRDefault="006C331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8FD658" w14:textId="77777777" w:rsidR="006C3311" w:rsidRPr="00497323" w:rsidRDefault="006C3311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C91CBE" w:rsidRPr="00497323" w14:paraId="751D6088" w14:textId="77777777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14:paraId="6BFD273B" w14:textId="77777777" w:rsidR="00C91CBE" w:rsidRPr="00497323" w:rsidRDefault="00C91CBE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D6EBB5" w14:textId="77777777" w:rsidR="00C91CBE" w:rsidRPr="00497323" w:rsidRDefault="00C91CBE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01299B" w:rsidRPr="00497323" w14:paraId="0FD7EC11" w14:textId="77777777" w:rsidTr="001C3B76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14:paraId="030D4330" w14:textId="77777777" w:rsidR="0001299B" w:rsidRPr="00497323" w:rsidRDefault="0001299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Podnikateľská činnosť: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D72CA1" w14:textId="77777777" w:rsidR="0001299B" w:rsidRPr="00497323" w:rsidRDefault="0001299B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01299B" w:rsidRPr="00497323" w14:paraId="4FACBBE5" w14:textId="77777777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14:paraId="69880EE8" w14:textId="77777777" w:rsidR="0001299B" w:rsidRPr="00497323" w:rsidRDefault="0001299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B0C61B" w14:textId="77777777" w:rsidR="0001299B" w:rsidRPr="00497323" w:rsidRDefault="0001299B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01299B" w:rsidRPr="00497323" w14:paraId="0E39BD92" w14:textId="77777777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14:paraId="30B121F9" w14:textId="77777777" w:rsidR="0001299B" w:rsidRPr="00497323" w:rsidRDefault="0001299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7128DF" w14:textId="77777777" w:rsidR="0001299B" w:rsidRPr="00497323" w:rsidRDefault="0001299B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14:paraId="582A3340" w14:textId="77777777" w:rsidR="004F702F" w:rsidRPr="00497323" w:rsidRDefault="004F702F" w:rsidP="00497323">
      <w:pPr>
        <w:spacing w:before="0" w:after="0" w:line="240" w:lineRule="auto"/>
        <w:rPr>
          <w:sz w:val="18"/>
          <w:szCs w:val="18"/>
        </w:rPr>
      </w:pPr>
    </w:p>
    <w:p w14:paraId="65FCF457" w14:textId="77777777" w:rsidR="00DB1285" w:rsidRDefault="00DB1285" w:rsidP="004F702F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Priemerný </w:t>
      </w:r>
      <w:r w:rsidR="00F722A3" w:rsidRPr="00497323">
        <w:rPr>
          <w:sz w:val="18"/>
          <w:szCs w:val="18"/>
        </w:rPr>
        <w:t xml:space="preserve">prepočítaný </w:t>
      </w:r>
      <w:r w:rsidRPr="00497323">
        <w:rPr>
          <w:sz w:val="18"/>
          <w:szCs w:val="18"/>
        </w:rPr>
        <w:t xml:space="preserve">počet zamestnancov, a z toho počet </w:t>
      </w:r>
      <w:r w:rsidR="00F33C07" w:rsidRPr="00497323">
        <w:rPr>
          <w:sz w:val="18"/>
          <w:szCs w:val="18"/>
        </w:rPr>
        <w:t>vedúcich</w:t>
      </w:r>
      <w:r w:rsidRPr="00497323">
        <w:rPr>
          <w:sz w:val="18"/>
          <w:szCs w:val="18"/>
        </w:rPr>
        <w:t xml:space="preserve"> zamestnancov účtovnej jednotky za účtovné obdobie, za ktoré sa zostavuje účtovná závierka </w:t>
      </w:r>
      <w:r w:rsidR="0075172B" w:rsidRPr="00497323">
        <w:rPr>
          <w:sz w:val="18"/>
          <w:szCs w:val="18"/>
        </w:rPr>
        <w:t xml:space="preserve">(ďalej len „bežné účtovné obdobie“) </w:t>
      </w:r>
      <w:r w:rsidRPr="00497323">
        <w:rPr>
          <w:sz w:val="18"/>
          <w:szCs w:val="18"/>
        </w:rPr>
        <w:t>a za bezprostredne predchádzajúce účtovné obdobie.</w:t>
      </w:r>
      <w:r w:rsidR="00401F3C" w:rsidRPr="00497323">
        <w:rPr>
          <w:sz w:val="18"/>
          <w:szCs w:val="18"/>
        </w:rPr>
        <w:t xml:space="preserve"> Počet dobrovoľníkov</w:t>
      </w:r>
      <w:r w:rsidR="008C7870" w:rsidRPr="00497323">
        <w:rPr>
          <w:sz w:val="18"/>
          <w:szCs w:val="18"/>
        </w:rPr>
        <w:t xml:space="preserve"> vyslaných</w:t>
      </w:r>
      <w:r w:rsidR="00401F3C" w:rsidRPr="00497323">
        <w:rPr>
          <w:sz w:val="18"/>
          <w:szCs w:val="18"/>
        </w:rPr>
        <w:t xml:space="preserve"> účtovnou jednotkou a počet dobrovoľníkov, ktorí vykonávali dobrovoľnícku činnosť pre účtovnú jednotku počas účtovného obdobia. </w:t>
      </w:r>
    </w:p>
    <w:p w14:paraId="3436A27F" w14:textId="77777777" w:rsidR="001B753C" w:rsidRPr="003F1E04" w:rsidRDefault="001B753C" w:rsidP="001B753C">
      <w:pPr>
        <w:spacing w:before="0" w:line="240" w:lineRule="auto"/>
        <w:ind w:firstLine="360"/>
        <w:rPr>
          <w:i/>
          <w:sz w:val="18"/>
          <w:szCs w:val="18"/>
        </w:rPr>
      </w:pPr>
      <w:r w:rsidRPr="003F1E04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 ods. </w:t>
      </w:r>
      <w:r w:rsidR="0026384B">
        <w:rPr>
          <w:b/>
          <w:i/>
          <w:sz w:val="18"/>
          <w:szCs w:val="18"/>
        </w:rPr>
        <w:t>4</w:t>
      </w:r>
      <w:r w:rsidR="0026384B" w:rsidRPr="0026384B">
        <w:rPr>
          <w:b/>
          <w:i/>
          <w:sz w:val="18"/>
          <w:szCs w:val="18"/>
        </w:rPr>
        <w:t xml:space="preserve">  </w:t>
      </w:r>
      <w:r w:rsidRPr="003F1E04">
        <w:rPr>
          <w:b/>
          <w:i/>
          <w:sz w:val="18"/>
          <w:szCs w:val="18"/>
        </w:rPr>
        <w:t>o počte zamestnancov a dobrovoľníkov:</w:t>
      </w:r>
    </w:p>
    <w:tbl>
      <w:tblPr>
        <w:tblW w:w="4812" w:type="pct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35"/>
        <w:gridCol w:w="2529"/>
        <w:gridCol w:w="2529"/>
      </w:tblGrid>
      <w:tr w:rsidR="004F702F" w:rsidRPr="00497323" w14:paraId="616774F9" w14:textId="77777777" w:rsidTr="001C3B76">
        <w:trPr>
          <w:trHeight w:val="284"/>
        </w:trPr>
        <w:tc>
          <w:tcPr>
            <w:tcW w:w="2364" w:type="pct"/>
          </w:tcPr>
          <w:p w14:paraId="2F04A367" w14:textId="77777777"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rPr>
                <w:sz w:val="16"/>
                <w:szCs w:val="16"/>
              </w:rPr>
            </w:pPr>
          </w:p>
        </w:tc>
        <w:tc>
          <w:tcPr>
            <w:tcW w:w="1318" w:type="pct"/>
            <w:vAlign w:val="center"/>
          </w:tcPr>
          <w:p w14:paraId="5FFD61E9" w14:textId="77777777" w:rsidR="004F702F" w:rsidRPr="00497323" w:rsidRDefault="004F702F" w:rsidP="004F702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97323">
              <w:rPr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1318" w:type="pct"/>
            <w:vAlign w:val="center"/>
          </w:tcPr>
          <w:p w14:paraId="16A20A07" w14:textId="77777777" w:rsidR="004F702F" w:rsidRPr="00497323" w:rsidRDefault="004F702F" w:rsidP="004F702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97323">
              <w:rPr>
                <w:b/>
                <w:sz w:val="16"/>
                <w:szCs w:val="16"/>
                <w:lang w:eastAsia="sk-SK"/>
              </w:rPr>
              <w:t>Bezprostredne predchádzajúce účtovné obdobie</w:t>
            </w:r>
          </w:p>
        </w:tc>
      </w:tr>
      <w:tr w:rsidR="001D740E" w:rsidRPr="00497323" w14:paraId="06403024" w14:textId="77777777" w:rsidTr="00C64368">
        <w:trPr>
          <w:trHeight w:val="284"/>
        </w:trPr>
        <w:tc>
          <w:tcPr>
            <w:tcW w:w="2364" w:type="pct"/>
            <w:vAlign w:val="center"/>
          </w:tcPr>
          <w:p w14:paraId="58FF6AC5" w14:textId="77777777" w:rsidR="001D740E" w:rsidRPr="00497323" w:rsidRDefault="001D740E" w:rsidP="001D740E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Priemerný prepočítaný počet zamestnancov</w:t>
            </w:r>
          </w:p>
        </w:tc>
        <w:tc>
          <w:tcPr>
            <w:tcW w:w="1318" w:type="pct"/>
            <w:vAlign w:val="center"/>
          </w:tcPr>
          <w:p w14:paraId="59AFDA23" w14:textId="180BFD3A" w:rsidR="001D740E" w:rsidRPr="00497323" w:rsidRDefault="004B29D0" w:rsidP="001D740E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</w:t>
            </w:r>
          </w:p>
        </w:tc>
        <w:tc>
          <w:tcPr>
            <w:tcW w:w="1318" w:type="pct"/>
            <w:vAlign w:val="center"/>
          </w:tcPr>
          <w:p w14:paraId="4A5050FF" w14:textId="35BE56BF" w:rsidR="001D740E" w:rsidRPr="006C0F98" w:rsidRDefault="001D7489" w:rsidP="001D740E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</w:t>
            </w:r>
          </w:p>
        </w:tc>
      </w:tr>
      <w:tr w:rsidR="001D740E" w:rsidRPr="00497323" w14:paraId="2D4FBC6C" w14:textId="77777777" w:rsidTr="00C64368">
        <w:trPr>
          <w:trHeight w:val="284"/>
        </w:trPr>
        <w:tc>
          <w:tcPr>
            <w:tcW w:w="2364" w:type="pct"/>
            <w:vAlign w:val="center"/>
          </w:tcPr>
          <w:p w14:paraId="67837EF6" w14:textId="77777777" w:rsidR="001D740E" w:rsidRPr="00497323" w:rsidRDefault="001D740E" w:rsidP="001D740E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z toho  počet vedúcich zamestnancov</w:t>
            </w:r>
          </w:p>
        </w:tc>
        <w:tc>
          <w:tcPr>
            <w:tcW w:w="1318" w:type="pct"/>
            <w:vAlign w:val="center"/>
          </w:tcPr>
          <w:p w14:paraId="3AAA91D0" w14:textId="77777777" w:rsidR="001D740E" w:rsidRPr="00497323" w:rsidRDefault="001D740E" w:rsidP="001D740E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</w:p>
        </w:tc>
        <w:tc>
          <w:tcPr>
            <w:tcW w:w="1318" w:type="pct"/>
            <w:vAlign w:val="center"/>
          </w:tcPr>
          <w:p w14:paraId="3CA8A85D" w14:textId="77777777" w:rsidR="001D740E" w:rsidRPr="006C0F98" w:rsidRDefault="001D740E" w:rsidP="001D740E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 w:rsidRPr="006C0F98">
              <w:rPr>
                <w:sz w:val="16"/>
                <w:szCs w:val="16"/>
              </w:rPr>
              <w:t>1</w:t>
            </w:r>
          </w:p>
        </w:tc>
      </w:tr>
      <w:tr w:rsidR="001D740E" w:rsidRPr="00497323" w14:paraId="6C07BCF8" w14:textId="77777777" w:rsidTr="00C64368">
        <w:trPr>
          <w:trHeight w:val="284"/>
        </w:trPr>
        <w:tc>
          <w:tcPr>
            <w:tcW w:w="2364" w:type="pct"/>
            <w:vAlign w:val="center"/>
          </w:tcPr>
          <w:p w14:paraId="66FC3D65" w14:textId="77777777" w:rsidR="001D740E" w:rsidRPr="00497323" w:rsidRDefault="001D740E" w:rsidP="001D740E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Počet dobrovoľníkov vyslaných účtovnou jednotkou </w:t>
            </w:r>
          </w:p>
        </w:tc>
        <w:tc>
          <w:tcPr>
            <w:tcW w:w="1318" w:type="pct"/>
            <w:vAlign w:val="center"/>
          </w:tcPr>
          <w:p w14:paraId="75CC3470" w14:textId="0CF79A55" w:rsidR="001D740E" w:rsidRPr="00497323" w:rsidRDefault="003E5D2F" w:rsidP="001D740E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</w:t>
            </w:r>
          </w:p>
        </w:tc>
        <w:tc>
          <w:tcPr>
            <w:tcW w:w="1318" w:type="pct"/>
            <w:vAlign w:val="center"/>
          </w:tcPr>
          <w:p w14:paraId="3604AA58" w14:textId="655CDCB0" w:rsidR="001D740E" w:rsidRPr="006C0F98" w:rsidRDefault="004B29D0" w:rsidP="001D740E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</w:t>
            </w:r>
          </w:p>
        </w:tc>
      </w:tr>
      <w:tr w:rsidR="001D740E" w:rsidRPr="00497323" w14:paraId="1EAE4881" w14:textId="77777777" w:rsidTr="00C64368">
        <w:trPr>
          <w:trHeight w:val="284"/>
        </w:trPr>
        <w:tc>
          <w:tcPr>
            <w:tcW w:w="2364" w:type="pct"/>
            <w:vAlign w:val="center"/>
          </w:tcPr>
          <w:p w14:paraId="7FE96F79" w14:textId="77777777" w:rsidR="001D740E" w:rsidRPr="00497323" w:rsidRDefault="001D740E" w:rsidP="001D740E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1318" w:type="pct"/>
            <w:vAlign w:val="center"/>
          </w:tcPr>
          <w:p w14:paraId="39667F0D" w14:textId="77777777" w:rsidR="001D740E" w:rsidRPr="00497323" w:rsidRDefault="001D740E" w:rsidP="001D740E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</w:t>
            </w:r>
          </w:p>
        </w:tc>
        <w:tc>
          <w:tcPr>
            <w:tcW w:w="1318" w:type="pct"/>
            <w:vAlign w:val="center"/>
          </w:tcPr>
          <w:p w14:paraId="2C24E692" w14:textId="77777777" w:rsidR="001D740E" w:rsidRPr="006C0F98" w:rsidRDefault="001D740E" w:rsidP="001D740E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</w:t>
            </w:r>
          </w:p>
        </w:tc>
      </w:tr>
    </w:tbl>
    <w:p w14:paraId="1F20520F" w14:textId="77777777" w:rsidR="004F702F" w:rsidRPr="00497323" w:rsidRDefault="004F702F" w:rsidP="004F702F">
      <w:pPr>
        <w:spacing w:before="0" w:line="240" w:lineRule="auto"/>
        <w:rPr>
          <w:sz w:val="18"/>
          <w:szCs w:val="18"/>
        </w:rPr>
      </w:pPr>
    </w:p>
    <w:p w14:paraId="35F8D115" w14:textId="77777777" w:rsidR="00F33C07" w:rsidRDefault="00D44BC7" w:rsidP="00497323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 o organizáciách v zriaďovateľskej pôsobnosti účtovnej jednotky.</w:t>
      </w:r>
    </w:p>
    <w:p w14:paraId="2579DEFC" w14:textId="77777777" w:rsidR="00497323" w:rsidRPr="00497323" w:rsidRDefault="00700624" w:rsidP="00497323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podľa čl. I, </w:t>
      </w:r>
      <w:r w:rsidR="00863CBA" w:rsidRPr="00497323">
        <w:rPr>
          <w:sz w:val="18"/>
          <w:szCs w:val="18"/>
        </w:rPr>
        <w:t>III a I</w:t>
      </w:r>
      <w:r w:rsidR="00FE2296" w:rsidRPr="00497323">
        <w:rPr>
          <w:sz w:val="18"/>
          <w:szCs w:val="18"/>
        </w:rPr>
        <w:t>V</w:t>
      </w:r>
      <w:r w:rsidR="008807A2" w:rsidRPr="00497323">
        <w:rPr>
          <w:sz w:val="18"/>
          <w:szCs w:val="18"/>
        </w:rPr>
        <w:t> </w:t>
      </w:r>
      <w:r w:rsidR="00863CBA" w:rsidRPr="00497323">
        <w:rPr>
          <w:sz w:val="18"/>
          <w:szCs w:val="18"/>
        </w:rPr>
        <w:t xml:space="preserve"> sa uvádzajú v textovej podobe a tabuľkovej podobe. </w:t>
      </w:r>
    </w:p>
    <w:p w14:paraId="4F6C208B" w14:textId="77777777" w:rsidR="00DB1285" w:rsidRPr="00497323" w:rsidRDefault="00863CBA" w:rsidP="00497323"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24"/>
        </w:rPr>
      </w:pPr>
      <w:r w:rsidRPr="00497323">
        <w:rPr>
          <w:b/>
          <w:bCs/>
          <w:kern w:val="32"/>
          <w:sz w:val="24"/>
        </w:rPr>
        <w:lastRenderedPageBreak/>
        <w:t xml:space="preserve">Čl. </w:t>
      </w:r>
      <w:r w:rsidR="00781B64" w:rsidRPr="00497323">
        <w:rPr>
          <w:b/>
          <w:bCs/>
          <w:kern w:val="32"/>
          <w:sz w:val="24"/>
        </w:rPr>
        <w:t>II</w:t>
      </w:r>
    </w:p>
    <w:p w14:paraId="02295AC7" w14:textId="77777777" w:rsidR="00DB1285" w:rsidRPr="00497323" w:rsidRDefault="00DB1285" w:rsidP="0084066A">
      <w:pPr>
        <w:keepNext/>
        <w:spacing w:before="0" w:after="20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Informácie o účtovných zásadách a účtovných metódach</w:t>
      </w:r>
    </w:p>
    <w:p w14:paraId="078C3573" w14:textId="77777777" w:rsidR="00497323" w:rsidRDefault="00F33C07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</w:t>
      </w:r>
      <w:r w:rsidR="0075172B" w:rsidRPr="00497323">
        <w:rPr>
          <w:sz w:val="18"/>
          <w:szCs w:val="18"/>
        </w:rPr>
        <w:t>, či je účtovná závierka zostavená za</w:t>
      </w:r>
      <w:r w:rsidRPr="00497323">
        <w:rPr>
          <w:sz w:val="18"/>
          <w:szCs w:val="18"/>
        </w:rPr>
        <w:t> splnen</w:t>
      </w:r>
      <w:r w:rsidR="0075172B" w:rsidRPr="00497323">
        <w:rPr>
          <w:sz w:val="18"/>
          <w:szCs w:val="18"/>
        </w:rPr>
        <w:t>ia</w:t>
      </w:r>
      <w:r w:rsidRPr="00497323">
        <w:rPr>
          <w:sz w:val="18"/>
          <w:szCs w:val="18"/>
        </w:rPr>
        <w:t xml:space="preserve"> predpokladu, že účtovná jednotka bude nepretržite pokračovať vo svojej činnosti</w:t>
      </w:r>
      <w:r w:rsidR="00C113D7" w:rsidRPr="00497323">
        <w:rPr>
          <w:sz w:val="18"/>
          <w:szCs w:val="18"/>
        </w:rPr>
        <w:t>.</w:t>
      </w:r>
    </w:p>
    <w:p w14:paraId="28EB3640" w14:textId="77777777" w:rsidR="001D740E" w:rsidRDefault="00497323" w:rsidP="001D740E">
      <w:pPr>
        <w:spacing w:before="0" w:line="240" w:lineRule="auto"/>
        <w:ind w:left="360"/>
        <w:rPr>
          <w:sz w:val="18"/>
          <w:szCs w:val="18"/>
        </w:rPr>
      </w:pPr>
      <w:r w:rsidRPr="00497323">
        <w:rPr>
          <w:sz w:val="18"/>
          <w:szCs w:val="18"/>
          <w:bdr w:val="single" w:sz="4" w:space="0" w:color="auto"/>
        </w:rPr>
        <w:t>ÁNO</w:t>
      </w:r>
      <w:r w:rsidRPr="00497323">
        <w:rPr>
          <w:sz w:val="18"/>
          <w:szCs w:val="18"/>
          <w:bdr w:val="single" w:sz="4" w:space="0" w:color="auto"/>
        </w:rPr>
        <w:tab/>
      </w:r>
      <w:r>
        <w:rPr>
          <w:sz w:val="18"/>
          <w:szCs w:val="18"/>
        </w:rPr>
        <w:tab/>
      </w:r>
    </w:p>
    <w:p w14:paraId="628D0BEE" w14:textId="77777777" w:rsidR="00497323" w:rsidRDefault="00DB1285" w:rsidP="001D740E">
      <w:pPr>
        <w:spacing w:before="0" w:line="240" w:lineRule="auto"/>
        <w:ind w:left="360"/>
        <w:rPr>
          <w:sz w:val="18"/>
          <w:szCs w:val="18"/>
        </w:rPr>
      </w:pPr>
      <w:r w:rsidRPr="00497323">
        <w:rPr>
          <w:sz w:val="18"/>
          <w:szCs w:val="18"/>
        </w:rPr>
        <w:t>Zmeny účtovných zásad a zmeny účtovných metód</w:t>
      </w:r>
      <w:r w:rsidR="00863CBA" w:rsidRPr="00497323">
        <w:rPr>
          <w:sz w:val="18"/>
          <w:szCs w:val="18"/>
        </w:rPr>
        <w:t xml:space="preserve"> s uvedením dôvodu týchto zmien a vyčíslením ich vplyvu na finančnú hodnotu majetku, záväzkov, základného imania a výsledku hospodárenia účtovnej jednotky.</w:t>
      </w:r>
    </w:p>
    <w:tbl>
      <w:tblPr>
        <w:tblW w:w="4829" w:type="pct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09"/>
        <w:gridCol w:w="3210"/>
        <w:gridCol w:w="3208"/>
      </w:tblGrid>
      <w:tr w:rsidR="00497323" w:rsidRPr="00497323" w14:paraId="7D453006" w14:textId="77777777" w:rsidTr="00497323">
        <w:trPr>
          <w:trHeight w:val="284"/>
        </w:trPr>
        <w:tc>
          <w:tcPr>
            <w:tcW w:w="1667" w:type="pct"/>
            <w:vAlign w:val="center"/>
          </w:tcPr>
          <w:p w14:paraId="580FA07C" w14:textId="77777777"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Druh zmeny</w:t>
            </w:r>
          </w:p>
        </w:tc>
        <w:tc>
          <w:tcPr>
            <w:tcW w:w="1667" w:type="pct"/>
            <w:vAlign w:val="center"/>
          </w:tcPr>
          <w:p w14:paraId="6A8C904F" w14:textId="77777777"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Dôvod</w:t>
            </w:r>
          </w:p>
        </w:tc>
        <w:tc>
          <w:tcPr>
            <w:tcW w:w="1667" w:type="pct"/>
            <w:vAlign w:val="center"/>
          </w:tcPr>
          <w:p w14:paraId="2D8909AE" w14:textId="77777777"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Vplyv na hodnotu majetku, záväzkov, základného imania a výsledku hospodárenia</w:t>
            </w:r>
          </w:p>
        </w:tc>
      </w:tr>
      <w:tr w:rsidR="00497323" w:rsidRPr="00497323" w14:paraId="7865193C" w14:textId="77777777" w:rsidTr="00497323">
        <w:trPr>
          <w:trHeight w:val="284"/>
        </w:trPr>
        <w:tc>
          <w:tcPr>
            <w:tcW w:w="1667" w:type="pct"/>
            <w:vAlign w:val="center"/>
          </w:tcPr>
          <w:p w14:paraId="625051E2" w14:textId="77777777"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  <w:tc>
          <w:tcPr>
            <w:tcW w:w="1667" w:type="pct"/>
            <w:vAlign w:val="center"/>
          </w:tcPr>
          <w:p w14:paraId="3E62471C" w14:textId="77777777"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  <w:tc>
          <w:tcPr>
            <w:tcW w:w="1667" w:type="pct"/>
            <w:vAlign w:val="center"/>
          </w:tcPr>
          <w:p w14:paraId="5B4EC840" w14:textId="77777777"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</w:tr>
    </w:tbl>
    <w:p w14:paraId="598618C4" w14:textId="77777777" w:rsidR="00497323" w:rsidRPr="00497323" w:rsidRDefault="00497323" w:rsidP="00ED0FB2">
      <w:pPr>
        <w:spacing w:before="0" w:after="0" w:line="240" w:lineRule="auto"/>
        <w:rPr>
          <w:sz w:val="18"/>
          <w:szCs w:val="18"/>
        </w:rPr>
      </w:pPr>
    </w:p>
    <w:p w14:paraId="08710EB8" w14:textId="77777777" w:rsidR="00497323" w:rsidRPr="00497323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Spôsob oceňovania jednotlivých </w:t>
      </w:r>
      <w:r w:rsidR="00F530C7" w:rsidRPr="00497323">
        <w:rPr>
          <w:sz w:val="18"/>
          <w:szCs w:val="18"/>
        </w:rPr>
        <w:t>polo</w:t>
      </w:r>
      <w:r w:rsidRPr="00497323">
        <w:rPr>
          <w:sz w:val="18"/>
          <w:szCs w:val="18"/>
        </w:rPr>
        <w:t>žiek majetku a záväzkov v členení na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295"/>
        <w:gridCol w:w="3507"/>
      </w:tblGrid>
      <w:tr w:rsidR="00497323" w:rsidRPr="00497323" w14:paraId="06CF9930" w14:textId="77777777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14:paraId="744E5174" w14:textId="77777777" w:rsidR="00497323" w:rsidRPr="00497323" w:rsidRDefault="00497323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Majetok a záväzky</w:t>
            </w:r>
          </w:p>
        </w:tc>
        <w:tc>
          <w:tcPr>
            <w:tcW w:w="1789" w:type="pct"/>
            <w:vAlign w:val="center"/>
          </w:tcPr>
          <w:p w14:paraId="7B97BA36" w14:textId="77777777"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Spôsob oceňovania</w:t>
            </w:r>
          </w:p>
        </w:tc>
      </w:tr>
      <w:tr w:rsidR="001D740E" w:rsidRPr="00497323" w14:paraId="17167995" w14:textId="77777777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14:paraId="65348BBF" w14:textId="77777777" w:rsidR="001D740E" w:rsidRPr="00497323" w:rsidRDefault="001D740E" w:rsidP="001D740E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kúpou </w:t>
            </w:r>
          </w:p>
        </w:tc>
        <w:tc>
          <w:tcPr>
            <w:tcW w:w="1789" w:type="pct"/>
            <w:vAlign w:val="center"/>
          </w:tcPr>
          <w:p w14:paraId="2BE1F8E7" w14:textId="77777777" w:rsidR="001D740E" w:rsidRPr="00E90D55" w:rsidRDefault="001D740E" w:rsidP="001D740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E90D55">
              <w:rPr>
                <w:sz w:val="16"/>
                <w:szCs w:val="16"/>
              </w:rPr>
              <w:t>OC</w:t>
            </w:r>
          </w:p>
        </w:tc>
      </w:tr>
      <w:tr w:rsidR="001D740E" w:rsidRPr="00497323" w14:paraId="2E96DE5F" w14:textId="77777777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14:paraId="5442FD6E" w14:textId="77777777" w:rsidR="001D740E" w:rsidRPr="00497323" w:rsidRDefault="001D740E" w:rsidP="001D740E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vlastnou činnosťou </w:t>
            </w:r>
          </w:p>
        </w:tc>
        <w:tc>
          <w:tcPr>
            <w:tcW w:w="1789" w:type="pct"/>
            <w:vAlign w:val="center"/>
          </w:tcPr>
          <w:p w14:paraId="2901368F" w14:textId="77777777" w:rsidR="001D740E" w:rsidRPr="00E90D55" w:rsidRDefault="001D740E" w:rsidP="001D740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E90D55">
              <w:rPr>
                <w:sz w:val="16"/>
                <w:szCs w:val="16"/>
              </w:rPr>
              <w:t>Vlastné náklady</w:t>
            </w:r>
          </w:p>
        </w:tc>
      </w:tr>
      <w:tr w:rsidR="001D740E" w:rsidRPr="00497323" w14:paraId="39A0849F" w14:textId="77777777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14:paraId="6CDDB4DB" w14:textId="77777777" w:rsidR="001D740E" w:rsidRPr="00497323" w:rsidRDefault="001D740E" w:rsidP="001D740E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iným spôsobom </w:t>
            </w:r>
          </w:p>
        </w:tc>
        <w:tc>
          <w:tcPr>
            <w:tcW w:w="1789" w:type="pct"/>
            <w:vAlign w:val="center"/>
          </w:tcPr>
          <w:p w14:paraId="1070274E" w14:textId="77777777" w:rsidR="001D740E" w:rsidRPr="00E90D55" w:rsidRDefault="001D740E" w:rsidP="001D740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E90D55">
              <w:rPr>
                <w:rFonts w:cs="ArialNarrow"/>
                <w:sz w:val="16"/>
                <w:szCs w:val="16"/>
                <w:lang w:eastAsia="sk-SK"/>
              </w:rPr>
              <w:t>Reálna OC</w:t>
            </w:r>
          </w:p>
        </w:tc>
      </w:tr>
      <w:tr w:rsidR="001D740E" w:rsidRPr="00497323" w14:paraId="1AC7EA17" w14:textId="77777777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14:paraId="5E0CA4D2" w14:textId="77777777" w:rsidR="001D740E" w:rsidRPr="00497323" w:rsidRDefault="001D740E" w:rsidP="001D740E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kúpou </w:t>
            </w:r>
          </w:p>
        </w:tc>
        <w:tc>
          <w:tcPr>
            <w:tcW w:w="1789" w:type="pct"/>
            <w:vAlign w:val="center"/>
          </w:tcPr>
          <w:p w14:paraId="261BFD0F" w14:textId="77777777" w:rsidR="001D740E" w:rsidRPr="00E90D55" w:rsidRDefault="001D740E" w:rsidP="001D740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E90D55">
              <w:rPr>
                <w:sz w:val="16"/>
                <w:szCs w:val="16"/>
              </w:rPr>
              <w:t>OC</w:t>
            </w:r>
          </w:p>
        </w:tc>
      </w:tr>
      <w:tr w:rsidR="001D740E" w:rsidRPr="00497323" w14:paraId="4F93E58E" w14:textId="77777777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14:paraId="026C2C55" w14:textId="77777777" w:rsidR="001D740E" w:rsidRPr="00497323" w:rsidRDefault="001D740E" w:rsidP="001D740E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vlastnou činnosťou </w:t>
            </w:r>
          </w:p>
        </w:tc>
        <w:tc>
          <w:tcPr>
            <w:tcW w:w="1789" w:type="pct"/>
            <w:vAlign w:val="center"/>
          </w:tcPr>
          <w:p w14:paraId="0AED604B" w14:textId="77777777" w:rsidR="001D740E" w:rsidRPr="00E90D55" w:rsidRDefault="001D740E" w:rsidP="001D740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E90D55">
              <w:rPr>
                <w:rFonts w:cs="ArialNarrow"/>
                <w:sz w:val="16"/>
                <w:szCs w:val="16"/>
                <w:lang w:eastAsia="sk-SK"/>
              </w:rPr>
              <w:t>Vlastné náklady</w:t>
            </w:r>
          </w:p>
        </w:tc>
      </w:tr>
      <w:tr w:rsidR="001D740E" w:rsidRPr="00497323" w14:paraId="59220AFA" w14:textId="77777777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14:paraId="77DA4DEB" w14:textId="77777777" w:rsidR="001D740E" w:rsidRPr="00497323" w:rsidRDefault="001D740E" w:rsidP="001D740E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iným spôsobom </w:t>
            </w:r>
          </w:p>
        </w:tc>
        <w:tc>
          <w:tcPr>
            <w:tcW w:w="1789" w:type="pct"/>
            <w:vAlign w:val="center"/>
          </w:tcPr>
          <w:p w14:paraId="0CEC1D05" w14:textId="77777777" w:rsidR="001D740E" w:rsidRPr="00E90D55" w:rsidRDefault="001D740E" w:rsidP="001D740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E90D55">
              <w:rPr>
                <w:rFonts w:cs="ArialNarrow"/>
                <w:sz w:val="16"/>
                <w:szCs w:val="16"/>
                <w:lang w:eastAsia="sk-SK"/>
              </w:rPr>
              <w:t>Reálna OC</w:t>
            </w:r>
          </w:p>
        </w:tc>
      </w:tr>
      <w:tr w:rsidR="001D740E" w:rsidRPr="00497323" w14:paraId="1D3028CF" w14:textId="77777777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14:paraId="0A0C0193" w14:textId="77777777" w:rsidR="001D740E" w:rsidRPr="00497323" w:rsidRDefault="001D740E" w:rsidP="001D740E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finančný majetok </w:t>
            </w:r>
          </w:p>
        </w:tc>
        <w:tc>
          <w:tcPr>
            <w:tcW w:w="1789" w:type="pct"/>
            <w:vAlign w:val="center"/>
          </w:tcPr>
          <w:p w14:paraId="09A51556" w14:textId="77777777" w:rsidR="001D740E" w:rsidRPr="00E90D55" w:rsidRDefault="001D740E" w:rsidP="001D740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E90D55">
              <w:rPr>
                <w:sz w:val="16"/>
                <w:szCs w:val="16"/>
              </w:rPr>
              <w:t>Menovitá hodnota</w:t>
            </w:r>
          </w:p>
        </w:tc>
      </w:tr>
      <w:tr w:rsidR="001D740E" w:rsidRPr="00497323" w14:paraId="0FFBB9D9" w14:textId="77777777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14:paraId="5B9A5940" w14:textId="77777777" w:rsidR="001D740E" w:rsidRPr="00497323" w:rsidRDefault="001D740E" w:rsidP="001D740E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obstarané kúpou </w:t>
            </w:r>
          </w:p>
        </w:tc>
        <w:tc>
          <w:tcPr>
            <w:tcW w:w="1789" w:type="pct"/>
            <w:vAlign w:val="center"/>
          </w:tcPr>
          <w:p w14:paraId="4B5ED41A" w14:textId="77777777" w:rsidR="001D740E" w:rsidRPr="00E90D55" w:rsidRDefault="001D740E" w:rsidP="001D740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E90D55">
              <w:rPr>
                <w:rFonts w:cs="ArialNarrow"/>
                <w:sz w:val="16"/>
                <w:szCs w:val="16"/>
                <w:lang w:eastAsia="sk-SK"/>
              </w:rPr>
              <w:t>OC</w:t>
            </w:r>
          </w:p>
        </w:tc>
      </w:tr>
      <w:tr w:rsidR="001D740E" w:rsidRPr="00497323" w14:paraId="18449A7B" w14:textId="77777777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14:paraId="4715697C" w14:textId="77777777" w:rsidR="001D740E" w:rsidRPr="00497323" w:rsidRDefault="001D740E" w:rsidP="001D740E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vytvorené vlastnou činnosťou </w:t>
            </w:r>
          </w:p>
        </w:tc>
        <w:tc>
          <w:tcPr>
            <w:tcW w:w="1789" w:type="pct"/>
            <w:vAlign w:val="center"/>
          </w:tcPr>
          <w:p w14:paraId="1B7CA7F8" w14:textId="77777777" w:rsidR="001D740E" w:rsidRPr="00E90D55" w:rsidRDefault="001D740E" w:rsidP="001D740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E90D55">
              <w:rPr>
                <w:rFonts w:cs="ArialNarrow"/>
                <w:sz w:val="16"/>
                <w:szCs w:val="16"/>
                <w:lang w:eastAsia="sk-SK"/>
              </w:rPr>
              <w:t>Vlastné náklady</w:t>
            </w:r>
          </w:p>
        </w:tc>
      </w:tr>
      <w:tr w:rsidR="001D740E" w:rsidRPr="00497323" w14:paraId="56CAD6E9" w14:textId="77777777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14:paraId="1AE71BCE" w14:textId="77777777" w:rsidR="001D740E" w:rsidRPr="00497323" w:rsidRDefault="001D740E" w:rsidP="001D740E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obstarané iným spôsobom </w:t>
            </w:r>
          </w:p>
        </w:tc>
        <w:tc>
          <w:tcPr>
            <w:tcW w:w="1789" w:type="pct"/>
            <w:vAlign w:val="center"/>
          </w:tcPr>
          <w:p w14:paraId="2F226D60" w14:textId="77777777" w:rsidR="001D740E" w:rsidRPr="00E90D55" w:rsidRDefault="001D740E" w:rsidP="001D740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E90D55">
              <w:rPr>
                <w:rFonts w:cs="ArialNarrow"/>
                <w:sz w:val="16"/>
                <w:szCs w:val="16"/>
                <w:lang w:eastAsia="sk-SK"/>
              </w:rPr>
              <w:t>Reálna OC</w:t>
            </w:r>
          </w:p>
        </w:tc>
      </w:tr>
      <w:tr w:rsidR="001D740E" w:rsidRPr="00497323" w14:paraId="6DB4636B" w14:textId="77777777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14:paraId="3EA39D15" w14:textId="77777777" w:rsidR="001D740E" w:rsidRPr="00497323" w:rsidRDefault="001D740E" w:rsidP="001D740E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pohľadávky </w:t>
            </w:r>
          </w:p>
        </w:tc>
        <w:tc>
          <w:tcPr>
            <w:tcW w:w="1789" w:type="pct"/>
            <w:vAlign w:val="center"/>
          </w:tcPr>
          <w:p w14:paraId="25CE12CF" w14:textId="77777777" w:rsidR="001D740E" w:rsidRPr="00E90D55" w:rsidRDefault="001D740E" w:rsidP="001D740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E90D55">
              <w:rPr>
                <w:rFonts w:cs="ArialNarrow"/>
                <w:sz w:val="16"/>
                <w:szCs w:val="16"/>
                <w:lang w:eastAsia="sk-SK"/>
              </w:rPr>
              <w:t xml:space="preserve">OC </w:t>
            </w:r>
          </w:p>
        </w:tc>
      </w:tr>
      <w:tr w:rsidR="001D740E" w:rsidRPr="00497323" w14:paraId="00A87976" w14:textId="77777777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14:paraId="3C56E001" w14:textId="77777777" w:rsidR="001D740E" w:rsidRPr="00497323" w:rsidRDefault="001D740E" w:rsidP="001D740E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krátkodobý finančný majetok </w:t>
            </w:r>
          </w:p>
        </w:tc>
        <w:tc>
          <w:tcPr>
            <w:tcW w:w="1789" w:type="pct"/>
            <w:vAlign w:val="center"/>
          </w:tcPr>
          <w:p w14:paraId="6BDC6200" w14:textId="77777777" w:rsidR="001D740E" w:rsidRPr="00E90D55" w:rsidRDefault="001D740E" w:rsidP="001D740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E90D55">
              <w:rPr>
                <w:sz w:val="16"/>
                <w:szCs w:val="16"/>
              </w:rPr>
              <w:t>Menovitá hodnota</w:t>
            </w:r>
          </w:p>
        </w:tc>
      </w:tr>
      <w:tr w:rsidR="001D740E" w:rsidRPr="00497323" w14:paraId="5614D540" w14:textId="77777777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14:paraId="5A48673A" w14:textId="77777777" w:rsidR="001D740E" w:rsidRPr="00497323" w:rsidRDefault="001D740E" w:rsidP="001D740E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časové rozlíšenie na strane aktív súvahy </w:t>
            </w:r>
          </w:p>
        </w:tc>
        <w:tc>
          <w:tcPr>
            <w:tcW w:w="1789" w:type="pct"/>
            <w:vAlign w:val="center"/>
          </w:tcPr>
          <w:p w14:paraId="26AD013A" w14:textId="77777777" w:rsidR="001D740E" w:rsidRPr="00E90D55" w:rsidRDefault="001D740E" w:rsidP="001D740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E90D55">
              <w:rPr>
                <w:sz w:val="16"/>
                <w:szCs w:val="16"/>
              </w:rPr>
              <w:t>Menovitá hodnota</w:t>
            </w:r>
          </w:p>
        </w:tc>
      </w:tr>
      <w:tr w:rsidR="001D740E" w:rsidRPr="00497323" w14:paraId="3594C8AA" w14:textId="77777777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14:paraId="7845E784" w14:textId="77777777" w:rsidR="001D740E" w:rsidRPr="00497323" w:rsidRDefault="001D740E" w:rsidP="001D740E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záväzky, vrátane rezerv, dlhopisov, pôžičiek a úverov</w:t>
            </w:r>
          </w:p>
        </w:tc>
        <w:tc>
          <w:tcPr>
            <w:tcW w:w="1789" w:type="pct"/>
            <w:vAlign w:val="center"/>
          </w:tcPr>
          <w:p w14:paraId="2CCFA90B" w14:textId="77777777" w:rsidR="001D740E" w:rsidRPr="00E90D55" w:rsidRDefault="001D740E" w:rsidP="001D740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E90D55">
              <w:rPr>
                <w:sz w:val="16"/>
                <w:szCs w:val="16"/>
              </w:rPr>
              <w:t>Menovitá hodnota</w:t>
            </w:r>
          </w:p>
        </w:tc>
      </w:tr>
      <w:tr w:rsidR="001D740E" w:rsidRPr="00497323" w14:paraId="0129178B" w14:textId="77777777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14:paraId="27E2E80B" w14:textId="77777777" w:rsidR="001D740E" w:rsidRPr="00497323" w:rsidRDefault="001D740E" w:rsidP="001D740E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časové rozlíšenie na strane pasív súvahy</w:t>
            </w:r>
          </w:p>
        </w:tc>
        <w:tc>
          <w:tcPr>
            <w:tcW w:w="1789" w:type="pct"/>
            <w:vAlign w:val="center"/>
          </w:tcPr>
          <w:p w14:paraId="46ECB002" w14:textId="77777777" w:rsidR="001D740E" w:rsidRPr="00E90D55" w:rsidRDefault="001D740E" w:rsidP="001D740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E90D55">
              <w:rPr>
                <w:sz w:val="16"/>
                <w:szCs w:val="16"/>
              </w:rPr>
              <w:t>Menovitá hodnota</w:t>
            </w:r>
          </w:p>
        </w:tc>
      </w:tr>
      <w:tr w:rsidR="001D740E" w:rsidRPr="00497323" w14:paraId="05FF1293" w14:textId="77777777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14:paraId="2078E8AB" w14:textId="77777777" w:rsidR="001D740E" w:rsidRPr="00497323" w:rsidRDefault="001D740E" w:rsidP="001D740E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deriváty</w:t>
            </w:r>
          </w:p>
        </w:tc>
        <w:tc>
          <w:tcPr>
            <w:tcW w:w="1789" w:type="pct"/>
            <w:vAlign w:val="center"/>
          </w:tcPr>
          <w:p w14:paraId="5982B24D" w14:textId="77777777" w:rsidR="001D740E" w:rsidRPr="00E90D55" w:rsidRDefault="001D740E" w:rsidP="001D740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E90D55">
              <w:rPr>
                <w:sz w:val="16"/>
                <w:szCs w:val="16"/>
              </w:rPr>
              <w:t>Menovitá hodnota</w:t>
            </w:r>
          </w:p>
        </w:tc>
      </w:tr>
      <w:tr w:rsidR="001D740E" w:rsidRPr="00497323" w14:paraId="21F41A7C" w14:textId="77777777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14:paraId="25783E10" w14:textId="77777777" w:rsidR="001D740E" w:rsidRPr="00497323" w:rsidRDefault="001D740E" w:rsidP="001D740E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majetok a záväzky zabezpečené derivátmi</w:t>
            </w:r>
          </w:p>
        </w:tc>
        <w:tc>
          <w:tcPr>
            <w:tcW w:w="1789" w:type="pct"/>
            <w:vAlign w:val="center"/>
          </w:tcPr>
          <w:p w14:paraId="10F1A92F" w14:textId="77777777" w:rsidR="001D740E" w:rsidRPr="00E90D55" w:rsidRDefault="001D740E" w:rsidP="001D740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E90D55">
              <w:rPr>
                <w:sz w:val="16"/>
                <w:szCs w:val="16"/>
              </w:rPr>
              <w:t>Menovitá hodnota</w:t>
            </w:r>
          </w:p>
        </w:tc>
      </w:tr>
      <w:tr w:rsidR="001D740E" w:rsidRPr="00497323" w14:paraId="15DD2CD2" w14:textId="77777777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14:paraId="2CA8D98B" w14:textId="77777777" w:rsidR="001D740E" w:rsidRPr="00497323" w:rsidRDefault="001D740E" w:rsidP="001D740E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prenajatý majetok a majetok obstaraný na základe finančného prenájmu</w:t>
            </w:r>
          </w:p>
        </w:tc>
        <w:tc>
          <w:tcPr>
            <w:tcW w:w="1789" w:type="pct"/>
            <w:vAlign w:val="center"/>
          </w:tcPr>
          <w:p w14:paraId="64AE82CF" w14:textId="77777777" w:rsidR="001D740E" w:rsidRPr="00E90D55" w:rsidRDefault="001D740E" w:rsidP="001D740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E90D55">
              <w:rPr>
                <w:sz w:val="16"/>
                <w:szCs w:val="16"/>
              </w:rPr>
              <w:t>Menovitá hodnota</w:t>
            </w:r>
          </w:p>
        </w:tc>
      </w:tr>
    </w:tbl>
    <w:p w14:paraId="610D4429" w14:textId="77777777" w:rsidR="00497323" w:rsidRDefault="00497323" w:rsidP="00497323">
      <w:pPr>
        <w:spacing w:before="0" w:after="0" w:line="240" w:lineRule="auto"/>
        <w:rPr>
          <w:sz w:val="18"/>
          <w:szCs w:val="18"/>
        </w:rPr>
      </w:pPr>
    </w:p>
    <w:p w14:paraId="54FCCADC" w14:textId="77777777" w:rsidR="00DB1285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Spôsob zostavenia odpisového plánu pre jednotlivé druhy dlhodobého hmotného majetku  a dlhodobého nehmotného majetku</w:t>
      </w:r>
      <w:r w:rsidR="00503A66" w:rsidRPr="00497323">
        <w:rPr>
          <w:sz w:val="18"/>
          <w:szCs w:val="18"/>
        </w:rPr>
        <w:t>, pričom sa uvádza doba odpisovania, použité sadzby odpisov a odpisové metódy pri určení účtovných odpisov.</w:t>
      </w:r>
      <w:r w:rsidR="008A019A" w:rsidRPr="00497323">
        <w:rPr>
          <w:sz w:val="18"/>
          <w:szCs w:val="18"/>
        </w:rPr>
        <w:t xml:space="preserve"> </w:t>
      </w:r>
    </w:p>
    <w:tbl>
      <w:tblPr>
        <w:tblW w:w="4829" w:type="pct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06"/>
        <w:gridCol w:w="2407"/>
        <w:gridCol w:w="2407"/>
        <w:gridCol w:w="2407"/>
      </w:tblGrid>
      <w:tr w:rsidR="00497323" w:rsidRPr="00497323" w14:paraId="68AF7123" w14:textId="77777777" w:rsidTr="00497323">
        <w:trPr>
          <w:trHeight w:val="284"/>
        </w:trPr>
        <w:tc>
          <w:tcPr>
            <w:tcW w:w="1250" w:type="pct"/>
            <w:vAlign w:val="center"/>
          </w:tcPr>
          <w:p w14:paraId="00FF3E54" w14:textId="77777777" w:rsidR="00497323" w:rsidRPr="00497323" w:rsidRDefault="00497323" w:rsidP="00497323">
            <w:pPr>
              <w:pStyle w:val="Zkladntext"/>
              <w:jc w:val="left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Druh dlhodobého majetku</w:t>
            </w:r>
          </w:p>
        </w:tc>
        <w:tc>
          <w:tcPr>
            <w:tcW w:w="1250" w:type="pct"/>
            <w:vAlign w:val="center"/>
          </w:tcPr>
          <w:p w14:paraId="5B06DF47" w14:textId="77777777"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Doba odpisovania</w:t>
            </w:r>
          </w:p>
        </w:tc>
        <w:tc>
          <w:tcPr>
            <w:tcW w:w="1250" w:type="pct"/>
            <w:vAlign w:val="center"/>
          </w:tcPr>
          <w:p w14:paraId="31B07A91" w14:textId="77777777"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Sadzby odpisov</w:t>
            </w:r>
          </w:p>
        </w:tc>
        <w:tc>
          <w:tcPr>
            <w:tcW w:w="1250" w:type="pct"/>
            <w:vAlign w:val="center"/>
          </w:tcPr>
          <w:p w14:paraId="5A5ACE76" w14:textId="77777777"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Odpisová metóda</w:t>
            </w:r>
          </w:p>
        </w:tc>
      </w:tr>
      <w:tr w:rsidR="001D740E" w:rsidRPr="00497323" w14:paraId="778DD98D" w14:textId="77777777" w:rsidTr="00497323">
        <w:trPr>
          <w:trHeight w:val="284"/>
        </w:trPr>
        <w:tc>
          <w:tcPr>
            <w:tcW w:w="1250" w:type="pct"/>
            <w:vAlign w:val="center"/>
          </w:tcPr>
          <w:p w14:paraId="2D94379D" w14:textId="77777777" w:rsidR="001D740E" w:rsidRPr="00497323" w:rsidRDefault="001D740E" w:rsidP="001D740E">
            <w:pPr>
              <w:pStyle w:val="Zkladntext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  <w:t>Osobný automobil Kia</w:t>
            </w:r>
          </w:p>
        </w:tc>
        <w:tc>
          <w:tcPr>
            <w:tcW w:w="1250" w:type="pct"/>
            <w:vAlign w:val="center"/>
          </w:tcPr>
          <w:p w14:paraId="2A264B18" w14:textId="77777777" w:rsidR="001D740E" w:rsidRPr="00497323" w:rsidRDefault="001D740E" w:rsidP="001D740E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4</w:t>
            </w:r>
          </w:p>
        </w:tc>
        <w:tc>
          <w:tcPr>
            <w:tcW w:w="1250" w:type="pct"/>
            <w:vAlign w:val="center"/>
          </w:tcPr>
          <w:p w14:paraId="1A1B8F05" w14:textId="77777777" w:rsidR="001D740E" w:rsidRPr="00497323" w:rsidRDefault="001D740E" w:rsidP="001D740E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14:paraId="2E4A683E" w14:textId="77777777" w:rsidR="001D740E" w:rsidRPr="00497323" w:rsidRDefault="001D740E" w:rsidP="001D740E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Lineárna</w:t>
            </w:r>
          </w:p>
        </w:tc>
      </w:tr>
      <w:tr w:rsidR="001D740E" w:rsidRPr="00497323" w14:paraId="1092C9DE" w14:textId="77777777" w:rsidTr="00497323">
        <w:trPr>
          <w:trHeight w:val="284"/>
        </w:trPr>
        <w:tc>
          <w:tcPr>
            <w:tcW w:w="1250" w:type="pct"/>
            <w:vAlign w:val="center"/>
          </w:tcPr>
          <w:p w14:paraId="17DFFDEC" w14:textId="77777777" w:rsidR="001D740E" w:rsidRPr="00497323" w:rsidRDefault="001D740E" w:rsidP="001D740E">
            <w:pPr>
              <w:pStyle w:val="Zkladntext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  <w:t>Osobný automobil Citroen Berlingo</w:t>
            </w:r>
          </w:p>
        </w:tc>
        <w:tc>
          <w:tcPr>
            <w:tcW w:w="1250" w:type="pct"/>
            <w:vAlign w:val="center"/>
          </w:tcPr>
          <w:p w14:paraId="071CF86A" w14:textId="77777777" w:rsidR="001D740E" w:rsidRPr="00497323" w:rsidRDefault="001D740E" w:rsidP="001D740E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4</w:t>
            </w:r>
          </w:p>
        </w:tc>
        <w:tc>
          <w:tcPr>
            <w:tcW w:w="1250" w:type="pct"/>
            <w:vAlign w:val="center"/>
          </w:tcPr>
          <w:p w14:paraId="7D72BE64" w14:textId="77777777" w:rsidR="001D740E" w:rsidRPr="00497323" w:rsidRDefault="001D740E" w:rsidP="001D740E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14:paraId="35FEF1E6" w14:textId="77777777" w:rsidR="001D740E" w:rsidRPr="00497323" w:rsidRDefault="001D740E" w:rsidP="001D740E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Lineárna</w:t>
            </w:r>
          </w:p>
        </w:tc>
      </w:tr>
      <w:tr w:rsidR="001D740E" w:rsidRPr="00497323" w14:paraId="60D86824" w14:textId="77777777" w:rsidTr="00497323">
        <w:trPr>
          <w:trHeight w:val="284"/>
        </w:trPr>
        <w:tc>
          <w:tcPr>
            <w:tcW w:w="1250" w:type="pct"/>
            <w:vAlign w:val="center"/>
          </w:tcPr>
          <w:p w14:paraId="6A56FDCC" w14:textId="77777777" w:rsidR="001D740E" w:rsidRPr="00497323" w:rsidRDefault="001D740E" w:rsidP="001D740E">
            <w:pPr>
              <w:pStyle w:val="Zkladntext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  <w:t>Stan</w:t>
            </w:r>
          </w:p>
        </w:tc>
        <w:tc>
          <w:tcPr>
            <w:tcW w:w="1250" w:type="pct"/>
            <w:vAlign w:val="center"/>
          </w:tcPr>
          <w:p w14:paraId="26536523" w14:textId="77777777" w:rsidR="001D740E" w:rsidRPr="00497323" w:rsidRDefault="001D740E" w:rsidP="001D740E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4</w:t>
            </w:r>
          </w:p>
        </w:tc>
        <w:tc>
          <w:tcPr>
            <w:tcW w:w="1250" w:type="pct"/>
            <w:vAlign w:val="center"/>
          </w:tcPr>
          <w:p w14:paraId="685BA403" w14:textId="77777777" w:rsidR="001D740E" w:rsidRPr="00497323" w:rsidRDefault="001D740E" w:rsidP="001D740E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14:paraId="1EAFFF0D" w14:textId="77777777" w:rsidR="001D740E" w:rsidRPr="00497323" w:rsidRDefault="001D740E" w:rsidP="001D740E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Lineárna</w:t>
            </w:r>
          </w:p>
        </w:tc>
      </w:tr>
      <w:tr w:rsidR="00F6345E" w:rsidRPr="00497323" w14:paraId="5BFD1D94" w14:textId="77777777" w:rsidTr="00497323">
        <w:trPr>
          <w:trHeight w:val="284"/>
        </w:trPr>
        <w:tc>
          <w:tcPr>
            <w:tcW w:w="1250" w:type="pct"/>
            <w:vAlign w:val="center"/>
          </w:tcPr>
          <w:p w14:paraId="692025C9" w14:textId="77777777" w:rsidR="00F6345E" w:rsidRDefault="00F6345E" w:rsidP="001D740E">
            <w:pPr>
              <w:pStyle w:val="Zkladntext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  <w:t>Stan 2</w:t>
            </w:r>
          </w:p>
        </w:tc>
        <w:tc>
          <w:tcPr>
            <w:tcW w:w="1250" w:type="pct"/>
            <w:vAlign w:val="center"/>
          </w:tcPr>
          <w:p w14:paraId="115681C4" w14:textId="77777777" w:rsidR="00F6345E" w:rsidRDefault="00F6345E" w:rsidP="001D740E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4</w:t>
            </w:r>
          </w:p>
        </w:tc>
        <w:tc>
          <w:tcPr>
            <w:tcW w:w="1250" w:type="pct"/>
            <w:vAlign w:val="center"/>
          </w:tcPr>
          <w:p w14:paraId="3EBCE557" w14:textId="77777777" w:rsidR="00F6345E" w:rsidRPr="00497323" w:rsidRDefault="00F6345E" w:rsidP="001D740E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14:paraId="6FB709BA" w14:textId="77777777" w:rsidR="00F6345E" w:rsidRDefault="00F6345E" w:rsidP="001D740E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Lineárna</w:t>
            </w:r>
          </w:p>
        </w:tc>
      </w:tr>
      <w:tr w:rsidR="00F6345E" w:rsidRPr="00497323" w14:paraId="129428AA" w14:textId="77777777" w:rsidTr="00497323">
        <w:trPr>
          <w:trHeight w:val="284"/>
        </w:trPr>
        <w:tc>
          <w:tcPr>
            <w:tcW w:w="1250" w:type="pct"/>
            <w:vAlign w:val="center"/>
          </w:tcPr>
          <w:p w14:paraId="18649E18" w14:textId="77777777" w:rsidR="00F6345E" w:rsidRDefault="00F6345E" w:rsidP="001D740E">
            <w:pPr>
              <w:pStyle w:val="Zkladntext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  <w:t>Osobný automobil Toyota</w:t>
            </w:r>
          </w:p>
        </w:tc>
        <w:tc>
          <w:tcPr>
            <w:tcW w:w="1250" w:type="pct"/>
            <w:vAlign w:val="center"/>
          </w:tcPr>
          <w:p w14:paraId="6711C4B3" w14:textId="77777777" w:rsidR="00F6345E" w:rsidRDefault="00F6345E" w:rsidP="001D740E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4</w:t>
            </w:r>
          </w:p>
        </w:tc>
        <w:tc>
          <w:tcPr>
            <w:tcW w:w="1250" w:type="pct"/>
            <w:vAlign w:val="center"/>
          </w:tcPr>
          <w:p w14:paraId="2FB3F9E5" w14:textId="77777777" w:rsidR="00F6345E" w:rsidRPr="00497323" w:rsidRDefault="00F6345E" w:rsidP="001D740E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14:paraId="26868B21" w14:textId="77777777" w:rsidR="00F6345E" w:rsidRDefault="00F6345E" w:rsidP="001D740E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Lineárna</w:t>
            </w:r>
          </w:p>
        </w:tc>
      </w:tr>
    </w:tbl>
    <w:p w14:paraId="58E8B3A9" w14:textId="77777777" w:rsidR="00497323" w:rsidRDefault="00497323" w:rsidP="00497323">
      <w:pPr>
        <w:spacing w:before="0" w:after="0" w:line="240" w:lineRule="auto"/>
        <w:rPr>
          <w:sz w:val="18"/>
          <w:szCs w:val="18"/>
        </w:rPr>
      </w:pPr>
    </w:p>
    <w:p w14:paraId="7241332F" w14:textId="77777777" w:rsidR="000F117D" w:rsidRDefault="00D061E9" w:rsidP="00374517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Zásady pre zohľadnenie zníženia hodnoty majetku</w:t>
      </w:r>
      <w:r w:rsidR="00374517">
        <w:rPr>
          <w:sz w:val="18"/>
          <w:szCs w:val="18"/>
        </w:rPr>
        <w:t xml:space="preserve"> – </w:t>
      </w:r>
      <w:r w:rsidR="00374517" w:rsidRPr="00374517">
        <w:rPr>
          <w:sz w:val="18"/>
          <w:szCs w:val="18"/>
        </w:rPr>
        <w:t>účtovná jednotka uplatňuje</w:t>
      </w:r>
      <w:r w:rsidR="000F117D">
        <w:rPr>
          <w:sz w:val="18"/>
          <w:szCs w:val="18"/>
        </w:rPr>
        <w:t>:</w:t>
      </w:r>
      <w:r w:rsidR="00374517" w:rsidRPr="00374517">
        <w:rPr>
          <w:sz w:val="18"/>
          <w:szCs w:val="18"/>
        </w:rPr>
        <w:t xml:space="preserve"> 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88"/>
        <w:gridCol w:w="4788"/>
      </w:tblGrid>
      <w:tr w:rsidR="000F117D" w14:paraId="3189BDEF" w14:textId="77777777" w:rsidTr="00831E64">
        <w:trPr>
          <w:trHeight w:val="284"/>
        </w:trPr>
        <w:tc>
          <w:tcPr>
            <w:tcW w:w="4863" w:type="dxa"/>
            <w:shd w:val="clear" w:color="auto" w:fill="auto"/>
            <w:vAlign w:val="center"/>
          </w:tcPr>
          <w:p w14:paraId="4A557547" w14:textId="77777777" w:rsidR="000F117D" w:rsidRPr="00831E64" w:rsidRDefault="000F117D" w:rsidP="00831E64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831E64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Opravné položky</w:t>
            </w:r>
          </w:p>
        </w:tc>
        <w:tc>
          <w:tcPr>
            <w:tcW w:w="4863" w:type="dxa"/>
            <w:shd w:val="clear" w:color="auto" w:fill="auto"/>
            <w:vAlign w:val="center"/>
          </w:tcPr>
          <w:p w14:paraId="4B811183" w14:textId="77777777" w:rsidR="000F117D" w:rsidRPr="00831E64" w:rsidRDefault="000F117D" w:rsidP="00831E64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831E64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Rezervy</w:t>
            </w:r>
          </w:p>
        </w:tc>
      </w:tr>
      <w:tr w:rsidR="000F117D" w14:paraId="06AB5FF2" w14:textId="77777777" w:rsidTr="00831E64">
        <w:trPr>
          <w:trHeight w:val="284"/>
        </w:trPr>
        <w:tc>
          <w:tcPr>
            <w:tcW w:w="4863" w:type="dxa"/>
            <w:shd w:val="clear" w:color="auto" w:fill="auto"/>
            <w:vAlign w:val="center"/>
          </w:tcPr>
          <w:p w14:paraId="0C485085" w14:textId="77777777" w:rsidR="000F117D" w:rsidRPr="00831E64" w:rsidRDefault="000F117D" w:rsidP="00831E64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 w:rsidRPr="00831E64">
              <w:rPr>
                <w:sz w:val="18"/>
                <w:szCs w:val="18"/>
              </w:rPr>
              <w:t>nie</w:t>
            </w:r>
          </w:p>
        </w:tc>
        <w:tc>
          <w:tcPr>
            <w:tcW w:w="4863" w:type="dxa"/>
            <w:shd w:val="clear" w:color="auto" w:fill="auto"/>
            <w:vAlign w:val="center"/>
          </w:tcPr>
          <w:p w14:paraId="4D45B7DC" w14:textId="77777777" w:rsidR="000F117D" w:rsidRPr="00831E64" w:rsidRDefault="000F117D" w:rsidP="00831E64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 w:rsidRPr="00831E64">
              <w:rPr>
                <w:sz w:val="18"/>
                <w:szCs w:val="18"/>
              </w:rPr>
              <w:t>nie</w:t>
            </w:r>
          </w:p>
        </w:tc>
      </w:tr>
    </w:tbl>
    <w:p w14:paraId="778C8567" w14:textId="77777777" w:rsidR="00503A66" w:rsidRPr="00A208AF" w:rsidRDefault="00503A66" w:rsidP="00CD361E">
      <w:pPr>
        <w:spacing w:before="0" w:line="240" w:lineRule="auto"/>
        <w:rPr>
          <w:sz w:val="16"/>
          <w:szCs w:val="16"/>
        </w:rPr>
      </w:pPr>
    </w:p>
    <w:p w14:paraId="64E6ACFD" w14:textId="77777777" w:rsidR="00DB1285" w:rsidRPr="00497323" w:rsidRDefault="00177903" w:rsidP="00497323"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24"/>
        </w:rPr>
      </w:pPr>
      <w:r w:rsidRPr="00497323">
        <w:rPr>
          <w:b/>
          <w:bCs/>
          <w:kern w:val="32"/>
          <w:sz w:val="24"/>
        </w:rPr>
        <w:t xml:space="preserve">Čl. </w:t>
      </w:r>
      <w:r w:rsidR="00781B64" w:rsidRPr="00497323">
        <w:rPr>
          <w:b/>
          <w:bCs/>
          <w:kern w:val="32"/>
          <w:sz w:val="24"/>
        </w:rPr>
        <w:t>III</w:t>
      </w:r>
    </w:p>
    <w:p w14:paraId="00874765" w14:textId="77777777" w:rsidR="00DB1285" w:rsidRPr="00497323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Informácie, ktoré dopĺňajú a vysvetľujú údaje v súvahe</w:t>
      </w:r>
    </w:p>
    <w:p w14:paraId="60CAAD3B" w14:textId="77777777" w:rsidR="009045A6" w:rsidRDefault="009045A6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o dlhodobom nehmotnom majetku a dlhodobom hmotnom majetku za </w:t>
      </w:r>
      <w:r w:rsidR="0075172B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>účtovné obdobie</w:t>
      </w:r>
      <w:r w:rsidR="00497323" w:rsidRPr="00497323">
        <w:rPr>
          <w:sz w:val="18"/>
          <w:szCs w:val="18"/>
        </w:rPr>
        <w:t>:</w:t>
      </w:r>
    </w:p>
    <w:p w14:paraId="5A648B79" w14:textId="77777777"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lastRenderedPageBreak/>
        <w:t>prehľad o dlhodobom majetku podľa položiek tohto majetku v členení podľa položiek súvahy; uvádza sa stav dlhodobého majetku v prvotnom ocenení na začiatku bežného účtovného obdobia, prírastky, úbytky a presuny tohto majetku a zostatok na konci bežného účtovného obdobia,</w:t>
      </w:r>
    </w:p>
    <w:p w14:paraId="5E477A7F" w14:textId="77777777"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oprávok a opravných položiek k dlhodobému majetku podľa jednotlivých položiek tohto majetku v členení podľa položiek súvahy; uvádza sa stav oprávok a opravných položiek k dlhodobému majetku na začiatku bežného účtovného obdobia, ich prírastky a úbytky počas bežného účtovného obdobia a zostatok na konci bežného účtovného obdobia,</w:t>
      </w:r>
    </w:p>
    <w:p w14:paraId="7733364C" w14:textId="77777777"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 zostatkových cenách dlhodobého majetku na začiatku bežného účtovného obdobia a na konci bežného účtovného obdobia.</w:t>
      </w:r>
    </w:p>
    <w:p w14:paraId="02B6EB7D" w14:textId="77777777" w:rsidR="001B753C" w:rsidRPr="003F1E04" w:rsidRDefault="001B753C" w:rsidP="00497323">
      <w:pPr>
        <w:spacing w:before="0" w:line="240" w:lineRule="auto"/>
        <w:rPr>
          <w:b/>
          <w:i/>
          <w:sz w:val="18"/>
          <w:szCs w:val="18"/>
        </w:rPr>
      </w:pPr>
      <w:r w:rsidRPr="003F1E04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1</w:t>
      </w:r>
      <w:r w:rsidR="0026384B" w:rsidRPr="0026384B">
        <w:rPr>
          <w:b/>
          <w:i/>
          <w:sz w:val="18"/>
          <w:szCs w:val="18"/>
        </w:rPr>
        <w:t xml:space="preserve">  </w:t>
      </w:r>
      <w:r w:rsidRPr="003F1E04">
        <w:rPr>
          <w:b/>
          <w:i/>
          <w:sz w:val="18"/>
          <w:szCs w:val="18"/>
        </w:rPr>
        <w:t>o stave a pohybe dlhodobého nehmotného majetku a dlhodobého hmotného majetku:</w:t>
      </w:r>
    </w:p>
    <w:p w14:paraId="3E74C0D9" w14:textId="77777777" w:rsidR="00497323" w:rsidRPr="001B753C" w:rsidRDefault="00497323" w:rsidP="00497323">
      <w:pPr>
        <w:spacing w:before="0" w:line="240" w:lineRule="auto"/>
        <w:rPr>
          <w:b/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>Tabuľka č. 1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89"/>
        <w:gridCol w:w="1110"/>
        <w:gridCol w:w="1039"/>
        <w:gridCol w:w="1090"/>
        <w:gridCol w:w="1065"/>
        <w:gridCol w:w="1230"/>
        <w:gridCol w:w="1120"/>
        <w:gridCol w:w="1025"/>
      </w:tblGrid>
      <w:tr w:rsidR="00497323" w:rsidRPr="00497323" w14:paraId="79CE092F" w14:textId="77777777" w:rsidTr="00497323">
        <w:trPr>
          <w:trHeight w:val="1224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01725A5" w14:textId="77777777" w:rsidR="00497323" w:rsidRPr="00497323" w:rsidRDefault="0049732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30BE922" w14:textId="77777777"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Nehmotné výsledky z vývojovej a obdobnej činnosti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FB8E0C" w14:textId="77777777"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Softvér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F855440" w14:textId="77777777"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Oceniteľné práva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8FDF8AF" w14:textId="77777777"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Ostatný dlhodobý nehmotný majetok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23A3ED2" w14:textId="77777777"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Obstaranie dlhodobého nehmotného majetku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F88D1B0" w14:textId="77777777"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Poskytnuté preddavky na dlhodobý nehmotný majetok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EE106C8" w14:textId="77777777"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497323" w:rsidRPr="00497323" w14:paraId="6F41F859" w14:textId="77777777" w:rsidTr="00BF54DF">
        <w:trPr>
          <w:trHeight w:val="612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434ACE" w14:textId="77777777" w:rsidR="00497323" w:rsidRPr="00497323" w:rsidRDefault="0049732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099AF0E" w14:textId="77777777" w:rsidR="00497323" w:rsidRPr="00156A13" w:rsidRDefault="00AD027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DD8D6C" w14:textId="77777777" w:rsidR="00497323" w:rsidRPr="00497323" w:rsidRDefault="00AD027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88719D7" w14:textId="77777777" w:rsidR="00497323" w:rsidRPr="00497323" w:rsidRDefault="00AD027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F70A06" w14:textId="77777777" w:rsidR="00497323" w:rsidRPr="00497323" w:rsidRDefault="00AD027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486C80" w14:textId="77777777" w:rsidR="00497323" w:rsidRPr="00497323" w:rsidRDefault="00AD027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E773D60" w14:textId="77777777" w:rsidR="00497323" w:rsidRPr="00497323" w:rsidRDefault="00AD027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F7A3B4E" w14:textId="77777777" w:rsidR="00497323" w:rsidRPr="00497323" w:rsidRDefault="00AD027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156A13" w:rsidRPr="00497323" w14:paraId="1C1A5D58" w14:textId="77777777" w:rsidTr="00BF54DF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E16671" w14:textId="77777777" w:rsidR="00156A13" w:rsidRPr="00497323" w:rsidRDefault="00156A1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223DD7B" w14:textId="77777777" w:rsidR="00156A13" w:rsidRPr="00156A13" w:rsidRDefault="00AD027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F4AF1E" w14:textId="77777777" w:rsidR="00156A13" w:rsidRPr="00497323" w:rsidRDefault="00AD027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9EF006C" w14:textId="77777777" w:rsidR="00156A13" w:rsidRPr="00497323" w:rsidRDefault="00AD027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0EFDFA4" w14:textId="77777777" w:rsidR="00156A13" w:rsidRPr="00497323" w:rsidRDefault="00AD027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D635718" w14:textId="77777777" w:rsidR="00156A13" w:rsidRPr="00497323" w:rsidRDefault="00AD027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710F642" w14:textId="77777777" w:rsidR="00156A13" w:rsidRPr="00497323" w:rsidRDefault="00AD027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0C40C58" w14:textId="77777777" w:rsidR="00156A13" w:rsidRPr="00497323" w:rsidRDefault="00AD027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156A13" w:rsidRPr="00497323" w14:paraId="1194B108" w14:textId="77777777" w:rsidTr="00BF54DF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A7BB67C" w14:textId="77777777" w:rsidR="00156A13" w:rsidRPr="00497323" w:rsidRDefault="00156A1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71491C2" w14:textId="77777777" w:rsidR="00156A13" w:rsidRPr="00156A13" w:rsidRDefault="00AD027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B2889BB" w14:textId="77777777" w:rsidR="00156A13" w:rsidRPr="00497323" w:rsidRDefault="00AD027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D38A4FF" w14:textId="77777777" w:rsidR="00156A13" w:rsidRPr="00497323" w:rsidRDefault="00AD027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1EB137" w14:textId="77777777" w:rsidR="00156A13" w:rsidRPr="00497323" w:rsidRDefault="00AD027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1815801" w14:textId="77777777" w:rsidR="00156A13" w:rsidRPr="00497323" w:rsidRDefault="00AD027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A1A1414" w14:textId="77777777" w:rsidR="00156A13" w:rsidRPr="00497323" w:rsidRDefault="00AD027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810475" w14:textId="77777777" w:rsidR="00156A13" w:rsidRPr="00497323" w:rsidRDefault="00AD027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156A13" w:rsidRPr="00497323" w14:paraId="714378F6" w14:textId="77777777" w:rsidTr="00BF54DF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058400C" w14:textId="77777777" w:rsidR="00156A13" w:rsidRPr="00497323" w:rsidRDefault="00156A1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49DD26B" w14:textId="77777777"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59E2657" w14:textId="77777777"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31BEC8" w14:textId="77777777"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270DD11" w14:textId="77777777"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EDDA9EB" w14:textId="77777777"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8CC86EA" w14:textId="77777777"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960CA73" w14:textId="77777777"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247E8B" w:rsidRPr="00497323" w14:paraId="1F74C4C1" w14:textId="77777777" w:rsidTr="00BF54DF">
        <w:trPr>
          <w:trHeight w:val="40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48477BE" w14:textId="77777777" w:rsidR="00247E8B" w:rsidRPr="00497323" w:rsidRDefault="00247E8B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8F28FF6" w14:textId="77777777" w:rsidR="00247E8B" w:rsidRPr="00156A13" w:rsidRDefault="00AD027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C89A555" w14:textId="77777777" w:rsidR="00247E8B" w:rsidRPr="00497323" w:rsidRDefault="00AD027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798AD55" w14:textId="77777777" w:rsidR="00247E8B" w:rsidRPr="00497323" w:rsidRDefault="00AD027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73E6EAB" w14:textId="77777777" w:rsidR="00247E8B" w:rsidRPr="00497323" w:rsidRDefault="00AD027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287954" w14:textId="77777777" w:rsidR="00247E8B" w:rsidRPr="00497323" w:rsidRDefault="00AD027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8C351E0" w14:textId="77777777" w:rsidR="00247E8B" w:rsidRPr="00497323" w:rsidRDefault="00AD027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828C75C" w14:textId="77777777" w:rsidR="00247E8B" w:rsidRPr="00497323" w:rsidRDefault="00AD027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14:paraId="3826F417" w14:textId="77777777" w:rsidTr="00BF54DF">
        <w:trPr>
          <w:trHeight w:val="40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DACD9A8" w14:textId="77777777" w:rsidR="00EB27D6" w:rsidRPr="00497323" w:rsidRDefault="00EB27D6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 xml:space="preserve">Oprávky – 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B26EF0D" w14:textId="77777777" w:rsidR="00EB27D6" w:rsidRPr="00156A13" w:rsidRDefault="00AD027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ADAA94" w14:textId="77777777" w:rsidR="00EB27D6" w:rsidRPr="00497323" w:rsidRDefault="00AD027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475B5F9" w14:textId="77777777" w:rsidR="00EB27D6" w:rsidRPr="00497323" w:rsidRDefault="00AD027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2D2F2DE" w14:textId="77777777" w:rsidR="00EB27D6" w:rsidRPr="00497323" w:rsidRDefault="00AD027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BBE739" w14:textId="77777777"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A22E80" w14:textId="77777777"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8DED891" w14:textId="77777777" w:rsidR="00EB27D6" w:rsidRPr="00497323" w:rsidRDefault="00AD027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14:paraId="6F636E24" w14:textId="77777777" w:rsidTr="00BF54DF">
        <w:trPr>
          <w:trHeight w:val="28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96EDFC9" w14:textId="77777777"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8BFC29" w14:textId="77777777" w:rsidR="00EB27D6" w:rsidRPr="00156A13" w:rsidRDefault="00AD027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E557814" w14:textId="77777777" w:rsidR="00EB27D6" w:rsidRPr="00497323" w:rsidRDefault="00AD027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FEC602B" w14:textId="77777777" w:rsidR="00EB27D6" w:rsidRPr="00497323" w:rsidRDefault="00AD027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A3247B5" w14:textId="77777777" w:rsidR="00EB27D6" w:rsidRPr="00497323" w:rsidRDefault="00AD027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5F5CEC8" w14:textId="77777777"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20ABB4D" w14:textId="77777777"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0C0615A" w14:textId="77777777" w:rsidR="00EB27D6" w:rsidRPr="00497323" w:rsidRDefault="00AD027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14:paraId="3D07D87F" w14:textId="77777777" w:rsidTr="00BF54DF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48560FA" w14:textId="77777777"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E62C9E" w14:textId="77777777" w:rsidR="00EB27D6" w:rsidRPr="00156A13" w:rsidRDefault="00AD027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84A5C0C" w14:textId="77777777" w:rsidR="00EB27D6" w:rsidRPr="00497323" w:rsidRDefault="00AD027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7BA3079" w14:textId="77777777" w:rsidR="00EB27D6" w:rsidRPr="00497323" w:rsidRDefault="00AD027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CE24BF4" w14:textId="77777777" w:rsidR="00EB27D6" w:rsidRPr="00497323" w:rsidRDefault="00AD027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08899BE" w14:textId="77777777"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37F0083" w14:textId="77777777"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439068" w14:textId="77777777" w:rsidR="00EB27D6" w:rsidRPr="00497323" w:rsidRDefault="00AD027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14:paraId="47710F16" w14:textId="77777777" w:rsidTr="00BF54DF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1095D7F" w14:textId="77777777"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54B76B" w14:textId="77777777" w:rsidR="00EB27D6" w:rsidRPr="00156A13" w:rsidRDefault="00AD027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00D3519" w14:textId="77777777" w:rsidR="00EB27D6" w:rsidRPr="00497323" w:rsidRDefault="00AD027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5BAE6E2" w14:textId="77777777" w:rsidR="00EB27D6" w:rsidRPr="00497323" w:rsidRDefault="00AD027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E384E08" w14:textId="77777777" w:rsidR="00EB27D6" w:rsidRPr="00497323" w:rsidRDefault="00AD027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167241" w14:textId="77777777"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2A1070" w14:textId="77777777"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9C576F3" w14:textId="77777777" w:rsidR="00EB27D6" w:rsidRPr="00497323" w:rsidRDefault="00AD027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14:paraId="6452EC92" w14:textId="77777777" w:rsidTr="00BF54DF">
        <w:trPr>
          <w:trHeight w:val="612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75C8B6B" w14:textId="77777777" w:rsidR="00EB27D6" w:rsidRPr="00497323" w:rsidRDefault="00EB27D6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45D6C34" w14:textId="77777777" w:rsidR="00EB27D6" w:rsidRPr="00156A1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0CC2AF" w14:textId="77777777"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7958B78" w14:textId="77777777"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F14308C" w14:textId="77777777"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49715F2" w14:textId="77777777"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331A967" w14:textId="77777777"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33C88A5" w14:textId="77777777"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</w:tr>
      <w:tr w:rsidR="00EB27D6" w:rsidRPr="00497323" w14:paraId="67D674C1" w14:textId="77777777" w:rsidTr="00BF54DF">
        <w:trPr>
          <w:trHeight w:val="28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C4A8A95" w14:textId="77777777"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2B36566" w14:textId="77777777"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745C9C8" w14:textId="77777777"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5ABB53" w14:textId="77777777"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2D12570" w14:textId="77777777"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C95FBB3" w14:textId="77777777"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0E5DCD7" w14:textId="77777777"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D5603A3" w14:textId="77777777"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14:paraId="7E9D6127" w14:textId="77777777" w:rsidTr="00BF54DF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4A09B9" w14:textId="77777777"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863D07B" w14:textId="77777777"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841C318" w14:textId="77777777"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DE64357" w14:textId="77777777"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B22F5B" w14:textId="77777777"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FCF8C3A" w14:textId="77777777"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8436291" w14:textId="77777777"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C2911D1" w14:textId="77777777"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14:paraId="144BD372" w14:textId="77777777" w:rsidTr="00BF54DF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6A51A76" w14:textId="77777777"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6F52677" w14:textId="77777777"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5D177F9" w14:textId="77777777"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FF47600" w14:textId="77777777"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05FE997" w14:textId="77777777"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A912EFB" w14:textId="77777777"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EC426F5" w14:textId="77777777"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6173B54" w14:textId="77777777"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14:paraId="377655B5" w14:textId="77777777" w:rsidTr="00497323">
        <w:trPr>
          <w:trHeight w:val="288"/>
        </w:trPr>
        <w:tc>
          <w:tcPr>
            <w:tcW w:w="5000" w:type="pct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FB6C4B" w14:textId="77777777" w:rsidR="00EB27D6" w:rsidRPr="00497323" w:rsidRDefault="00EB27D6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Zostatková hodnota</w:t>
            </w:r>
          </w:p>
        </w:tc>
      </w:tr>
      <w:tr w:rsidR="00EB27D6" w:rsidRPr="00497323" w14:paraId="33B8EB0F" w14:textId="77777777" w:rsidTr="00BF54DF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C2E023" w14:textId="77777777"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C1D8152" w14:textId="77777777" w:rsidR="00EB27D6" w:rsidRPr="00156A13" w:rsidRDefault="00AD027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2F70220" w14:textId="77777777" w:rsidR="00EB27D6" w:rsidRPr="00497323" w:rsidRDefault="00AD027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9196F92" w14:textId="77777777" w:rsidR="00EB27D6" w:rsidRPr="00497323" w:rsidRDefault="00AD027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DA2E1A" w14:textId="77777777" w:rsidR="00EB27D6" w:rsidRPr="00497323" w:rsidRDefault="00AD027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0274ACD" w14:textId="77777777" w:rsidR="00EB27D6" w:rsidRPr="00497323" w:rsidRDefault="00AD027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E6D6C85" w14:textId="77777777" w:rsidR="00EB27D6" w:rsidRPr="00497323" w:rsidRDefault="00AD027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6E90030" w14:textId="77777777" w:rsidR="00EB27D6" w:rsidRPr="00497323" w:rsidRDefault="00AD027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330341" w:rsidRPr="00497323" w14:paraId="59E76149" w14:textId="77777777" w:rsidTr="00BF54DF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81E6C13" w14:textId="77777777" w:rsidR="00330341" w:rsidRPr="00497323" w:rsidRDefault="00330341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224F5A3" w14:textId="77777777" w:rsidR="00330341" w:rsidRPr="00156A13" w:rsidRDefault="00AD027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EF034CB" w14:textId="77777777" w:rsidR="00330341" w:rsidRPr="00497323" w:rsidRDefault="00AD027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02653FE" w14:textId="77777777" w:rsidR="00330341" w:rsidRPr="00497323" w:rsidRDefault="00AD027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971280B" w14:textId="77777777" w:rsidR="00330341" w:rsidRPr="00497323" w:rsidRDefault="00AD027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19EFA2" w14:textId="77777777" w:rsidR="00330341" w:rsidRPr="00497323" w:rsidRDefault="00AD027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0AF831" w14:textId="77777777" w:rsidR="00330341" w:rsidRPr="00497323" w:rsidRDefault="00AD027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2E01737" w14:textId="77777777" w:rsidR="00330341" w:rsidRPr="00497323" w:rsidRDefault="00AD027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14:paraId="1C8C123A" w14:textId="77777777" w:rsidR="000F117D" w:rsidRDefault="000F117D" w:rsidP="000F117D">
      <w:pPr>
        <w:spacing w:line="240" w:lineRule="auto"/>
        <w:rPr>
          <w:b/>
          <w:i/>
          <w:sz w:val="18"/>
          <w:szCs w:val="18"/>
        </w:rPr>
      </w:pPr>
    </w:p>
    <w:p w14:paraId="44A3F357" w14:textId="77777777" w:rsidR="00497323" w:rsidRPr="001B753C" w:rsidRDefault="00497323" w:rsidP="000F117D">
      <w:pPr>
        <w:spacing w:line="240" w:lineRule="auto"/>
        <w:rPr>
          <w:b/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>Tabuľka č. 2</w:t>
      </w:r>
    </w:p>
    <w:tbl>
      <w:tblPr>
        <w:tblW w:w="1044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94"/>
        <w:gridCol w:w="835"/>
        <w:gridCol w:w="835"/>
        <w:gridCol w:w="835"/>
        <w:gridCol w:w="835"/>
        <w:gridCol w:w="835"/>
        <w:gridCol w:w="835"/>
        <w:gridCol w:w="835"/>
        <w:gridCol w:w="835"/>
        <w:gridCol w:w="668"/>
        <w:gridCol w:w="668"/>
        <w:gridCol w:w="835"/>
      </w:tblGrid>
      <w:tr w:rsidR="00497323" w:rsidRPr="00497323" w14:paraId="38A0186B" w14:textId="77777777" w:rsidTr="00185097">
        <w:trPr>
          <w:trHeight w:val="1020"/>
        </w:trPr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0BB3A41" w14:textId="77777777"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9B6ADCD" w14:textId="77777777"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Pozemky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0365150" w14:textId="77777777"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Umelecké diela a zbierky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EDA3A9B" w14:textId="77777777"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Stavby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0756A1" w14:textId="77777777"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Samost.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hnuteľné veci a súbory hnut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vecí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5931DF4" w14:textId="77777777"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Dopravné prostried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ky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7F0EDB7" w14:textId="77777777"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Pestova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teľské celky trvalých porastov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0DC3150" w14:textId="77777777"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Základné stádo a ťažné zvieratá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A5CADDE" w14:textId="77777777"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Drobný a ostatný dlhodobý hmotný majetok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086F564" w14:textId="77777777" w:rsid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Obst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</w:p>
          <w:p w14:paraId="4480CBB4" w14:textId="77777777"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dlhodob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hmotného majetku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C139215" w14:textId="77777777"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Poskyt predd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na dlho</w:t>
            </w:r>
            <w:r w:rsidR="00C64368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dobý hmotný majetok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5D7F35D" w14:textId="77777777"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B643E5" w:rsidRPr="00497323" w14:paraId="1EB608D7" w14:textId="77777777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D58E58" w14:textId="77777777"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BC2BF21" w14:textId="77777777" w:rsidR="00B643E5" w:rsidRPr="00156A13" w:rsidRDefault="00AD027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92B23E4" w14:textId="77777777" w:rsidR="00B643E5" w:rsidRPr="00497323" w:rsidRDefault="00AD027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70C9F91" w14:textId="77777777" w:rsidR="00B643E5" w:rsidRPr="00497323" w:rsidRDefault="00AD027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A52714B" w14:textId="0C4FC751" w:rsidR="00B643E5" w:rsidRPr="00497323" w:rsidRDefault="00861A0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16073,97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7D10822" w14:textId="22D77CF3" w:rsidR="00B643E5" w:rsidRPr="00497323" w:rsidRDefault="00861A0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41911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93201E7" w14:textId="77777777" w:rsidR="00B643E5" w:rsidRPr="00497323" w:rsidRDefault="00AD027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E7FD6ED" w14:textId="77777777" w:rsidR="00B643E5" w:rsidRPr="00497323" w:rsidRDefault="00AD027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9654466" w14:textId="77777777" w:rsidR="00B643E5" w:rsidRPr="00497323" w:rsidRDefault="00AD027F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487,83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CFDD218" w14:textId="77777777" w:rsidR="00B643E5" w:rsidRPr="00497323" w:rsidRDefault="00AD027F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071E924" w14:textId="77777777" w:rsidR="00B643E5" w:rsidRPr="00497323" w:rsidRDefault="00AD027F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D09DED3" w14:textId="72818377" w:rsidR="00B643E5" w:rsidRPr="00497323" w:rsidRDefault="00861A08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58472,80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14:paraId="47F2FC6C" w14:textId="77777777" w:rsidTr="00BF54DF">
        <w:trPr>
          <w:trHeight w:val="28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87DDED2" w14:textId="77777777"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FD9F967" w14:textId="77777777" w:rsidR="00B643E5" w:rsidRPr="00156A13" w:rsidRDefault="00AD027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841B977" w14:textId="77777777" w:rsidR="00B643E5" w:rsidRPr="00497323" w:rsidRDefault="00AD027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C74C3ED" w14:textId="77777777" w:rsidR="00B643E5" w:rsidRPr="00497323" w:rsidRDefault="00AD027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68D2FB2" w14:textId="7F6E4199" w:rsidR="00B643E5" w:rsidRPr="00497323" w:rsidRDefault="00861A0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16B75E9" w14:textId="3F0138C4" w:rsidR="00B643E5" w:rsidRPr="00497323" w:rsidRDefault="0092627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5000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29758F7" w14:textId="77777777" w:rsidR="00B643E5" w:rsidRPr="00497323" w:rsidRDefault="00AD027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33CD62B" w14:textId="77777777" w:rsidR="00B643E5" w:rsidRPr="00497323" w:rsidRDefault="00AD027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F112AE" w14:textId="77777777" w:rsidR="00B643E5" w:rsidRPr="00497323" w:rsidRDefault="00AD027F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6655A2" w14:textId="3F757B78" w:rsidR="00B643E5" w:rsidRPr="00497323" w:rsidRDefault="00861A08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6EFF913" w14:textId="77777777" w:rsidR="00B643E5" w:rsidRPr="00497323" w:rsidRDefault="00AD027F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F3323D8" w14:textId="4ADFD573" w:rsidR="00B643E5" w:rsidRPr="00497323" w:rsidRDefault="00861A08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14:paraId="69759C78" w14:textId="77777777" w:rsidTr="00BF54DF">
        <w:trPr>
          <w:trHeight w:val="28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FCA84BD" w14:textId="77777777"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75327C5" w14:textId="77777777" w:rsidR="00B643E5" w:rsidRPr="00156A13" w:rsidRDefault="00AD027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C2973A1" w14:textId="77777777" w:rsidR="00B643E5" w:rsidRPr="00497323" w:rsidRDefault="00AD027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D45B0C5" w14:textId="77777777" w:rsidR="00B643E5" w:rsidRPr="00497323" w:rsidRDefault="00AD027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9B41C5" w14:textId="77777777" w:rsidR="00B643E5" w:rsidRPr="00497323" w:rsidRDefault="00AD027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036F1FF" w14:textId="77777777" w:rsidR="00B643E5" w:rsidRPr="00497323" w:rsidRDefault="00AD027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6EE656E" w14:textId="77777777" w:rsidR="00B643E5" w:rsidRPr="00497323" w:rsidRDefault="00AD027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2B603BC" w14:textId="77777777" w:rsidR="00B643E5" w:rsidRPr="00497323" w:rsidRDefault="00AD027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BB9EBD5" w14:textId="77777777" w:rsidR="00B643E5" w:rsidRPr="00497323" w:rsidRDefault="00AD027F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6992E7B" w14:textId="5EE41202" w:rsidR="00B643E5" w:rsidRPr="00497323" w:rsidRDefault="00861A08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D99184C" w14:textId="77777777" w:rsidR="00B643E5" w:rsidRPr="00497323" w:rsidRDefault="00AD027F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545FFDE" w14:textId="5FCAED1B" w:rsidR="00B643E5" w:rsidRPr="00497323" w:rsidRDefault="00861A08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14:paraId="7EA19DED" w14:textId="77777777" w:rsidTr="00BF54DF">
        <w:trPr>
          <w:trHeight w:val="28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000A9F8" w14:textId="77777777"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4856B09" w14:textId="77777777"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D67E6E0" w14:textId="77777777"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610F876" w14:textId="77777777"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418C5F3" w14:textId="77777777"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6EB127" w14:textId="77777777"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28EEFA6" w14:textId="77777777"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08C7BEA" w14:textId="77777777"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87A73DC" w14:textId="77777777"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CBB8D12" w14:textId="77777777"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21FE230" w14:textId="77777777"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C352A38" w14:textId="77777777"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14:paraId="7CE75665" w14:textId="77777777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9348968" w14:textId="77777777"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881B73" w14:textId="77777777" w:rsidR="00B643E5" w:rsidRPr="00156A13" w:rsidRDefault="00AD027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391B4E2" w14:textId="77777777" w:rsidR="00B643E5" w:rsidRPr="00497323" w:rsidRDefault="00AD027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7D54574" w14:textId="77777777" w:rsidR="00B643E5" w:rsidRPr="00497323" w:rsidRDefault="00AD027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BD636A8" w14:textId="77777777" w:rsidR="00B643E5" w:rsidRPr="00497323" w:rsidRDefault="00AD027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16073,97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3FB7165" w14:textId="65811526" w:rsidR="00B643E5" w:rsidRPr="00497323" w:rsidRDefault="00AD027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4</w:t>
            </w:r>
            <w:r w:rsidR="00926279">
              <w:rPr>
                <w:sz w:val="16"/>
                <w:szCs w:val="16"/>
              </w:rPr>
              <w:t>6</w:t>
            </w:r>
            <w:r>
              <w:rPr>
                <w:sz w:val="16"/>
                <w:szCs w:val="16"/>
              </w:rPr>
              <w:t>911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3A0988" w14:textId="77777777" w:rsidR="00B643E5" w:rsidRPr="00497323" w:rsidRDefault="00AD027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D8C7814" w14:textId="77777777" w:rsidR="00B643E5" w:rsidRPr="00497323" w:rsidRDefault="00AD027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E770A7" w14:textId="77777777" w:rsidR="00B643E5" w:rsidRPr="00497323" w:rsidRDefault="00AD027F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487,83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D9AB41" w14:textId="77777777" w:rsidR="00B643E5" w:rsidRPr="00497323" w:rsidRDefault="00AD027F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8BCEBB" w14:textId="77777777" w:rsidR="00B643E5" w:rsidRPr="00497323" w:rsidRDefault="00AD027F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486A7FC" w14:textId="733D7C72" w:rsidR="00B643E5" w:rsidRPr="00497323" w:rsidRDefault="00926279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63</w:t>
            </w:r>
            <w:r w:rsidR="00861A08">
              <w:rPr>
                <w:sz w:val="16"/>
                <w:szCs w:val="16"/>
              </w:rPr>
              <w:t>472,80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14:paraId="5EB13880" w14:textId="77777777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EA5774" w14:textId="77777777"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Oprávky – 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629D33C" w14:textId="77777777" w:rsidR="00B643E5" w:rsidRPr="00156A1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D997353" w14:textId="77777777" w:rsidR="00B643E5" w:rsidRPr="0049732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2E9F869" w14:textId="77777777" w:rsidR="00B643E5" w:rsidRPr="00497323" w:rsidRDefault="00AD027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4EBDC5E" w14:textId="47A2FB74" w:rsidR="00B643E5" w:rsidRPr="00497323" w:rsidRDefault="007601B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12495,27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771BE51" w14:textId="20274BE6" w:rsidR="00B643E5" w:rsidRPr="00497323" w:rsidRDefault="007601B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37108,92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19EFDCC" w14:textId="77777777" w:rsidR="00B643E5" w:rsidRPr="00497323" w:rsidRDefault="00AD027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B7B42D0" w14:textId="77777777" w:rsidR="00B643E5" w:rsidRPr="00497323" w:rsidRDefault="00AD027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2BF1F3E" w14:textId="77777777" w:rsidR="00B643E5" w:rsidRPr="00497323" w:rsidRDefault="00AD027F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487,83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1E8D21" w14:textId="77777777"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418EB5B" w14:textId="77777777"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09B6A9" w14:textId="69FC0E8C" w:rsidR="00B643E5" w:rsidRPr="00497323" w:rsidRDefault="007601BF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50192,02</w:t>
            </w:r>
          </w:p>
        </w:tc>
      </w:tr>
      <w:tr w:rsidR="00B643E5" w:rsidRPr="00497323" w14:paraId="64EE0D88" w14:textId="77777777" w:rsidTr="00BF54DF">
        <w:trPr>
          <w:trHeight w:val="28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FD16ECD" w14:textId="77777777"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lastRenderedPageBreak/>
              <w:t xml:space="preserve">prírastky  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0948252" w14:textId="77777777" w:rsidR="00B643E5" w:rsidRPr="00156A1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C584114" w14:textId="77777777" w:rsidR="00B643E5" w:rsidRPr="0049732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C58C6E" w14:textId="77777777" w:rsidR="00B643E5" w:rsidRPr="00497323" w:rsidRDefault="00AD027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A954F0" w14:textId="472450AE" w:rsidR="00B643E5" w:rsidRPr="00497323" w:rsidRDefault="007601B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1407,36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C2C7A7E" w14:textId="659D4D4B" w:rsidR="00B643E5" w:rsidRPr="00497323" w:rsidRDefault="007601B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5682,84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63FE8D" w14:textId="77777777" w:rsidR="00B643E5" w:rsidRPr="00497323" w:rsidRDefault="00AD027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4294BB4" w14:textId="77777777" w:rsidR="00B643E5" w:rsidRPr="00497323" w:rsidRDefault="00AD027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4A021F" w14:textId="77777777" w:rsidR="00B643E5" w:rsidRPr="00497323" w:rsidRDefault="00AD027F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402EE9" w14:textId="77777777"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A547DB5" w14:textId="77777777"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6675329" w14:textId="75AF784C" w:rsidR="00B643E5" w:rsidRPr="00497323" w:rsidRDefault="007601BF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7090,20</w:t>
            </w:r>
          </w:p>
        </w:tc>
      </w:tr>
      <w:tr w:rsidR="00B643E5" w:rsidRPr="00497323" w14:paraId="16E0C86B" w14:textId="77777777" w:rsidTr="00BF54DF">
        <w:trPr>
          <w:trHeight w:val="28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89F8BE" w14:textId="77777777"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7185ECD" w14:textId="77777777" w:rsidR="00B643E5" w:rsidRPr="00156A1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CF9A6C8" w14:textId="77777777" w:rsidR="00B643E5" w:rsidRPr="0049732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08004FF" w14:textId="77777777" w:rsidR="00B643E5" w:rsidRPr="00497323" w:rsidRDefault="00AD027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A4C8946" w14:textId="77777777" w:rsidR="00B643E5" w:rsidRPr="00497323" w:rsidRDefault="00AD027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3B05B8" w14:textId="77777777" w:rsidR="00B643E5" w:rsidRPr="00497323" w:rsidRDefault="00AD027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571BAA" w14:textId="77777777" w:rsidR="00B643E5" w:rsidRPr="00497323" w:rsidRDefault="00AD027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CCD2EF5" w14:textId="77777777" w:rsidR="00B643E5" w:rsidRPr="00497323" w:rsidRDefault="00AD027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68F63EA" w14:textId="77777777" w:rsidR="00B643E5" w:rsidRPr="00497323" w:rsidRDefault="00AD027F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F8EC0A" w14:textId="77777777"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98401EA" w14:textId="77777777"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84A5662" w14:textId="77777777" w:rsidR="00B643E5" w:rsidRPr="00497323" w:rsidRDefault="00AD027F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14:paraId="7D8FA2C4" w14:textId="77777777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8756A0B" w14:textId="77777777"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B71F22C" w14:textId="77777777" w:rsidR="00B643E5" w:rsidRPr="00156A1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647B72" w14:textId="77777777" w:rsidR="00B643E5" w:rsidRPr="0049732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2E088BF" w14:textId="77777777" w:rsidR="00B643E5" w:rsidRPr="00497323" w:rsidRDefault="00AD027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AEAFA68" w14:textId="44868ADF" w:rsidR="00B643E5" w:rsidRPr="00497323" w:rsidRDefault="0092627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13902,63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3951449" w14:textId="27FDD0BC" w:rsidR="00B643E5" w:rsidRPr="00497323" w:rsidRDefault="0092627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42791,96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93830AD" w14:textId="77777777" w:rsidR="00B643E5" w:rsidRPr="00497323" w:rsidRDefault="00AD027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B035F0" w14:textId="77777777" w:rsidR="00B643E5" w:rsidRPr="00497323" w:rsidRDefault="00AD027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21210E6" w14:textId="77777777" w:rsidR="00B643E5" w:rsidRPr="00497323" w:rsidRDefault="00AD027F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487,83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A1F4A28" w14:textId="77777777"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D6CAB15" w14:textId="77777777"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CEC3A91" w14:textId="687FF504" w:rsidR="00B643E5" w:rsidRPr="00497323" w:rsidRDefault="00926279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57182,</w:t>
            </w:r>
            <w:r w:rsidR="007601BF">
              <w:rPr>
                <w:sz w:val="16"/>
                <w:szCs w:val="16"/>
              </w:rPr>
              <w:t>4</w:t>
            </w:r>
            <w:r>
              <w:rPr>
                <w:sz w:val="16"/>
                <w:szCs w:val="16"/>
              </w:rPr>
              <w:t>2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14:paraId="57132CF4" w14:textId="77777777" w:rsidTr="00BF54DF">
        <w:trPr>
          <w:trHeight w:val="408"/>
        </w:trPr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A642E18" w14:textId="77777777"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0490FFB" w14:textId="77777777"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DF6F20A" w14:textId="77777777"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B04C04" w14:textId="77777777"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760FBE3" w14:textId="77777777"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EAC036A" w14:textId="77777777"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80BCC14" w14:textId="77777777"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7A0FB8D" w14:textId="77777777"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5DF135C" w14:textId="77777777"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9F680AB" w14:textId="77777777"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0B30E92" w14:textId="77777777"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042A07A" w14:textId="77777777"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14:paraId="42F65081" w14:textId="77777777" w:rsidTr="00BF54DF">
        <w:trPr>
          <w:trHeight w:val="288"/>
        </w:trPr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B0752B" w14:textId="77777777"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D8BB502" w14:textId="77777777"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3ABE504" w14:textId="77777777"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47DBBBE" w14:textId="77777777"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6985A70" w14:textId="77777777"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DD2628A" w14:textId="77777777"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1B18AF" w14:textId="77777777"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8EAF29" w14:textId="77777777"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1E2C3EF" w14:textId="77777777"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839466" w14:textId="77777777"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9E0C82D" w14:textId="77777777"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6C25E4" w14:textId="77777777"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14:paraId="4582DF27" w14:textId="77777777" w:rsidTr="00BF54DF">
        <w:trPr>
          <w:trHeight w:val="288"/>
        </w:trPr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E7B32EF" w14:textId="77777777"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75E055E" w14:textId="77777777"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D00BB71" w14:textId="77777777"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023C527" w14:textId="77777777"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74F409B" w14:textId="77777777"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66E7989" w14:textId="77777777"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73966F2" w14:textId="77777777"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02F1427" w14:textId="77777777"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924E587" w14:textId="77777777"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78618DA" w14:textId="77777777"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742E80" w14:textId="77777777"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A28AD08" w14:textId="77777777"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14:paraId="59B08C91" w14:textId="77777777" w:rsidTr="00BF54DF">
        <w:trPr>
          <w:trHeight w:val="408"/>
        </w:trPr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8B7AD70" w14:textId="77777777"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9858C76" w14:textId="77777777"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6A5E7D" w14:textId="77777777"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2B7B029" w14:textId="77777777"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EDEB11" w14:textId="77777777"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5F9A4F" w14:textId="77777777"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AF85D8" w14:textId="77777777"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7AE6B56" w14:textId="77777777"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958A11A" w14:textId="77777777"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8293AA3" w14:textId="77777777"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0BB510A" w14:textId="77777777"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D20AD99" w14:textId="77777777"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14:paraId="4F5BDCD5" w14:textId="77777777" w:rsidTr="00185097">
        <w:trPr>
          <w:trHeight w:val="288"/>
        </w:trPr>
        <w:tc>
          <w:tcPr>
            <w:tcW w:w="851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0D6EAD" w14:textId="77777777"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Zostatková hodnota</w:t>
            </w:r>
          </w:p>
        </w:tc>
      </w:tr>
      <w:tr w:rsidR="00B643E5" w:rsidRPr="00497323" w14:paraId="15CAE50D" w14:textId="77777777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233A622" w14:textId="77777777"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2791627" w14:textId="77777777" w:rsidR="00B643E5" w:rsidRPr="00156A13" w:rsidRDefault="00AD027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A53D206" w14:textId="77777777" w:rsidR="00B643E5" w:rsidRPr="00497323" w:rsidRDefault="00AD027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CAD13AF" w14:textId="77777777" w:rsidR="00B643E5" w:rsidRPr="00497323" w:rsidRDefault="00AD027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6D902CD" w14:textId="054B88EB" w:rsidR="00B643E5" w:rsidRPr="00497323" w:rsidRDefault="004B29D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E4D77B1" w14:textId="5D41C3D9" w:rsidR="00B643E5" w:rsidRPr="00497323" w:rsidRDefault="004B29D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CF5C000" w14:textId="77777777" w:rsidR="00B643E5" w:rsidRPr="00497323" w:rsidRDefault="00AD027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AD3C631" w14:textId="77777777" w:rsidR="00B643E5" w:rsidRPr="00497323" w:rsidRDefault="00AD027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67524B" w14:textId="77777777" w:rsidR="00B643E5" w:rsidRPr="00497323" w:rsidRDefault="00AD027F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BCCD0E6" w14:textId="77777777" w:rsidR="00B643E5" w:rsidRPr="00497323" w:rsidRDefault="00AD027F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B76F698" w14:textId="77777777" w:rsidR="00B643E5" w:rsidRPr="00497323" w:rsidRDefault="00AD027F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DDF2CEB" w14:textId="2B2AA4CB" w:rsidR="00B643E5" w:rsidRPr="00497323" w:rsidRDefault="004B29D0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14:paraId="5C1DC3D9" w14:textId="77777777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C1E79C" w14:textId="77777777"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0DF14E0" w14:textId="77777777" w:rsidR="00B643E5" w:rsidRPr="00156A13" w:rsidRDefault="00AD027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930C0F8" w14:textId="77777777" w:rsidR="00B643E5" w:rsidRPr="00497323" w:rsidRDefault="00AD027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E67E401" w14:textId="77777777" w:rsidR="00B643E5" w:rsidRPr="00497323" w:rsidRDefault="00AD027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2A2C225" w14:textId="7B40C96D" w:rsidR="00B643E5" w:rsidRPr="00497323" w:rsidRDefault="004B29D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8FEDFBA" w14:textId="7900DB39" w:rsidR="00B643E5" w:rsidRPr="00497323" w:rsidRDefault="004B29D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D9DE0D" w14:textId="77777777" w:rsidR="00B643E5" w:rsidRPr="00497323" w:rsidRDefault="00AD027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287FC1" w14:textId="77777777" w:rsidR="00B643E5" w:rsidRPr="00497323" w:rsidRDefault="00AD027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DB9B939" w14:textId="77777777" w:rsidR="00B643E5" w:rsidRPr="00497323" w:rsidRDefault="00AD027F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9039CB1" w14:textId="77777777" w:rsidR="00B643E5" w:rsidRPr="00497323" w:rsidRDefault="00AD027F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A9F1C19" w14:textId="77777777" w:rsidR="00B643E5" w:rsidRPr="00497323" w:rsidRDefault="00AD027F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505D734" w14:textId="1D8930A1" w:rsidR="00B643E5" w:rsidRPr="00497323" w:rsidRDefault="004B29D0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14:paraId="4C600154" w14:textId="77777777" w:rsidTr="00185097">
        <w:trPr>
          <w:trHeight w:val="288"/>
        </w:trPr>
        <w:tc>
          <w:tcPr>
            <w:tcW w:w="16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EF537D" w14:textId="77777777"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62E5B0" w14:textId="77777777"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124D67" w14:textId="77777777"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3058AA" w14:textId="77777777"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C628FB" w14:textId="77777777"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1EFA00" w14:textId="77777777"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69C385" w14:textId="77777777"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7E7FE8" w14:textId="77777777"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FDE922" w14:textId="77777777"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E58EF3" w14:textId="77777777"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A9D2B2" w14:textId="77777777"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04EF61" w14:textId="77777777"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</w:tr>
    </w:tbl>
    <w:p w14:paraId="1A1FC9FC" w14:textId="77777777" w:rsidR="00DB1285" w:rsidRDefault="00EB7DD3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</w:t>
      </w:r>
      <w:r w:rsidR="00DB1285" w:rsidRPr="00497323">
        <w:rPr>
          <w:sz w:val="18"/>
          <w:szCs w:val="18"/>
        </w:rPr>
        <w:t xml:space="preserve">rehľad </w:t>
      </w:r>
      <w:r w:rsidR="00C72ECC" w:rsidRPr="00497323">
        <w:rPr>
          <w:sz w:val="18"/>
          <w:szCs w:val="18"/>
        </w:rPr>
        <w:t>d</w:t>
      </w:r>
      <w:r w:rsidR="00DB1285" w:rsidRPr="00497323">
        <w:rPr>
          <w:sz w:val="18"/>
          <w:szCs w:val="18"/>
        </w:rPr>
        <w:t>lhodob</w:t>
      </w:r>
      <w:r w:rsidR="00C72ECC" w:rsidRPr="00497323">
        <w:rPr>
          <w:sz w:val="18"/>
          <w:szCs w:val="18"/>
        </w:rPr>
        <w:t xml:space="preserve">ého </w:t>
      </w:r>
      <w:r w:rsidR="00DB1285" w:rsidRPr="00497323">
        <w:rPr>
          <w:sz w:val="18"/>
          <w:szCs w:val="18"/>
        </w:rPr>
        <w:t>majetku, na kto</w:t>
      </w:r>
      <w:r w:rsidR="00C72ECC" w:rsidRPr="00497323">
        <w:rPr>
          <w:sz w:val="18"/>
          <w:szCs w:val="18"/>
        </w:rPr>
        <w:t>rý je zriadené záložné právo a </w:t>
      </w:r>
      <w:r w:rsidR="00DB1285" w:rsidRPr="00497323">
        <w:rPr>
          <w:sz w:val="18"/>
          <w:szCs w:val="18"/>
        </w:rPr>
        <w:t>dlhodob</w:t>
      </w:r>
      <w:r w:rsidR="00C72ECC" w:rsidRPr="00497323">
        <w:rPr>
          <w:sz w:val="18"/>
          <w:szCs w:val="18"/>
        </w:rPr>
        <w:t xml:space="preserve">ého </w:t>
      </w:r>
      <w:r w:rsidR="00DB1285" w:rsidRPr="00497323">
        <w:rPr>
          <w:sz w:val="18"/>
          <w:szCs w:val="18"/>
        </w:rPr>
        <w:t>majetku, pri ktorom má účtovná jednotka</w:t>
      </w:r>
      <w:r w:rsidR="00E924CA">
        <w:rPr>
          <w:sz w:val="18"/>
          <w:szCs w:val="18"/>
        </w:rPr>
        <w:t xml:space="preserve"> obmedzené právo s ním nakladať: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841"/>
        <w:gridCol w:w="4127"/>
      </w:tblGrid>
      <w:tr w:rsidR="00E924CA" w:rsidRPr="00B80FC6" w14:paraId="22D23D41" w14:textId="77777777" w:rsidTr="00B80FC6">
        <w:trPr>
          <w:trHeight w:val="284"/>
        </w:trPr>
        <w:tc>
          <w:tcPr>
            <w:tcW w:w="6062" w:type="dxa"/>
            <w:shd w:val="clear" w:color="auto" w:fill="auto"/>
            <w:vAlign w:val="center"/>
          </w:tcPr>
          <w:p w14:paraId="5094938D" w14:textId="77777777" w:rsidR="00E924CA" w:rsidRPr="00B80FC6" w:rsidRDefault="00D77DBF" w:rsidP="00D77DB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Prehľad d</w:t>
            </w:r>
            <w:r w:rsidR="00E924CA" w:rsidRPr="00B80FC6">
              <w:rPr>
                <w:b/>
                <w:sz w:val="16"/>
                <w:szCs w:val="16"/>
              </w:rPr>
              <w:t>lho</w:t>
            </w:r>
            <w:r>
              <w:rPr>
                <w:b/>
                <w:sz w:val="16"/>
                <w:szCs w:val="16"/>
              </w:rPr>
              <w:t>dobého majetku</w:t>
            </w:r>
          </w:p>
        </w:tc>
        <w:tc>
          <w:tcPr>
            <w:tcW w:w="4282" w:type="dxa"/>
            <w:shd w:val="clear" w:color="auto" w:fill="auto"/>
            <w:vAlign w:val="center"/>
          </w:tcPr>
          <w:p w14:paraId="6EED5B3E" w14:textId="77777777" w:rsidR="00E924CA" w:rsidRPr="00B80FC6" w:rsidRDefault="00E924CA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Výška majetku</w:t>
            </w:r>
          </w:p>
        </w:tc>
      </w:tr>
      <w:tr w:rsidR="00E924CA" w:rsidRPr="00B80FC6" w14:paraId="0FAFA93A" w14:textId="77777777" w:rsidTr="00C64368">
        <w:trPr>
          <w:trHeight w:val="284"/>
        </w:trPr>
        <w:tc>
          <w:tcPr>
            <w:tcW w:w="6062" w:type="dxa"/>
            <w:shd w:val="clear" w:color="auto" w:fill="auto"/>
            <w:vAlign w:val="center"/>
          </w:tcPr>
          <w:p w14:paraId="7684B775" w14:textId="77777777" w:rsidR="00E924CA" w:rsidRPr="00B80FC6" w:rsidRDefault="00E924CA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4282" w:type="dxa"/>
            <w:shd w:val="clear" w:color="auto" w:fill="auto"/>
            <w:vAlign w:val="center"/>
          </w:tcPr>
          <w:p w14:paraId="5C7F0355" w14:textId="77777777" w:rsidR="00E924CA" w:rsidRPr="00B80FC6" w:rsidRDefault="00E924C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14:paraId="60FBC546" w14:textId="77777777" w:rsidR="00497323" w:rsidRPr="00497323" w:rsidRDefault="00497323" w:rsidP="00E924CA">
      <w:pPr>
        <w:spacing w:before="0" w:after="0" w:line="240" w:lineRule="auto"/>
        <w:rPr>
          <w:sz w:val="18"/>
          <w:szCs w:val="18"/>
        </w:rPr>
      </w:pPr>
    </w:p>
    <w:p w14:paraId="35CBF8E7" w14:textId="77777777" w:rsidR="00054FC8" w:rsidRDefault="00054FC8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spôsobe a výške poistenia dlhodobého nehmotného majetku a dlhodobého hmotného majetku.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93"/>
        <w:gridCol w:w="2887"/>
        <w:gridCol w:w="2888"/>
      </w:tblGrid>
      <w:tr w:rsidR="00E924CA" w:rsidRPr="00B80FC6" w14:paraId="78DE55D0" w14:textId="77777777" w:rsidTr="00B80FC6">
        <w:trPr>
          <w:trHeight w:val="284"/>
        </w:trPr>
        <w:tc>
          <w:tcPr>
            <w:tcW w:w="4361" w:type="dxa"/>
            <w:shd w:val="clear" w:color="auto" w:fill="auto"/>
            <w:vAlign w:val="center"/>
          </w:tcPr>
          <w:p w14:paraId="6D189407" w14:textId="77777777" w:rsidR="00E924CA" w:rsidRPr="00B80FC6" w:rsidRDefault="00E924CA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Dlhodobý majetok</w:t>
            </w:r>
          </w:p>
        </w:tc>
        <w:tc>
          <w:tcPr>
            <w:tcW w:w="2991" w:type="dxa"/>
            <w:shd w:val="clear" w:color="auto" w:fill="auto"/>
            <w:vAlign w:val="center"/>
          </w:tcPr>
          <w:p w14:paraId="62F3AFC6" w14:textId="77777777" w:rsidR="00E924CA" w:rsidRPr="00B80FC6" w:rsidRDefault="00E924CA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Spôsob poistenia</w:t>
            </w:r>
          </w:p>
        </w:tc>
        <w:tc>
          <w:tcPr>
            <w:tcW w:w="2992" w:type="dxa"/>
            <w:shd w:val="clear" w:color="auto" w:fill="auto"/>
            <w:vAlign w:val="center"/>
          </w:tcPr>
          <w:p w14:paraId="39AB3A0A" w14:textId="77777777" w:rsidR="00E924CA" w:rsidRPr="00B80FC6" w:rsidRDefault="00E924CA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Výška poistenia</w:t>
            </w:r>
          </w:p>
        </w:tc>
      </w:tr>
      <w:tr w:rsidR="00E924CA" w:rsidRPr="00B80FC6" w14:paraId="417B03BC" w14:textId="77777777" w:rsidTr="00C64368">
        <w:trPr>
          <w:trHeight w:val="284"/>
        </w:trPr>
        <w:tc>
          <w:tcPr>
            <w:tcW w:w="4361" w:type="dxa"/>
            <w:shd w:val="clear" w:color="auto" w:fill="auto"/>
            <w:vAlign w:val="center"/>
          </w:tcPr>
          <w:p w14:paraId="048F1802" w14:textId="77777777" w:rsidR="00E924CA" w:rsidRPr="00B80FC6" w:rsidRDefault="00E924CA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991" w:type="dxa"/>
            <w:shd w:val="clear" w:color="auto" w:fill="auto"/>
            <w:vAlign w:val="center"/>
          </w:tcPr>
          <w:p w14:paraId="0098B98E" w14:textId="77777777" w:rsidR="00E924CA" w:rsidRPr="00B80FC6" w:rsidRDefault="00E924CA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992" w:type="dxa"/>
            <w:shd w:val="clear" w:color="auto" w:fill="auto"/>
            <w:vAlign w:val="center"/>
          </w:tcPr>
          <w:p w14:paraId="7E13323B" w14:textId="77777777" w:rsidR="00E924CA" w:rsidRPr="00B80FC6" w:rsidRDefault="00E924C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14:paraId="274B23E2" w14:textId="77777777" w:rsidR="00E924CA" w:rsidRPr="00497323" w:rsidRDefault="00E924CA" w:rsidP="00E924CA">
      <w:pPr>
        <w:spacing w:before="0" w:after="0" w:line="240" w:lineRule="auto"/>
        <w:rPr>
          <w:sz w:val="18"/>
          <w:szCs w:val="18"/>
        </w:rPr>
      </w:pPr>
    </w:p>
    <w:p w14:paraId="08AC4DC0" w14:textId="77777777" w:rsidR="00DB1285" w:rsidRDefault="00177903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o štruktúre dlhodobého finančného majetku za </w:t>
      </w:r>
      <w:r w:rsidR="00F914BA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 xml:space="preserve">účtovné obdobie a jeho umiestnenie v členení podľa položiek súvahy a o zmenách, ktoré sa uskutočnili v priebehu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 v jednotlivých </w:t>
      </w:r>
      <w:r w:rsidR="00F530C7" w:rsidRPr="00497323">
        <w:rPr>
          <w:sz w:val="18"/>
          <w:szCs w:val="18"/>
        </w:rPr>
        <w:t>pol</w:t>
      </w:r>
      <w:r w:rsidRPr="00497323">
        <w:rPr>
          <w:sz w:val="18"/>
          <w:szCs w:val="18"/>
        </w:rPr>
        <w:t>ožkách dlhodobého  finančného  majetku.</w:t>
      </w:r>
    </w:p>
    <w:p w14:paraId="552F7E83" w14:textId="77777777" w:rsidR="001B753C" w:rsidRPr="001B753C" w:rsidRDefault="001B753C" w:rsidP="001B753C">
      <w:pPr>
        <w:spacing w:before="0" w:line="240" w:lineRule="auto"/>
        <w:rPr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4</w:t>
      </w:r>
      <w:r w:rsidR="0026384B" w:rsidRPr="0026384B">
        <w:rPr>
          <w:b/>
          <w:i/>
          <w:sz w:val="18"/>
          <w:szCs w:val="18"/>
        </w:rPr>
        <w:t xml:space="preserve">  </w:t>
      </w:r>
      <w:r w:rsidRPr="001B753C">
        <w:rPr>
          <w:b/>
          <w:i/>
          <w:sz w:val="18"/>
          <w:szCs w:val="18"/>
        </w:rPr>
        <w:t>o zmenách jednotlivých položiek dlhodobého finančného majetku: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04"/>
        <w:gridCol w:w="967"/>
        <w:gridCol w:w="1003"/>
        <w:gridCol w:w="965"/>
        <w:gridCol w:w="965"/>
        <w:gridCol w:w="965"/>
        <w:gridCol w:w="967"/>
        <w:gridCol w:w="967"/>
        <w:gridCol w:w="965"/>
      </w:tblGrid>
      <w:tr w:rsidR="00E924CA" w:rsidRPr="00E924CA" w14:paraId="3BDE1781" w14:textId="77777777" w:rsidTr="00E924CA">
        <w:trPr>
          <w:trHeight w:val="1632"/>
        </w:trPr>
        <w:tc>
          <w:tcPr>
            <w:tcW w:w="11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A155789" w14:textId="77777777"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FCBE47B" w14:textId="77777777"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Podielové cenné papiere a podiely v obchodnej spoločnosti v ovládanej osobe</w:t>
            </w:r>
          </w:p>
        </w:tc>
        <w:tc>
          <w:tcPr>
            <w:tcW w:w="5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C0927FD" w14:textId="77777777"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Podielové cenné papiere a podiely v obchodnej spoločnosti s podstatným vplyvom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64FDE90" w14:textId="77777777"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Dlhové cenné papiere držané do splatnosti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1A295B" w14:textId="77777777"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Pôžičky podnikom v skupine a ostatné pôžičky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3B1693D" w14:textId="77777777"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Ostatný dlhodobý finančný majetok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81F398D" w14:textId="77777777"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Obstaranie dlhodobého finančného majetku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0EFC1BE" w14:textId="77777777"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Poskytnuté preddavky na dlhodobý finančný  majetok</w:t>
            </w:r>
          </w:p>
        </w:tc>
        <w:tc>
          <w:tcPr>
            <w:tcW w:w="4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8E88909" w14:textId="77777777"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E924CA" w:rsidRPr="00E924CA" w14:paraId="5D6C570B" w14:textId="77777777" w:rsidT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23885A8" w14:textId="77777777" w:rsidR="00E924CA" w:rsidRPr="00E924CA" w:rsidRDefault="00E924CA" w:rsidP="00E924C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</w:p>
        </w:tc>
      </w:tr>
      <w:tr w:rsidR="00E924CA" w:rsidRPr="00E924CA" w14:paraId="6BAF2F3B" w14:textId="77777777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054391C" w14:textId="77777777"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 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A1FA12A" w14:textId="77777777"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A76B8BB" w14:textId="77777777"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79983B4" w14:textId="77777777"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75E327C" w14:textId="77777777"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3C38B52" w14:textId="77777777"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FC4C58B" w14:textId="77777777"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ADB4FE6" w14:textId="77777777"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94DB55" w14:textId="77777777"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14:paraId="43A9C916" w14:textId="77777777" w:rsidTr="00C6436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AB3E518" w14:textId="77777777"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2688A89" w14:textId="77777777"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F9761D1" w14:textId="77777777"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D9063AC" w14:textId="77777777"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74C81AB" w14:textId="77777777"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D176233" w14:textId="77777777"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1F19B8" w14:textId="77777777"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2A5D7E" w14:textId="77777777"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5186B6" w14:textId="77777777"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14:paraId="443C79AB" w14:textId="77777777" w:rsidTr="00C6436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3942A15" w14:textId="77777777"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61F4058" w14:textId="77777777"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7F44C35" w14:textId="77777777"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21C57BC" w14:textId="77777777"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45E8FE8" w14:textId="77777777"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AC36B22" w14:textId="77777777"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5F1C580" w14:textId="77777777"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732AAA5" w14:textId="77777777"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DC9728D" w14:textId="77777777"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14:paraId="526CE845" w14:textId="77777777" w:rsidTr="00C6436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F1464EB" w14:textId="77777777"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C70765F" w14:textId="77777777"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179DCAC" w14:textId="77777777"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B139B3B" w14:textId="77777777"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37243C" w14:textId="77777777"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0761119" w14:textId="77777777"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C7ADD3A" w14:textId="77777777"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085B831" w14:textId="77777777"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4F7D32B" w14:textId="77777777"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14:paraId="465E1E7A" w14:textId="77777777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71787A1" w14:textId="77777777"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CBB0481" w14:textId="77777777"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DA89A9C" w14:textId="77777777"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8403307" w14:textId="77777777"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1F28403" w14:textId="77777777"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FBF3338" w14:textId="77777777"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1CB3CD" w14:textId="77777777"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92A8BC0" w14:textId="77777777"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401B24" w14:textId="77777777"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14:paraId="32126339" w14:textId="77777777" w:rsidT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C40577" w14:textId="77777777" w:rsidR="00E924CA" w:rsidRPr="00E924CA" w:rsidRDefault="00E924CA" w:rsidP="00E924C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</w:p>
        </w:tc>
      </w:tr>
      <w:tr w:rsidR="00E924CA" w:rsidRPr="00E924CA" w14:paraId="6A420CDA" w14:textId="77777777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6755601" w14:textId="77777777"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E71251A" w14:textId="77777777"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5A92DE3" w14:textId="77777777"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6523655" w14:textId="77777777"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AFB1EB1" w14:textId="77777777"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ED52E89" w14:textId="77777777"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3672D7D" w14:textId="77777777"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848E795" w14:textId="77777777"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FE90A6F" w14:textId="77777777"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14:paraId="2646E9F9" w14:textId="77777777" w:rsidTr="00C6436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F400CF" w14:textId="77777777"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CFB11B" w14:textId="77777777"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BCA4395" w14:textId="77777777"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98F95C0" w14:textId="77777777"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470D2E0" w14:textId="77777777"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75692F9" w14:textId="77777777"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F512BC0" w14:textId="77777777"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8086807" w14:textId="77777777"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8B9103" w14:textId="77777777"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14:paraId="734D5687" w14:textId="77777777" w:rsidTr="00C6436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98AACAF" w14:textId="77777777"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80F6408" w14:textId="77777777"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17D520E" w14:textId="77777777"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FC1EA67" w14:textId="77777777"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D4A736A" w14:textId="77777777"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C3AAF68" w14:textId="77777777"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267F309" w14:textId="77777777"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8E37A55" w14:textId="77777777"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9D8F574" w14:textId="77777777"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14:paraId="350DB0AD" w14:textId="77777777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8FD6EC1" w14:textId="77777777"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D8EC9BE" w14:textId="77777777"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9DE3997" w14:textId="77777777"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543F35" w14:textId="77777777"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099690" w14:textId="77777777"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EE208FF" w14:textId="77777777"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080140D" w14:textId="77777777"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C8E0266" w14:textId="77777777"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EFEEE6E" w14:textId="77777777"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14:paraId="4C812D69" w14:textId="77777777" w:rsidT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93FB7F5" w14:textId="77777777" w:rsidR="00E924CA" w:rsidRPr="00E924CA" w:rsidRDefault="00E924CA" w:rsidP="00E924C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Zostatková hodnota </w:t>
            </w:r>
          </w:p>
        </w:tc>
      </w:tr>
      <w:tr w:rsidR="00E924CA" w:rsidRPr="00E924CA" w14:paraId="45EAF12F" w14:textId="77777777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2B7F535" w14:textId="77777777"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646A07C" w14:textId="77777777"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E8791A8" w14:textId="77777777"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EBC75A" w14:textId="77777777"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D4BA210" w14:textId="77777777"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94F58A" w14:textId="77777777"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29C6BAD" w14:textId="77777777"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5DB9CB2" w14:textId="77777777"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173220" w14:textId="77777777"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14:paraId="14CACC69" w14:textId="77777777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1335FB4" w14:textId="77777777"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AEB6F1C" w14:textId="77777777"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5123C2C" w14:textId="77777777"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79B23E6" w14:textId="77777777"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5BD0613" w14:textId="77777777"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F9EC05F" w14:textId="77777777"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846E290" w14:textId="77777777"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26E9749" w14:textId="77777777"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7AEB7B7" w14:textId="77777777"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14:paraId="4310A552" w14:textId="77777777" w:rsidR="00E924CA" w:rsidRDefault="00E924CA" w:rsidP="00E924CA">
      <w:pPr>
        <w:spacing w:before="0" w:line="240" w:lineRule="auto"/>
        <w:rPr>
          <w:sz w:val="18"/>
          <w:szCs w:val="18"/>
        </w:rPr>
      </w:pPr>
    </w:p>
    <w:p w14:paraId="70A31812" w14:textId="77777777" w:rsidR="003F1E04" w:rsidRPr="003F1E04" w:rsidRDefault="001C3B76" w:rsidP="003F1E04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br w:type="page"/>
      </w:r>
      <w:r w:rsidR="003F1E04" w:rsidRPr="003F1E04">
        <w:rPr>
          <w:b/>
          <w:i/>
          <w:sz w:val="18"/>
          <w:szCs w:val="18"/>
        </w:rPr>
        <w:lastRenderedPageBreak/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4</w:t>
      </w:r>
      <w:r w:rsidR="0026384B" w:rsidRPr="0026384B">
        <w:rPr>
          <w:b/>
          <w:i/>
          <w:sz w:val="18"/>
          <w:szCs w:val="18"/>
        </w:rPr>
        <w:t xml:space="preserve">  </w:t>
      </w:r>
      <w:r w:rsidR="003F1E04" w:rsidRPr="003F1E04">
        <w:rPr>
          <w:b/>
          <w:i/>
          <w:sz w:val="18"/>
          <w:szCs w:val="18"/>
        </w:rPr>
        <w:t xml:space="preserve">o štruktúre dlhodobého finančného majetku </w:t>
      </w:r>
    </w:p>
    <w:tbl>
      <w:tblPr>
        <w:tblW w:w="5000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45"/>
        <w:gridCol w:w="955"/>
        <w:gridCol w:w="1092"/>
        <w:gridCol w:w="1503"/>
        <w:gridCol w:w="1487"/>
        <w:gridCol w:w="1517"/>
        <w:gridCol w:w="1569"/>
      </w:tblGrid>
      <w:tr w:rsidR="001B753C" w:rsidRPr="001B753C" w14:paraId="4DE26313" w14:textId="77777777" w:rsidTr="001B753C">
        <w:trPr>
          <w:trHeight w:val="922"/>
        </w:trPr>
        <w:tc>
          <w:tcPr>
            <w:tcW w:w="925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DF7036" w14:textId="77777777"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Názov spoločnosti</w:t>
            </w:r>
          </w:p>
        </w:tc>
        <w:tc>
          <w:tcPr>
            <w:tcW w:w="479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5E0A342" w14:textId="77777777"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Podiel na základnom imaní (v %)</w:t>
            </w:r>
          </w:p>
        </w:tc>
        <w:tc>
          <w:tcPr>
            <w:tcW w:w="5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E3D413" w14:textId="77777777"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Podiel účtovnej jednotky na hlasovacích právach</w:t>
            </w:r>
          </w:p>
        </w:tc>
        <w:tc>
          <w:tcPr>
            <w:tcW w:w="150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04BA01D" w14:textId="77777777"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Hodnota vlastného imania ku koncu</w:t>
            </w:r>
          </w:p>
        </w:tc>
        <w:tc>
          <w:tcPr>
            <w:tcW w:w="15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4A4FC0" w14:textId="77777777"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Účtovná hodnota ku koncu</w:t>
            </w:r>
          </w:p>
        </w:tc>
      </w:tr>
      <w:tr w:rsidR="001B753C" w:rsidRPr="001B753C" w14:paraId="4485505E" w14:textId="77777777" w:rsidTr="001B753C">
        <w:trPr>
          <w:trHeight w:val="694"/>
        </w:trPr>
        <w:tc>
          <w:tcPr>
            <w:tcW w:w="925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FFA014" w14:textId="77777777" w:rsidR="001B753C" w:rsidRPr="001B753C" w:rsidRDefault="001B753C" w:rsidP="001B753C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79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ACE060" w14:textId="77777777" w:rsidR="001B753C" w:rsidRPr="001B753C" w:rsidRDefault="001B753C" w:rsidP="001B753C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828BD29" w14:textId="77777777"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(v %)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ED9D9E" w14:textId="77777777"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7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FC49A6D" w14:textId="77777777"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  <w:tc>
          <w:tcPr>
            <w:tcW w:w="7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465343F" w14:textId="77777777"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7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99216E7" w14:textId="77777777"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1B753C" w:rsidRPr="001B753C" w14:paraId="12B9560F" w14:textId="77777777" w:rsidTr="00C64368">
        <w:trPr>
          <w:trHeight w:val="288"/>
        </w:trPr>
        <w:tc>
          <w:tcPr>
            <w:tcW w:w="92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96905AF" w14:textId="77777777" w:rsidR="001B753C" w:rsidRPr="001B753C" w:rsidRDefault="001B753C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7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D0BD4C0" w14:textId="77777777"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EDC336" w14:textId="77777777"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166B2F4" w14:textId="77777777"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BEC074A" w14:textId="77777777"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8E09B1E" w14:textId="77777777"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BABA3D7" w14:textId="77777777"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14:paraId="6B2746F4" w14:textId="77777777" w:rsidR="001B753C" w:rsidRPr="00497323" w:rsidRDefault="001B753C" w:rsidP="00E924CA">
      <w:pPr>
        <w:spacing w:before="0" w:line="240" w:lineRule="auto"/>
        <w:rPr>
          <w:sz w:val="18"/>
          <w:szCs w:val="18"/>
        </w:rPr>
      </w:pPr>
    </w:p>
    <w:p w14:paraId="5CD9DFBF" w14:textId="77777777" w:rsidR="00A52D44" w:rsidRDefault="00A52D44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 o výške tvorby, z</w:t>
      </w:r>
      <w:r w:rsidR="007621A8" w:rsidRPr="00497323">
        <w:rPr>
          <w:sz w:val="18"/>
          <w:szCs w:val="18"/>
        </w:rPr>
        <w:t>níženia</w:t>
      </w:r>
      <w:r w:rsidRPr="00497323">
        <w:rPr>
          <w:sz w:val="18"/>
          <w:szCs w:val="18"/>
        </w:rPr>
        <w:t xml:space="preserve"> a </w:t>
      </w:r>
      <w:r w:rsidR="007621A8" w:rsidRPr="00497323">
        <w:rPr>
          <w:sz w:val="18"/>
          <w:szCs w:val="18"/>
        </w:rPr>
        <w:t>zúčtovania</w:t>
      </w:r>
      <w:r w:rsidRPr="00497323">
        <w:rPr>
          <w:sz w:val="18"/>
          <w:szCs w:val="18"/>
        </w:rPr>
        <w:t xml:space="preserve"> opravných položiek k dlhodobému finančnému majetku a opis dôvodu ich </w:t>
      </w:r>
      <w:r w:rsidR="007621A8" w:rsidRPr="00497323">
        <w:rPr>
          <w:sz w:val="18"/>
          <w:szCs w:val="18"/>
        </w:rPr>
        <w:t>tvorby</w:t>
      </w:r>
      <w:r w:rsidRPr="00497323">
        <w:rPr>
          <w:sz w:val="18"/>
          <w:szCs w:val="18"/>
        </w:rPr>
        <w:t>, zníženia a </w:t>
      </w:r>
      <w:r w:rsidR="007621A8" w:rsidRPr="00497323">
        <w:rPr>
          <w:sz w:val="18"/>
          <w:szCs w:val="18"/>
        </w:rPr>
        <w:t>zúčtovania</w:t>
      </w:r>
      <w:r w:rsidRPr="00497323">
        <w:rPr>
          <w:sz w:val="18"/>
          <w:szCs w:val="18"/>
        </w:rPr>
        <w:t>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41"/>
        <w:gridCol w:w="1325"/>
        <w:gridCol w:w="1322"/>
        <w:gridCol w:w="1313"/>
        <w:gridCol w:w="1328"/>
        <w:gridCol w:w="1325"/>
        <w:gridCol w:w="1814"/>
      </w:tblGrid>
      <w:tr w:rsidR="00B80FC6" w:rsidRPr="00B80FC6" w14:paraId="72F02E0F" w14:textId="77777777" w:rsidTr="00B80FC6">
        <w:trPr>
          <w:trHeight w:val="284"/>
        </w:trPr>
        <w:tc>
          <w:tcPr>
            <w:tcW w:w="1622" w:type="dxa"/>
            <w:shd w:val="clear" w:color="auto" w:fill="auto"/>
            <w:vAlign w:val="center"/>
          </w:tcPr>
          <w:p w14:paraId="2D698BD0" w14:textId="77777777" w:rsidR="00461D4F" w:rsidRPr="00B80FC6" w:rsidRDefault="00461D4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Dlhodobý finančný majetok</w:t>
            </w:r>
          </w:p>
        </w:tc>
        <w:tc>
          <w:tcPr>
            <w:tcW w:w="1375" w:type="dxa"/>
            <w:shd w:val="clear" w:color="auto" w:fill="auto"/>
            <w:vAlign w:val="center"/>
          </w:tcPr>
          <w:p w14:paraId="452573D8" w14:textId="77777777"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376" w:type="dxa"/>
            <w:shd w:val="clear" w:color="auto" w:fill="auto"/>
            <w:vAlign w:val="center"/>
          </w:tcPr>
          <w:p w14:paraId="48D9F1AC" w14:textId="77777777"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376" w:type="dxa"/>
            <w:shd w:val="clear" w:color="auto" w:fill="auto"/>
            <w:vAlign w:val="center"/>
          </w:tcPr>
          <w:p w14:paraId="6C1922E8" w14:textId="77777777"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376" w:type="dxa"/>
            <w:shd w:val="clear" w:color="auto" w:fill="auto"/>
            <w:vAlign w:val="center"/>
          </w:tcPr>
          <w:p w14:paraId="1B5D0CCE" w14:textId="77777777"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376" w:type="dxa"/>
            <w:shd w:val="clear" w:color="auto" w:fill="auto"/>
            <w:vAlign w:val="center"/>
          </w:tcPr>
          <w:p w14:paraId="5BC0EB50" w14:textId="77777777"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1919" w:type="dxa"/>
            <w:shd w:val="clear" w:color="auto" w:fill="auto"/>
            <w:vAlign w:val="center"/>
          </w:tcPr>
          <w:p w14:paraId="131049E9" w14:textId="77777777" w:rsidR="00461D4F" w:rsidRPr="00B80FC6" w:rsidRDefault="00461D4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Opis dôvodu ich tvorby, zníženia a zúčtovania</w:t>
            </w:r>
          </w:p>
        </w:tc>
      </w:tr>
      <w:tr w:rsidR="00B80FC6" w:rsidRPr="00B80FC6" w14:paraId="235757B0" w14:textId="77777777" w:rsidTr="00C64368">
        <w:trPr>
          <w:trHeight w:val="284"/>
        </w:trPr>
        <w:tc>
          <w:tcPr>
            <w:tcW w:w="1622" w:type="dxa"/>
            <w:shd w:val="clear" w:color="auto" w:fill="auto"/>
            <w:vAlign w:val="center"/>
          </w:tcPr>
          <w:p w14:paraId="0323DB0E" w14:textId="77777777"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75" w:type="dxa"/>
            <w:shd w:val="clear" w:color="auto" w:fill="auto"/>
            <w:vAlign w:val="center"/>
          </w:tcPr>
          <w:p w14:paraId="11976741" w14:textId="77777777" w:rsidR="0055543B" w:rsidRPr="00B80FC6" w:rsidRDefault="00AD027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76" w:type="dxa"/>
            <w:shd w:val="clear" w:color="auto" w:fill="auto"/>
            <w:vAlign w:val="center"/>
          </w:tcPr>
          <w:p w14:paraId="7860E0CF" w14:textId="77777777" w:rsidR="0055543B" w:rsidRPr="00B80FC6" w:rsidRDefault="00AD027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76" w:type="dxa"/>
            <w:shd w:val="clear" w:color="auto" w:fill="auto"/>
            <w:vAlign w:val="center"/>
          </w:tcPr>
          <w:p w14:paraId="379D5EE2" w14:textId="77777777" w:rsidR="0055543B" w:rsidRPr="00B80FC6" w:rsidRDefault="00AD027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76" w:type="dxa"/>
            <w:shd w:val="clear" w:color="auto" w:fill="auto"/>
            <w:vAlign w:val="center"/>
          </w:tcPr>
          <w:p w14:paraId="2B4DDD58" w14:textId="77777777" w:rsidR="0055543B" w:rsidRPr="00B80FC6" w:rsidRDefault="0055543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376" w:type="dxa"/>
            <w:shd w:val="clear" w:color="auto" w:fill="auto"/>
            <w:vAlign w:val="center"/>
          </w:tcPr>
          <w:p w14:paraId="65313941" w14:textId="77777777" w:rsidR="0055543B" w:rsidRPr="00B80FC6" w:rsidRDefault="00AD027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919" w:type="dxa"/>
            <w:shd w:val="clear" w:color="auto" w:fill="auto"/>
            <w:vAlign w:val="center"/>
          </w:tcPr>
          <w:p w14:paraId="2C6E6CF9" w14:textId="77777777" w:rsidR="0055543B" w:rsidRPr="00B80FC6" w:rsidRDefault="0055543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14:paraId="68CBBC7F" w14:textId="77777777" w:rsidR="00E924CA" w:rsidRPr="00497323" w:rsidRDefault="00E924CA" w:rsidP="003F1E04">
      <w:pPr>
        <w:spacing w:before="0" w:after="0" w:line="240" w:lineRule="auto"/>
        <w:rPr>
          <w:sz w:val="18"/>
          <w:szCs w:val="18"/>
        </w:rPr>
      </w:pPr>
    </w:p>
    <w:p w14:paraId="6B0B51DD" w14:textId="77777777" w:rsidR="009C1A76" w:rsidRDefault="007A16A5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</w:t>
      </w:r>
      <w:r w:rsidR="00F34521" w:rsidRPr="00497323">
        <w:rPr>
          <w:sz w:val="18"/>
          <w:szCs w:val="18"/>
        </w:rPr>
        <w:t xml:space="preserve">o </w:t>
      </w:r>
      <w:r w:rsidRPr="00497323">
        <w:rPr>
          <w:sz w:val="18"/>
          <w:szCs w:val="18"/>
        </w:rPr>
        <w:t xml:space="preserve">významných </w:t>
      </w:r>
      <w:r w:rsidR="00F530C7" w:rsidRPr="00497323">
        <w:rPr>
          <w:sz w:val="18"/>
          <w:szCs w:val="18"/>
        </w:rPr>
        <w:t>pol</w:t>
      </w:r>
      <w:r w:rsidRPr="00497323">
        <w:rPr>
          <w:sz w:val="18"/>
          <w:szCs w:val="18"/>
        </w:rPr>
        <w:t>ožk</w:t>
      </w:r>
      <w:r w:rsidR="00F34521" w:rsidRPr="00497323">
        <w:rPr>
          <w:sz w:val="18"/>
          <w:szCs w:val="18"/>
        </w:rPr>
        <w:t>ách</w:t>
      </w:r>
      <w:r w:rsidRPr="00497323">
        <w:rPr>
          <w:sz w:val="18"/>
          <w:szCs w:val="18"/>
        </w:rPr>
        <w:t xml:space="preserve"> krátkodobého finančného majetku</w:t>
      </w:r>
      <w:r w:rsidR="00C72ECC" w:rsidRPr="00497323">
        <w:rPr>
          <w:sz w:val="18"/>
          <w:szCs w:val="18"/>
        </w:rPr>
        <w:t xml:space="preserve"> a </w:t>
      </w:r>
      <w:r w:rsidR="00F34521" w:rsidRPr="00497323">
        <w:rPr>
          <w:sz w:val="18"/>
          <w:szCs w:val="18"/>
        </w:rPr>
        <w:t> o ocenení krátkodobého finančného majetku  reálnou hodnotou ku dňu, ku ktorému sa zostavuje účtovná závierka, pričom sa uvádza vplyv takéhoto ocenenia na výsledok hospodárenia</w:t>
      </w:r>
      <w:r w:rsidR="00C113D7" w:rsidRPr="00497323">
        <w:rPr>
          <w:sz w:val="18"/>
          <w:szCs w:val="18"/>
        </w:rPr>
        <w:t xml:space="preserve"> účtovnej jednotky</w:t>
      </w:r>
      <w:r w:rsidR="00F34521" w:rsidRPr="00497323">
        <w:rPr>
          <w:sz w:val="18"/>
          <w:szCs w:val="18"/>
        </w:rPr>
        <w:t>.</w:t>
      </w:r>
    </w:p>
    <w:p w14:paraId="2C50838C" w14:textId="77777777" w:rsidR="0055543B" w:rsidRPr="0055543B" w:rsidRDefault="0055543B" w:rsidP="0055543B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55543B">
        <w:rPr>
          <w:b/>
          <w:i/>
          <w:sz w:val="18"/>
          <w:szCs w:val="18"/>
        </w:rPr>
        <w:t xml:space="preserve">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6</w:t>
      </w:r>
      <w:r w:rsidR="0026384B" w:rsidRPr="0026384B">
        <w:rPr>
          <w:b/>
          <w:i/>
          <w:sz w:val="18"/>
          <w:szCs w:val="18"/>
        </w:rPr>
        <w:t xml:space="preserve">  </w:t>
      </w:r>
      <w:r w:rsidRPr="0055543B">
        <w:rPr>
          <w:b/>
          <w:i/>
          <w:sz w:val="18"/>
          <w:szCs w:val="18"/>
        </w:rPr>
        <w:t>o položkách krátkodobého finančného majetku</w:t>
      </w:r>
    </w:p>
    <w:p w14:paraId="27D359DE" w14:textId="77777777" w:rsidR="0055543B" w:rsidRPr="0055543B" w:rsidRDefault="0055543B" w:rsidP="0055543B">
      <w:pPr>
        <w:spacing w:before="0" w:line="240" w:lineRule="auto"/>
        <w:rPr>
          <w:i/>
          <w:sz w:val="18"/>
          <w:szCs w:val="18"/>
        </w:rPr>
      </w:pPr>
      <w:r w:rsidRPr="0055543B">
        <w:rPr>
          <w:b/>
          <w:i/>
          <w:sz w:val="18"/>
          <w:szCs w:val="18"/>
        </w:rPr>
        <w:t>Tabuľka č. 1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77"/>
        <w:gridCol w:w="3361"/>
        <w:gridCol w:w="3392"/>
      </w:tblGrid>
      <w:tr w:rsidR="00B80FC6" w:rsidRPr="00B80FC6" w14:paraId="229EE6E3" w14:textId="77777777" w:rsidTr="00B80FC6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14:paraId="722B627A" w14:textId="77777777"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3528" w:type="dxa"/>
            <w:shd w:val="clear" w:color="auto" w:fill="auto"/>
            <w:vAlign w:val="center"/>
          </w:tcPr>
          <w:p w14:paraId="056DD171" w14:textId="77777777"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bežného účtovného obdobia</w:t>
            </w:r>
          </w:p>
        </w:tc>
        <w:tc>
          <w:tcPr>
            <w:tcW w:w="3528" w:type="dxa"/>
            <w:shd w:val="clear" w:color="auto" w:fill="auto"/>
            <w:vAlign w:val="center"/>
          </w:tcPr>
          <w:p w14:paraId="61089DE9" w14:textId="77777777"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bezprostredne predchádzajúceho účtovného obdobia</w:t>
            </w:r>
          </w:p>
        </w:tc>
      </w:tr>
      <w:tr w:rsidR="00B80FC6" w:rsidRPr="00B80FC6" w14:paraId="1D242706" w14:textId="77777777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14:paraId="450C53E1" w14:textId="77777777"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Pokladnica</w:t>
            </w:r>
          </w:p>
        </w:tc>
        <w:tc>
          <w:tcPr>
            <w:tcW w:w="3528" w:type="dxa"/>
            <w:shd w:val="clear" w:color="auto" w:fill="auto"/>
            <w:vAlign w:val="center"/>
          </w:tcPr>
          <w:p w14:paraId="04FAA82C" w14:textId="08B7834E" w:rsidR="0055543B" w:rsidRPr="00B80FC6" w:rsidRDefault="00926279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1081,30</w:t>
            </w:r>
          </w:p>
        </w:tc>
        <w:tc>
          <w:tcPr>
            <w:tcW w:w="3528" w:type="dxa"/>
            <w:shd w:val="clear" w:color="auto" w:fill="auto"/>
            <w:vAlign w:val="center"/>
          </w:tcPr>
          <w:p w14:paraId="1F1253C3" w14:textId="2DC9CED2" w:rsidR="0055543B" w:rsidRPr="00B80FC6" w:rsidRDefault="00926279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2515,03</w:t>
            </w:r>
          </w:p>
        </w:tc>
      </w:tr>
      <w:tr w:rsidR="00B80FC6" w:rsidRPr="00B80FC6" w14:paraId="686AECDF" w14:textId="77777777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14:paraId="0EF9DA17" w14:textId="77777777"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Ceniny</w:t>
            </w:r>
          </w:p>
        </w:tc>
        <w:tc>
          <w:tcPr>
            <w:tcW w:w="3528" w:type="dxa"/>
            <w:shd w:val="clear" w:color="auto" w:fill="auto"/>
            <w:vAlign w:val="center"/>
          </w:tcPr>
          <w:p w14:paraId="22304DB8" w14:textId="6CB263C1" w:rsidR="0055543B" w:rsidRPr="00B80FC6" w:rsidRDefault="008E29E4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3528" w:type="dxa"/>
            <w:shd w:val="clear" w:color="auto" w:fill="auto"/>
            <w:vAlign w:val="center"/>
          </w:tcPr>
          <w:p w14:paraId="32224983" w14:textId="2EACE502" w:rsidR="0055543B" w:rsidRPr="00B80FC6" w:rsidRDefault="00926279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B80FC6" w:rsidRPr="00B80FC6" w14:paraId="3FA05732" w14:textId="77777777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14:paraId="690E0F62" w14:textId="77777777"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Bežné bankové účty</w:t>
            </w:r>
          </w:p>
        </w:tc>
        <w:tc>
          <w:tcPr>
            <w:tcW w:w="3528" w:type="dxa"/>
            <w:shd w:val="clear" w:color="auto" w:fill="auto"/>
            <w:vAlign w:val="center"/>
          </w:tcPr>
          <w:p w14:paraId="5B7123C7" w14:textId="3205AD12" w:rsidR="0055543B" w:rsidRPr="00B80FC6" w:rsidRDefault="00926279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45436,54</w:t>
            </w:r>
          </w:p>
        </w:tc>
        <w:tc>
          <w:tcPr>
            <w:tcW w:w="3528" w:type="dxa"/>
            <w:shd w:val="clear" w:color="auto" w:fill="auto"/>
            <w:vAlign w:val="center"/>
          </w:tcPr>
          <w:p w14:paraId="1E7668D4" w14:textId="22A2EE2C" w:rsidR="0055543B" w:rsidRPr="00B80FC6" w:rsidRDefault="00926279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61274,78</w:t>
            </w:r>
          </w:p>
        </w:tc>
      </w:tr>
      <w:tr w:rsidR="00B80FC6" w:rsidRPr="00B80FC6" w14:paraId="033A9060" w14:textId="77777777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14:paraId="053DEC43" w14:textId="77777777"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Bankové účty s dobou viazanosti dlhšou ako jeden rok</w:t>
            </w:r>
          </w:p>
        </w:tc>
        <w:tc>
          <w:tcPr>
            <w:tcW w:w="3528" w:type="dxa"/>
            <w:shd w:val="clear" w:color="auto" w:fill="auto"/>
            <w:vAlign w:val="center"/>
          </w:tcPr>
          <w:p w14:paraId="339D8AAD" w14:textId="77777777" w:rsidR="0055543B" w:rsidRPr="00B80FC6" w:rsidRDefault="0055543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3528" w:type="dxa"/>
            <w:shd w:val="clear" w:color="auto" w:fill="auto"/>
            <w:vAlign w:val="center"/>
          </w:tcPr>
          <w:p w14:paraId="3DDDDB80" w14:textId="77777777" w:rsidR="0055543B" w:rsidRPr="00B80FC6" w:rsidRDefault="0055543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B80FC6" w:rsidRPr="00B80FC6" w14:paraId="2F74F894" w14:textId="77777777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14:paraId="78C1624D" w14:textId="77777777"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Peniaze na ceste</w:t>
            </w:r>
          </w:p>
        </w:tc>
        <w:tc>
          <w:tcPr>
            <w:tcW w:w="3528" w:type="dxa"/>
            <w:shd w:val="clear" w:color="auto" w:fill="auto"/>
            <w:vAlign w:val="center"/>
          </w:tcPr>
          <w:p w14:paraId="2DE5235B" w14:textId="77777777" w:rsidR="0055543B" w:rsidRPr="00B80FC6" w:rsidRDefault="00AD027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3528" w:type="dxa"/>
            <w:shd w:val="clear" w:color="auto" w:fill="auto"/>
            <w:vAlign w:val="center"/>
          </w:tcPr>
          <w:p w14:paraId="4A8A1C85" w14:textId="77777777" w:rsidR="0055543B" w:rsidRPr="00B80FC6" w:rsidRDefault="00AD027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B80FC6" w:rsidRPr="00B80FC6" w14:paraId="4D1D5E20" w14:textId="77777777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14:paraId="35710C93" w14:textId="77777777" w:rsidR="0055543B" w:rsidRPr="00B80FC6" w:rsidRDefault="0055543B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3528" w:type="dxa"/>
            <w:shd w:val="clear" w:color="auto" w:fill="auto"/>
            <w:vAlign w:val="center"/>
          </w:tcPr>
          <w:p w14:paraId="4CFC2FD4" w14:textId="393381D4" w:rsidR="0055543B" w:rsidRPr="008D6513" w:rsidRDefault="00926279" w:rsidP="00C64368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47517,84</w:t>
            </w:r>
          </w:p>
        </w:tc>
        <w:tc>
          <w:tcPr>
            <w:tcW w:w="3528" w:type="dxa"/>
            <w:shd w:val="clear" w:color="auto" w:fill="auto"/>
            <w:vAlign w:val="center"/>
          </w:tcPr>
          <w:p w14:paraId="01C3BC59" w14:textId="1ED14B97" w:rsidR="0055543B" w:rsidRPr="008D6513" w:rsidRDefault="00926279" w:rsidP="00C64368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63789,81</w:t>
            </w:r>
          </w:p>
        </w:tc>
      </w:tr>
    </w:tbl>
    <w:p w14:paraId="7AB0C984" w14:textId="77777777" w:rsidR="0055543B" w:rsidRDefault="0055543B" w:rsidP="0055543B">
      <w:pPr>
        <w:spacing w:before="0" w:after="0" w:line="240" w:lineRule="auto"/>
        <w:rPr>
          <w:i/>
          <w:sz w:val="18"/>
          <w:szCs w:val="18"/>
        </w:rPr>
      </w:pPr>
    </w:p>
    <w:p w14:paraId="6B2FC044" w14:textId="77777777" w:rsidR="0055543B" w:rsidRPr="0055543B" w:rsidRDefault="0055543B" w:rsidP="0055543B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Tabuľka č. 2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61"/>
        <w:gridCol w:w="1698"/>
        <w:gridCol w:w="1691"/>
        <w:gridCol w:w="1681"/>
        <w:gridCol w:w="1699"/>
      </w:tblGrid>
      <w:tr w:rsidR="00B80FC6" w:rsidRPr="00B80FC6" w14:paraId="0D0F70BC" w14:textId="77777777" w:rsidTr="00584449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14:paraId="21EFDF86" w14:textId="77777777"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730" w:type="dxa"/>
            <w:shd w:val="clear" w:color="auto" w:fill="auto"/>
            <w:vAlign w:val="center"/>
          </w:tcPr>
          <w:p w14:paraId="0A5EE409" w14:textId="77777777"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27" w:type="dxa"/>
            <w:shd w:val="clear" w:color="auto" w:fill="auto"/>
            <w:vAlign w:val="center"/>
          </w:tcPr>
          <w:p w14:paraId="755EE444" w14:textId="77777777"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Prírastky</w:t>
            </w:r>
          </w:p>
        </w:tc>
        <w:tc>
          <w:tcPr>
            <w:tcW w:w="1722" w:type="dxa"/>
            <w:shd w:val="clear" w:color="auto" w:fill="auto"/>
            <w:vAlign w:val="center"/>
          </w:tcPr>
          <w:p w14:paraId="5467EAFB" w14:textId="77777777"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Úbytky</w:t>
            </w:r>
          </w:p>
        </w:tc>
        <w:tc>
          <w:tcPr>
            <w:tcW w:w="1731" w:type="dxa"/>
            <w:shd w:val="clear" w:color="auto" w:fill="auto"/>
            <w:vAlign w:val="center"/>
          </w:tcPr>
          <w:p w14:paraId="31AE76C7" w14:textId="77777777"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bežného účtovného obdobia</w:t>
            </w:r>
          </w:p>
        </w:tc>
      </w:tr>
      <w:tr w:rsidR="00B80FC6" w:rsidRPr="00B80FC6" w14:paraId="71C2B134" w14:textId="77777777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14:paraId="246497DE" w14:textId="77777777" w:rsidR="002279FB" w:rsidRPr="00B80FC6" w:rsidRDefault="002279F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Majetkové cenné papiere na obchodovanie</w:t>
            </w:r>
          </w:p>
        </w:tc>
        <w:tc>
          <w:tcPr>
            <w:tcW w:w="1730" w:type="dxa"/>
            <w:shd w:val="clear" w:color="auto" w:fill="auto"/>
            <w:vAlign w:val="center"/>
          </w:tcPr>
          <w:p w14:paraId="4222E2A2" w14:textId="77777777" w:rsidR="002279FB" w:rsidRPr="00B80FC6" w:rsidRDefault="00AD027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14:paraId="4F5D4987" w14:textId="77777777" w:rsidR="002279FB" w:rsidRPr="00B80FC6" w:rsidRDefault="00AD027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14:paraId="48DA905E" w14:textId="77777777" w:rsidR="002279FB" w:rsidRPr="00B80FC6" w:rsidRDefault="00AD027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14:paraId="03E13534" w14:textId="77777777" w:rsidR="002279FB" w:rsidRPr="00B80FC6" w:rsidRDefault="00AD027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84449" w:rsidRPr="00B80FC6" w14:paraId="7F791299" w14:textId="77777777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14:paraId="55150343" w14:textId="77777777" w:rsidR="00584449" w:rsidRPr="00B80FC6" w:rsidRDefault="00584449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730" w:type="dxa"/>
            <w:shd w:val="clear" w:color="auto" w:fill="auto"/>
            <w:vAlign w:val="center"/>
          </w:tcPr>
          <w:p w14:paraId="222B066C" w14:textId="77777777" w:rsidR="00584449" w:rsidRPr="00B80FC6" w:rsidRDefault="00AD027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14:paraId="67A211FB" w14:textId="77777777" w:rsidR="00584449" w:rsidRPr="00B80FC6" w:rsidRDefault="00AD027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14:paraId="4F98C597" w14:textId="77777777" w:rsidR="00584449" w:rsidRPr="00B80FC6" w:rsidRDefault="00AD027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14:paraId="32E111EA" w14:textId="77777777" w:rsidR="00584449" w:rsidRPr="00B80FC6" w:rsidRDefault="00AD027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84449" w:rsidRPr="00B80FC6" w14:paraId="2A1721A0" w14:textId="77777777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14:paraId="62CB7A8E" w14:textId="77777777" w:rsidR="00584449" w:rsidRPr="00B80FC6" w:rsidRDefault="00584449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730" w:type="dxa"/>
            <w:shd w:val="clear" w:color="auto" w:fill="auto"/>
            <w:vAlign w:val="center"/>
          </w:tcPr>
          <w:p w14:paraId="332986E8" w14:textId="77777777" w:rsidR="00584449" w:rsidRPr="00B80FC6" w:rsidRDefault="00AD027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14:paraId="5B294CA5" w14:textId="77777777" w:rsidR="00584449" w:rsidRPr="00B80FC6" w:rsidRDefault="00AD027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14:paraId="5A6E3207" w14:textId="77777777" w:rsidR="00584449" w:rsidRPr="00B80FC6" w:rsidRDefault="00AD027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14:paraId="50821973" w14:textId="77777777" w:rsidR="00584449" w:rsidRPr="00B80FC6" w:rsidRDefault="00AD027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84449" w:rsidRPr="00B80FC6" w14:paraId="75127F23" w14:textId="77777777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14:paraId="5471D097" w14:textId="77777777" w:rsidR="00584449" w:rsidRPr="00B80FC6" w:rsidRDefault="00584449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Ostatné realizovateľné cenné papiere</w:t>
            </w:r>
          </w:p>
        </w:tc>
        <w:tc>
          <w:tcPr>
            <w:tcW w:w="1730" w:type="dxa"/>
            <w:shd w:val="clear" w:color="auto" w:fill="auto"/>
            <w:vAlign w:val="center"/>
          </w:tcPr>
          <w:p w14:paraId="2D5C060D" w14:textId="77777777" w:rsidR="00584449" w:rsidRPr="00B80FC6" w:rsidRDefault="00AD027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14:paraId="3E60E85B" w14:textId="77777777" w:rsidR="00584449" w:rsidRPr="00B80FC6" w:rsidRDefault="00AD027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14:paraId="26BEB76A" w14:textId="77777777" w:rsidR="00584449" w:rsidRPr="00B80FC6" w:rsidRDefault="00AD027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14:paraId="7D8F1480" w14:textId="77777777" w:rsidR="00584449" w:rsidRPr="00B80FC6" w:rsidRDefault="00AD027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84449" w:rsidRPr="00B80FC6" w14:paraId="3DD22FE4" w14:textId="77777777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14:paraId="61A45FAB" w14:textId="77777777" w:rsidR="00584449" w:rsidRPr="00B80FC6" w:rsidRDefault="00584449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730" w:type="dxa"/>
            <w:shd w:val="clear" w:color="auto" w:fill="auto"/>
            <w:vAlign w:val="center"/>
          </w:tcPr>
          <w:p w14:paraId="79F709FF" w14:textId="77777777" w:rsidR="00584449" w:rsidRPr="00B80FC6" w:rsidRDefault="00AD027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14:paraId="1547648A" w14:textId="77777777" w:rsidR="00584449" w:rsidRPr="00B80FC6" w:rsidRDefault="00AD027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14:paraId="6EE8C0FF" w14:textId="77777777" w:rsidR="00584449" w:rsidRPr="00B80FC6" w:rsidRDefault="00AD027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14:paraId="7240DFAF" w14:textId="77777777" w:rsidR="00584449" w:rsidRPr="00B80FC6" w:rsidRDefault="00AD027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2E0A97" w:rsidRPr="00B80FC6" w14:paraId="4494D005" w14:textId="77777777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14:paraId="43840649" w14:textId="77777777" w:rsidR="002E0A97" w:rsidRPr="00B80FC6" w:rsidRDefault="002E0A97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730" w:type="dxa"/>
            <w:shd w:val="clear" w:color="auto" w:fill="auto"/>
            <w:vAlign w:val="center"/>
          </w:tcPr>
          <w:p w14:paraId="3AF1EACC" w14:textId="77777777" w:rsidR="002E0A97" w:rsidRPr="008D6513" w:rsidRDefault="00AD027F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14:paraId="6DC96A80" w14:textId="77777777" w:rsidR="002E0A97" w:rsidRPr="008D6513" w:rsidRDefault="00AD027F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14:paraId="63079AE5" w14:textId="77777777" w:rsidR="002E0A97" w:rsidRPr="008D6513" w:rsidRDefault="00AD027F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14:paraId="35CE40B2" w14:textId="77777777" w:rsidR="002E0A97" w:rsidRPr="008D6513" w:rsidRDefault="00AD027F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14:paraId="1BFD241D" w14:textId="77777777" w:rsidR="0055543B" w:rsidRDefault="0055543B" w:rsidP="0055543B">
      <w:pPr>
        <w:spacing w:before="0" w:after="0" w:line="240" w:lineRule="auto"/>
        <w:rPr>
          <w:i/>
          <w:sz w:val="18"/>
          <w:szCs w:val="18"/>
        </w:rPr>
      </w:pPr>
    </w:p>
    <w:p w14:paraId="595F2D46" w14:textId="77777777" w:rsidR="002279FB" w:rsidRPr="0055543B" w:rsidRDefault="002279FB" w:rsidP="002279FB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Tabuľka č. 3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58"/>
        <w:gridCol w:w="2225"/>
        <w:gridCol w:w="2292"/>
        <w:gridCol w:w="2255"/>
      </w:tblGrid>
      <w:tr w:rsidR="00B80FC6" w:rsidRPr="00B80FC6" w14:paraId="3D4DDDC5" w14:textId="77777777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14:paraId="3358ADDF" w14:textId="77777777"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350" w:type="dxa"/>
            <w:shd w:val="clear" w:color="auto" w:fill="auto"/>
            <w:vAlign w:val="center"/>
          </w:tcPr>
          <w:p w14:paraId="6C131CE0" w14:textId="77777777"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Zvýšenie/ zníženie hodnoty</w:t>
            </w:r>
          </w:p>
          <w:p w14:paraId="3447A78D" w14:textId="77777777"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350" w:type="dxa"/>
            <w:shd w:val="clear" w:color="auto" w:fill="auto"/>
            <w:vAlign w:val="center"/>
          </w:tcPr>
          <w:p w14:paraId="3BF38E89" w14:textId="77777777"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2351" w:type="dxa"/>
            <w:shd w:val="clear" w:color="auto" w:fill="auto"/>
            <w:vAlign w:val="center"/>
          </w:tcPr>
          <w:p w14:paraId="09AFEE19" w14:textId="77777777"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B80FC6" w:rsidRPr="00B80FC6" w14:paraId="6A380CC1" w14:textId="77777777" w:rsidTr="00C64368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14:paraId="6F419A3E" w14:textId="77777777" w:rsidR="002279FB" w:rsidRPr="00B80FC6" w:rsidRDefault="002279FB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Majetkové cenné papiere na obchodovanie</w:t>
            </w:r>
          </w:p>
        </w:tc>
        <w:tc>
          <w:tcPr>
            <w:tcW w:w="2350" w:type="dxa"/>
            <w:shd w:val="clear" w:color="auto" w:fill="auto"/>
            <w:vAlign w:val="center"/>
          </w:tcPr>
          <w:p w14:paraId="42C727E5" w14:textId="77777777"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14:paraId="6D526144" w14:textId="77777777"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14:paraId="0C6A6F2F" w14:textId="77777777"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B80FC6" w:rsidRPr="00B80FC6" w14:paraId="04DF7EFA" w14:textId="77777777" w:rsidTr="00C64368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14:paraId="034E282D" w14:textId="77777777" w:rsidR="002279FB" w:rsidRPr="00B80FC6" w:rsidRDefault="002279FB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Dlhové cenné papiere na obchodovanie</w:t>
            </w:r>
          </w:p>
        </w:tc>
        <w:tc>
          <w:tcPr>
            <w:tcW w:w="2350" w:type="dxa"/>
            <w:shd w:val="clear" w:color="auto" w:fill="auto"/>
            <w:vAlign w:val="center"/>
          </w:tcPr>
          <w:p w14:paraId="6867F494" w14:textId="77777777"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14:paraId="771EAE60" w14:textId="77777777"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14:paraId="6F149D32" w14:textId="77777777"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B80FC6" w:rsidRPr="00B80FC6" w14:paraId="417CE0E0" w14:textId="77777777" w:rsidTr="00C64368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14:paraId="0D170162" w14:textId="77777777" w:rsidR="002279FB" w:rsidRPr="00B80FC6" w:rsidRDefault="002279FB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Ostatné realizovateľné cenné papiere</w:t>
            </w:r>
          </w:p>
        </w:tc>
        <w:tc>
          <w:tcPr>
            <w:tcW w:w="2350" w:type="dxa"/>
            <w:shd w:val="clear" w:color="auto" w:fill="auto"/>
            <w:vAlign w:val="center"/>
          </w:tcPr>
          <w:p w14:paraId="469CC7CB" w14:textId="77777777"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14:paraId="07A9A39F" w14:textId="77777777"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14:paraId="11F6BB52" w14:textId="77777777"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B80FC6" w:rsidRPr="00B80FC6" w14:paraId="074B5013" w14:textId="77777777" w:rsidTr="00C64368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14:paraId="6ECBD208" w14:textId="77777777" w:rsidR="002279FB" w:rsidRPr="00B80FC6" w:rsidRDefault="002279FB" w:rsidP="00B80FC6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2350" w:type="dxa"/>
            <w:shd w:val="clear" w:color="auto" w:fill="auto"/>
            <w:vAlign w:val="center"/>
          </w:tcPr>
          <w:p w14:paraId="1C4562E3" w14:textId="77777777"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14:paraId="2CEF5A2F" w14:textId="77777777"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14:paraId="75638DFE" w14:textId="77777777"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14:paraId="6F4B93AF" w14:textId="77777777" w:rsidR="002279FB" w:rsidRPr="0055543B" w:rsidRDefault="002279FB" w:rsidP="0055543B">
      <w:pPr>
        <w:spacing w:before="0" w:after="0" w:line="240" w:lineRule="auto"/>
        <w:rPr>
          <w:i/>
          <w:sz w:val="18"/>
          <w:szCs w:val="18"/>
        </w:rPr>
      </w:pPr>
    </w:p>
    <w:p w14:paraId="416D95EA" w14:textId="77777777" w:rsidR="009B4F0F" w:rsidRDefault="009C1A76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 opravných polož</w:t>
      </w:r>
      <w:r w:rsidR="00C72ECC" w:rsidRPr="00497323">
        <w:rPr>
          <w:sz w:val="18"/>
          <w:szCs w:val="18"/>
        </w:rPr>
        <w:t>ie</w:t>
      </w:r>
      <w:r w:rsidR="00060214" w:rsidRPr="00497323">
        <w:rPr>
          <w:sz w:val="18"/>
          <w:szCs w:val="18"/>
        </w:rPr>
        <w:t>k k</w:t>
      </w:r>
      <w:r w:rsidR="00F34521" w:rsidRPr="00497323">
        <w:rPr>
          <w:sz w:val="18"/>
          <w:szCs w:val="18"/>
        </w:rPr>
        <w:t> </w:t>
      </w:r>
      <w:r w:rsidR="00060214" w:rsidRPr="00497323">
        <w:rPr>
          <w:sz w:val="18"/>
          <w:szCs w:val="18"/>
        </w:rPr>
        <w:t>zásobám</w:t>
      </w:r>
      <w:r w:rsidR="00F34521" w:rsidRPr="00497323">
        <w:rPr>
          <w:sz w:val="18"/>
          <w:szCs w:val="18"/>
        </w:rPr>
        <w:t>, pričom sa u</w:t>
      </w:r>
      <w:r w:rsidR="009B4F0F" w:rsidRPr="00497323">
        <w:rPr>
          <w:sz w:val="18"/>
          <w:szCs w:val="18"/>
        </w:rPr>
        <w:t xml:space="preserve">vádza </w:t>
      </w:r>
      <w:r w:rsidR="002D701F" w:rsidRPr="00497323">
        <w:rPr>
          <w:sz w:val="18"/>
          <w:szCs w:val="18"/>
        </w:rPr>
        <w:t xml:space="preserve">ich stav na začiatku bežného účtovného obdobia, tvorba, </w:t>
      </w:r>
      <w:r w:rsidR="00F914BA" w:rsidRPr="00497323">
        <w:rPr>
          <w:sz w:val="18"/>
          <w:szCs w:val="18"/>
        </w:rPr>
        <w:t xml:space="preserve">zníženie alebo </w:t>
      </w:r>
      <w:r w:rsidR="002D701F" w:rsidRPr="00497323">
        <w:rPr>
          <w:sz w:val="18"/>
          <w:szCs w:val="18"/>
        </w:rPr>
        <w:t xml:space="preserve">zúčtovanie opravných položiek počas bežného účtovného obdobia a stav na konci bežného účtovného obdobia, ako aj </w:t>
      </w:r>
      <w:r w:rsidR="009B4F0F" w:rsidRPr="00497323">
        <w:rPr>
          <w:sz w:val="18"/>
          <w:szCs w:val="18"/>
        </w:rPr>
        <w:t>dôvod tvorby</w:t>
      </w:r>
      <w:r w:rsidR="00CA17C9" w:rsidRPr="00497323">
        <w:rPr>
          <w:sz w:val="18"/>
          <w:szCs w:val="18"/>
        </w:rPr>
        <w:t>, zníženia</w:t>
      </w:r>
      <w:r w:rsidR="00151783" w:rsidRPr="00497323">
        <w:rPr>
          <w:sz w:val="18"/>
          <w:szCs w:val="18"/>
        </w:rPr>
        <w:t xml:space="preserve"> a</w:t>
      </w:r>
      <w:r w:rsidR="00F914BA" w:rsidRPr="00497323">
        <w:rPr>
          <w:sz w:val="18"/>
          <w:szCs w:val="18"/>
        </w:rPr>
        <w:t>lebo</w:t>
      </w:r>
      <w:r w:rsidR="00151783" w:rsidRPr="00497323">
        <w:rPr>
          <w:sz w:val="18"/>
          <w:szCs w:val="18"/>
        </w:rPr>
        <w:t xml:space="preserve"> zúčtovania</w:t>
      </w:r>
      <w:r w:rsidR="009B4F0F" w:rsidRPr="00497323">
        <w:rPr>
          <w:sz w:val="18"/>
          <w:szCs w:val="18"/>
        </w:rPr>
        <w:t xml:space="preserve"> opravných položiek k zásobám.</w:t>
      </w:r>
    </w:p>
    <w:p w14:paraId="241CF6DE" w14:textId="77777777" w:rsidR="002279FB" w:rsidRDefault="002279FB" w:rsidP="002279FB">
      <w:pPr>
        <w:spacing w:before="0" w:line="240" w:lineRule="auto"/>
        <w:rPr>
          <w:b/>
          <w:i/>
          <w:sz w:val="18"/>
          <w:szCs w:val="18"/>
        </w:rPr>
      </w:pPr>
      <w:r w:rsidRPr="002279FB">
        <w:rPr>
          <w:b/>
          <w:i/>
          <w:sz w:val="18"/>
          <w:szCs w:val="18"/>
        </w:rPr>
        <w:lastRenderedPageBreak/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7</w:t>
      </w:r>
      <w:r w:rsidR="0026384B" w:rsidRPr="0026384B">
        <w:rPr>
          <w:b/>
          <w:i/>
          <w:sz w:val="18"/>
          <w:szCs w:val="18"/>
        </w:rPr>
        <w:t xml:space="preserve">  </w:t>
      </w:r>
      <w:r w:rsidRPr="002279FB">
        <w:rPr>
          <w:b/>
          <w:i/>
          <w:sz w:val="18"/>
          <w:szCs w:val="18"/>
        </w:rPr>
        <w:t xml:space="preserve">o vývoji opravných položiek k zásobám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32"/>
        <w:gridCol w:w="1548"/>
        <w:gridCol w:w="1547"/>
        <w:gridCol w:w="1547"/>
        <w:gridCol w:w="1547"/>
        <w:gridCol w:w="1547"/>
      </w:tblGrid>
      <w:tr w:rsidR="002279FB" w:rsidRPr="002279FB" w14:paraId="5B54FABD" w14:textId="77777777" w:rsidTr="002279FB">
        <w:trPr>
          <w:trHeight w:val="284"/>
        </w:trPr>
        <w:tc>
          <w:tcPr>
            <w:tcW w:w="1119" w:type="pct"/>
            <w:vAlign w:val="center"/>
          </w:tcPr>
          <w:p w14:paraId="063779B8" w14:textId="77777777"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Druh zásob</w:t>
            </w:r>
          </w:p>
        </w:tc>
        <w:tc>
          <w:tcPr>
            <w:tcW w:w="776" w:type="pct"/>
            <w:vAlign w:val="center"/>
          </w:tcPr>
          <w:p w14:paraId="19453DDF" w14:textId="77777777"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76" w:type="pct"/>
            <w:vAlign w:val="center"/>
          </w:tcPr>
          <w:p w14:paraId="10634611" w14:textId="77777777"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776" w:type="pct"/>
            <w:vAlign w:val="center"/>
          </w:tcPr>
          <w:p w14:paraId="4B83BA8A" w14:textId="77777777"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776" w:type="pct"/>
            <w:vAlign w:val="center"/>
          </w:tcPr>
          <w:p w14:paraId="17981B19" w14:textId="77777777"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776" w:type="pct"/>
            <w:vAlign w:val="center"/>
          </w:tcPr>
          <w:p w14:paraId="41545530" w14:textId="77777777"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5C049C" w:rsidRPr="002279FB" w14:paraId="2622D68A" w14:textId="77777777" w:rsidTr="00BF54DF">
        <w:trPr>
          <w:trHeight w:val="284"/>
        </w:trPr>
        <w:tc>
          <w:tcPr>
            <w:tcW w:w="1119" w:type="pct"/>
            <w:vAlign w:val="center"/>
          </w:tcPr>
          <w:p w14:paraId="6623F881" w14:textId="77777777" w:rsidR="005C049C" w:rsidRPr="002279FB" w:rsidRDefault="005C049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776" w:type="pct"/>
            <w:vAlign w:val="center"/>
          </w:tcPr>
          <w:p w14:paraId="0D015085" w14:textId="77777777" w:rsidR="005C049C" w:rsidRPr="00B80FC6" w:rsidRDefault="00AD027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14:paraId="067AC820" w14:textId="77777777" w:rsidR="005C049C" w:rsidRPr="00B80FC6" w:rsidRDefault="00AD027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14:paraId="2F5C23E1" w14:textId="77777777" w:rsidR="005C049C" w:rsidRPr="00B80FC6" w:rsidRDefault="00AD027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14:paraId="7CD947AD" w14:textId="77777777" w:rsidR="005C049C" w:rsidRPr="00B80FC6" w:rsidRDefault="005C049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14:paraId="369FA8FE" w14:textId="77777777" w:rsidR="005C049C" w:rsidRPr="00B80FC6" w:rsidRDefault="00AD027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C049C" w:rsidRPr="002279FB" w14:paraId="107C6916" w14:textId="77777777" w:rsidTr="00BF54DF">
        <w:trPr>
          <w:trHeight w:val="284"/>
        </w:trPr>
        <w:tc>
          <w:tcPr>
            <w:tcW w:w="1119" w:type="pct"/>
            <w:vAlign w:val="center"/>
          </w:tcPr>
          <w:p w14:paraId="218D43CD" w14:textId="77777777" w:rsidR="005C049C" w:rsidRPr="002279FB" w:rsidRDefault="005C049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 xml:space="preserve">Výrobky </w:t>
            </w:r>
          </w:p>
        </w:tc>
        <w:tc>
          <w:tcPr>
            <w:tcW w:w="776" w:type="pct"/>
            <w:vAlign w:val="center"/>
          </w:tcPr>
          <w:p w14:paraId="436ED6E1" w14:textId="77777777" w:rsidR="005C049C" w:rsidRPr="00B80FC6" w:rsidRDefault="00AD027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14:paraId="0E36538D" w14:textId="77777777" w:rsidR="005C049C" w:rsidRPr="00B80FC6" w:rsidRDefault="00AD027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14:paraId="55300B95" w14:textId="77777777" w:rsidR="005C049C" w:rsidRPr="00B80FC6" w:rsidRDefault="00AD027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14:paraId="2F393849" w14:textId="77777777" w:rsidR="005C049C" w:rsidRPr="00B80FC6" w:rsidRDefault="005C049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14:paraId="4131043D" w14:textId="77777777" w:rsidR="005C049C" w:rsidRPr="00B80FC6" w:rsidRDefault="00AD027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C049C" w:rsidRPr="002279FB" w14:paraId="3A5675C3" w14:textId="77777777" w:rsidTr="00BF54DF">
        <w:trPr>
          <w:trHeight w:val="284"/>
        </w:trPr>
        <w:tc>
          <w:tcPr>
            <w:tcW w:w="1119" w:type="pct"/>
            <w:vAlign w:val="center"/>
          </w:tcPr>
          <w:p w14:paraId="0FD82B11" w14:textId="77777777" w:rsidR="005C049C" w:rsidRPr="002279FB" w:rsidRDefault="005C049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Zvieratá</w:t>
            </w:r>
          </w:p>
        </w:tc>
        <w:tc>
          <w:tcPr>
            <w:tcW w:w="776" w:type="pct"/>
            <w:vAlign w:val="center"/>
          </w:tcPr>
          <w:p w14:paraId="72F8D5E2" w14:textId="77777777" w:rsidR="005C049C" w:rsidRPr="00B80FC6" w:rsidRDefault="00AD027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14:paraId="4F322D78" w14:textId="77777777" w:rsidR="005C049C" w:rsidRPr="00B80FC6" w:rsidRDefault="00AD027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14:paraId="530743DD" w14:textId="77777777" w:rsidR="005C049C" w:rsidRPr="00B80FC6" w:rsidRDefault="00AD027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14:paraId="58C34502" w14:textId="77777777" w:rsidR="005C049C" w:rsidRPr="00B80FC6" w:rsidRDefault="005C049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14:paraId="563B41C1" w14:textId="77777777" w:rsidR="005C049C" w:rsidRPr="00B80FC6" w:rsidRDefault="00AD027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C049C" w:rsidRPr="002279FB" w14:paraId="71EE231F" w14:textId="77777777" w:rsidTr="00BF54DF">
        <w:trPr>
          <w:trHeight w:val="284"/>
        </w:trPr>
        <w:tc>
          <w:tcPr>
            <w:tcW w:w="1119" w:type="pct"/>
            <w:vAlign w:val="center"/>
          </w:tcPr>
          <w:p w14:paraId="21F07BDB" w14:textId="77777777" w:rsidR="005C049C" w:rsidRPr="002279FB" w:rsidRDefault="005C049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Tovar</w:t>
            </w:r>
          </w:p>
        </w:tc>
        <w:tc>
          <w:tcPr>
            <w:tcW w:w="776" w:type="pct"/>
            <w:vAlign w:val="center"/>
          </w:tcPr>
          <w:p w14:paraId="21CC3503" w14:textId="77777777" w:rsidR="005C049C" w:rsidRPr="00B80FC6" w:rsidRDefault="00AD027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14:paraId="321A6D43" w14:textId="77777777" w:rsidR="005C049C" w:rsidRPr="00B80FC6" w:rsidRDefault="00AD027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14:paraId="3ADE6D85" w14:textId="77777777" w:rsidR="005C049C" w:rsidRPr="00B80FC6" w:rsidRDefault="00AD027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14:paraId="021C5A6A" w14:textId="77777777" w:rsidR="005C049C" w:rsidRPr="00B80FC6" w:rsidRDefault="005C049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14:paraId="14C558D8" w14:textId="77777777" w:rsidR="005C049C" w:rsidRPr="00B80FC6" w:rsidRDefault="00AD027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2E0A97" w:rsidRPr="002279FB" w14:paraId="496454BF" w14:textId="77777777" w:rsidTr="00BF54DF">
        <w:trPr>
          <w:trHeight w:val="284"/>
        </w:trPr>
        <w:tc>
          <w:tcPr>
            <w:tcW w:w="1119" w:type="pct"/>
            <w:vAlign w:val="center"/>
          </w:tcPr>
          <w:p w14:paraId="57C64622" w14:textId="77777777" w:rsidR="002E0A97" w:rsidRPr="002279FB" w:rsidRDefault="002E0A97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Poskytnutý preddavok na zásoby</w:t>
            </w:r>
          </w:p>
        </w:tc>
        <w:tc>
          <w:tcPr>
            <w:tcW w:w="776" w:type="pct"/>
            <w:vAlign w:val="center"/>
          </w:tcPr>
          <w:p w14:paraId="6C7D7984" w14:textId="77777777"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14:paraId="24AB9DC3" w14:textId="77777777"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14:paraId="66D00F63" w14:textId="77777777"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14:paraId="56EB4917" w14:textId="77777777"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14:paraId="1B5FE86D" w14:textId="77777777"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</w:tr>
      <w:tr w:rsidR="002E0A97" w:rsidRPr="002279FB" w14:paraId="3842844A" w14:textId="77777777" w:rsidTr="00BF54DF">
        <w:trPr>
          <w:trHeight w:val="284"/>
        </w:trPr>
        <w:tc>
          <w:tcPr>
            <w:tcW w:w="1119" w:type="pct"/>
            <w:vAlign w:val="center"/>
          </w:tcPr>
          <w:p w14:paraId="2913F13D" w14:textId="77777777" w:rsidR="002E0A97" w:rsidRPr="002279FB" w:rsidRDefault="002E0A97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Zásoby spolu</w:t>
            </w:r>
          </w:p>
        </w:tc>
        <w:tc>
          <w:tcPr>
            <w:tcW w:w="776" w:type="pct"/>
            <w:vAlign w:val="center"/>
          </w:tcPr>
          <w:p w14:paraId="7D1A806E" w14:textId="77777777" w:rsidR="002E0A97" w:rsidRPr="008D6513" w:rsidRDefault="00AD027F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14:paraId="7CBE02E7" w14:textId="77777777" w:rsidR="002E0A97" w:rsidRPr="008D6513" w:rsidRDefault="00AD027F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14:paraId="20825D5E" w14:textId="77777777" w:rsidR="002E0A97" w:rsidRPr="008D6513" w:rsidRDefault="00AD027F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14:paraId="4444A5F5" w14:textId="77777777"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14:paraId="189F746F" w14:textId="77777777" w:rsidR="002E0A97" w:rsidRPr="008D6513" w:rsidRDefault="00AD027F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14:paraId="6AD9ED09" w14:textId="77777777" w:rsidR="002279FB" w:rsidRPr="002279FB" w:rsidRDefault="002279FB" w:rsidP="002279FB">
      <w:pPr>
        <w:spacing w:before="0" w:line="240" w:lineRule="auto"/>
        <w:rPr>
          <w:b/>
          <w:i/>
          <w:sz w:val="18"/>
          <w:szCs w:val="18"/>
        </w:rPr>
      </w:pPr>
    </w:p>
    <w:p w14:paraId="45677086" w14:textId="77777777" w:rsidR="009B4F0F" w:rsidRDefault="003D6571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významných pohľadávok v nadväznosti na položky súvahy</w:t>
      </w:r>
      <w:r w:rsidR="009B4F0F" w:rsidRPr="00497323">
        <w:rPr>
          <w:sz w:val="18"/>
          <w:szCs w:val="18"/>
        </w:rPr>
        <w:t xml:space="preserve"> a v členení na pohľadávky za hlavnú činnosť a podnikateľskú činnosť.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90"/>
        <w:gridCol w:w="4984"/>
        <w:gridCol w:w="1994"/>
      </w:tblGrid>
      <w:tr w:rsidR="00D77DBF" w:rsidRPr="00B80FC6" w14:paraId="236DE318" w14:textId="77777777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14:paraId="2C54A111" w14:textId="77777777" w:rsidR="00D77DBF" w:rsidRPr="00B80FC6" w:rsidRDefault="00D77DB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Významné pohľadávky</w:t>
            </w:r>
          </w:p>
        </w:tc>
        <w:tc>
          <w:tcPr>
            <w:tcW w:w="2500" w:type="pct"/>
            <w:shd w:val="clear" w:color="auto" w:fill="auto"/>
            <w:vAlign w:val="center"/>
          </w:tcPr>
          <w:p w14:paraId="45B3E197" w14:textId="77777777" w:rsidR="00D77DBF" w:rsidRPr="00B80FC6" w:rsidRDefault="00D77DB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Opis </w:t>
            </w:r>
          </w:p>
        </w:tc>
        <w:tc>
          <w:tcPr>
            <w:tcW w:w="1873" w:type="pct"/>
            <w:vAlign w:val="center"/>
          </w:tcPr>
          <w:p w14:paraId="20E24496" w14:textId="77777777" w:rsidR="00D77DBF" w:rsidRPr="00B80FC6" w:rsidRDefault="00D77DBF" w:rsidP="00D77DB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D77DBF" w:rsidRPr="00B80FC6" w14:paraId="216130B4" w14:textId="77777777" w:rsidTr="00C64368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14:paraId="49ADD6D3" w14:textId="77777777" w:rsidR="00D77DBF" w:rsidRPr="00B80FC6" w:rsidRDefault="00D77DBF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500" w:type="pct"/>
            <w:shd w:val="clear" w:color="auto" w:fill="auto"/>
            <w:vAlign w:val="center"/>
          </w:tcPr>
          <w:p w14:paraId="2D1744F4" w14:textId="77777777" w:rsidR="00D77DBF" w:rsidRPr="00B80FC6" w:rsidRDefault="00D77DBF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873" w:type="pct"/>
            <w:vAlign w:val="center"/>
          </w:tcPr>
          <w:p w14:paraId="70BD187C" w14:textId="77777777" w:rsidR="00D77DBF" w:rsidRPr="00B80FC6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14:paraId="28963359" w14:textId="77777777" w:rsidR="00725021" w:rsidRPr="00497323" w:rsidRDefault="00725021" w:rsidP="00725021">
      <w:pPr>
        <w:spacing w:before="0" w:after="0" w:line="240" w:lineRule="auto"/>
        <w:rPr>
          <w:sz w:val="18"/>
          <w:szCs w:val="18"/>
        </w:rPr>
      </w:pPr>
    </w:p>
    <w:p w14:paraId="253C9B86" w14:textId="77777777" w:rsidR="00DB1285" w:rsidRDefault="003D6571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</w:t>
      </w:r>
      <w:r w:rsidR="00DB1285" w:rsidRPr="00497323">
        <w:rPr>
          <w:sz w:val="18"/>
          <w:szCs w:val="18"/>
        </w:rPr>
        <w:t> opravných polož</w:t>
      </w:r>
      <w:r w:rsidR="00C72ECC" w:rsidRPr="00497323">
        <w:rPr>
          <w:sz w:val="18"/>
          <w:szCs w:val="18"/>
        </w:rPr>
        <w:t>ie</w:t>
      </w:r>
      <w:r w:rsidR="00DB1285" w:rsidRPr="00497323">
        <w:rPr>
          <w:sz w:val="18"/>
          <w:szCs w:val="18"/>
        </w:rPr>
        <w:t>k k</w:t>
      </w:r>
      <w:r w:rsidR="002D701F" w:rsidRPr="00497323">
        <w:rPr>
          <w:sz w:val="18"/>
          <w:szCs w:val="18"/>
        </w:rPr>
        <w:t> </w:t>
      </w:r>
      <w:r w:rsidR="00DB1285" w:rsidRPr="00497323">
        <w:rPr>
          <w:sz w:val="18"/>
          <w:szCs w:val="18"/>
        </w:rPr>
        <w:t>pohľadávkam</w:t>
      </w:r>
      <w:r w:rsidR="002D701F" w:rsidRPr="00497323">
        <w:rPr>
          <w:sz w:val="18"/>
          <w:szCs w:val="18"/>
        </w:rPr>
        <w:t>,</w:t>
      </w:r>
      <w:r w:rsidR="00DB1285" w:rsidRPr="00497323">
        <w:rPr>
          <w:sz w:val="18"/>
          <w:szCs w:val="18"/>
        </w:rPr>
        <w:t xml:space="preserve"> </w:t>
      </w:r>
      <w:r w:rsidR="002D701F" w:rsidRPr="00497323">
        <w:rPr>
          <w:sz w:val="18"/>
          <w:szCs w:val="18"/>
        </w:rPr>
        <w:t xml:space="preserve">pričom sa uvádza ich stav na začiatku bežného účtovného obdobia, tvorba, </w:t>
      </w:r>
      <w:r w:rsidR="00F914BA" w:rsidRPr="00497323">
        <w:rPr>
          <w:sz w:val="18"/>
          <w:szCs w:val="18"/>
        </w:rPr>
        <w:t xml:space="preserve">zníženie alebo </w:t>
      </w:r>
      <w:r w:rsidR="002D701F" w:rsidRPr="00497323">
        <w:rPr>
          <w:sz w:val="18"/>
          <w:szCs w:val="18"/>
        </w:rPr>
        <w:t>zúčtovanie opravných položiek počas bežného účtovného obdobia a stav na konci bežného účtovného obdobia, ako aj dôvod tvorby</w:t>
      </w:r>
      <w:r w:rsidR="00F914BA" w:rsidRPr="00497323">
        <w:rPr>
          <w:sz w:val="18"/>
          <w:szCs w:val="18"/>
        </w:rPr>
        <w:t xml:space="preserve">, zníženia </w:t>
      </w:r>
      <w:r w:rsidR="002D701F" w:rsidRPr="00497323">
        <w:rPr>
          <w:sz w:val="18"/>
          <w:szCs w:val="18"/>
        </w:rPr>
        <w:t>a</w:t>
      </w:r>
      <w:r w:rsidR="00F914BA" w:rsidRPr="00497323">
        <w:rPr>
          <w:sz w:val="18"/>
          <w:szCs w:val="18"/>
        </w:rPr>
        <w:t>lebo</w:t>
      </w:r>
      <w:r w:rsidR="002D701F" w:rsidRPr="00497323">
        <w:rPr>
          <w:sz w:val="18"/>
          <w:szCs w:val="18"/>
        </w:rPr>
        <w:t xml:space="preserve"> zúčtovania opravných položiek k pohľadávkam.</w:t>
      </w:r>
    </w:p>
    <w:p w14:paraId="21273461" w14:textId="77777777" w:rsidR="0026384B" w:rsidRPr="0026384B" w:rsidRDefault="0026384B" w:rsidP="0026384B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26384B">
        <w:rPr>
          <w:b/>
          <w:i/>
          <w:sz w:val="18"/>
          <w:szCs w:val="18"/>
        </w:rPr>
        <w:t>abuľka k čl. III ods. 9  o vývoji opravných položiek k pohľadávkam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11"/>
        <w:gridCol w:w="1511"/>
        <w:gridCol w:w="1513"/>
        <w:gridCol w:w="1511"/>
        <w:gridCol w:w="1513"/>
        <w:gridCol w:w="1509"/>
      </w:tblGrid>
      <w:tr w:rsidR="00461D4F" w:rsidRPr="00461D4F" w14:paraId="023F2B5E" w14:textId="77777777" w:rsidTr="002E0A97">
        <w:trPr>
          <w:trHeight w:val="608"/>
        </w:trPr>
        <w:tc>
          <w:tcPr>
            <w:tcW w:w="1209" w:type="pct"/>
            <w:vAlign w:val="center"/>
          </w:tcPr>
          <w:p w14:paraId="781138C3" w14:textId="77777777"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Druh pohľadávok</w:t>
            </w:r>
          </w:p>
        </w:tc>
        <w:tc>
          <w:tcPr>
            <w:tcW w:w="758" w:type="pct"/>
            <w:vAlign w:val="center"/>
          </w:tcPr>
          <w:p w14:paraId="47BB94A3" w14:textId="77777777"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59" w:type="pct"/>
            <w:vAlign w:val="center"/>
          </w:tcPr>
          <w:p w14:paraId="02421E8A" w14:textId="77777777"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758" w:type="pct"/>
            <w:vAlign w:val="center"/>
          </w:tcPr>
          <w:p w14:paraId="3D9A4822" w14:textId="77777777"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759" w:type="pct"/>
            <w:vAlign w:val="center"/>
          </w:tcPr>
          <w:p w14:paraId="62CE1C70" w14:textId="77777777"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758" w:type="pct"/>
            <w:vAlign w:val="center"/>
          </w:tcPr>
          <w:p w14:paraId="1825EE99" w14:textId="77777777"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461D4F" w:rsidRPr="00461D4F" w14:paraId="58350714" w14:textId="77777777" w:rsidTr="00BF54DF">
        <w:trPr>
          <w:trHeight w:val="284"/>
        </w:trPr>
        <w:tc>
          <w:tcPr>
            <w:tcW w:w="1209" w:type="pct"/>
            <w:vAlign w:val="center"/>
          </w:tcPr>
          <w:p w14:paraId="4C6F6913" w14:textId="77777777"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z obchodného styku</w:t>
            </w:r>
          </w:p>
        </w:tc>
        <w:tc>
          <w:tcPr>
            <w:tcW w:w="758" w:type="pct"/>
            <w:vAlign w:val="center"/>
          </w:tcPr>
          <w:p w14:paraId="691ED305" w14:textId="77777777"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14:paraId="5E9264D8" w14:textId="77777777"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14:paraId="3133A03D" w14:textId="77777777"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14:paraId="249721F9" w14:textId="77777777"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14:paraId="54FF10D1" w14:textId="77777777"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61D4F" w:rsidRPr="00461D4F" w14:paraId="7F85A012" w14:textId="77777777" w:rsidTr="00BF54DF">
        <w:trPr>
          <w:trHeight w:val="284"/>
        </w:trPr>
        <w:tc>
          <w:tcPr>
            <w:tcW w:w="1209" w:type="pct"/>
            <w:vAlign w:val="center"/>
          </w:tcPr>
          <w:p w14:paraId="055D6C5A" w14:textId="77777777"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Ostatné pohľadávky</w:t>
            </w:r>
          </w:p>
        </w:tc>
        <w:tc>
          <w:tcPr>
            <w:tcW w:w="758" w:type="pct"/>
            <w:vAlign w:val="center"/>
          </w:tcPr>
          <w:p w14:paraId="6C126341" w14:textId="77777777"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14:paraId="1876950C" w14:textId="77777777"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14:paraId="1840BE82" w14:textId="77777777"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14:paraId="06D95034" w14:textId="77777777"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14:paraId="59E69F99" w14:textId="77777777"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61D4F" w:rsidRPr="00461D4F" w14:paraId="134CF65B" w14:textId="77777777" w:rsidTr="00BF54DF">
        <w:trPr>
          <w:trHeight w:val="284"/>
        </w:trPr>
        <w:tc>
          <w:tcPr>
            <w:tcW w:w="1209" w:type="pct"/>
            <w:vAlign w:val="center"/>
          </w:tcPr>
          <w:p w14:paraId="445ADD88" w14:textId="77777777"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voči účastníkom združení</w:t>
            </w:r>
          </w:p>
        </w:tc>
        <w:tc>
          <w:tcPr>
            <w:tcW w:w="758" w:type="pct"/>
            <w:vAlign w:val="center"/>
          </w:tcPr>
          <w:p w14:paraId="6CF18225" w14:textId="77777777"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14:paraId="081ABA2F" w14:textId="77777777"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14:paraId="0465508E" w14:textId="77777777"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14:paraId="3DD002E5" w14:textId="77777777"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14:paraId="700BE494" w14:textId="77777777"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61D4F" w:rsidRPr="00461D4F" w14:paraId="745F2BAA" w14:textId="77777777" w:rsidTr="00BF54DF">
        <w:trPr>
          <w:trHeight w:val="284"/>
        </w:trPr>
        <w:tc>
          <w:tcPr>
            <w:tcW w:w="1209" w:type="pct"/>
            <w:vAlign w:val="center"/>
          </w:tcPr>
          <w:p w14:paraId="0A93CCD1" w14:textId="77777777"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Iné pohľadávky</w:t>
            </w:r>
          </w:p>
        </w:tc>
        <w:tc>
          <w:tcPr>
            <w:tcW w:w="758" w:type="pct"/>
            <w:vAlign w:val="center"/>
          </w:tcPr>
          <w:p w14:paraId="6325138A" w14:textId="77777777"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14:paraId="206B7604" w14:textId="77777777"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14:paraId="559B4BF9" w14:textId="77777777"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14:paraId="41BE651A" w14:textId="77777777"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14:paraId="40396186" w14:textId="77777777"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2E0A97" w:rsidRPr="00461D4F" w14:paraId="5E50528F" w14:textId="77777777" w:rsidTr="00BF54DF">
        <w:trPr>
          <w:trHeight w:val="284"/>
        </w:trPr>
        <w:tc>
          <w:tcPr>
            <w:tcW w:w="1209" w:type="pct"/>
            <w:vAlign w:val="center"/>
          </w:tcPr>
          <w:p w14:paraId="021B1EBC" w14:textId="77777777" w:rsidR="002E0A97" w:rsidRPr="00461D4F" w:rsidRDefault="002E0A97" w:rsidP="00461D4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Pohľadávky spolu</w:t>
            </w:r>
          </w:p>
        </w:tc>
        <w:tc>
          <w:tcPr>
            <w:tcW w:w="758" w:type="pct"/>
            <w:vAlign w:val="center"/>
          </w:tcPr>
          <w:p w14:paraId="6576BD14" w14:textId="77777777" w:rsidR="002E0A97" w:rsidRPr="00C54F78" w:rsidRDefault="00AD027F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59" w:type="pct"/>
            <w:vAlign w:val="center"/>
          </w:tcPr>
          <w:p w14:paraId="17409D9C" w14:textId="77777777" w:rsidR="002E0A97" w:rsidRPr="00C54F78" w:rsidRDefault="00AD027F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58" w:type="pct"/>
            <w:vAlign w:val="center"/>
          </w:tcPr>
          <w:p w14:paraId="24EB1F06" w14:textId="77777777" w:rsidR="002E0A97" w:rsidRPr="00C54F78" w:rsidRDefault="00AD027F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59" w:type="pct"/>
            <w:vAlign w:val="center"/>
          </w:tcPr>
          <w:p w14:paraId="6B11E93E" w14:textId="77777777" w:rsidR="002E0A97" w:rsidRPr="00C54F78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14:paraId="292DD4FA" w14:textId="77777777" w:rsidR="002E0A97" w:rsidRPr="00C54F78" w:rsidRDefault="00AD027F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14:paraId="4A7C2CB0" w14:textId="77777777" w:rsidR="0026384B" w:rsidRPr="00497323" w:rsidRDefault="0026384B" w:rsidP="00461D4F">
      <w:pPr>
        <w:spacing w:before="0" w:after="0" w:line="240" w:lineRule="auto"/>
        <w:rPr>
          <w:sz w:val="18"/>
          <w:szCs w:val="18"/>
        </w:rPr>
      </w:pPr>
    </w:p>
    <w:p w14:paraId="18CB35A1" w14:textId="77777777" w:rsidR="00D87E14" w:rsidRDefault="00D87E14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 pohľadávok do lehoty sp</w:t>
      </w:r>
      <w:r w:rsidR="00503A66" w:rsidRPr="00497323">
        <w:rPr>
          <w:sz w:val="18"/>
          <w:szCs w:val="18"/>
        </w:rPr>
        <w:t>latnosti a po lehote splatnosti.</w:t>
      </w:r>
    </w:p>
    <w:p w14:paraId="46D52539" w14:textId="77777777" w:rsidR="00461D4F" w:rsidRPr="00461D4F" w:rsidRDefault="00461D4F" w:rsidP="00461D4F">
      <w:pPr>
        <w:spacing w:before="0" w:line="240" w:lineRule="auto"/>
        <w:rPr>
          <w:i/>
          <w:sz w:val="18"/>
          <w:szCs w:val="18"/>
        </w:rPr>
      </w:pPr>
      <w:r w:rsidRPr="00461D4F">
        <w:rPr>
          <w:b/>
          <w:i/>
          <w:sz w:val="18"/>
          <w:szCs w:val="18"/>
        </w:rPr>
        <w:t xml:space="preserve">Tabuľka k čl. III ods. 10  o pohľadávkach do lehoty splatnosti a po lehote splatnosti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88"/>
        <w:gridCol w:w="2990"/>
        <w:gridCol w:w="2990"/>
      </w:tblGrid>
      <w:tr w:rsidR="00461D4F" w:rsidRPr="007002DC" w14:paraId="57FC9893" w14:textId="77777777" w:rsidTr="00945816">
        <w:trPr>
          <w:trHeight w:val="284"/>
        </w:trPr>
        <w:tc>
          <w:tcPr>
            <w:tcW w:w="2000" w:type="pct"/>
            <w:vMerge w:val="restart"/>
          </w:tcPr>
          <w:p w14:paraId="7A01DD56" w14:textId="77777777" w:rsidR="00461D4F" w:rsidRPr="00461D4F" w:rsidRDefault="00461D4F" w:rsidP="00461D4F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gridSpan w:val="2"/>
            <w:vAlign w:val="center"/>
          </w:tcPr>
          <w:p w14:paraId="34952015" w14:textId="77777777"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461D4F" w:rsidRPr="007002DC" w14:paraId="22EE61B9" w14:textId="77777777" w:rsidTr="00945816">
        <w:trPr>
          <w:trHeight w:val="284"/>
        </w:trPr>
        <w:tc>
          <w:tcPr>
            <w:tcW w:w="2000" w:type="pct"/>
            <w:vMerge/>
          </w:tcPr>
          <w:p w14:paraId="10761C2B" w14:textId="77777777" w:rsidR="00461D4F" w:rsidRPr="00461D4F" w:rsidRDefault="00461D4F" w:rsidP="00461D4F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14:paraId="1E234C27" w14:textId="77777777"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00" w:type="pct"/>
            <w:vAlign w:val="center"/>
          </w:tcPr>
          <w:p w14:paraId="4B2D464A" w14:textId="77777777"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461D4F" w:rsidRPr="007002DC" w14:paraId="21CDB97F" w14:textId="77777777" w:rsidTr="00BF54DF">
        <w:trPr>
          <w:trHeight w:val="284"/>
        </w:trPr>
        <w:tc>
          <w:tcPr>
            <w:tcW w:w="2000" w:type="pct"/>
            <w:vAlign w:val="center"/>
          </w:tcPr>
          <w:p w14:paraId="2E27ABB5" w14:textId="77777777"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do lehoty splatnosti</w:t>
            </w:r>
          </w:p>
        </w:tc>
        <w:tc>
          <w:tcPr>
            <w:tcW w:w="1500" w:type="pct"/>
            <w:vAlign w:val="center"/>
          </w:tcPr>
          <w:p w14:paraId="42F30CC1" w14:textId="5B1D2112" w:rsidR="00461D4F" w:rsidRPr="00461D4F" w:rsidRDefault="00E161E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5021,19</w:t>
            </w:r>
          </w:p>
        </w:tc>
        <w:tc>
          <w:tcPr>
            <w:tcW w:w="1500" w:type="pct"/>
            <w:vAlign w:val="center"/>
          </w:tcPr>
          <w:p w14:paraId="013D2554" w14:textId="12C00638" w:rsidR="00461D4F" w:rsidRPr="00461D4F" w:rsidRDefault="00E161E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1550,30</w:t>
            </w:r>
          </w:p>
        </w:tc>
      </w:tr>
      <w:tr w:rsidR="00461D4F" w:rsidRPr="007002DC" w14:paraId="48F224B5" w14:textId="77777777" w:rsidTr="00BF54DF">
        <w:trPr>
          <w:trHeight w:val="284"/>
        </w:trPr>
        <w:tc>
          <w:tcPr>
            <w:tcW w:w="2000" w:type="pct"/>
            <w:vAlign w:val="center"/>
          </w:tcPr>
          <w:p w14:paraId="6C51F688" w14:textId="77777777"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po lehote splatnosti</w:t>
            </w:r>
          </w:p>
        </w:tc>
        <w:tc>
          <w:tcPr>
            <w:tcW w:w="1500" w:type="pct"/>
            <w:vAlign w:val="center"/>
          </w:tcPr>
          <w:p w14:paraId="1F6BA9FE" w14:textId="77777777"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14:paraId="00654AC5" w14:textId="77777777"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61D4F" w:rsidRPr="007002DC" w14:paraId="1199C14A" w14:textId="77777777" w:rsidTr="00BF54DF">
        <w:trPr>
          <w:trHeight w:val="284"/>
        </w:trPr>
        <w:tc>
          <w:tcPr>
            <w:tcW w:w="2000" w:type="pct"/>
            <w:vAlign w:val="center"/>
          </w:tcPr>
          <w:p w14:paraId="0C7715FD" w14:textId="77777777" w:rsidR="00461D4F" w:rsidRPr="00461D4F" w:rsidRDefault="00461D4F" w:rsidP="00461D4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Pohľadávky spolu</w:t>
            </w:r>
          </w:p>
        </w:tc>
        <w:tc>
          <w:tcPr>
            <w:tcW w:w="1500" w:type="pct"/>
            <w:vAlign w:val="center"/>
          </w:tcPr>
          <w:p w14:paraId="4F9351CB" w14:textId="68BA2B35" w:rsidR="00461D4F" w:rsidRPr="00C54F78" w:rsidRDefault="00E161E6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5021,19</w:t>
            </w:r>
          </w:p>
        </w:tc>
        <w:tc>
          <w:tcPr>
            <w:tcW w:w="1500" w:type="pct"/>
            <w:vAlign w:val="center"/>
          </w:tcPr>
          <w:p w14:paraId="61B5AC24" w14:textId="4BD6A1C5" w:rsidR="00461D4F" w:rsidRPr="00C54F78" w:rsidRDefault="00E161E6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1550,30</w:t>
            </w:r>
          </w:p>
        </w:tc>
      </w:tr>
    </w:tbl>
    <w:p w14:paraId="5298F00D" w14:textId="77777777" w:rsidR="00461D4F" w:rsidRPr="00497323" w:rsidRDefault="00461D4F" w:rsidP="00461D4F">
      <w:pPr>
        <w:spacing w:before="0" w:after="0" w:line="240" w:lineRule="auto"/>
        <w:rPr>
          <w:sz w:val="18"/>
          <w:szCs w:val="18"/>
        </w:rPr>
      </w:pPr>
    </w:p>
    <w:p w14:paraId="503DF717" w14:textId="77777777" w:rsidR="003C3DA6" w:rsidRDefault="00DB1285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významných polož</w:t>
      </w:r>
      <w:r w:rsidR="003D6571" w:rsidRPr="00497323">
        <w:rPr>
          <w:sz w:val="18"/>
          <w:szCs w:val="18"/>
        </w:rPr>
        <w:t>ie</w:t>
      </w:r>
      <w:r w:rsidRPr="00497323">
        <w:rPr>
          <w:sz w:val="18"/>
          <w:szCs w:val="18"/>
        </w:rPr>
        <w:t>k časového rozlíšenia nákladov budúcich období a príjmov budúcich období.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90"/>
        <w:gridCol w:w="4984"/>
        <w:gridCol w:w="1994"/>
      </w:tblGrid>
      <w:tr w:rsidR="009B4B0C" w:rsidRPr="00B80FC6" w14:paraId="09B00654" w14:textId="77777777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14:paraId="743D1B6C" w14:textId="77777777" w:rsidR="009B4B0C" w:rsidRPr="00B80FC6" w:rsidRDefault="009B4B0C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Významné položky časového rozlíšenia nákladov </w:t>
            </w:r>
          </w:p>
        </w:tc>
        <w:tc>
          <w:tcPr>
            <w:tcW w:w="2500" w:type="pct"/>
            <w:shd w:val="clear" w:color="auto" w:fill="auto"/>
            <w:vAlign w:val="center"/>
          </w:tcPr>
          <w:p w14:paraId="6751F7EA" w14:textId="77777777" w:rsidR="009B4B0C" w:rsidRPr="00B80FC6" w:rsidRDefault="009B4B0C" w:rsidP="009B4B0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Opis</w:t>
            </w:r>
          </w:p>
        </w:tc>
        <w:tc>
          <w:tcPr>
            <w:tcW w:w="1090" w:type="pct"/>
            <w:vAlign w:val="center"/>
          </w:tcPr>
          <w:p w14:paraId="4EA0CB9C" w14:textId="77777777" w:rsidR="009B4B0C" w:rsidRPr="00B80FC6" w:rsidRDefault="009B4B0C" w:rsidP="009B4B0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9B4B0C" w:rsidRPr="00B80FC6" w14:paraId="7DB293BE" w14:textId="77777777" w:rsidTr="00BF54D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14:paraId="40EF7226" w14:textId="77777777" w:rsidR="009B4B0C" w:rsidRPr="00B80FC6" w:rsidRDefault="009B4B0C" w:rsidP="00B80FC6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časové rozlíšenie nákladov</w:t>
            </w:r>
          </w:p>
        </w:tc>
        <w:tc>
          <w:tcPr>
            <w:tcW w:w="2500" w:type="pct"/>
            <w:shd w:val="clear" w:color="auto" w:fill="auto"/>
            <w:vAlign w:val="center"/>
          </w:tcPr>
          <w:p w14:paraId="3CFAE709" w14:textId="77777777" w:rsidR="009B4B0C" w:rsidRPr="00B80FC6" w:rsidRDefault="0026409D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poistné</w:t>
            </w:r>
          </w:p>
        </w:tc>
        <w:tc>
          <w:tcPr>
            <w:tcW w:w="1090" w:type="pct"/>
            <w:vAlign w:val="center"/>
          </w:tcPr>
          <w:p w14:paraId="007E05D6" w14:textId="60752BEA" w:rsidR="009B4B0C" w:rsidRPr="00B80FC6" w:rsidRDefault="00E161E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1331,62</w:t>
            </w:r>
          </w:p>
        </w:tc>
      </w:tr>
      <w:tr w:rsidR="009B4B0C" w:rsidRPr="00B80FC6" w14:paraId="2677D44B" w14:textId="77777777" w:rsidTr="00BF54D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14:paraId="46DAD849" w14:textId="77777777" w:rsidR="009B4B0C" w:rsidRPr="00B80FC6" w:rsidRDefault="009B4B0C" w:rsidP="00B80FC6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príjmy budúcich období</w:t>
            </w:r>
          </w:p>
        </w:tc>
        <w:tc>
          <w:tcPr>
            <w:tcW w:w="2500" w:type="pct"/>
            <w:shd w:val="clear" w:color="auto" w:fill="auto"/>
            <w:vAlign w:val="center"/>
          </w:tcPr>
          <w:p w14:paraId="54A83C10" w14:textId="77777777" w:rsidR="009B4B0C" w:rsidRPr="00B80FC6" w:rsidRDefault="009B4B0C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090" w:type="pct"/>
            <w:vAlign w:val="center"/>
          </w:tcPr>
          <w:p w14:paraId="55151FF5" w14:textId="77777777" w:rsidR="009B4B0C" w:rsidRPr="00B80FC6" w:rsidRDefault="00AD027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14:paraId="5E18165D" w14:textId="77777777" w:rsidR="00461D4F" w:rsidRPr="00497323" w:rsidRDefault="00461D4F" w:rsidP="00461D4F">
      <w:pPr>
        <w:spacing w:before="0" w:line="240" w:lineRule="auto"/>
        <w:rPr>
          <w:sz w:val="18"/>
          <w:szCs w:val="18"/>
        </w:rPr>
      </w:pPr>
    </w:p>
    <w:p w14:paraId="5D1ED4CF" w14:textId="77777777" w:rsidR="00922A1B" w:rsidRPr="00497323" w:rsidRDefault="00922A1B" w:rsidP="00497323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a výška zmien vlastných zdrojov krytia neobežného majetku a obežného majetku podľa položiek súvahy za </w:t>
      </w:r>
      <w:r w:rsidR="00F914BA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 xml:space="preserve">účtovné obdobie, a to </w:t>
      </w:r>
    </w:p>
    <w:p w14:paraId="02D7000A" w14:textId="77777777" w:rsidR="00922A1B" w:rsidRPr="00497323" w:rsidRDefault="00922A1B" w:rsidP="00461D4F">
      <w:pPr>
        <w:numPr>
          <w:ilvl w:val="0"/>
          <w:numId w:val="17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základného imania, nadačného imania v nadáciách, výška vkladov zakladateľov</w:t>
      </w:r>
      <w:r w:rsidR="00F914BA" w:rsidRPr="00497323">
        <w:rPr>
          <w:sz w:val="18"/>
          <w:szCs w:val="18"/>
        </w:rPr>
        <w:t xml:space="preserve"> alebo zriaďovateľov</w:t>
      </w:r>
      <w:r w:rsidRPr="00497323">
        <w:rPr>
          <w:sz w:val="18"/>
          <w:szCs w:val="18"/>
        </w:rPr>
        <w:t xml:space="preserve">, prioritný majetok v neziskových organizáciách poskytujúcich všeobecne prospešné služby, prevody zdrojov z fondov </w:t>
      </w:r>
      <w:r w:rsidR="00F914BA" w:rsidRPr="00497323">
        <w:rPr>
          <w:sz w:val="18"/>
          <w:szCs w:val="18"/>
        </w:rPr>
        <w:t>účtovnej jednotky</w:t>
      </w:r>
      <w:r w:rsidRPr="00497323">
        <w:rPr>
          <w:sz w:val="18"/>
          <w:szCs w:val="18"/>
        </w:rPr>
        <w:t xml:space="preserve"> a podobne; za jednotlivé položky sa uvádza stav na začiatku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obdobia, jednotlivé prírastky, úbytky, presuny a zostatok na konci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obdobia,</w:t>
      </w:r>
    </w:p>
    <w:p w14:paraId="0D293642" w14:textId="77777777" w:rsidR="009B4F0F" w:rsidRDefault="00922A1B" w:rsidP="00461D4F">
      <w:pPr>
        <w:numPr>
          <w:ilvl w:val="0"/>
          <w:numId w:val="17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jednotlivých druhov fondov, ktoré tvorí účtovná jednotka, stav na začiatku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obdobia, prírastky, úbytky, presuny a zostatok na konci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obdobia.</w:t>
      </w:r>
      <w:r w:rsidR="009B4F0F" w:rsidRPr="00497323">
        <w:rPr>
          <w:sz w:val="18"/>
          <w:szCs w:val="18"/>
        </w:rPr>
        <w:t xml:space="preserve"> </w:t>
      </w:r>
    </w:p>
    <w:p w14:paraId="0113456B" w14:textId="77777777" w:rsidR="00C64368" w:rsidRDefault="00C64368">
      <w:pPr>
        <w:spacing w:before="0" w:after="0" w:line="240" w:lineRule="auto"/>
        <w:jc w:val="left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br w:type="page"/>
      </w:r>
    </w:p>
    <w:p w14:paraId="5B5AD042" w14:textId="77777777" w:rsidR="00461D4F" w:rsidRPr="00461D4F" w:rsidRDefault="00461D4F" w:rsidP="00461D4F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lastRenderedPageBreak/>
        <w:t>T</w:t>
      </w:r>
      <w:r w:rsidRPr="00461D4F">
        <w:rPr>
          <w:b/>
          <w:i/>
          <w:sz w:val="18"/>
          <w:szCs w:val="18"/>
        </w:rPr>
        <w:t>abuľka k čl. III ods. 12 o zmenách vlastných zdrojov krytia neobežného majetku a obežného majetku</w:t>
      </w:r>
      <w:r w:rsidRPr="00461D4F">
        <w:rPr>
          <w:i/>
          <w:sz w:val="18"/>
          <w:szCs w:val="18"/>
        </w:rPr>
        <w:t xml:space="preserve">    </w:t>
      </w:r>
    </w:p>
    <w:tbl>
      <w:tblPr>
        <w:tblW w:w="4461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58"/>
        <w:gridCol w:w="1066"/>
        <w:gridCol w:w="1065"/>
        <w:gridCol w:w="1065"/>
        <w:gridCol w:w="1065"/>
        <w:gridCol w:w="1074"/>
      </w:tblGrid>
      <w:tr w:rsidR="00CD3920" w:rsidRPr="00CD3920" w14:paraId="18221740" w14:textId="77777777" w:rsidTr="00B92942">
        <w:trPr>
          <w:trHeight w:val="284"/>
        </w:trPr>
        <w:tc>
          <w:tcPr>
            <w:tcW w:w="2000" w:type="pct"/>
            <w:vAlign w:val="center"/>
          </w:tcPr>
          <w:p w14:paraId="45F45FFA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14:paraId="4B12DCBA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99" w:type="pct"/>
            <w:vAlign w:val="center"/>
          </w:tcPr>
          <w:p w14:paraId="2DAA9C6B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Prírastky</w:t>
            </w:r>
          </w:p>
          <w:p w14:paraId="053F8E57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(+)</w:t>
            </w:r>
          </w:p>
        </w:tc>
        <w:tc>
          <w:tcPr>
            <w:tcW w:w="599" w:type="pct"/>
            <w:vAlign w:val="center"/>
          </w:tcPr>
          <w:p w14:paraId="72444E6F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Úbytky</w:t>
            </w:r>
          </w:p>
          <w:p w14:paraId="4181E652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(-)</w:t>
            </w:r>
          </w:p>
        </w:tc>
        <w:tc>
          <w:tcPr>
            <w:tcW w:w="599" w:type="pct"/>
            <w:vAlign w:val="center"/>
          </w:tcPr>
          <w:p w14:paraId="2F6DA424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Presuny</w:t>
            </w:r>
          </w:p>
          <w:p w14:paraId="1C3ED671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(+, -)</w:t>
            </w:r>
          </w:p>
        </w:tc>
        <w:tc>
          <w:tcPr>
            <w:tcW w:w="605" w:type="pct"/>
            <w:vAlign w:val="center"/>
          </w:tcPr>
          <w:p w14:paraId="31B56CF7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461D4F" w:rsidRPr="00CD3920" w14:paraId="08E297E6" w14:textId="77777777" w:rsidTr="00B92942">
        <w:trPr>
          <w:trHeight w:val="284"/>
        </w:trPr>
        <w:tc>
          <w:tcPr>
            <w:tcW w:w="5000" w:type="pct"/>
            <w:gridSpan w:val="6"/>
            <w:vAlign w:val="center"/>
          </w:tcPr>
          <w:p w14:paraId="6EE2ABB8" w14:textId="77777777"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  <w:r w:rsidRPr="00CD3920">
              <w:rPr>
                <w:b/>
                <w:sz w:val="16"/>
                <w:szCs w:val="16"/>
              </w:rPr>
              <w:t>Imanie a fondy</w:t>
            </w:r>
          </w:p>
        </w:tc>
      </w:tr>
      <w:tr w:rsidR="00194A51" w:rsidRPr="00CD3920" w14:paraId="2A89CD25" w14:textId="77777777" w:rsidTr="00BF54DF">
        <w:trPr>
          <w:trHeight w:val="284"/>
        </w:trPr>
        <w:tc>
          <w:tcPr>
            <w:tcW w:w="2000" w:type="pct"/>
            <w:vAlign w:val="center"/>
          </w:tcPr>
          <w:p w14:paraId="77EA1550" w14:textId="77777777"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Základné imanie</w:t>
            </w:r>
          </w:p>
        </w:tc>
        <w:tc>
          <w:tcPr>
            <w:tcW w:w="599" w:type="pct"/>
            <w:vAlign w:val="center"/>
          </w:tcPr>
          <w:p w14:paraId="6A409832" w14:textId="77777777" w:rsidR="00194A51" w:rsidRPr="00194A51" w:rsidRDefault="00AD027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8706,81</w:t>
            </w:r>
          </w:p>
        </w:tc>
        <w:tc>
          <w:tcPr>
            <w:tcW w:w="599" w:type="pct"/>
            <w:vAlign w:val="center"/>
          </w:tcPr>
          <w:p w14:paraId="4B1B9300" w14:textId="77777777" w:rsidR="00194A51" w:rsidRPr="00194A51" w:rsidRDefault="00AD027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14:paraId="7BE342DC" w14:textId="77777777" w:rsidR="00194A51" w:rsidRPr="00194A51" w:rsidRDefault="00AD027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14:paraId="5888E649" w14:textId="77777777"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14:paraId="16F75BCF" w14:textId="77777777" w:rsidR="00194A51" w:rsidRPr="00194A51" w:rsidRDefault="00AD027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8706,81</w:t>
            </w:r>
          </w:p>
        </w:tc>
      </w:tr>
      <w:tr w:rsidR="00194A51" w:rsidRPr="00CD3920" w14:paraId="3FCDD78B" w14:textId="77777777" w:rsidTr="00BF54DF">
        <w:trPr>
          <w:trHeight w:val="284"/>
        </w:trPr>
        <w:tc>
          <w:tcPr>
            <w:tcW w:w="2000" w:type="pct"/>
            <w:vAlign w:val="center"/>
          </w:tcPr>
          <w:p w14:paraId="038FE015" w14:textId="77777777"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 xml:space="preserve">z toho: </w:t>
            </w:r>
          </w:p>
          <w:p w14:paraId="41943EB9" w14:textId="77777777" w:rsidR="00194A51" w:rsidRPr="00CD3920" w:rsidRDefault="00194A51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nadačné imanie v nadácii</w:t>
            </w:r>
          </w:p>
        </w:tc>
        <w:tc>
          <w:tcPr>
            <w:tcW w:w="599" w:type="pct"/>
            <w:vAlign w:val="center"/>
          </w:tcPr>
          <w:p w14:paraId="6F3728C7" w14:textId="77777777"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14:paraId="322457E0" w14:textId="77777777"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14:paraId="374BF056" w14:textId="77777777"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14:paraId="774FE36A" w14:textId="77777777"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14:paraId="4ED440FC" w14:textId="77777777"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194A51" w:rsidRPr="00CD3920" w14:paraId="5176D3EE" w14:textId="77777777" w:rsidTr="00BF54DF">
        <w:trPr>
          <w:trHeight w:val="284"/>
        </w:trPr>
        <w:tc>
          <w:tcPr>
            <w:tcW w:w="2000" w:type="pct"/>
            <w:vAlign w:val="center"/>
          </w:tcPr>
          <w:p w14:paraId="56D2BAB9" w14:textId="77777777" w:rsidR="00194A51" w:rsidRPr="00CD3920" w:rsidRDefault="00194A51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vklady zakladateľov</w:t>
            </w:r>
          </w:p>
        </w:tc>
        <w:tc>
          <w:tcPr>
            <w:tcW w:w="599" w:type="pct"/>
            <w:vAlign w:val="center"/>
          </w:tcPr>
          <w:p w14:paraId="6D523321" w14:textId="77777777"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14:paraId="058076B9" w14:textId="77777777"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14:paraId="2C5742E4" w14:textId="77777777"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14:paraId="2AADFAB3" w14:textId="77777777"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14:paraId="6F775EA5" w14:textId="77777777"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194A51" w:rsidRPr="00CD3920" w14:paraId="6C60E0F9" w14:textId="77777777" w:rsidTr="00BF54DF">
        <w:trPr>
          <w:trHeight w:val="284"/>
        </w:trPr>
        <w:tc>
          <w:tcPr>
            <w:tcW w:w="2000" w:type="pct"/>
            <w:vAlign w:val="center"/>
          </w:tcPr>
          <w:p w14:paraId="56AD3231" w14:textId="77777777" w:rsidR="00194A51" w:rsidRPr="00CD3920" w:rsidRDefault="00194A51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prioritný majetok</w:t>
            </w:r>
          </w:p>
        </w:tc>
        <w:tc>
          <w:tcPr>
            <w:tcW w:w="599" w:type="pct"/>
            <w:vAlign w:val="center"/>
          </w:tcPr>
          <w:p w14:paraId="4D6B6EBF" w14:textId="77777777"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14:paraId="2D847346" w14:textId="77777777"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14:paraId="4D470EC2" w14:textId="77777777"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14:paraId="3A0E0982" w14:textId="77777777"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14:paraId="478FA2AF" w14:textId="77777777"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194A51" w:rsidRPr="00CD3920" w14:paraId="29FD3BDE" w14:textId="77777777" w:rsidTr="00BF54DF">
        <w:trPr>
          <w:trHeight w:val="284"/>
        </w:trPr>
        <w:tc>
          <w:tcPr>
            <w:tcW w:w="2000" w:type="pct"/>
            <w:vAlign w:val="center"/>
          </w:tcPr>
          <w:p w14:paraId="5BA3A2A5" w14:textId="77777777"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Fondy tvorené podľa osobitného predpisu</w:t>
            </w:r>
          </w:p>
        </w:tc>
        <w:tc>
          <w:tcPr>
            <w:tcW w:w="599" w:type="pct"/>
            <w:vAlign w:val="center"/>
          </w:tcPr>
          <w:p w14:paraId="2FA38D40" w14:textId="77777777" w:rsidR="00194A51" w:rsidRPr="00194A51" w:rsidRDefault="00AD027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14:paraId="306EAD03" w14:textId="77777777" w:rsidR="00194A51" w:rsidRPr="00194A51" w:rsidRDefault="00AD027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14:paraId="20F020FC" w14:textId="77777777" w:rsidR="00194A51" w:rsidRPr="00194A51" w:rsidRDefault="00AD027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14:paraId="372E35AB" w14:textId="77777777"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14:paraId="02CDBDF6" w14:textId="77777777" w:rsidR="00194A51" w:rsidRPr="00194A51" w:rsidRDefault="00AD027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14:paraId="3879E4B2" w14:textId="77777777" w:rsidTr="00BF54DF">
        <w:trPr>
          <w:trHeight w:val="284"/>
        </w:trPr>
        <w:tc>
          <w:tcPr>
            <w:tcW w:w="2000" w:type="pct"/>
            <w:vAlign w:val="center"/>
          </w:tcPr>
          <w:p w14:paraId="72EE81A6" w14:textId="77777777"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 reprodukcie</w:t>
            </w:r>
          </w:p>
        </w:tc>
        <w:tc>
          <w:tcPr>
            <w:tcW w:w="599" w:type="pct"/>
            <w:vAlign w:val="center"/>
          </w:tcPr>
          <w:p w14:paraId="42F0B185" w14:textId="77777777" w:rsidR="00194A51" w:rsidRPr="00194A51" w:rsidRDefault="00AD027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14:paraId="26D70AAB" w14:textId="77777777" w:rsidR="00194A51" w:rsidRPr="00194A51" w:rsidRDefault="00AD027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14:paraId="22C10350" w14:textId="77777777" w:rsidR="00194A51" w:rsidRPr="00194A51" w:rsidRDefault="00AD027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14:paraId="61A8C896" w14:textId="77777777"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14:paraId="232408FF" w14:textId="77777777" w:rsidR="00194A51" w:rsidRPr="00194A51" w:rsidRDefault="00AD027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14:paraId="7E74E1C9" w14:textId="77777777" w:rsidTr="00BF54DF">
        <w:trPr>
          <w:trHeight w:val="284"/>
        </w:trPr>
        <w:tc>
          <w:tcPr>
            <w:tcW w:w="2000" w:type="pct"/>
            <w:vAlign w:val="center"/>
          </w:tcPr>
          <w:p w14:paraId="37475423" w14:textId="77777777"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599" w:type="pct"/>
            <w:vAlign w:val="center"/>
          </w:tcPr>
          <w:p w14:paraId="46738387" w14:textId="77777777" w:rsidR="00194A51" w:rsidRPr="00194A51" w:rsidRDefault="00AD027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14:paraId="5889B074" w14:textId="77777777" w:rsidR="00194A51" w:rsidRPr="00194A51" w:rsidRDefault="00AD027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14:paraId="354326E3" w14:textId="77777777" w:rsidR="00194A51" w:rsidRPr="00194A51" w:rsidRDefault="00AD027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14:paraId="6C3796A6" w14:textId="77777777"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14:paraId="2B9B4362" w14:textId="77777777" w:rsidR="00194A51" w:rsidRPr="00194A51" w:rsidRDefault="00AD027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B92942" w:rsidRPr="00CD3920" w14:paraId="538EA4A1" w14:textId="77777777" w:rsidTr="00B92942">
        <w:trPr>
          <w:trHeight w:val="284"/>
        </w:trPr>
        <w:tc>
          <w:tcPr>
            <w:tcW w:w="5000" w:type="pct"/>
            <w:gridSpan w:val="6"/>
            <w:vAlign w:val="center"/>
          </w:tcPr>
          <w:p w14:paraId="6506DE65" w14:textId="77777777" w:rsidR="00B92942" w:rsidRPr="00194A51" w:rsidRDefault="00B92942" w:rsidP="00CD392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94A51">
              <w:rPr>
                <w:sz w:val="16"/>
                <w:szCs w:val="16"/>
              </w:rPr>
              <w:t>Fondy zo zisku</w:t>
            </w:r>
          </w:p>
        </w:tc>
      </w:tr>
      <w:tr w:rsidR="00194A51" w:rsidRPr="00CD3920" w14:paraId="7A826468" w14:textId="77777777" w:rsidTr="00BF54DF">
        <w:trPr>
          <w:trHeight w:val="284"/>
        </w:trPr>
        <w:tc>
          <w:tcPr>
            <w:tcW w:w="2000" w:type="pct"/>
            <w:vAlign w:val="center"/>
          </w:tcPr>
          <w:p w14:paraId="224E8976" w14:textId="77777777"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Rezervný fond</w:t>
            </w:r>
          </w:p>
        </w:tc>
        <w:tc>
          <w:tcPr>
            <w:tcW w:w="599" w:type="pct"/>
            <w:vAlign w:val="center"/>
          </w:tcPr>
          <w:p w14:paraId="39FC2698" w14:textId="77777777" w:rsidR="00194A51" w:rsidRPr="00194A51" w:rsidRDefault="00AD027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14:paraId="19616DF0" w14:textId="77777777" w:rsidR="00194A51" w:rsidRPr="00194A51" w:rsidRDefault="00AD027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14:paraId="49C34610" w14:textId="77777777" w:rsidR="00194A51" w:rsidRPr="00194A51" w:rsidRDefault="00AD027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14:paraId="63639E4A" w14:textId="77777777"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14:paraId="7FBC6BD9" w14:textId="77777777" w:rsidR="00194A51" w:rsidRPr="00194A51" w:rsidRDefault="00AD027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14:paraId="5F56A409" w14:textId="77777777" w:rsidTr="00BF54DF">
        <w:trPr>
          <w:trHeight w:val="284"/>
        </w:trPr>
        <w:tc>
          <w:tcPr>
            <w:tcW w:w="2000" w:type="pct"/>
            <w:vAlign w:val="center"/>
          </w:tcPr>
          <w:p w14:paraId="7752DE4B" w14:textId="77777777"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Fondy tvorené zo zisku</w:t>
            </w:r>
          </w:p>
        </w:tc>
        <w:tc>
          <w:tcPr>
            <w:tcW w:w="599" w:type="pct"/>
            <w:vAlign w:val="center"/>
          </w:tcPr>
          <w:p w14:paraId="4126CE78" w14:textId="77777777" w:rsidR="00194A51" w:rsidRPr="00194A51" w:rsidRDefault="00AD027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14:paraId="08CBA8BD" w14:textId="77777777" w:rsidR="00194A51" w:rsidRPr="00194A51" w:rsidRDefault="00AD027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14:paraId="081517A8" w14:textId="77777777" w:rsidR="00194A51" w:rsidRPr="00194A51" w:rsidRDefault="00AD027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14:paraId="2C3935F7" w14:textId="77777777"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14:paraId="29D80578" w14:textId="77777777" w:rsidR="00194A51" w:rsidRPr="00194A51" w:rsidRDefault="00AD027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14:paraId="05F837B8" w14:textId="77777777" w:rsidTr="00BF54DF">
        <w:trPr>
          <w:trHeight w:val="284"/>
        </w:trPr>
        <w:tc>
          <w:tcPr>
            <w:tcW w:w="2000" w:type="pct"/>
            <w:vAlign w:val="center"/>
          </w:tcPr>
          <w:p w14:paraId="19DFC623" w14:textId="77777777"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Ostatné fondy</w:t>
            </w:r>
          </w:p>
        </w:tc>
        <w:tc>
          <w:tcPr>
            <w:tcW w:w="599" w:type="pct"/>
            <w:vAlign w:val="center"/>
          </w:tcPr>
          <w:p w14:paraId="38C0F087" w14:textId="77777777" w:rsidR="00194A51" w:rsidRPr="00194A51" w:rsidRDefault="00AD027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14:paraId="5CD82D47" w14:textId="77777777" w:rsidR="00194A51" w:rsidRPr="00194A51" w:rsidRDefault="00AD027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14:paraId="6C4DEC82" w14:textId="77777777" w:rsidR="00194A51" w:rsidRPr="00194A51" w:rsidRDefault="00AD027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14:paraId="047730C4" w14:textId="77777777"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14:paraId="6B96744A" w14:textId="77777777" w:rsidR="00194A51" w:rsidRPr="00194A51" w:rsidRDefault="00AD027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14:paraId="46F0EAFB" w14:textId="77777777" w:rsidTr="00BF54DF">
        <w:trPr>
          <w:trHeight w:val="284"/>
        </w:trPr>
        <w:tc>
          <w:tcPr>
            <w:tcW w:w="2000" w:type="pct"/>
            <w:vAlign w:val="center"/>
          </w:tcPr>
          <w:p w14:paraId="1E7E32A3" w14:textId="77777777"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Nevysporiadaný výsledok hospodárenia minulých rokov</w:t>
            </w:r>
          </w:p>
        </w:tc>
        <w:tc>
          <w:tcPr>
            <w:tcW w:w="599" w:type="pct"/>
            <w:vAlign w:val="center"/>
          </w:tcPr>
          <w:p w14:paraId="6A6951CE" w14:textId="37016323" w:rsidR="00194A51" w:rsidRPr="00194A51" w:rsidRDefault="00E161E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26896,82</w:t>
            </w:r>
          </w:p>
        </w:tc>
        <w:tc>
          <w:tcPr>
            <w:tcW w:w="599" w:type="pct"/>
            <w:vAlign w:val="center"/>
          </w:tcPr>
          <w:p w14:paraId="65744DAF" w14:textId="5476CF96" w:rsidR="00194A51" w:rsidRPr="00194A51" w:rsidRDefault="00E161E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11475,35</w:t>
            </w:r>
          </w:p>
        </w:tc>
        <w:tc>
          <w:tcPr>
            <w:tcW w:w="599" w:type="pct"/>
            <w:vAlign w:val="center"/>
          </w:tcPr>
          <w:p w14:paraId="39D52A76" w14:textId="7E9462FF" w:rsidR="00194A51" w:rsidRPr="00194A51" w:rsidRDefault="00396EBD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14:paraId="41CABC52" w14:textId="77777777"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14:paraId="19A76C42" w14:textId="06933284" w:rsidR="00194A51" w:rsidRPr="00194A51" w:rsidRDefault="00E161E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38372,17</w:t>
            </w:r>
          </w:p>
        </w:tc>
      </w:tr>
      <w:tr w:rsidR="00194A51" w:rsidRPr="00CD3920" w14:paraId="5C2C6BC6" w14:textId="77777777" w:rsidTr="00BF54DF">
        <w:trPr>
          <w:trHeight w:val="284"/>
        </w:trPr>
        <w:tc>
          <w:tcPr>
            <w:tcW w:w="2000" w:type="pct"/>
            <w:vAlign w:val="center"/>
          </w:tcPr>
          <w:p w14:paraId="23737235" w14:textId="77777777"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Výsledok hospodárenia za účtovné obdobie</w:t>
            </w:r>
          </w:p>
        </w:tc>
        <w:tc>
          <w:tcPr>
            <w:tcW w:w="599" w:type="pct"/>
            <w:vAlign w:val="center"/>
          </w:tcPr>
          <w:p w14:paraId="1EF1189F" w14:textId="6C5A769D" w:rsidR="00194A51" w:rsidRPr="00194A51" w:rsidRDefault="00E161E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14:paraId="224A5C89" w14:textId="602A87E5" w:rsidR="00194A51" w:rsidRPr="00194A51" w:rsidRDefault="007E49CD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14:paraId="19CCC645" w14:textId="1236A841" w:rsidR="00194A51" w:rsidRPr="00194A51" w:rsidRDefault="00E161E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14:paraId="5FDEF804" w14:textId="77777777"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14:paraId="07DD9F14" w14:textId="465ED0A7" w:rsidR="00194A51" w:rsidRPr="00194A51" w:rsidRDefault="007E49CD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14:paraId="6FC6A138" w14:textId="77777777" w:rsidTr="00BF54DF">
        <w:trPr>
          <w:trHeight w:val="284"/>
        </w:trPr>
        <w:tc>
          <w:tcPr>
            <w:tcW w:w="2000" w:type="pct"/>
            <w:vAlign w:val="center"/>
          </w:tcPr>
          <w:p w14:paraId="2F2F7CE6" w14:textId="77777777" w:rsidR="00194A51" w:rsidRPr="00CD3920" w:rsidRDefault="00194A51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599" w:type="pct"/>
            <w:vAlign w:val="center"/>
          </w:tcPr>
          <w:p w14:paraId="4BD74198" w14:textId="5766C032" w:rsidR="00194A51" w:rsidRPr="00CD3920" w:rsidRDefault="00E161E6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26896,82</w:t>
            </w:r>
          </w:p>
        </w:tc>
        <w:tc>
          <w:tcPr>
            <w:tcW w:w="599" w:type="pct"/>
            <w:vAlign w:val="center"/>
          </w:tcPr>
          <w:p w14:paraId="1BFC4D58" w14:textId="47D66917" w:rsidR="00194A51" w:rsidRPr="00CD3920" w:rsidRDefault="00E161E6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11475,35</w:t>
            </w:r>
          </w:p>
        </w:tc>
        <w:tc>
          <w:tcPr>
            <w:tcW w:w="599" w:type="pct"/>
            <w:vAlign w:val="center"/>
          </w:tcPr>
          <w:p w14:paraId="392FFCBD" w14:textId="642B4816" w:rsidR="00194A51" w:rsidRPr="00CD3920" w:rsidRDefault="00E161E6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14:paraId="00FFBB5A" w14:textId="77777777" w:rsidR="00194A51" w:rsidRPr="00CD3920" w:rsidRDefault="00194A51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14:paraId="6DC31341" w14:textId="4BD71FE7" w:rsidR="00194A51" w:rsidRPr="00CD3920" w:rsidRDefault="00E161E6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38372,17</w:t>
            </w:r>
          </w:p>
        </w:tc>
      </w:tr>
    </w:tbl>
    <w:p w14:paraId="3223C96C" w14:textId="77777777" w:rsidR="00945816" w:rsidRDefault="00945816" w:rsidP="00945816">
      <w:pPr>
        <w:spacing w:before="0" w:after="0" w:line="240" w:lineRule="auto"/>
        <w:rPr>
          <w:sz w:val="18"/>
          <w:szCs w:val="18"/>
        </w:rPr>
      </w:pPr>
    </w:p>
    <w:p w14:paraId="21F2F340" w14:textId="77777777" w:rsidR="00DB1285" w:rsidRDefault="00EC748F" w:rsidP="00ED0FB2">
      <w:pPr>
        <w:numPr>
          <w:ilvl w:val="0"/>
          <w:numId w:val="13"/>
        </w:numPr>
        <w:spacing w:before="0" w:line="240" w:lineRule="auto"/>
        <w:ind w:left="357"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Informácia </w:t>
      </w:r>
      <w:r w:rsidR="00DB1285" w:rsidRPr="00497323">
        <w:rPr>
          <w:sz w:val="18"/>
          <w:szCs w:val="18"/>
        </w:rPr>
        <w:t>o</w:t>
      </w:r>
      <w:r w:rsidR="004A32A4" w:rsidRPr="00497323">
        <w:rPr>
          <w:sz w:val="18"/>
          <w:szCs w:val="18"/>
        </w:rPr>
        <w:t> </w:t>
      </w:r>
      <w:r w:rsidR="00DB1285" w:rsidRPr="00497323">
        <w:rPr>
          <w:sz w:val="18"/>
          <w:szCs w:val="18"/>
        </w:rPr>
        <w:t>rozdelení</w:t>
      </w:r>
      <w:r w:rsidR="004A32A4" w:rsidRPr="00497323">
        <w:rPr>
          <w:sz w:val="18"/>
          <w:szCs w:val="18"/>
        </w:rPr>
        <w:t xml:space="preserve"> účtovného</w:t>
      </w:r>
      <w:r w:rsidR="00DB1285" w:rsidRPr="00497323">
        <w:rPr>
          <w:sz w:val="18"/>
          <w:szCs w:val="18"/>
        </w:rPr>
        <w:t xml:space="preserve"> </w:t>
      </w:r>
      <w:r w:rsidR="00922A1B" w:rsidRPr="00497323">
        <w:rPr>
          <w:sz w:val="18"/>
          <w:szCs w:val="18"/>
        </w:rPr>
        <w:t>zisku alebo vysporiadaní</w:t>
      </w:r>
      <w:r w:rsidR="004A32A4" w:rsidRPr="00497323">
        <w:rPr>
          <w:sz w:val="18"/>
          <w:szCs w:val="18"/>
        </w:rPr>
        <w:t xml:space="preserve"> účtovnej</w:t>
      </w:r>
      <w:r w:rsidR="00922A1B" w:rsidRPr="00497323">
        <w:rPr>
          <w:sz w:val="18"/>
          <w:szCs w:val="18"/>
        </w:rPr>
        <w:t xml:space="preserve"> straty vykázanej v minulých účtovných obdobiach.</w:t>
      </w:r>
    </w:p>
    <w:p w14:paraId="006AAEE1" w14:textId="77777777" w:rsidR="00361BA8" w:rsidRPr="00361BA8" w:rsidRDefault="00361BA8" w:rsidP="00361BA8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361BA8">
        <w:rPr>
          <w:b/>
          <w:i/>
          <w:sz w:val="18"/>
          <w:szCs w:val="18"/>
        </w:rPr>
        <w:t>abuľka k čl. III ods. 13 o rozdelení účtovného zisku alebo vysporiadaní účtovnej straty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648"/>
        <w:gridCol w:w="4320"/>
      </w:tblGrid>
      <w:tr w:rsidR="00361BA8" w:rsidRPr="00361BA8" w14:paraId="715F4E9C" w14:textId="77777777" w:rsidTr="00361BA8">
        <w:trPr>
          <w:trHeight w:val="284"/>
        </w:trPr>
        <w:tc>
          <w:tcPr>
            <w:tcW w:w="2833" w:type="pct"/>
            <w:noWrap/>
            <w:vAlign w:val="center"/>
          </w:tcPr>
          <w:p w14:paraId="17C38BF0" w14:textId="77777777" w:rsidR="00361BA8" w:rsidRPr="00361BA8" w:rsidRDefault="00361BA8" w:rsidP="00F35F00">
            <w:pPr>
              <w:pStyle w:val="TopHeader"/>
              <w:rPr>
                <w:rFonts w:cs="Arial"/>
                <w:sz w:val="16"/>
                <w:szCs w:val="16"/>
              </w:rPr>
            </w:pPr>
            <w:r w:rsidRPr="00361BA8">
              <w:rPr>
                <w:rFonts w:cs="Arial"/>
                <w:sz w:val="16"/>
                <w:szCs w:val="16"/>
              </w:rPr>
              <w:t>Názov položky</w:t>
            </w:r>
          </w:p>
        </w:tc>
        <w:tc>
          <w:tcPr>
            <w:tcW w:w="2167" w:type="pct"/>
            <w:vAlign w:val="center"/>
          </w:tcPr>
          <w:p w14:paraId="43DC3162" w14:textId="77777777" w:rsidR="00361BA8" w:rsidRPr="00361BA8" w:rsidRDefault="00361BA8" w:rsidP="00F35F00">
            <w:pPr>
              <w:pStyle w:val="TopHeader"/>
              <w:rPr>
                <w:rFonts w:cs="Arial"/>
                <w:sz w:val="16"/>
                <w:szCs w:val="16"/>
              </w:rPr>
            </w:pPr>
            <w:r w:rsidRPr="00361BA8">
              <w:rPr>
                <w:rFonts w:cs="Arial"/>
                <w:sz w:val="16"/>
                <w:szCs w:val="16"/>
              </w:rPr>
              <w:t>Bezprostredne predchádzajúce účtovné obdobie</w:t>
            </w:r>
          </w:p>
        </w:tc>
      </w:tr>
      <w:tr w:rsidR="00361BA8" w:rsidRPr="00361BA8" w14:paraId="3231ABA4" w14:textId="77777777" w:rsidTr="00BF54DF">
        <w:trPr>
          <w:trHeight w:val="284"/>
        </w:trPr>
        <w:tc>
          <w:tcPr>
            <w:tcW w:w="2833" w:type="pct"/>
            <w:noWrap/>
            <w:vAlign w:val="center"/>
          </w:tcPr>
          <w:p w14:paraId="70579C46" w14:textId="77777777" w:rsidR="00361BA8" w:rsidRPr="00361BA8" w:rsidRDefault="00361BA8" w:rsidP="00F35F00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2167" w:type="pct"/>
            <w:noWrap/>
            <w:vAlign w:val="center"/>
          </w:tcPr>
          <w:p w14:paraId="6C130EF5" w14:textId="77777777" w:rsidR="00361BA8" w:rsidRPr="00361BA8" w:rsidRDefault="00AD027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  <w:tr w:rsidR="00361BA8" w:rsidRPr="00361BA8" w14:paraId="2BC35D58" w14:textId="77777777" w:rsidTr="00361BA8">
        <w:trPr>
          <w:trHeight w:val="284"/>
        </w:trPr>
        <w:tc>
          <w:tcPr>
            <w:tcW w:w="5000" w:type="pct"/>
            <w:gridSpan w:val="2"/>
            <w:noWrap/>
            <w:vAlign w:val="center"/>
          </w:tcPr>
          <w:p w14:paraId="369275F1" w14:textId="77777777"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361BA8" w:rsidRPr="00361BA8" w14:paraId="2ADB9C5B" w14:textId="77777777" w:rsidTr="00BF54DF">
        <w:trPr>
          <w:trHeight w:val="284"/>
        </w:trPr>
        <w:tc>
          <w:tcPr>
            <w:tcW w:w="2833" w:type="pct"/>
            <w:noWrap/>
            <w:vAlign w:val="center"/>
          </w:tcPr>
          <w:p w14:paraId="00E0B4B1" w14:textId="77777777"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2167" w:type="pct"/>
            <w:noWrap/>
            <w:vAlign w:val="center"/>
          </w:tcPr>
          <w:p w14:paraId="478094DC" w14:textId="77777777"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14:paraId="57815B86" w14:textId="77777777" w:rsidTr="00BF54DF">
        <w:trPr>
          <w:trHeight w:val="284"/>
        </w:trPr>
        <w:tc>
          <w:tcPr>
            <w:tcW w:w="2833" w:type="pct"/>
            <w:noWrap/>
            <w:vAlign w:val="center"/>
          </w:tcPr>
          <w:p w14:paraId="460A2B98" w14:textId="77777777"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</w:t>
            </w:r>
            <w:r w:rsidRPr="00361BA8">
              <w:rPr>
                <w:sz w:val="16"/>
                <w:szCs w:val="16"/>
              </w:rPr>
              <w:t>ondu tvoreného podľa osobitného predpisu</w:t>
            </w:r>
          </w:p>
        </w:tc>
        <w:tc>
          <w:tcPr>
            <w:tcW w:w="2167" w:type="pct"/>
            <w:noWrap/>
            <w:vAlign w:val="center"/>
          </w:tcPr>
          <w:p w14:paraId="0F374C93" w14:textId="77777777"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14:paraId="0B822292" w14:textId="77777777" w:rsidTr="00BF54DF">
        <w:trPr>
          <w:trHeight w:val="284"/>
        </w:trPr>
        <w:tc>
          <w:tcPr>
            <w:tcW w:w="2833" w:type="pct"/>
            <w:noWrap/>
            <w:vAlign w:val="center"/>
          </w:tcPr>
          <w:p w14:paraId="18A0FF65" w14:textId="77777777"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2167" w:type="pct"/>
            <w:noWrap/>
            <w:vAlign w:val="center"/>
          </w:tcPr>
          <w:p w14:paraId="737285C1" w14:textId="77777777"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14:paraId="6883B193" w14:textId="77777777" w:rsidTr="00BF54DF">
        <w:trPr>
          <w:trHeight w:val="284"/>
        </w:trPr>
        <w:tc>
          <w:tcPr>
            <w:tcW w:w="2833" w:type="pct"/>
            <w:noWrap/>
            <w:vAlign w:val="center"/>
          </w:tcPr>
          <w:p w14:paraId="1A74EC6B" w14:textId="77777777"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2167" w:type="pct"/>
            <w:noWrap/>
            <w:vAlign w:val="center"/>
          </w:tcPr>
          <w:p w14:paraId="129E9340" w14:textId="77777777"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14:paraId="714E63D3" w14:textId="77777777" w:rsidTr="00BF54DF">
        <w:trPr>
          <w:trHeight w:val="284"/>
        </w:trPr>
        <w:tc>
          <w:tcPr>
            <w:tcW w:w="2833" w:type="pct"/>
            <w:noWrap/>
            <w:vAlign w:val="center"/>
          </w:tcPr>
          <w:p w14:paraId="1F403E81" w14:textId="77777777"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2167" w:type="pct"/>
            <w:noWrap/>
            <w:vAlign w:val="center"/>
          </w:tcPr>
          <w:p w14:paraId="7EAA9621" w14:textId="77777777"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14:paraId="551EB6C0" w14:textId="77777777" w:rsidTr="00BF54DF">
        <w:trPr>
          <w:trHeight w:val="284"/>
        </w:trPr>
        <w:tc>
          <w:tcPr>
            <w:tcW w:w="2833" w:type="pct"/>
            <w:noWrap/>
            <w:vAlign w:val="center"/>
          </w:tcPr>
          <w:p w14:paraId="67588EF6" w14:textId="77777777"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2167" w:type="pct"/>
            <w:noWrap/>
            <w:vAlign w:val="center"/>
          </w:tcPr>
          <w:p w14:paraId="4B715034" w14:textId="77777777"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14:paraId="102650BB" w14:textId="77777777" w:rsidTr="00BF54DF">
        <w:trPr>
          <w:trHeight w:val="284"/>
        </w:trPr>
        <w:tc>
          <w:tcPr>
            <w:tcW w:w="2833" w:type="pct"/>
            <w:noWrap/>
            <w:vAlign w:val="center"/>
          </w:tcPr>
          <w:p w14:paraId="1655D81E" w14:textId="77777777"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2167" w:type="pct"/>
            <w:noWrap/>
            <w:vAlign w:val="center"/>
          </w:tcPr>
          <w:p w14:paraId="7650ADBE" w14:textId="77777777"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14:paraId="41484C92" w14:textId="77777777" w:rsidTr="00BF54DF">
        <w:trPr>
          <w:trHeight w:val="284"/>
        </w:trPr>
        <w:tc>
          <w:tcPr>
            <w:tcW w:w="2833" w:type="pct"/>
            <w:noWrap/>
            <w:vAlign w:val="center"/>
          </w:tcPr>
          <w:p w14:paraId="28F3CF68" w14:textId="77777777"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2167" w:type="pct"/>
            <w:noWrap/>
            <w:vAlign w:val="center"/>
          </w:tcPr>
          <w:p w14:paraId="2C688879" w14:textId="77777777"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14:paraId="7D496FB9" w14:textId="77777777" w:rsidTr="00BF54DF">
        <w:trPr>
          <w:trHeight w:val="284"/>
        </w:trPr>
        <w:tc>
          <w:tcPr>
            <w:tcW w:w="2833" w:type="pct"/>
            <w:noWrap/>
            <w:vAlign w:val="center"/>
          </w:tcPr>
          <w:p w14:paraId="0DAE42E0" w14:textId="77777777"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Prevod  do n</w:t>
            </w:r>
            <w:r w:rsidRPr="00361BA8">
              <w:rPr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2167" w:type="pct"/>
            <w:noWrap/>
            <w:vAlign w:val="center"/>
          </w:tcPr>
          <w:p w14:paraId="714849F0" w14:textId="1067740B" w:rsidR="00361BA8" w:rsidRPr="00361BA8" w:rsidRDefault="005C300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11475,35</w:t>
            </w:r>
          </w:p>
        </w:tc>
      </w:tr>
      <w:tr w:rsidR="00361BA8" w:rsidRPr="00361BA8" w14:paraId="17658AF1" w14:textId="77777777" w:rsidTr="00BF54DF">
        <w:trPr>
          <w:trHeight w:val="284"/>
        </w:trPr>
        <w:tc>
          <w:tcPr>
            <w:tcW w:w="2833" w:type="pct"/>
            <w:noWrap/>
            <w:vAlign w:val="center"/>
          </w:tcPr>
          <w:p w14:paraId="05501003" w14:textId="77777777"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2167" w:type="pct"/>
            <w:noWrap/>
            <w:vAlign w:val="center"/>
          </w:tcPr>
          <w:p w14:paraId="6B82E3AE" w14:textId="77777777"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14:paraId="204CC4E0" w14:textId="77777777" w:rsidTr="00BF54DF">
        <w:trPr>
          <w:trHeight w:val="284"/>
        </w:trPr>
        <w:tc>
          <w:tcPr>
            <w:tcW w:w="2833" w:type="pct"/>
            <w:noWrap/>
            <w:vAlign w:val="center"/>
          </w:tcPr>
          <w:p w14:paraId="2D8FF56D" w14:textId="77777777" w:rsidR="00361BA8" w:rsidRPr="00361BA8" w:rsidRDefault="00361BA8" w:rsidP="00F35F00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2167" w:type="pct"/>
            <w:noWrap/>
            <w:vAlign w:val="center"/>
          </w:tcPr>
          <w:p w14:paraId="06C72115" w14:textId="77777777" w:rsidR="00361BA8" w:rsidRPr="00361BA8" w:rsidRDefault="00AD027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  <w:tr w:rsidR="00361BA8" w:rsidRPr="00361BA8" w14:paraId="1E1C7439" w14:textId="77777777" w:rsidTr="00361BA8">
        <w:trPr>
          <w:trHeight w:val="284"/>
        </w:trPr>
        <w:tc>
          <w:tcPr>
            <w:tcW w:w="5000" w:type="pct"/>
            <w:gridSpan w:val="2"/>
            <w:noWrap/>
            <w:vAlign w:val="center"/>
          </w:tcPr>
          <w:p w14:paraId="3C29793A" w14:textId="77777777"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361BA8" w:rsidRPr="00361BA8" w14:paraId="0733E386" w14:textId="77777777" w:rsidTr="00BF54DF">
        <w:trPr>
          <w:trHeight w:val="284"/>
        </w:trPr>
        <w:tc>
          <w:tcPr>
            <w:tcW w:w="2833" w:type="pct"/>
            <w:noWrap/>
            <w:vAlign w:val="center"/>
          </w:tcPr>
          <w:p w14:paraId="44A3737E" w14:textId="77777777"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2167" w:type="pct"/>
            <w:noWrap/>
            <w:vAlign w:val="center"/>
          </w:tcPr>
          <w:p w14:paraId="4D9278DF" w14:textId="77777777"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14:paraId="63F0BE0D" w14:textId="77777777" w:rsidTr="00BF54DF">
        <w:trPr>
          <w:trHeight w:val="284"/>
        </w:trPr>
        <w:tc>
          <w:tcPr>
            <w:tcW w:w="2833" w:type="pct"/>
            <w:noWrap/>
            <w:vAlign w:val="center"/>
          </w:tcPr>
          <w:p w14:paraId="6CAC3D5B" w14:textId="77777777"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2167" w:type="pct"/>
            <w:noWrap/>
            <w:vAlign w:val="center"/>
          </w:tcPr>
          <w:p w14:paraId="26BAB64F" w14:textId="77777777"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14:paraId="496627B0" w14:textId="77777777" w:rsidTr="00BF54DF">
        <w:trPr>
          <w:trHeight w:val="284"/>
        </w:trPr>
        <w:tc>
          <w:tcPr>
            <w:tcW w:w="2833" w:type="pct"/>
            <w:noWrap/>
            <w:vAlign w:val="center"/>
          </w:tcPr>
          <w:p w14:paraId="25B7F242" w14:textId="77777777"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2167" w:type="pct"/>
            <w:noWrap/>
            <w:vAlign w:val="center"/>
          </w:tcPr>
          <w:p w14:paraId="1CD59948" w14:textId="77777777"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14:paraId="160431E5" w14:textId="77777777" w:rsidTr="00BF54DF">
        <w:trPr>
          <w:trHeight w:val="284"/>
        </w:trPr>
        <w:tc>
          <w:tcPr>
            <w:tcW w:w="2833" w:type="pct"/>
            <w:noWrap/>
            <w:vAlign w:val="center"/>
          </w:tcPr>
          <w:p w14:paraId="6F0D5E2E" w14:textId="77777777"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2167" w:type="pct"/>
            <w:noWrap/>
            <w:vAlign w:val="center"/>
          </w:tcPr>
          <w:p w14:paraId="6EE30358" w14:textId="77777777"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14:paraId="1ABE6FC4" w14:textId="77777777" w:rsidTr="00BF54DF">
        <w:trPr>
          <w:trHeight w:val="284"/>
        </w:trPr>
        <w:tc>
          <w:tcPr>
            <w:tcW w:w="2833" w:type="pct"/>
            <w:noWrap/>
            <w:vAlign w:val="center"/>
          </w:tcPr>
          <w:p w14:paraId="39FAD976" w14:textId="77777777"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2167" w:type="pct"/>
            <w:noWrap/>
            <w:vAlign w:val="center"/>
          </w:tcPr>
          <w:p w14:paraId="67755157" w14:textId="77777777"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14:paraId="134ED296" w14:textId="77777777" w:rsidTr="00BF54DF">
        <w:trPr>
          <w:trHeight w:val="284"/>
        </w:trPr>
        <w:tc>
          <w:tcPr>
            <w:tcW w:w="2833" w:type="pct"/>
            <w:noWrap/>
            <w:vAlign w:val="center"/>
          </w:tcPr>
          <w:p w14:paraId="16D28108" w14:textId="77777777"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Prevod do n</w:t>
            </w:r>
            <w:r w:rsidRPr="00361BA8">
              <w:rPr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2167" w:type="pct"/>
            <w:noWrap/>
            <w:vAlign w:val="center"/>
          </w:tcPr>
          <w:p w14:paraId="24ACC6AE" w14:textId="5D63C320"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14:paraId="04E143F2" w14:textId="77777777" w:rsidTr="00BF54DF">
        <w:trPr>
          <w:trHeight w:val="284"/>
        </w:trPr>
        <w:tc>
          <w:tcPr>
            <w:tcW w:w="2833" w:type="pct"/>
            <w:noWrap/>
            <w:vAlign w:val="center"/>
          </w:tcPr>
          <w:p w14:paraId="51F18202" w14:textId="77777777"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2167" w:type="pct"/>
            <w:noWrap/>
            <w:vAlign w:val="center"/>
          </w:tcPr>
          <w:p w14:paraId="39156570" w14:textId="77777777"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</w:tbl>
    <w:p w14:paraId="50F84E9D" w14:textId="77777777" w:rsidR="00C43EF0" w:rsidRDefault="00C43EF0" w:rsidP="00361BA8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a výška cudzích zdrojov, a</w:t>
      </w:r>
      <w:r w:rsidR="00361BA8">
        <w:rPr>
          <w:sz w:val="18"/>
          <w:szCs w:val="18"/>
        </w:rPr>
        <w:t> </w:t>
      </w:r>
      <w:r w:rsidRPr="00497323">
        <w:rPr>
          <w:sz w:val="18"/>
          <w:szCs w:val="18"/>
        </w:rPr>
        <w:t>to</w:t>
      </w:r>
    </w:p>
    <w:p w14:paraId="60ECC39C" w14:textId="77777777" w:rsidR="00361BA8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lastRenderedPageBreak/>
        <w:t>údaje o jednotlivých druhoch rezerv, ktoré tvorí účtovná jednotka; uvádza sa stav rezerv na začiatku</w:t>
      </w:r>
      <w:r w:rsidR="00F914BA" w:rsidRPr="00497323">
        <w:rPr>
          <w:sz w:val="18"/>
          <w:szCs w:val="18"/>
        </w:rPr>
        <w:t xml:space="preserve"> bežného</w:t>
      </w:r>
      <w:r w:rsidRPr="00497323">
        <w:rPr>
          <w:sz w:val="18"/>
          <w:szCs w:val="18"/>
        </w:rPr>
        <w:t xml:space="preserve"> účtovného obdobia, ich tvorba, zníženie, použitie a</w:t>
      </w:r>
      <w:r w:rsidR="00F914BA" w:rsidRPr="00497323">
        <w:rPr>
          <w:sz w:val="18"/>
          <w:szCs w:val="18"/>
        </w:rPr>
        <w:t>lebo</w:t>
      </w:r>
      <w:r w:rsidRPr="00497323">
        <w:rPr>
          <w:sz w:val="18"/>
          <w:szCs w:val="18"/>
        </w:rPr>
        <w:t xml:space="preserve"> zrušenie počas</w:t>
      </w:r>
      <w:r w:rsidR="00F914BA" w:rsidRPr="00497323">
        <w:rPr>
          <w:sz w:val="18"/>
          <w:szCs w:val="18"/>
        </w:rPr>
        <w:t xml:space="preserve"> bežného</w:t>
      </w:r>
      <w:r w:rsidR="001313A2" w:rsidRPr="00497323">
        <w:rPr>
          <w:sz w:val="18"/>
          <w:szCs w:val="18"/>
        </w:rPr>
        <w:t xml:space="preserve"> účtovného obdobia</w:t>
      </w:r>
      <w:r w:rsidRPr="00497323">
        <w:rPr>
          <w:sz w:val="18"/>
          <w:szCs w:val="18"/>
        </w:rPr>
        <w:t xml:space="preserve"> a zostatok rezervy na konci </w:t>
      </w:r>
      <w:r w:rsidR="001313A2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obdobia, pričom sa uvedie pre</w:t>
      </w:r>
      <w:r w:rsidR="00361BA8">
        <w:rPr>
          <w:sz w:val="18"/>
          <w:szCs w:val="18"/>
        </w:rPr>
        <w:t>dpokladaný rok použitia rezervy</w:t>
      </w:r>
    </w:p>
    <w:p w14:paraId="76192B0F" w14:textId="77777777" w:rsidR="00EE59DC" w:rsidRPr="00EE59DC" w:rsidRDefault="00EE59DC" w:rsidP="00EE59DC">
      <w:pPr>
        <w:spacing w:before="0" w:line="240" w:lineRule="auto"/>
        <w:ind w:left="360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EE59DC">
        <w:rPr>
          <w:b/>
          <w:i/>
          <w:sz w:val="18"/>
          <w:szCs w:val="18"/>
        </w:rPr>
        <w:t>abuľka k čl. III ods. 14 písm. a) o  tvorbe a použití rezerv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22"/>
        <w:gridCol w:w="1410"/>
        <w:gridCol w:w="1409"/>
        <w:gridCol w:w="1409"/>
        <w:gridCol w:w="1409"/>
        <w:gridCol w:w="1409"/>
      </w:tblGrid>
      <w:tr w:rsidR="00EE59DC" w:rsidRPr="00EE59DC" w14:paraId="472DA3D6" w14:textId="77777777" w:rsidTr="00EE59DC">
        <w:trPr>
          <w:trHeight w:val="284"/>
        </w:trPr>
        <w:tc>
          <w:tcPr>
            <w:tcW w:w="1465" w:type="pct"/>
            <w:vAlign w:val="center"/>
          </w:tcPr>
          <w:p w14:paraId="3E95D429" w14:textId="77777777"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Druh rezervy</w:t>
            </w:r>
          </w:p>
        </w:tc>
        <w:tc>
          <w:tcPr>
            <w:tcW w:w="707" w:type="pct"/>
            <w:vAlign w:val="center"/>
          </w:tcPr>
          <w:p w14:paraId="14F91086" w14:textId="77777777"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07" w:type="pct"/>
            <w:vAlign w:val="center"/>
          </w:tcPr>
          <w:p w14:paraId="31FBA02D" w14:textId="77777777"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Tvorba rezerv</w:t>
            </w:r>
          </w:p>
        </w:tc>
        <w:tc>
          <w:tcPr>
            <w:tcW w:w="707" w:type="pct"/>
            <w:vAlign w:val="center"/>
          </w:tcPr>
          <w:p w14:paraId="1D3C9A5E" w14:textId="77777777"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Použitie rezerv</w:t>
            </w:r>
          </w:p>
        </w:tc>
        <w:tc>
          <w:tcPr>
            <w:tcW w:w="707" w:type="pct"/>
            <w:vAlign w:val="center"/>
          </w:tcPr>
          <w:p w14:paraId="38FACE95" w14:textId="77777777"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707" w:type="pct"/>
            <w:vAlign w:val="center"/>
          </w:tcPr>
          <w:p w14:paraId="08D3FA15" w14:textId="77777777"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EE59DC" w:rsidRPr="00EE59DC" w14:paraId="1498D9DD" w14:textId="77777777" w:rsidTr="00BF54DF">
        <w:trPr>
          <w:trHeight w:val="284"/>
        </w:trPr>
        <w:tc>
          <w:tcPr>
            <w:tcW w:w="1465" w:type="pct"/>
            <w:vAlign w:val="center"/>
          </w:tcPr>
          <w:p w14:paraId="3CF32907" w14:textId="77777777"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707" w:type="pct"/>
            <w:vAlign w:val="center"/>
          </w:tcPr>
          <w:p w14:paraId="5779B4AD" w14:textId="0638455F" w:rsidR="00EE59DC" w:rsidRPr="00EE59DC" w:rsidRDefault="005C300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3450,01</w:t>
            </w:r>
          </w:p>
        </w:tc>
        <w:tc>
          <w:tcPr>
            <w:tcW w:w="707" w:type="pct"/>
            <w:vAlign w:val="center"/>
          </w:tcPr>
          <w:p w14:paraId="73154775" w14:textId="2715256F" w:rsidR="00EE59DC" w:rsidRPr="00EE59DC" w:rsidRDefault="007E3D8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</w:t>
            </w:r>
          </w:p>
        </w:tc>
        <w:tc>
          <w:tcPr>
            <w:tcW w:w="707" w:type="pct"/>
            <w:vAlign w:val="center"/>
          </w:tcPr>
          <w:p w14:paraId="126341F4" w14:textId="7149E332"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04E5D73B" w14:textId="60C90016" w:rsidR="00EE59DC" w:rsidRPr="00EE59DC" w:rsidRDefault="007E3D8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14:paraId="007E9EA5" w14:textId="19DBFA11" w:rsidR="00EE59DC" w:rsidRPr="00EE59DC" w:rsidRDefault="005C300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4899,62</w:t>
            </w:r>
          </w:p>
        </w:tc>
      </w:tr>
      <w:tr w:rsidR="00EE59DC" w:rsidRPr="00EE59DC" w14:paraId="301D2B65" w14:textId="77777777" w:rsidTr="00BF54DF">
        <w:trPr>
          <w:trHeight w:val="284"/>
        </w:trPr>
        <w:tc>
          <w:tcPr>
            <w:tcW w:w="1465" w:type="pct"/>
            <w:vAlign w:val="center"/>
          </w:tcPr>
          <w:p w14:paraId="46EAB66C" w14:textId="77777777"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707" w:type="pct"/>
            <w:vAlign w:val="center"/>
          </w:tcPr>
          <w:p w14:paraId="356528FC" w14:textId="77777777"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04E22251" w14:textId="77777777"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724B3DF0" w14:textId="77777777"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4B940916" w14:textId="77777777"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092D7639" w14:textId="77777777"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EE59DC" w14:paraId="6F406DDA" w14:textId="77777777" w:rsidTr="00BF54DF">
        <w:trPr>
          <w:trHeight w:val="284"/>
        </w:trPr>
        <w:tc>
          <w:tcPr>
            <w:tcW w:w="1465" w:type="pct"/>
            <w:vAlign w:val="center"/>
          </w:tcPr>
          <w:p w14:paraId="6A168E7E" w14:textId="77777777" w:rsidR="00EE59DC" w:rsidRPr="00EE59DC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Zákonné rezervy spolu</w:t>
            </w:r>
          </w:p>
        </w:tc>
        <w:tc>
          <w:tcPr>
            <w:tcW w:w="707" w:type="pct"/>
            <w:vAlign w:val="center"/>
          </w:tcPr>
          <w:p w14:paraId="7E655894" w14:textId="77777777" w:rsidR="00EE59DC" w:rsidRPr="00EE59DC" w:rsidRDefault="00AD027F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14:paraId="110419AF" w14:textId="77777777" w:rsidR="00EE59DC" w:rsidRPr="00EE59DC" w:rsidRDefault="00AD027F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14:paraId="655A020C" w14:textId="77777777" w:rsidR="00EE59DC" w:rsidRPr="00EE59DC" w:rsidRDefault="00AD027F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14:paraId="490D7E65" w14:textId="77777777" w:rsidR="00EE59DC" w:rsidRPr="00EE59DC" w:rsidRDefault="00EE59DC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25B6C215" w14:textId="77777777" w:rsidR="00EE59DC" w:rsidRPr="00EE59DC" w:rsidRDefault="00AD027F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  <w:tr w:rsidR="00EE59DC" w:rsidRPr="00EE59DC" w14:paraId="303D1C39" w14:textId="77777777" w:rsidTr="00BF54DF">
        <w:trPr>
          <w:trHeight w:val="284"/>
        </w:trPr>
        <w:tc>
          <w:tcPr>
            <w:tcW w:w="1465" w:type="pct"/>
            <w:vAlign w:val="center"/>
          </w:tcPr>
          <w:p w14:paraId="15C33650" w14:textId="77777777"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707" w:type="pct"/>
            <w:vAlign w:val="center"/>
          </w:tcPr>
          <w:p w14:paraId="7D07671C" w14:textId="77777777"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200BAB63" w14:textId="77777777"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7ABAC582" w14:textId="77777777"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6A38168B" w14:textId="77777777"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04C5B854" w14:textId="77777777"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EE59DC" w14:paraId="374D1042" w14:textId="77777777" w:rsidTr="00BF54DF">
        <w:trPr>
          <w:trHeight w:val="284"/>
        </w:trPr>
        <w:tc>
          <w:tcPr>
            <w:tcW w:w="1465" w:type="pct"/>
            <w:vAlign w:val="center"/>
          </w:tcPr>
          <w:p w14:paraId="337088E8" w14:textId="77777777"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707" w:type="pct"/>
            <w:vAlign w:val="center"/>
          </w:tcPr>
          <w:p w14:paraId="7F40E9B8" w14:textId="77777777"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785335F2" w14:textId="77777777"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2B4979BB" w14:textId="77777777"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3CCFB54E" w14:textId="77777777"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076B37EC" w14:textId="77777777"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EE59DC" w14:paraId="405551C2" w14:textId="77777777" w:rsidTr="00BF54DF">
        <w:trPr>
          <w:trHeight w:val="284"/>
        </w:trPr>
        <w:tc>
          <w:tcPr>
            <w:tcW w:w="1465" w:type="pct"/>
            <w:vAlign w:val="center"/>
          </w:tcPr>
          <w:p w14:paraId="22757E4F" w14:textId="77777777" w:rsidR="00EE59DC" w:rsidRPr="00EE59DC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Ostatné rezervy spolu</w:t>
            </w:r>
          </w:p>
        </w:tc>
        <w:tc>
          <w:tcPr>
            <w:tcW w:w="707" w:type="pct"/>
            <w:vAlign w:val="center"/>
          </w:tcPr>
          <w:p w14:paraId="107B575F" w14:textId="77777777" w:rsidR="00EE59DC" w:rsidRPr="00EE59DC" w:rsidRDefault="00AD027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14:paraId="66D3939A" w14:textId="77777777" w:rsidR="00EE59DC" w:rsidRPr="00EE59DC" w:rsidRDefault="00AD027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14:paraId="5DD26EB5" w14:textId="77777777" w:rsidR="00EE59DC" w:rsidRPr="00EE59DC" w:rsidRDefault="00AD027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14:paraId="6CEE07F1" w14:textId="77777777"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02B3A1DD" w14:textId="77777777" w:rsidR="00EE59DC" w:rsidRPr="00EE59DC" w:rsidRDefault="00AD027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  <w:tr w:rsidR="00EE59DC" w:rsidRPr="00EE59DC" w14:paraId="1DD3119B" w14:textId="77777777" w:rsidTr="00BF54DF">
        <w:trPr>
          <w:trHeight w:val="284"/>
        </w:trPr>
        <w:tc>
          <w:tcPr>
            <w:tcW w:w="1465" w:type="pct"/>
            <w:vAlign w:val="center"/>
          </w:tcPr>
          <w:p w14:paraId="242E5B58" w14:textId="77777777" w:rsidR="00EE59DC" w:rsidRPr="00EE59DC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Rezervy spolu</w:t>
            </w:r>
          </w:p>
        </w:tc>
        <w:tc>
          <w:tcPr>
            <w:tcW w:w="707" w:type="pct"/>
            <w:vAlign w:val="center"/>
          </w:tcPr>
          <w:p w14:paraId="2172FD9C" w14:textId="77777777" w:rsidR="00EE59DC" w:rsidRPr="00EE59DC" w:rsidRDefault="00AD027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14:paraId="53781DD1" w14:textId="77777777" w:rsidR="00EE59DC" w:rsidRPr="00EE59DC" w:rsidRDefault="00AD027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14:paraId="421CB417" w14:textId="77777777" w:rsidR="00EE59DC" w:rsidRPr="00EE59DC" w:rsidRDefault="00AD027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14:paraId="6235B60A" w14:textId="77777777"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419575C0" w14:textId="77777777" w:rsidR="00EE59DC" w:rsidRPr="00EE59DC" w:rsidRDefault="00AD027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14:paraId="45572C64" w14:textId="77777777"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</w:t>
      </w:r>
      <w:r w:rsidR="001313A2" w:rsidRPr="00497323">
        <w:rPr>
          <w:sz w:val="18"/>
          <w:szCs w:val="18"/>
        </w:rPr>
        <w:t xml:space="preserve"> významných položkách na účtoch 325 - Ostatné záväzky a 379 – Iné </w:t>
      </w:r>
      <w:r w:rsidRPr="00497323">
        <w:rPr>
          <w:sz w:val="18"/>
          <w:szCs w:val="18"/>
        </w:rPr>
        <w:t>záväzk</w:t>
      </w:r>
      <w:r w:rsidR="001313A2" w:rsidRPr="00497323">
        <w:rPr>
          <w:sz w:val="18"/>
          <w:szCs w:val="18"/>
        </w:rPr>
        <w:t>y</w:t>
      </w:r>
      <w:r w:rsidRPr="00497323">
        <w:rPr>
          <w:sz w:val="18"/>
          <w:szCs w:val="18"/>
        </w:rPr>
        <w:t>; uvádza sa začiatočný stav, prírastky, úbytky a konečný zostatok podľa jednotlivých druhov záväzkov,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81"/>
        <w:gridCol w:w="1550"/>
        <w:gridCol w:w="1550"/>
        <w:gridCol w:w="1550"/>
        <w:gridCol w:w="1551"/>
      </w:tblGrid>
      <w:tr w:rsidR="00945816" w:rsidRPr="00CF7E2A" w14:paraId="49915A3F" w14:textId="77777777" w:rsidTr="00AC244D">
        <w:trPr>
          <w:trHeight w:val="284"/>
        </w:trPr>
        <w:tc>
          <w:tcPr>
            <w:tcW w:w="4181" w:type="dxa"/>
            <w:vAlign w:val="center"/>
          </w:tcPr>
          <w:p w14:paraId="3C4EE44D" w14:textId="77777777"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Významné položky ostatných a iných záväzkov </w:t>
            </w:r>
          </w:p>
        </w:tc>
        <w:tc>
          <w:tcPr>
            <w:tcW w:w="1550" w:type="dxa"/>
            <w:vAlign w:val="center"/>
          </w:tcPr>
          <w:p w14:paraId="39992DFF" w14:textId="77777777"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Začiatočný stav</w:t>
            </w:r>
          </w:p>
        </w:tc>
        <w:tc>
          <w:tcPr>
            <w:tcW w:w="1550" w:type="dxa"/>
            <w:vAlign w:val="center"/>
          </w:tcPr>
          <w:p w14:paraId="4486692D" w14:textId="77777777"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vAlign w:val="center"/>
          </w:tcPr>
          <w:p w14:paraId="737DBF82" w14:textId="77777777"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551" w:type="dxa"/>
            <w:vAlign w:val="center"/>
          </w:tcPr>
          <w:p w14:paraId="3A28C81A" w14:textId="77777777"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Konečný zostatok</w:t>
            </w:r>
          </w:p>
        </w:tc>
      </w:tr>
      <w:tr w:rsidR="00945816" w:rsidRPr="00CF7E2A" w14:paraId="0850A749" w14:textId="77777777" w:rsidTr="00C64368">
        <w:trPr>
          <w:trHeight w:val="284"/>
        </w:trPr>
        <w:tc>
          <w:tcPr>
            <w:tcW w:w="4181" w:type="dxa"/>
            <w:vAlign w:val="center"/>
          </w:tcPr>
          <w:p w14:paraId="684003B1" w14:textId="77777777" w:rsidR="00945816" w:rsidRPr="00CF7E2A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7ADA9136" w14:textId="77777777" w:rsidR="00945816" w:rsidRPr="00CF7E2A" w:rsidRDefault="0094581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2E01C4BF" w14:textId="77777777" w:rsidR="00945816" w:rsidRPr="00CF7E2A" w:rsidRDefault="0094581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14E59E3E" w14:textId="77777777" w:rsidR="00945816" w:rsidRPr="00CF7E2A" w:rsidRDefault="0094581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14:paraId="47F4759B" w14:textId="77777777" w:rsidR="00945816" w:rsidRPr="00CF7E2A" w:rsidRDefault="0094581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14:paraId="192E452F" w14:textId="77777777"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 o výške záväzkov do lehoty splatnosti a po lehote splatnosti,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88"/>
        <w:gridCol w:w="2990"/>
        <w:gridCol w:w="2990"/>
      </w:tblGrid>
      <w:tr w:rsidR="00945816" w:rsidRPr="007002DC" w14:paraId="61EBF404" w14:textId="77777777" w:rsidTr="00AC244D">
        <w:trPr>
          <w:trHeight w:val="284"/>
        </w:trPr>
        <w:tc>
          <w:tcPr>
            <w:tcW w:w="2000" w:type="pct"/>
            <w:vMerge w:val="restart"/>
          </w:tcPr>
          <w:p w14:paraId="1F20CF41" w14:textId="77777777" w:rsidR="00945816" w:rsidRPr="00461D4F" w:rsidRDefault="00945816" w:rsidP="00AC244D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gridSpan w:val="2"/>
            <w:vAlign w:val="center"/>
          </w:tcPr>
          <w:p w14:paraId="48BBA669" w14:textId="77777777"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5816" w:rsidRPr="007002DC" w14:paraId="2297DC66" w14:textId="77777777" w:rsidTr="00AC244D">
        <w:trPr>
          <w:trHeight w:val="284"/>
        </w:trPr>
        <w:tc>
          <w:tcPr>
            <w:tcW w:w="2000" w:type="pct"/>
            <w:vMerge/>
          </w:tcPr>
          <w:p w14:paraId="33FD308B" w14:textId="77777777" w:rsidR="00945816" w:rsidRPr="00461D4F" w:rsidRDefault="00945816" w:rsidP="00AC244D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14:paraId="133C1E57" w14:textId="77777777"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00" w:type="pct"/>
            <w:vAlign w:val="center"/>
          </w:tcPr>
          <w:p w14:paraId="04649AEB" w14:textId="77777777"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5816" w:rsidRPr="007002DC" w14:paraId="3005DEA5" w14:textId="77777777" w:rsidTr="00BF54DF">
        <w:trPr>
          <w:trHeight w:val="284"/>
        </w:trPr>
        <w:tc>
          <w:tcPr>
            <w:tcW w:w="2000" w:type="pct"/>
            <w:vAlign w:val="center"/>
          </w:tcPr>
          <w:p w14:paraId="36EF0348" w14:textId="77777777" w:rsidR="00945816" w:rsidRPr="00461D4F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</w:t>
            </w:r>
            <w:r w:rsidRPr="00461D4F">
              <w:rPr>
                <w:sz w:val="16"/>
                <w:szCs w:val="16"/>
              </w:rPr>
              <w:t xml:space="preserve"> do lehoty splatnosti</w:t>
            </w:r>
          </w:p>
        </w:tc>
        <w:tc>
          <w:tcPr>
            <w:tcW w:w="1500" w:type="pct"/>
            <w:vAlign w:val="center"/>
          </w:tcPr>
          <w:p w14:paraId="0A5DACEA" w14:textId="460BDE5C" w:rsidR="00945816" w:rsidRPr="00461D4F" w:rsidRDefault="005C300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14683,34</w:t>
            </w:r>
          </w:p>
        </w:tc>
        <w:tc>
          <w:tcPr>
            <w:tcW w:w="1500" w:type="pct"/>
            <w:vAlign w:val="center"/>
          </w:tcPr>
          <w:p w14:paraId="46BF329F" w14:textId="3C7E0439" w:rsidR="00945816" w:rsidRPr="00461D4F" w:rsidRDefault="005C300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10861,07</w:t>
            </w:r>
          </w:p>
        </w:tc>
      </w:tr>
      <w:tr w:rsidR="00945816" w:rsidRPr="007002DC" w14:paraId="4E2A3DFB" w14:textId="77777777" w:rsidTr="00BF54DF">
        <w:trPr>
          <w:trHeight w:val="284"/>
        </w:trPr>
        <w:tc>
          <w:tcPr>
            <w:tcW w:w="2000" w:type="pct"/>
            <w:vAlign w:val="center"/>
          </w:tcPr>
          <w:p w14:paraId="6C3B3475" w14:textId="77777777" w:rsidR="00945816" w:rsidRPr="00461D4F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</w:t>
            </w:r>
            <w:r w:rsidRPr="00461D4F">
              <w:rPr>
                <w:sz w:val="16"/>
                <w:szCs w:val="16"/>
              </w:rPr>
              <w:t xml:space="preserve"> po lehote splatnosti</w:t>
            </w:r>
          </w:p>
        </w:tc>
        <w:tc>
          <w:tcPr>
            <w:tcW w:w="1500" w:type="pct"/>
            <w:vAlign w:val="center"/>
          </w:tcPr>
          <w:p w14:paraId="36586883" w14:textId="77777777" w:rsidR="00945816" w:rsidRPr="00461D4F" w:rsidRDefault="0094581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14:paraId="78AE34BD" w14:textId="77777777" w:rsidR="00945816" w:rsidRPr="00461D4F" w:rsidRDefault="0094581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45816" w:rsidRPr="007002DC" w14:paraId="6B469095" w14:textId="77777777" w:rsidTr="00BF54DF">
        <w:trPr>
          <w:trHeight w:val="284"/>
        </w:trPr>
        <w:tc>
          <w:tcPr>
            <w:tcW w:w="2000" w:type="pct"/>
            <w:vAlign w:val="center"/>
          </w:tcPr>
          <w:p w14:paraId="4598A1D2" w14:textId="77777777" w:rsidR="00945816" w:rsidRPr="00461D4F" w:rsidRDefault="00945816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Záväzky </w:t>
            </w:r>
            <w:r w:rsidRPr="00461D4F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1500" w:type="pct"/>
            <w:vAlign w:val="center"/>
          </w:tcPr>
          <w:p w14:paraId="0B84D4C0" w14:textId="09D80C30" w:rsidR="00945816" w:rsidRPr="00461D4F" w:rsidRDefault="005C300B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14683,34</w:t>
            </w:r>
          </w:p>
        </w:tc>
        <w:tc>
          <w:tcPr>
            <w:tcW w:w="1500" w:type="pct"/>
            <w:vAlign w:val="center"/>
          </w:tcPr>
          <w:p w14:paraId="01E28CF7" w14:textId="36D042DB" w:rsidR="00945816" w:rsidRPr="00461D4F" w:rsidRDefault="005C300B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10861,07</w:t>
            </w:r>
          </w:p>
        </w:tc>
      </w:tr>
    </w:tbl>
    <w:p w14:paraId="0D258E75" w14:textId="77777777" w:rsidR="00945816" w:rsidRDefault="00945816" w:rsidP="00945816">
      <w:pPr>
        <w:spacing w:before="0" w:after="0" w:line="240" w:lineRule="auto"/>
        <w:ind w:left="363"/>
        <w:rPr>
          <w:sz w:val="18"/>
          <w:szCs w:val="18"/>
        </w:rPr>
      </w:pPr>
    </w:p>
    <w:p w14:paraId="74D6DF50" w14:textId="77777777" w:rsidR="00A56B88" w:rsidRPr="00497323" w:rsidRDefault="00A56B88" w:rsidP="00A56B88">
      <w:pPr>
        <w:numPr>
          <w:ilvl w:val="0"/>
          <w:numId w:val="19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o výške záväzkov podľa zostatkovej doby splatnosti v členení podľa položiek súvahy </w:t>
      </w:r>
    </w:p>
    <w:p w14:paraId="724204D5" w14:textId="77777777" w:rsidR="00A56B88" w:rsidRPr="00497323" w:rsidRDefault="00A56B88" w:rsidP="00A56B88">
      <w:pPr>
        <w:numPr>
          <w:ilvl w:val="2"/>
          <w:numId w:val="12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do jedného roka vrátane,</w:t>
      </w:r>
    </w:p>
    <w:p w14:paraId="69C05A7C" w14:textId="77777777" w:rsidR="00A56B88" w:rsidRPr="00497323" w:rsidRDefault="00A56B88" w:rsidP="00A56B88">
      <w:pPr>
        <w:numPr>
          <w:ilvl w:val="2"/>
          <w:numId w:val="12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od jedného roka do piatich rokov vrátane,</w:t>
      </w:r>
    </w:p>
    <w:p w14:paraId="135C31AC" w14:textId="77777777" w:rsidR="00A56B88" w:rsidRDefault="00A56B88" w:rsidP="00A56B88">
      <w:pPr>
        <w:numPr>
          <w:ilvl w:val="2"/>
          <w:numId w:val="12"/>
        </w:numPr>
        <w:spacing w:before="0" w:after="0" w:line="240" w:lineRule="auto"/>
        <w:ind w:left="1077" w:hanging="357"/>
        <w:rPr>
          <w:sz w:val="18"/>
          <w:szCs w:val="18"/>
        </w:rPr>
      </w:pPr>
      <w:r w:rsidRPr="00497323">
        <w:rPr>
          <w:sz w:val="18"/>
          <w:szCs w:val="18"/>
        </w:rPr>
        <w:t>viac ako päť rokov</w:t>
      </w:r>
    </w:p>
    <w:p w14:paraId="52EA592B" w14:textId="77777777" w:rsidR="00A56B88" w:rsidRPr="00497323" w:rsidRDefault="00A56B88" w:rsidP="00A56B88">
      <w:pPr>
        <w:spacing w:before="0" w:after="0" w:line="240" w:lineRule="auto"/>
        <w:ind w:left="720"/>
        <w:rPr>
          <w:sz w:val="18"/>
          <w:szCs w:val="18"/>
        </w:rPr>
      </w:pPr>
    </w:p>
    <w:p w14:paraId="036B9D9E" w14:textId="77777777" w:rsidR="00EE59DC" w:rsidRPr="001C3B76" w:rsidRDefault="00EE59DC" w:rsidP="00EE59DC">
      <w:pPr>
        <w:spacing w:before="0" w:line="240" w:lineRule="auto"/>
        <w:ind w:left="360"/>
        <w:rPr>
          <w:i/>
          <w:sz w:val="18"/>
          <w:szCs w:val="18"/>
        </w:rPr>
      </w:pPr>
      <w:r w:rsidRPr="001C3B76">
        <w:rPr>
          <w:b/>
          <w:i/>
          <w:sz w:val="18"/>
          <w:szCs w:val="18"/>
        </w:rPr>
        <w:t>Tabuľka k čl. III ods. 14 písm. c) a d) o 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84"/>
        <w:gridCol w:w="2492"/>
        <w:gridCol w:w="2492"/>
      </w:tblGrid>
      <w:tr w:rsidR="00EE59DC" w:rsidRPr="00F35F00" w14:paraId="4891A633" w14:textId="77777777" w:rsidTr="00EE59DC">
        <w:trPr>
          <w:trHeight w:val="284"/>
        </w:trPr>
        <w:tc>
          <w:tcPr>
            <w:tcW w:w="2500" w:type="pct"/>
            <w:vMerge w:val="restart"/>
            <w:vAlign w:val="center"/>
          </w:tcPr>
          <w:p w14:paraId="528A6574" w14:textId="77777777"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Druh záväzkov</w:t>
            </w:r>
          </w:p>
        </w:tc>
        <w:tc>
          <w:tcPr>
            <w:tcW w:w="2839" w:type="pct"/>
            <w:gridSpan w:val="2"/>
            <w:vAlign w:val="center"/>
          </w:tcPr>
          <w:p w14:paraId="2262EFAE" w14:textId="77777777"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EE59DC" w:rsidRPr="00F35F00" w14:paraId="54F51602" w14:textId="77777777" w:rsidTr="00EE59DC">
        <w:trPr>
          <w:trHeight w:val="284"/>
        </w:trPr>
        <w:tc>
          <w:tcPr>
            <w:tcW w:w="2500" w:type="pct"/>
            <w:vMerge/>
          </w:tcPr>
          <w:p w14:paraId="16A1D104" w14:textId="77777777" w:rsidR="00EE59DC" w:rsidRPr="00F35F00" w:rsidRDefault="00EE59DC" w:rsidP="00F35F00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1250" w:type="pct"/>
            <w:vAlign w:val="center"/>
          </w:tcPr>
          <w:p w14:paraId="58DC3BCD" w14:textId="77777777"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33" w:type="pct"/>
            <w:vAlign w:val="center"/>
          </w:tcPr>
          <w:p w14:paraId="13EF0DE7" w14:textId="77777777"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EE59DC" w:rsidRPr="00F35F00" w14:paraId="0E12D46D" w14:textId="77777777" w:rsidTr="00BF54DF">
        <w:trPr>
          <w:trHeight w:val="284"/>
        </w:trPr>
        <w:tc>
          <w:tcPr>
            <w:tcW w:w="2500" w:type="pct"/>
            <w:vAlign w:val="center"/>
          </w:tcPr>
          <w:p w14:paraId="595A2251" w14:textId="77777777"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>Záväzky po lehote splatnosti</w:t>
            </w:r>
          </w:p>
        </w:tc>
        <w:tc>
          <w:tcPr>
            <w:tcW w:w="1250" w:type="pct"/>
            <w:vAlign w:val="center"/>
          </w:tcPr>
          <w:p w14:paraId="71E3643A" w14:textId="77777777"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</w:p>
        </w:tc>
        <w:tc>
          <w:tcPr>
            <w:tcW w:w="1533" w:type="pct"/>
            <w:vAlign w:val="center"/>
          </w:tcPr>
          <w:p w14:paraId="3B88E701" w14:textId="77777777"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</w:p>
        </w:tc>
      </w:tr>
      <w:tr w:rsidR="00EE59DC" w:rsidRPr="00F35F00" w14:paraId="3BE87FFA" w14:textId="77777777" w:rsidTr="00BF54DF">
        <w:trPr>
          <w:trHeight w:val="284"/>
        </w:trPr>
        <w:tc>
          <w:tcPr>
            <w:tcW w:w="2500" w:type="pct"/>
            <w:vAlign w:val="center"/>
          </w:tcPr>
          <w:p w14:paraId="036C22E2" w14:textId="77777777"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1250" w:type="pct"/>
            <w:vAlign w:val="center"/>
          </w:tcPr>
          <w:p w14:paraId="6682DDF0" w14:textId="77777777"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</w:p>
        </w:tc>
        <w:tc>
          <w:tcPr>
            <w:tcW w:w="1533" w:type="pct"/>
            <w:vAlign w:val="center"/>
          </w:tcPr>
          <w:p w14:paraId="458935FA" w14:textId="77777777"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</w:p>
        </w:tc>
      </w:tr>
      <w:tr w:rsidR="00EE59DC" w:rsidRPr="00F35F00" w14:paraId="6127AD96" w14:textId="77777777" w:rsidTr="00BF54DF">
        <w:trPr>
          <w:trHeight w:val="284"/>
        </w:trPr>
        <w:tc>
          <w:tcPr>
            <w:tcW w:w="2500" w:type="pct"/>
            <w:vAlign w:val="center"/>
          </w:tcPr>
          <w:p w14:paraId="61827096" w14:textId="77777777"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1250" w:type="pct"/>
            <w:vAlign w:val="center"/>
          </w:tcPr>
          <w:p w14:paraId="6426115E" w14:textId="2B0A26BE" w:rsidR="00EE59DC" w:rsidRPr="00F35F00" w:rsidRDefault="005C300B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14683,34</w:t>
            </w:r>
          </w:p>
        </w:tc>
        <w:tc>
          <w:tcPr>
            <w:tcW w:w="1533" w:type="pct"/>
            <w:vAlign w:val="center"/>
          </w:tcPr>
          <w:p w14:paraId="23752C0D" w14:textId="5875D088" w:rsidR="00EE59DC" w:rsidRPr="00F35F00" w:rsidRDefault="005C300B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13547,77</w:t>
            </w:r>
          </w:p>
        </w:tc>
      </w:tr>
      <w:tr w:rsidR="00EE59DC" w:rsidRPr="00F35F00" w14:paraId="7B521F6B" w14:textId="77777777" w:rsidTr="00BF54DF">
        <w:trPr>
          <w:trHeight w:val="284"/>
        </w:trPr>
        <w:tc>
          <w:tcPr>
            <w:tcW w:w="2500" w:type="pct"/>
            <w:vAlign w:val="center"/>
          </w:tcPr>
          <w:p w14:paraId="4A3B3C8B" w14:textId="77777777"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1250" w:type="pct"/>
            <w:vAlign w:val="center"/>
          </w:tcPr>
          <w:p w14:paraId="5D8E6D4C" w14:textId="77777777"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33" w:type="pct"/>
            <w:vAlign w:val="center"/>
          </w:tcPr>
          <w:p w14:paraId="3C03DD6B" w14:textId="77777777"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F35F00" w14:paraId="5D43138C" w14:textId="77777777" w:rsidTr="00BF54DF">
        <w:trPr>
          <w:trHeight w:val="284"/>
        </w:trPr>
        <w:tc>
          <w:tcPr>
            <w:tcW w:w="2500" w:type="pct"/>
            <w:vAlign w:val="center"/>
          </w:tcPr>
          <w:p w14:paraId="188C4C00" w14:textId="77777777"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1250" w:type="pct"/>
            <w:vAlign w:val="center"/>
          </w:tcPr>
          <w:p w14:paraId="594C66DA" w14:textId="77777777"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33" w:type="pct"/>
            <w:vAlign w:val="center"/>
          </w:tcPr>
          <w:p w14:paraId="6312A4A4" w14:textId="77777777"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F35F00" w14:paraId="6888FB4B" w14:textId="77777777" w:rsidTr="00BF54DF">
        <w:trPr>
          <w:trHeight w:val="284"/>
        </w:trPr>
        <w:tc>
          <w:tcPr>
            <w:tcW w:w="2500" w:type="pct"/>
            <w:vAlign w:val="center"/>
          </w:tcPr>
          <w:p w14:paraId="7151D83E" w14:textId="77777777"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1250" w:type="pct"/>
            <w:vAlign w:val="center"/>
          </w:tcPr>
          <w:p w14:paraId="6BE1C26C" w14:textId="3C15FC5F" w:rsidR="00EE59DC" w:rsidRPr="00F35F00" w:rsidRDefault="005C300B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2061,69</w:t>
            </w:r>
          </w:p>
        </w:tc>
        <w:tc>
          <w:tcPr>
            <w:tcW w:w="1533" w:type="pct"/>
            <w:vAlign w:val="center"/>
          </w:tcPr>
          <w:p w14:paraId="4EECABD5" w14:textId="6F1FF295" w:rsidR="00EE59DC" w:rsidRPr="00F35F00" w:rsidRDefault="005C300B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1819,37</w:t>
            </w:r>
          </w:p>
        </w:tc>
      </w:tr>
      <w:tr w:rsidR="00EE59DC" w:rsidRPr="00F35F00" w14:paraId="686C4611" w14:textId="77777777" w:rsidTr="00BF54DF">
        <w:trPr>
          <w:trHeight w:val="284"/>
        </w:trPr>
        <w:tc>
          <w:tcPr>
            <w:tcW w:w="2500" w:type="pct"/>
            <w:vAlign w:val="center"/>
          </w:tcPr>
          <w:p w14:paraId="6A1D622E" w14:textId="77777777"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1250" w:type="pct"/>
            <w:vAlign w:val="center"/>
          </w:tcPr>
          <w:p w14:paraId="044C7B2C" w14:textId="02CFF329" w:rsidR="00EE59DC" w:rsidRPr="00F35F00" w:rsidRDefault="005C300B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16745,03</w:t>
            </w:r>
          </w:p>
        </w:tc>
        <w:tc>
          <w:tcPr>
            <w:tcW w:w="1533" w:type="pct"/>
            <w:vAlign w:val="center"/>
          </w:tcPr>
          <w:p w14:paraId="051DEF26" w14:textId="3B1B0FE8" w:rsidR="00EE59DC" w:rsidRPr="00F35F00" w:rsidRDefault="005C300B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15367,14</w:t>
            </w:r>
          </w:p>
        </w:tc>
      </w:tr>
    </w:tbl>
    <w:p w14:paraId="1CC8DC09" w14:textId="77777777"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 záväzkoch zo sociálneho fondu; uvádza sa začiatočný stav, tvorba a čerpanie sociálneho fondu počas účtovného obdobia a zostatok na konci účtovného obdobia,</w:t>
      </w:r>
    </w:p>
    <w:p w14:paraId="60AE0149" w14:textId="77777777" w:rsidR="00F35F00" w:rsidRPr="001C3B76" w:rsidRDefault="00F35F00" w:rsidP="00F35F00">
      <w:pPr>
        <w:spacing w:before="0" w:line="240" w:lineRule="auto"/>
        <w:ind w:left="360"/>
        <w:rPr>
          <w:b/>
          <w:i/>
          <w:sz w:val="18"/>
          <w:szCs w:val="18"/>
        </w:rPr>
      </w:pPr>
      <w:r w:rsidRPr="001C3B76">
        <w:rPr>
          <w:b/>
          <w:i/>
          <w:sz w:val="18"/>
          <w:szCs w:val="18"/>
        </w:rPr>
        <w:t>Tabuľka k čl. III ods. 14 písm. e) o vývoji sociálneho fondu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26"/>
        <w:gridCol w:w="3144"/>
        <w:gridCol w:w="3098"/>
      </w:tblGrid>
      <w:tr w:rsidR="00F35F00" w:rsidRPr="00F35F00" w14:paraId="607123B2" w14:textId="77777777" w:rsidTr="0017369E">
        <w:trPr>
          <w:trHeight w:val="284"/>
        </w:trPr>
        <w:tc>
          <w:tcPr>
            <w:tcW w:w="1869" w:type="pct"/>
            <w:vAlign w:val="center"/>
          </w:tcPr>
          <w:p w14:paraId="0E743A52" w14:textId="77777777"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Sociálny fond</w:t>
            </w:r>
          </w:p>
        </w:tc>
        <w:tc>
          <w:tcPr>
            <w:tcW w:w="1577" w:type="pct"/>
            <w:vAlign w:val="center"/>
          </w:tcPr>
          <w:p w14:paraId="1BEE0560" w14:textId="77777777" w:rsidR="00F35F00" w:rsidRPr="00804636" w:rsidRDefault="00F35F00" w:rsidP="00F35F00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1555" w:type="pct"/>
            <w:vAlign w:val="center"/>
          </w:tcPr>
          <w:p w14:paraId="15510673" w14:textId="77777777" w:rsidR="00F35F00" w:rsidRPr="00804636" w:rsidRDefault="00F35F00" w:rsidP="00F35F00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F35F00" w:rsidRPr="00F35F00" w14:paraId="7A1D915E" w14:textId="77777777" w:rsidTr="00BF54DF">
        <w:trPr>
          <w:trHeight w:val="284"/>
        </w:trPr>
        <w:tc>
          <w:tcPr>
            <w:tcW w:w="1869" w:type="pct"/>
            <w:vAlign w:val="center"/>
          </w:tcPr>
          <w:p w14:paraId="6F734D29" w14:textId="77777777"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1577" w:type="pct"/>
            <w:vAlign w:val="center"/>
          </w:tcPr>
          <w:p w14:paraId="35641482" w14:textId="2F27D7F8" w:rsidR="00F35F00" w:rsidRPr="00804636" w:rsidRDefault="005C300B" w:rsidP="00BF54DF">
            <w:pPr>
              <w:spacing w:before="0" w:after="0" w:line="240" w:lineRule="auto"/>
              <w:jc w:val="right"/>
              <w:rPr>
                <w:rFonts w:cs="Calibri"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1819,37</w:t>
            </w:r>
          </w:p>
        </w:tc>
        <w:tc>
          <w:tcPr>
            <w:tcW w:w="1555" w:type="pct"/>
            <w:vAlign w:val="center"/>
          </w:tcPr>
          <w:p w14:paraId="5B738762" w14:textId="3DD85467" w:rsidR="00F35F00" w:rsidRPr="00804636" w:rsidRDefault="005C300B" w:rsidP="00BF54DF">
            <w:pPr>
              <w:spacing w:before="0" w:after="0" w:line="240" w:lineRule="auto"/>
              <w:jc w:val="right"/>
              <w:rPr>
                <w:rFonts w:cs="Calibri"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1718,37</w:t>
            </w:r>
          </w:p>
        </w:tc>
      </w:tr>
      <w:tr w:rsidR="00F35F00" w:rsidRPr="00F35F00" w14:paraId="7657E1B6" w14:textId="77777777" w:rsidTr="00BF54DF">
        <w:trPr>
          <w:trHeight w:val="284"/>
        </w:trPr>
        <w:tc>
          <w:tcPr>
            <w:tcW w:w="1869" w:type="pct"/>
            <w:vAlign w:val="center"/>
          </w:tcPr>
          <w:p w14:paraId="5B5EAA06" w14:textId="77777777"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Tvorba na ťarchu nákladov</w:t>
            </w:r>
          </w:p>
        </w:tc>
        <w:tc>
          <w:tcPr>
            <w:tcW w:w="1577" w:type="pct"/>
            <w:vAlign w:val="center"/>
          </w:tcPr>
          <w:p w14:paraId="59AD9127" w14:textId="117DDFC6" w:rsidR="00F35F00" w:rsidRPr="00804636" w:rsidRDefault="00E82FFC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495,52</w:t>
            </w:r>
          </w:p>
        </w:tc>
        <w:tc>
          <w:tcPr>
            <w:tcW w:w="1555" w:type="pct"/>
            <w:vAlign w:val="center"/>
          </w:tcPr>
          <w:p w14:paraId="72A6715D" w14:textId="7BB89033" w:rsidR="00F35F00" w:rsidRPr="00804636" w:rsidRDefault="005C300B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417,98</w:t>
            </w:r>
          </w:p>
        </w:tc>
      </w:tr>
      <w:tr w:rsidR="00F35F00" w:rsidRPr="00F35F00" w14:paraId="7FF42406" w14:textId="77777777" w:rsidTr="00BF54DF">
        <w:trPr>
          <w:trHeight w:val="284"/>
        </w:trPr>
        <w:tc>
          <w:tcPr>
            <w:tcW w:w="1869" w:type="pct"/>
            <w:vAlign w:val="center"/>
          </w:tcPr>
          <w:p w14:paraId="247AF6BC" w14:textId="77777777"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Tvorba zo zisku</w:t>
            </w:r>
          </w:p>
        </w:tc>
        <w:tc>
          <w:tcPr>
            <w:tcW w:w="1577" w:type="pct"/>
            <w:vAlign w:val="center"/>
          </w:tcPr>
          <w:p w14:paraId="1C584844" w14:textId="77777777" w:rsidR="00F35F00" w:rsidRPr="007701E2" w:rsidRDefault="00F35F00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</w:tc>
        <w:tc>
          <w:tcPr>
            <w:tcW w:w="1555" w:type="pct"/>
            <w:vAlign w:val="center"/>
          </w:tcPr>
          <w:p w14:paraId="01D91480" w14:textId="77777777" w:rsidR="00F35F00" w:rsidRPr="007701E2" w:rsidRDefault="00F35F00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</w:tc>
      </w:tr>
      <w:tr w:rsidR="00F35F00" w:rsidRPr="00F35F00" w14:paraId="7E906C87" w14:textId="77777777" w:rsidTr="00BF54DF">
        <w:trPr>
          <w:trHeight w:val="284"/>
        </w:trPr>
        <w:tc>
          <w:tcPr>
            <w:tcW w:w="1869" w:type="pct"/>
            <w:vAlign w:val="center"/>
          </w:tcPr>
          <w:p w14:paraId="5416FCDB" w14:textId="77777777"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lastRenderedPageBreak/>
              <w:t>Čerpanie</w:t>
            </w:r>
          </w:p>
        </w:tc>
        <w:tc>
          <w:tcPr>
            <w:tcW w:w="1577" w:type="pct"/>
            <w:vAlign w:val="center"/>
          </w:tcPr>
          <w:p w14:paraId="10EF4616" w14:textId="37A51159" w:rsidR="00F35F00" w:rsidRPr="003C078A" w:rsidRDefault="00E82FFC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253,20</w:t>
            </w:r>
          </w:p>
        </w:tc>
        <w:tc>
          <w:tcPr>
            <w:tcW w:w="1555" w:type="pct"/>
            <w:vAlign w:val="center"/>
          </w:tcPr>
          <w:p w14:paraId="46607C61" w14:textId="1AD37390" w:rsidR="00F35F00" w:rsidRPr="003C078A" w:rsidRDefault="005C300B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sz w:val="16"/>
                <w:szCs w:val="16"/>
              </w:rPr>
              <w:t>316,67</w:t>
            </w:r>
          </w:p>
        </w:tc>
      </w:tr>
      <w:tr w:rsidR="00F35F00" w:rsidRPr="00F35F00" w14:paraId="7C136FA0" w14:textId="77777777" w:rsidTr="00BF54DF">
        <w:trPr>
          <w:trHeight w:val="284"/>
        </w:trPr>
        <w:tc>
          <w:tcPr>
            <w:tcW w:w="1869" w:type="pct"/>
            <w:vAlign w:val="center"/>
          </w:tcPr>
          <w:p w14:paraId="05A06857" w14:textId="77777777"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1577" w:type="pct"/>
            <w:vAlign w:val="center"/>
          </w:tcPr>
          <w:p w14:paraId="75CF774B" w14:textId="6A2CDA34" w:rsidR="00F35F00" w:rsidRPr="00804636" w:rsidRDefault="005C300B" w:rsidP="00BF54DF">
            <w:pPr>
              <w:spacing w:before="0" w:after="0" w:line="240" w:lineRule="auto"/>
              <w:jc w:val="right"/>
              <w:rPr>
                <w:rFonts w:cs="Calibri"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2061,69</w:t>
            </w:r>
          </w:p>
        </w:tc>
        <w:tc>
          <w:tcPr>
            <w:tcW w:w="1555" w:type="pct"/>
            <w:vAlign w:val="center"/>
          </w:tcPr>
          <w:p w14:paraId="33206019" w14:textId="097AE09F" w:rsidR="00F35F00" w:rsidRPr="003C078A" w:rsidRDefault="005C300B" w:rsidP="00BF54DF">
            <w:pPr>
              <w:spacing w:before="0" w:after="0" w:line="240" w:lineRule="auto"/>
              <w:jc w:val="right"/>
              <w:rPr>
                <w:rFonts w:cs="Calibri"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1819,37</w:t>
            </w:r>
          </w:p>
        </w:tc>
      </w:tr>
    </w:tbl>
    <w:p w14:paraId="10AE5772" w14:textId="77777777"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14:paraId="0B5D6FE2" w14:textId="77777777" w:rsidR="0017369E" w:rsidRPr="0017369E" w:rsidRDefault="0017369E" w:rsidP="001C3B76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17369E">
        <w:rPr>
          <w:b/>
          <w:i/>
          <w:sz w:val="18"/>
          <w:szCs w:val="18"/>
        </w:rPr>
        <w:t>abuľka k čl. III ods. 14 písm. f) o bankových úveroch, pôžičkách a návratných finančných výpomociach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91"/>
        <w:gridCol w:w="588"/>
        <w:gridCol w:w="1305"/>
        <w:gridCol w:w="1305"/>
        <w:gridCol w:w="1305"/>
        <w:gridCol w:w="1305"/>
        <w:gridCol w:w="1369"/>
      </w:tblGrid>
      <w:tr w:rsidR="0017369E" w:rsidRPr="0017369E" w14:paraId="4CEF75C0" w14:textId="77777777" w:rsidTr="00CF7E2A">
        <w:trPr>
          <w:trHeight w:val="284"/>
        </w:trPr>
        <w:tc>
          <w:tcPr>
            <w:tcW w:w="1405" w:type="pct"/>
            <w:vAlign w:val="center"/>
          </w:tcPr>
          <w:p w14:paraId="1A99DECF" w14:textId="77777777"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Druh cudzieho zdroja</w:t>
            </w:r>
          </w:p>
        </w:tc>
        <w:tc>
          <w:tcPr>
            <w:tcW w:w="300" w:type="pct"/>
            <w:vAlign w:val="center"/>
          </w:tcPr>
          <w:p w14:paraId="1C057D66" w14:textId="77777777"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659" w:type="pct"/>
            <w:vAlign w:val="center"/>
          </w:tcPr>
          <w:p w14:paraId="19A86F80" w14:textId="77777777"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Výška úroku v %</w:t>
            </w:r>
          </w:p>
        </w:tc>
        <w:tc>
          <w:tcPr>
            <w:tcW w:w="659" w:type="pct"/>
            <w:vAlign w:val="center"/>
          </w:tcPr>
          <w:p w14:paraId="6DCA32E0" w14:textId="77777777"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Splatnosť</w:t>
            </w:r>
          </w:p>
        </w:tc>
        <w:tc>
          <w:tcPr>
            <w:tcW w:w="659" w:type="pct"/>
            <w:vAlign w:val="center"/>
          </w:tcPr>
          <w:p w14:paraId="010EB01E" w14:textId="77777777"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Forma zabezpečenia</w:t>
            </w:r>
          </w:p>
        </w:tc>
        <w:tc>
          <w:tcPr>
            <w:tcW w:w="659" w:type="pct"/>
            <w:vAlign w:val="center"/>
          </w:tcPr>
          <w:p w14:paraId="2B872260" w14:textId="77777777"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659" w:type="pct"/>
            <w:vAlign w:val="center"/>
          </w:tcPr>
          <w:p w14:paraId="7A3E8E8B" w14:textId="77777777"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17369E" w:rsidRPr="0017369E" w14:paraId="51FCD190" w14:textId="77777777" w:rsidTr="00BF54DF">
        <w:trPr>
          <w:trHeight w:val="284"/>
        </w:trPr>
        <w:tc>
          <w:tcPr>
            <w:tcW w:w="1405" w:type="pct"/>
            <w:vAlign w:val="center"/>
          </w:tcPr>
          <w:p w14:paraId="198523BD" w14:textId="77777777"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Krátkodobý bankový úver</w:t>
            </w:r>
          </w:p>
        </w:tc>
        <w:tc>
          <w:tcPr>
            <w:tcW w:w="300" w:type="pct"/>
            <w:vAlign w:val="center"/>
          </w:tcPr>
          <w:p w14:paraId="23B8CD19" w14:textId="77777777"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14:paraId="03A0FDD8" w14:textId="77777777"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14:paraId="5236FF11" w14:textId="77777777"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14:paraId="22E4007A" w14:textId="77777777"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14:paraId="1FF2FEDF" w14:textId="77777777" w:rsidR="0017369E" w:rsidRPr="0017369E" w:rsidRDefault="00AD027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59" w:type="pct"/>
            <w:vAlign w:val="center"/>
          </w:tcPr>
          <w:p w14:paraId="48286D7B" w14:textId="77777777" w:rsidR="0017369E" w:rsidRPr="0017369E" w:rsidRDefault="00AD027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7369E" w:rsidRPr="0017369E" w14:paraId="3F41172B" w14:textId="77777777" w:rsidTr="00BF54DF">
        <w:trPr>
          <w:trHeight w:val="284"/>
        </w:trPr>
        <w:tc>
          <w:tcPr>
            <w:tcW w:w="1405" w:type="pct"/>
            <w:vAlign w:val="center"/>
          </w:tcPr>
          <w:p w14:paraId="6B005EE5" w14:textId="77777777"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Pôžička</w:t>
            </w:r>
          </w:p>
        </w:tc>
        <w:tc>
          <w:tcPr>
            <w:tcW w:w="300" w:type="pct"/>
            <w:vAlign w:val="center"/>
          </w:tcPr>
          <w:p w14:paraId="08457261" w14:textId="77777777"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14:paraId="6B419807" w14:textId="77777777"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14:paraId="4E722580" w14:textId="77777777"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14:paraId="0C157B24" w14:textId="77777777"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14:paraId="2F21CD2D" w14:textId="77777777"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14:paraId="3EC8FA8F" w14:textId="77777777"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17369E" w:rsidRPr="0017369E" w14:paraId="3C45018A" w14:textId="77777777" w:rsidTr="00BF54DF">
        <w:trPr>
          <w:trHeight w:val="284"/>
        </w:trPr>
        <w:tc>
          <w:tcPr>
            <w:tcW w:w="1405" w:type="pct"/>
            <w:vAlign w:val="center"/>
          </w:tcPr>
          <w:p w14:paraId="3F229095" w14:textId="77777777"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Návratná finančná výpomoc</w:t>
            </w:r>
          </w:p>
        </w:tc>
        <w:tc>
          <w:tcPr>
            <w:tcW w:w="300" w:type="pct"/>
            <w:vAlign w:val="center"/>
          </w:tcPr>
          <w:p w14:paraId="2C11744E" w14:textId="77777777"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14:paraId="34A79573" w14:textId="77777777"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14:paraId="1C1D30B3" w14:textId="77777777"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14:paraId="26E2074A" w14:textId="77777777"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14:paraId="483E6791" w14:textId="77777777" w:rsidR="0017369E" w:rsidRPr="0017369E" w:rsidRDefault="00AD027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59" w:type="pct"/>
            <w:vAlign w:val="center"/>
          </w:tcPr>
          <w:p w14:paraId="1D17FCAC" w14:textId="77777777" w:rsidR="0017369E" w:rsidRPr="0017369E" w:rsidRDefault="00AD027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7369E" w:rsidRPr="0017369E" w14:paraId="5838F56E" w14:textId="77777777" w:rsidTr="00BF54DF">
        <w:trPr>
          <w:trHeight w:val="284"/>
        </w:trPr>
        <w:tc>
          <w:tcPr>
            <w:tcW w:w="1405" w:type="pct"/>
            <w:vAlign w:val="center"/>
          </w:tcPr>
          <w:p w14:paraId="3E58E7AB" w14:textId="77777777"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Dlhodobý bankový úver</w:t>
            </w:r>
          </w:p>
        </w:tc>
        <w:tc>
          <w:tcPr>
            <w:tcW w:w="300" w:type="pct"/>
            <w:vAlign w:val="center"/>
          </w:tcPr>
          <w:p w14:paraId="73BC7178" w14:textId="77777777"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14:paraId="1F5A0D72" w14:textId="77777777"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14:paraId="5CC283D6" w14:textId="77777777"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14:paraId="2D489624" w14:textId="77777777"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14:paraId="54B49E0C" w14:textId="77777777" w:rsidR="0017369E" w:rsidRPr="0017369E" w:rsidRDefault="00AD027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59" w:type="pct"/>
            <w:vAlign w:val="center"/>
          </w:tcPr>
          <w:p w14:paraId="30200A54" w14:textId="77777777" w:rsidR="0017369E" w:rsidRPr="0017369E" w:rsidRDefault="00AD027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7369E" w:rsidRPr="0017369E" w14:paraId="493E486E" w14:textId="77777777" w:rsidTr="00BF54DF">
        <w:trPr>
          <w:trHeight w:val="284"/>
        </w:trPr>
        <w:tc>
          <w:tcPr>
            <w:tcW w:w="1405" w:type="pct"/>
            <w:vAlign w:val="center"/>
          </w:tcPr>
          <w:p w14:paraId="1C2C70A7" w14:textId="77777777" w:rsidR="0017369E" w:rsidRPr="0017369E" w:rsidRDefault="0017369E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300" w:type="pct"/>
            <w:vAlign w:val="center"/>
          </w:tcPr>
          <w:p w14:paraId="6FEA7B86" w14:textId="77777777" w:rsidR="0017369E" w:rsidRPr="0017369E" w:rsidRDefault="0017369E" w:rsidP="0017369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14:paraId="1191C11D" w14:textId="77777777" w:rsidR="0017369E" w:rsidRPr="0017369E" w:rsidRDefault="0017369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14:paraId="1FAA2BB6" w14:textId="77777777" w:rsidR="0017369E" w:rsidRPr="0017369E" w:rsidRDefault="0017369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14:paraId="5E5BA51B" w14:textId="77777777" w:rsidR="0017369E" w:rsidRPr="0017369E" w:rsidRDefault="0017369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14:paraId="7CD9DB4A" w14:textId="77777777" w:rsidR="0017369E" w:rsidRPr="00700A23" w:rsidRDefault="00AD027F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659" w:type="pct"/>
            <w:vAlign w:val="center"/>
          </w:tcPr>
          <w:p w14:paraId="4CBEA7F5" w14:textId="77777777" w:rsidR="0017369E" w:rsidRPr="00700A23" w:rsidRDefault="00AD027F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14:paraId="756D8969" w14:textId="77777777" w:rsidR="00935EE7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 významných položkách časového rozlíšenia výdavkov budúcich období.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90"/>
        <w:gridCol w:w="4984"/>
        <w:gridCol w:w="1994"/>
      </w:tblGrid>
      <w:tr w:rsidR="009B4B0C" w:rsidRPr="00B80FC6" w14:paraId="561E4E26" w14:textId="77777777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14:paraId="063D7F1A" w14:textId="77777777" w:rsidR="009B4B0C" w:rsidRPr="00B80FC6" w:rsidRDefault="009B4B0C" w:rsidP="00A96E6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Významné položky časového rozlíšenia </w:t>
            </w:r>
            <w:r>
              <w:rPr>
                <w:b/>
                <w:sz w:val="16"/>
                <w:szCs w:val="16"/>
              </w:rPr>
              <w:t>výdavkov budúcich období</w:t>
            </w:r>
          </w:p>
        </w:tc>
        <w:tc>
          <w:tcPr>
            <w:tcW w:w="2194" w:type="pct"/>
            <w:shd w:val="clear" w:color="auto" w:fill="auto"/>
            <w:vAlign w:val="center"/>
          </w:tcPr>
          <w:p w14:paraId="0041C8F6" w14:textId="77777777" w:rsidR="009B4B0C" w:rsidRPr="00B80FC6" w:rsidRDefault="009B4B0C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Opis </w:t>
            </w:r>
          </w:p>
        </w:tc>
        <w:tc>
          <w:tcPr>
            <w:tcW w:w="1139" w:type="pct"/>
            <w:vAlign w:val="center"/>
          </w:tcPr>
          <w:p w14:paraId="76C747E7" w14:textId="77777777" w:rsidR="009B4B0C" w:rsidRPr="00B80FC6" w:rsidRDefault="00D77DBF" w:rsidP="00D77DB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9B4B0C" w:rsidRPr="00B80FC6" w14:paraId="712D344D" w14:textId="77777777" w:rsidTr="00BF54D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14:paraId="63A8D8F3" w14:textId="77777777" w:rsidR="009B4B0C" w:rsidRPr="00B80FC6" w:rsidRDefault="009B4B0C" w:rsidP="00A96E6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2500" w:type="pct"/>
            <w:shd w:val="clear" w:color="auto" w:fill="auto"/>
            <w:vAlign w:val="center"/>
          </w:tcPr>
          <w:p w14:paraId="5F97D79D" w14:textId="77777777" w:rsidR="009B4B0C" w:rsidRPr="00B80FC6" w:rsidRDefault="009B4B0C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39" w:type="pct"/>
            <w:vAlign w:val="center"/>
          </w:tcPr>
          <w:p w14:paraId="5F378D1B" w14:textId="77777777" w:rsidR="009B4B0C" w:rsidRPr="00B80FC6" w:rsidRDefault="009B4B0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14:paraId="6E3C5299" w14:textId="77777777" w:rsidR="00945816" w:rsidRDefault="00945816" w:rsidP="00945816">
      <w:pPr>
        <w:spacing w:before="0" w:after="0" w:line="240" w:lineRule="auto"/>
        <w:ind w:left="3"/>
        <w:rPr>
          <w:sz w:val="18"/>
          <w:szCs w:val="18"/>
        </w:rPr>
      </w:pPr>
    </w:p>
    <w:p w14:paraId="1B39B5B0" w14:textId="77777777" w:rsidR="00C43EF0" w:rsidRPr="00497323" w:rsidRDefault="00C43EF0" w:rsidP="00CF7E2A">
      <w:pPr>
        <w:numPr>
          <w:ilvl w:val="0"/>
          <w:numId w:val="13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Prehľad o významných položkách výnosov budúcich období v členení najmä na</w:t>
      </w:r>
    </w:p>
    <w:p w14:paraId="0FFBEF64" w14:textId="77777777"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bezodplatne nadobudnutého dlhodobého majetku,</w:t>
      </w:r>
    </w:p>
    <w:p w14:paraId="4F1B899F" w14:textId="77777777"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dlhodobého majetku obstaraného z dotácie,</w:t>
      </w:r>
    </w:p>
    <w:p w14:paraId="6E7B7EBD" w14:textId="77777777"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zostatok nepoužitej dotácie alebo grantu,</w:t>
      </w:r>
    </w:p>
    <w:p w14:paraId="12B9FAAB" w14:textId="77777777"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zostatok nepoužitej časti podielu zaplatenej dane,</w:t>
      </w:r>
    </w:p>
    <w:p w14:paraId="03D23C14" w14:textId="77777777" w:rsidR="00C43EF0" w:rsidRDefault="00C43EF0" w:rsidP="00CF7E2A">
      <w:pPr>
        <w:numPr>
          <w:ilvl w:val="0"/>
          <w:numId w:val="21"/>
        </w:numPr>
        <w:spacing w:before="0" w:line="240" w:lineRule="auto"/>
        <w:ind w:left="714"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dlhodobého majetku obstaraného z podielu zaplatenej dane.</w:t>
      </w:r>
    </w:p>
    <w:p w14:paraId="33578975" w14:textId="77777777" w:rsidR="00CF7E2A" w:rsidRPr="00CF7E2A" w:rsidRDefault="00CF7E2A" w:rsidP="00CF7E2A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CF7E2A">
        <w:rPr>
          <w:b/>
          <w:i/>
          <w:sz w:val="18"/>
          <w:szCs w:val="18"/>
        </w:rPr>
        <w:t>abuľka k čl. III ods. 15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81"/>
        <w:gridCol w:w="1550"/>
        <w:gridCol w:w="1550"/>
        <w:gridCol w:w="1550"/>
        <w:gridCol w:w="1551"/>
      </w:tblGrid>
      <w:tr w:rsidR="00CF7E2A" w:rsidRPr="00CF7E2A" w14:paraId="47A61EF6" w14:textId="77777777" w:rsidTr="00CF7E2A">
        <w:trPr>
          <w:trHeight w:val="284"/>
        </w:trPr>
        <w:tc>
          <w:tcPr>
            <w:tcW w:w="4181" w:type="dxa"/>
            <w:vAlign w:val="center"/>
          </w:tcPr>
          <w:p w14:paraId="40411E34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550" w:type="dxa"/>
            <w:vAlign w:val="center"/>
          </w:tcPr>
          <w:p w14:paraId="1D307C6C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0" w:type="dxa"/>
            <w:vAlign w:val="center"/>
          </w:tcPr>
          <w:p w14:paraId="6821F24E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vAlign w:val="center"/>
          </w:tcPr>
          <w:p w14:paraId="79598794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551" w:type="dxa"/>
            <w:vAlign w:val="center"/>
          </w:tcPr>
          <w:p w14:paraId="7AB33285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CF7E2A" w:rsidRPr="00CF7E2A" w14:paraId="79750D3D" w14:textId="77777777" w:rsidTr="00BF54DF">
        <w:trPr>
          <w:trHeight w:val="284"/>
        </w:trPr>
        <w:tc>
          <w:tcPr>
            <w:tcW w:w="4181" w:type="dxa"/>
            <w:vAlign w:val="center"/>
          </w:tcPr>
          <w:p w14:paraId="4AFEACF1" w14:textId="77777777"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550" w:type="dxa"/>
            <w:vAlign w:val="center"/>
          </w:tcPr>
          <w:p w14:paraId="273D70C5" w14:textId="42601F27"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7B1BF986" w14:textId="7C97EB6A"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7B408037" w14:textId="6B2F2FF3"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14:paraId="7483A59A" w14:textId="0C4F7398"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14:paraId="4CF873C9" w14:textId="77777777" w:rsidTr="00BF54DF">
        <w:trPr>
          <w:trHeight w:val="284"/>
        </w:trPr>
        <w:tc>
          <w:tcPr>
            <w:tcW w:w="4181" w:type="dxa"/>
            <w:vAlign w:val="center"/>
          </w:tcPr>
          <w:p w14:paraId="1A89C696" w14:textId="77777777"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majetku obstaraného z dotácie</w:t>
            </w:r>
          </w:p>
        </w:tc>
        <w:tc>
          <w:tcPr>
            <w:tcW w:w="1550" w:type="dxa"/>
            <w:vAlign w:val="center"/>
          </w:tcPr>
          <w:p w14:paraId="329431D9" w14:textId="77777777"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7A492500" w14:textId="77777777"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631D62AA" w14:textId="77777777"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14:paraId="795F02B9" w14:textId="77777777"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14:paraId="20DB1AFE" w14:textId="77777777" w:rsidTr="00BF54DF">
        <w:trPr>
          <w:trHeight w:val="284"/>
        </w:trPr>
        <w:tc>
          <w:tcPr>
            <w:tcW w:w="4181" w:type="dxa"/>
            <w:vAlign w:val="center"/>
          </w:tcPr>
          <w:p w14:paraId="727EB42B" w14:textId="77777777"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majetku  obstaraného z finančného daru</w:t>
            </w:r>
          </w:p>
        </w:tc>
        <w:tc>
          <w:tcPr>
            <w:tcW w:w="1550" w:type="dxa"/>
            <w:vAlign w:val="center"/>
          </w:tcPr>
          <w:p w14:paraId="01D2C0C6" w14:textId="77777777"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0D3A15D1" w14:textId="77777777"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0863BB03" w14:textId="77777777"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14:paraId="750A2284" w14:textId="77777777"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14:paraId="6977A981" w14:textId="77777777" w:rsidTr="00BF54DF">
        <w:trPr>
          <w:trHeight w:val="284"/>
        </w:trPr>
        <w:tc>
          <w:tcPr>
            <w:tcW w:w="4181" w:type="dxa"/>
            <w:vAlign w:val="center"/>
          </w:tcPr>
          <w:p w14:paraId="10A74A95" w14:textId="77777777"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550" w:type="dxa"/>
            <w:vAlign w:val="center"/>
          </w:tcPr>
          <w:p w14:paraId="7CE4F477" w14:textId="77777777"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76837E3A" w14:textId="77777777"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2D8E60CC" w14:textId="77777777"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14:paraId="4A2430F9" w14:textId="77777777"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14:paraId="6715A2E9" w14:textId="77777777" w:rsidTr="00BF54DF">
        <w:trPr>
          <w:trHeight w:val="284"/>
        </w:trPr>
        <w:tc>
          <w:tcPr>
            <w:tcW w:w="4181" w:type="dxa"/>
            <w:vAlign w:val="center"/>
          </w:tcPr>
          <w:p w14:paraId="2EAEAD08" w14:textId="77777777"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550" w:type="dxa"/>
            <w:vAlign w:val="center"/>
          </w:tcPr>
          <w:p w14:paraId="7E30C659" w14:textId="77777777"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3036383F" w14:textId="77777777"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2B18A2BA" w14:textId="77777777"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14:paraId="6B278B3D" w14:textId="77777777"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14:paraId="32E64E4F" w14:textId="77777777" w:rsidTr="00BF54DF">
        <w:trPr>
          <w:trHeight w:val="284"/>
        </w:trPr>
        <w:tc>
          <w:tcPr>
            <w:tcW w:w="4181" w:type="dxa"/>
            <w:vAlign w:val="center"/>
          </w:tcPr>
          <w:p w14:paraId="4417B94F" w14:textId="77777777"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grantu</w:t>
            </w:r>
          </w:p>
        </w:tc>
        <w:tc>
          <w:tcPr>
            <w:tcW w:w="1550" w:type="dxa"/>
            <w:vAlign w:val="center"/>
          </w:tcPr>
          <w:p w14:paraId="5D2CDE6B" w14:textId="77777777"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1D5D9D18" w14:textId="77777777"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2B605C9D" w14:textId="77777777"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14:paraId="2ACDC409" w14:textId="77777777"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14:paraId="15D166DC" w14:textId="77777777" w:rsidTr="00BF54DF">
        <w:trPr>
          <w:trHeight w:val="284"/>
        </w:trPr>
        <w:tc>
          <w:tcPr>
            <w:tcW w:w="4181" w:type="dxa"/>
            <w:vAlign w:val="center"/>
          </w:tcPr>
          <w:p w14:paraId="4856F9A7" w14:textId="77777777"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podielu zaplatenej dane</w:t>
            </w:r>
          </w:p>
        </w:tc>
        <w:tc>
          <w:tcPr>
            <w:tcW w:w="1550" w:type="dxa"/>
            <w:vAlign w:val="center"/>
          </w:tcPr>
          <w:p w14:paraId="4BB4440C" w14:textId="77777777"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5DA36C08" w14:textId="77777777"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6174496B" w14:textId="77777777"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14:paraId="453177E5" w14:textId="77777777"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14:paraId="1C3E808B" w14:textId="77777777" w:rsidTr="00BF54DF">
        <w:trPr>
          <w:trHeight w:val="284"/>
        </w:trPr>
        <w:tc>
          <w:tcPr>
            <w:tcW w:w="4181" w:type="dxa"/>
            <w:vAlign w:val="center"/>
          </w:tcPr>
          <w:p w14:paraId="1D63B128" w14:textId="77777777"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550" w:type="dxa"/>
            <w:vAlign w:val="center"/>
          </w:tcPr>
          <w:p w14:paraId="14901DF5" w14:textId="77777777"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77D9EBFC" w14:textId="77777777"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7E3F1449" w14:textId="77777777"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14:paraId="54FA2A88" w14:textId="77777777"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14:paraId="24D625DF" w14:textId="77777777" w:rsidR="00CF7E2A" w:rsidRPr="00CF7E2A" w:rsidRDefault="00CF7E2A" w:rsidP="00CF7E2A">
      <w:pPr>
        <w:spacing w:before="0" w:after="0" w:line="240" w:lineRule="auto"/>
        <w:rPr>
          <w:sz w:val="16"/>
          <w:szCs w:val="16"/>
        </w:rPr>
      </w:pPr>
    </w:p>
    <w:p w14:paraId="46779987" w14:textId="77777777" w:rsidR="00935EE7" w:rsidRPr="00497323" w:rsidRDefault="00935EE7" w:rsidP="00CF7E2A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majetku prenajatom formou finančného prenájmu, a to</w:t>
      </w:r>
    </w:p>
    <w:p w14:paraId="7549AEC0" w14:textId="77777777" w:rsidR="00935EE7" w:rsidRDefault="00935EE7" w:rsidP="00CF7E2A">
      <w:pPr>
        <w:numPr>
          <w:ilvl w:val="0"/>
          <w:numId w:val="2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celková suma dohodnutých platieb ku dňu, ku ktorému sa zostavuje účtovná závierka, v členení na istinu a finančný náklad,</w:t>
      </w:r>
    </w:p>
    <w:tbl>
      <w:tblPr>
        <w:tblW w:w="51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12"/>
        <w:gridCol w:w="5113"/>
      </w:tblGrid>
      <w:tr w:rsidR="00CF7E2A" w:rsidRPr="00804636" w14:paraId="20FF5A11" w14:textId="77777777" w:rsidTr="001C3B76">
        <w:trPr>
          <w:trHeight w:val="284"/>
        </w:trPr>
        <w:tc>
          <w:tcPr>
            <w:tcW w:w="2500" w:type="pct"/>
            <w:shd w:val="clear" w:color="auto" w:fill="auto"/>
            <w:vAlign w:val="center"/>
          </w:tcPr>
          <w:p w14:paraId="26C1EC5E" w14:textId="77777777" w:rsidR="00CF7E2A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 istiny</w:t>
            </w:r>
          </w:p>
        </w:tc>
        <w:tc>
          <w:tcPr>
            <w:tcW w:w="2500" w:type="pct"/>
            <w:shd w:val="clear" w:color="auto" w:fill="auto"/>
            <w:vAlign w:val="center"/>
          </w:tcPr>
          <w:p w14:paraId="7895AC49" w14:textId="77777777" w:rsidR="00CF7E2A" w:rsidRPr="00804636" w:rsidRDefault="00CF7E2A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Finančný náklad</w:t>
            </w:r>
          </w:p>
        </w:tc>
      </w:tr>
      <w:tr w:rsidR="00CF7E2A" w:rsidRPr="00804636" w14:paraId="77E8B4A7" w14:textId="77777777" w:rsidTr="00BF54DF">
        <w:trPr>
          <w:trHeight w:val="284"/>
        </w:trPr>
        <w:tc>
          <w:tcPr>
            <w:tcW w:w="2500" w:type="pct"/>
            <w:shd w:val="clear" w:color="auto" w:fill="auto"/>
            <w:vAlign w:val="center"/>
          </w:tcPr>
          <w:p w14:paraId="7F2F073A" w14:textId="77777777" w:rsidR="00CF7E2A" w:rsidRPr="00804636" w:rsidRDefault="00AD027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2500" w:type="pct"/>
            <w:shd w:val="clear" w:color="auto" w:fill="auto"/>
            <w:vAlign w:val="center"/>
          </w:tcPr>
          <w:p w14:paraId="4A354018" w14:textId="77777777" w:rsidR="00CF7E2A" w:rsidRPr="00804636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14:paraId="35676600" w14:textId="77777777" w:rsidR="00CF7E2A" w:rsidRPr="00497323" w:rsidRDefault="00CF7E2A" w:rsidP="00CF7E2A">
      <w:pPr>
        <w:spacing w:before="0" w:after="0" w:line="240" w:lineRule="auto"/>
        <w:ind w:left="360"/>
        <w:jc w:val="center"/>
        <w:rPr>
          <w:sz w:val="18"/>
          <w:szCs w:val="18"/>
        </w:rPr>
      </w:pPr>
    </w:p>
    <w:p w14:paraId="5AC0E73D" w14:textId="77777777" w:rsidR="00935EE7" w:rsidRPr="00497323" w:rsidRDefault="00935EE7" w:rsidP="00CF7E2A">
      <w:pPr>
        <w:numPr>
          <w:ilvl w:val="0"/>
          <w:numId w:val="23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suma istiny a finančného nákladu podľa doby splatnosti </w:t>
      </w:r>
    </w:p>
    <w:p w14:paraId="3573F5D0" w14:textId="77777777" w:rsidR="00935EE7" w:rsidRPr="00497323" w:rsidRDefault="00935EE7" w:rsidP="00CF7E2A">
      <w:pPr>
        <w:numPr>
          <w:ilvl w:val="0"/>
          <w:numId w:val="24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do jedného roka vrátane,</w:t>
      </w:r>
    </w:p>
    <w:p w14:paraId="3CAA008F" w14:textId="77777777" w:rsidR="00935EE7" w:rsidRPr="00497323" w:rsidRDefault="00935EE7" w:rsidP="00CF7E2A">
      <w:pPr>
        <w:numPr>
          <w:ilvl w:val="0"/>
          <w:numId w:val="24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od jedného roka do piatich rokov vrátane,</w:t>
      </w:r>
    </w:p>
    <w:p w14:paraId="60E4392D" w14:textId="77777777" w:rsidR="00801336" w:rsidRPr="00497323" w:rsidRDefault="00935EE7" w:rsidP="00CF7E2A">
      <w:pPr>
        <w:numPr>
          <w:ilvl w:val="0"/>
          <w:numId w:val="2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viac ako päť rokov.</w:t>
      </w:r>
    </w:p>
    <w:p w14:paraId="2E725B46" w14:textId="77777777" w:rsidR="00CF7E2A" w:rsidRPr="00C64368" w:rsidRDefault="00CF7E2A" w:rsidP="00C64368">
      <w:pPr>
        <w:spacing w:before="0" w:after="0" w:line="240" w:lineRule="auto"/>
        <w:jc w:val="left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CF7E2A">
        <w:rPr>
          <w:b/>
          <w:i/>
          <w:sz w:val="18"/>
          <w:szCs w:val="18"/>
        </w:rPr>
        <w:t>abuľka k čl. III ods. 16 o majetku prenajatom formou finančného prenájmu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81"/>
        <w:gridCol w:w="1550"/>
        <w:gridCol w:w="1550"/>
        <w:gridCol w:w="1550"/>
        <w:gridCol w:w="1551"/>
      </w:tblGrid>
      <w:tr w:rsidR="00CF7E2A" w:rsidRPr="00CF7E2A" w14:paraId="542CFF2C" w14:textId="77777777" w:rsidTr="00CF7E2A">
        <w:trPr>
          <w:trHeight w:val="284"/>
        </w:trPr>
        <w:tc>
          <w:tcPr>
            <w:tcW w:w="4181" w:type="dxa"/>
            <w:vAlign w:val="center"/>
          </w:tcPr>
          <w:p w14:paraId="742463CB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Záväzok</w:t>
            </w:r>
          </w:p>
        </w:tc>
        <w:tc>
          <w:tcPr>
            <w:tcW w:w="1550" w:type="dxa"/>
            <w:vAlign w:val="center"/>
          </w:tcPr>
          <w:p w14:paraId="33155B02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0" w:type="dxa"/>
            <w:vAlign w:val="center"/>
          </w:tcPr>
          <w:p w14:paraId="555123BB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Istina</w:t>
            </w:r>
          </w:p>
        </w:tc>
        <w:tc>
          <w:tcPr>
            <w:tcW w:w="1550" w:type="dxa"/>
            <w:vAlign w:val="center"/>
          </w:tcPr>
          <w:p w14:paraId="24D4AC21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Finančný náklad</w:t>
            </w:r>
          </w:p>
        </w:tc>
        <w:tc>
          <w:tcPr>
            <w:tcW w:w="1551" w:type="dxa"/>
            <w:vAlign w:val="center"/>
          </w:tcPr>
          <w:p w14:paraId="0DDC36BF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CF7E2A" w:rsidRPr="00CF7E2A" w14:paraId="7B3C3B11" w14:textId="77777777" w:rsidTr="00BF54DF">
        <w:trPr>
          <w:trHeight w:val="284"/>
        </w:trPr>
        <w:tc>
          <w:tcPr>
            <w:tcW w:w="4181" w:type="dxa"/>
            <w:vAlign w:val="center"/>
          </w:tcPr>
          <w:p w14:paraId="5D462741" w14:textId="77777777"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lastRenderedPageBreak/>
              <w:t>Celková suma dohodnutých platieb</w:t>
            </w:r>
          </w:p>
        </w:tc>
        <w:tc>
          <w:tcPr>
            <w:tcW w:w="1550" w:type="dxa"/>
            <w:vAlign w:val="center"/>
          </w:tcPr>
          <w:p w14:paraId="675CD482" w14:textId="77777777"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6F516EA4" w14:textId="77777777"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220E8D9B" w14:textId="77777777"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14:paraId="235B28E2" w14:textId="77777777"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14:paraId="333D03FB" w14:textId="77777777" w:rsidTr="00BF54DF">
        <w:trPr>
          <w:trHeight w:val="284"/>
        </w:trPr>
        <w:tc>
          <w:tcPr>
            <w:tcW w:w="4181" w:type="dxa"/>
            <w:vAlign w:val="center"/>
          </w:tcPr>
          <w:p w14:paraId="50B2FAA1" w14:textId="77777777"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do jedného roka vrátane</w:t>
            </w:r>
          </w:p>
        </w:tc>
        <w:tc>
          <w:tcPr>
            <w:tcW w:w="1550" w:type="dxa"/>
            <w:vAlign w:val="center"/>
          </w:tcPr>
          <w:p w14:paraId="7D45CB46" w14:textId="77777777"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799445FF" w14:textId="77777777"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484E345C" w14:textId="77777777"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14:paraId="7B3B7679" w14:textId="77777777"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14:paraId="026B93D6" w14:textId="77777777" w:rsidTr="00BF54DF">
        <w:trPr>
          <w:trHeight w:val="284"/>
        </w:trPr>
        <w:tc>
          <w:tcPr>
            <w:tcW w:w="4181" w:type="dxa"/>
            <w:vAlign w:val="center"/>
          </w:tcPr>
          <w:p w14:paraId="46CE901F" w14:textId="77777777"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od jedného roka do piatich  rokov vrátane</w:t>
            </w:r>
          </w:p>
        </w:tc>
        <w:tc>
          <w:tcPr>
            <w:tcW w:w="1550" w:type="dxa"/>
            <w:vAlign w:val="center"/>
          </w:tcPr>
          <w:p w14:paraId="7D7BCA3A" w14:textId="77777777"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110A1287" w14:textId="77777777"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4A757778" w14:textId="77777777"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14:paraId="177519CD" w14:textId="77777777"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14:paraId="00486527" w14:textId="77777777" w:rsidTr="00BF54DF">
        <w:trPr>
          <w:trHeight w:val="284"/>
        </w:trPr>
        <w:tc>
          <w:tcPr>
            <w:tcW w:w="4181" w:type="dxa"/>
            <w:vAlign w:val="center"/>
          </w:tcPr>
          <w:p w14:paraId="74131B5B" w14:textId="77777777"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viac ako päť rokov</w:t>
            </w:r>
          </w:p>
        </w:tc>
        <w:tc>
          <w:tcPr>
            <w:tcW w:w="1550" w:type="dxa"/>
            <w:vAlign w:val="center"/>
          </w:tcPr>
          <w:p w14:paraId="1C0D6F1E" w14:textId="77777777"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4A6CA272" w14:textId="77777777"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44A0D35E" w14:textId="77777777"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14:paraId="68D9A2D3" w14:textId="77777777"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14:paraId="745D3D3E" w14:textId="77777777" w:rsidR="00C64368" w:rsidRDefault="00C64368" w:rsidP="001C3B76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</w:p>
    <w:p w14:paraId="38035695" w14:textId="77777777" w:rsidR="00C64368" w:rsidRDefault="00C64368" w:rsidP="001C3B76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</w:p>
    <w:p w14:paraId="731D58EF" w14:textId="77777777" w:rsidR="00DB1285" w:rsidRPr="001C3B76" w:rsidRDefault="00465353" w:rsidP="001C3B76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  <w:r w:rsidRPr="001C3B76">
        <w:rPr>
          <w:b/>
          <w:bCs/>
          <w:kern w:val="32"/>
          <w:szCs w:val="20"/>
        </w:rPr>
        <w:t xml:space="preserve">Čl. </w:t>
      </w:r>
      <w:r w:rsidR="00DB1285" w:rsidRPr="001C3B76">
        <w:rPr>
          <w:b/>
          <w:bCs/>
          <w:kern w:val="32"/>
          <w:szCs w:val="20"/>
        </w:rPr>
        <w:t>IV</w:t>
      </w:r>
    </w:p>
    <w:p w14:paraId="47E9BB9D" w14:textId="77777777" w:rsidR="00DB1285" w:rsidRPr="001C3B76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1C3B76">
        <w:rPr>
          <w:b/>
          <w:bCs/>
          <w:szCs w:val="20"/>
        </w:rPr>
        <w:t>Informácie, ktoré dopĺňajú a vysvetľujú údaje vo výkaze ziskov a strát</w:t>
      </w:r>
    </w:p>
    <w:p w14:paraId="6CCF5A5D" w14:textId="77777777" w:rsidR="00DB1285" w:rsidRDefault="00C72ECC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Prehľad </w:t>
      </w:r>
      <w:r w:rsidR="00DB1285" w:rsidRPr="00945816">
        <w:rPr>
          <w:sz w:val="18"/>
          <w:szCs w:val="18"/>
        </w:rPr>
        <w:t>trž</w:t>
      </w:r>
      <w:r w:rsidRPr="00945816">
        <w:rPr>
          <w:sz w:val="18"/>
          <w:szCs w:val="18"/>
        </w:rPr>
        <w:t>ie</w:t>
      </w:r>
      <w:r w:rsidR="00DB1285" w:rsidRPr="00945816">
        <w:rPr>
          <w:sz w:val="18"/>
          <w:szCs w:val="18"/>
        </w:rPr>
        <w:t xml:space="preserve">b za vlastné výkony a tovar s uvedením ich opisu a vyčíslením hodnoty tržieb podľa jednotlivých hlavných druhov výrobkov,  služieb </w:t>
      </w:r>
      <w:r w:rsidR="00584420" w:rsidRPr="00945816">
        <w:rPr>
          <w:sz w:val="18"/>
          <w:szCs w:val="18"/>
        </w:rPr>
        <w:t>hlavnej činnosti a podnikateľskej činnosti</w:t>
      </w:r>
      <w:r w:rsidR="00DB1285" w:rsidRPr="00945816">
        <w:rPr>
          <w:sz w:val="18"/>
          <w:szCs w:val="18"/>
        </w:rPr>
        <w:t xml:space="preserve"> účtovnej jednotky.</w:t>
      </w:r>
    </w:p>
    <w:tbl>
      <w:tblPr>
        <w:tblW w:w="5000" w:type="pct"/>
        <w:jc w:val="right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4018"/>
        <w:gridCol w:w="2971"/>
        <w:gridCol w:w="2973"/>
      </w:tblGrid>
      <w:tr w:rsidR="00945816" w:rsidRPr="00945816" w14:paraId="473A4003" w14:textId="77777777" w:rsidTr="001C3B76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A83F0" w14:textId="77777777" w:rsidR="00945816" w:rsidRPr="00945816" w:rsidRDefault="003631BA" w:rsidP="009B4B0C">
            <w:pPr>
              <w:pStyle w:val="Nadpis3"/>
              <w:spacing w:before="0" w:after="0"/>
              <w:rPr>
                <w:rFonts w:ascii="Arial Narrow" w:hAnsi="Arial Narrow"/>
                <w:sz w:val="16"/>
                <w:szCs w:val="16"/>
              </w:rPr>
            </w:pPr>
            <w:r>
              <w:rPr>
                <w:rFonts w:ascii="Arial Narrow" w:hAnsi="Arial Narrow"/>
                <w:sz w:val="16"/>
                <w:szCs w:val="16"/>
              </w:rPr>
              <w:t xml:space="preserve">Prehľad </w:t>
            </w:r>
            <w:r w:rsidR="009B4B0C">
              <w:rPr>
                <w:rFonts w:ascii="Arial Narrow" w:hAnsi="Arial Narrow"/>
                <w:sz w:val="16"/>
                <w:szCs w:val="16"/>
              </w:rPr>
              <w:t>t</w:t>
            </w:r>
            <w:r w:rsidR="00945816" w:rsidRPr="00945816">
              <w:rPr>
                <w:rFonts w:ascii="Arial Narrow" w:hAnsi="Arial Narrow"/>
                <w:sz w:val="16"/>
                <w:szCs w:val="16"/>
              </w:rPr>
              <w:t>rž</w:t>
            </w:r>
            <w:r w:rsidR="009B4B0C">
              <w:rPr>
                <w:rFonts w:ascii="Arial Narrow" w:hAnsi="Arial Narrow"/>
                <w:sz w:val="16"/>
                <w:szCs w:val="16"/>
              </w:rPr>
              <w:t>ie</w:t>
            </w:r>
            <w:r w:rsidR="00945816" w:rsidRPr="00945816">
              <w:rPr>
                <w:rFonts w:ascii="Arial Narrow" w:hAnsi="Arial Narrow"/>
                <w:sz w:val="16"/>
                <w:szCs w:val="16"/>
              </w:rPr>
              <w:t>b za vlastné výkony a tovar</w:t>
            </w: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14:paraId="19348C98" w14:textId="77777777" w:rsidR="00945816" w:rsidRPr="00945816" w:rsidRDefault="00945816" w:rsidP="00945816">
            <w:pPr>
              <w:spacing w:before="0" w:after="0" w:line="240" w:lineRule="auto"/>
              <w:jc w:val="center"/>
              <w:rPr>
                <w:b/>
                <w:snapToGrid w:val="0"/>
                <w:color w:val="000000"/>
                <w:sz w:val="16"/>
                <w:szCs w:val="16"/>
              </w:rPr>
            </w:pPr>
            <w:r w:rsidRPr="00945816">
              <w:rPr>
                <w:b/>
                <w:snapToGrid w:val="0"/>
                <w:color w:val="000000"/>
                <w:sz w:val="16"/>
                <w:szCs w:val="16"/>
              </w:rPr>
              <w:t>Hlavná činnosť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14:paraId="1002671B" w14:textId="77777777" w:rsidR="00945816" w:rsidRPr="00945816" w:rsidRDefault="00945816" w:rsidP="00945816">
            <w:pPr>
              <w:spacing w:before="0" w:after="0" w:line="240" w:lineRule="auto"/>
              <w:jc w:val="center"/>
              <w:rPr>
                <w:b/>
                <w:snapToGrid w:val="0"/>
                <w:color w:val="000000"/>
                <w:sz w:val="16"/>
                <w:szCs w:val="16"/>
              </w:rPr>
            </w:pPr>
            <w:r w:rsidRPr="00945816">
              <w:rPr>
                <w:b/>
                <w:snapToGrid w:val="0"/>
                <w:color w:val="000000"/>
                <w:sz w:val="16"/>
                <w:szCs w:val="16"/>
              </w:rPr>
              <w:t>Podnikateľská činnosť</w:t>
            </w:r>
          </w:p>
        </w:tc>
      </w:tr>
      <w:tr w:rsidR="00945816" w:rsidRPr="00945816" w14:paraId="75A82C4D" w14:textId="77777777" w:rsidTr="00BF54DF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69EB0" w14:textId="18418BD2" w:rsidR="00945816" w:rsidRPr="00945816" w:rsidRDefault="00396EBD" w:rsidP="00BF54DF">
            <w:pPr>
              <w:spacing w:before="0" w:after="0" w:line="240" w:lineRule="auto"/>
              <w:jc w:val="right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z w:val="16"/>
                <w:szCs w:val="16"/>
              </w:rPr>
              <w:t>80696,86</w:t>
            </w: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2997C" w14:textId="18E2AD4E" w:rsidR="00945816" w:rsidRPr="00945816" w:rsidRDefault="00396EBD" w:rsidP="00BF54DF">
            <w:pPr>
              <w:spacing w:before="0" w:after="0" w:line="240" w:lineRule="auto"/>
              <w:jc w:val="right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z w:val="16"/>
                <w:szCs w:val="16"/>
              </w:rPr>
              <w:t>80696,86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F6F1D4" w14:textId="77777777" w:rsidR="00945816" w:rsidRPr="00945816" w:rsidRDefault="00AD027F" w:rsidP="00BF54DF">
            <w:pPr>
              <w:spacing w:before="0" w:after="0" w:line="240" w:lineRule="auto"/>
              <w:jc w:val="right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</w:tbl>
    <w:p w14:paraId="4FB88174" w14:textId="77777777" w:rsidR="00945816" w:rsidRPr="00945816" w:rsidRDefault="00945816" w:rsidP="00980C8A">
      <w:pPr>
        <w:spacing w:before="0" w:after="0" w:line="240" w:lineRule="auto"/>
        <w:ind w:left="6"/>
        <w:rPr>
          <w:sz w:val="18"/>
          <w:szCs w:val="18"/>
        </w:rPr>
      </w:pPr>
    </w:p>
    <w:p w14:paraId="744B262A" w14:textId="77777777" w:rsidR="00645BCA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Opis a vyčíslenie hodnoty významných </w:t>
      </w:r>
      <w:r w:rsidR="001B426C" w:rsidRPr="00945816">
        <w:rPr>
          <w:sz w:val="18"/>
          <w:szCs w:val="18"/>
        </w:rPr>
        <w:t>po</w:t>
      </w:r>
      <w:r w:rsidRPr="00945816">
        <w:rPr>
          <w:sz w:val="18"/>
          <w:szCs w:val="18"/>
        </w:rPr>
        <w:t>ložiek prijatých darov, osobitných výnosov</w:t>
      </w:r>
      <w:r w:rsidR="00FE1A4B" w:rsidRPr="00945816">
        <w:rPr>
          <w:sz w:val="18"/>
          <w:szCs w:val="18"/>
        </w:rPr>
        <w:t>,</w:t>
      </w:r>
      <w:r w:rsidRPr="00945816">
        <w:rPr>
          <w:sz w:val="18"/>
          <w:szCs w:val="18"/>
        </w:rPr>
        <w:t> zákonných poplatkov</w:t>
      </w:r>
      <w:r w:rsidR="00FE1A4B" w:rsidRPr="00945816">
        <w:rPr>
          <w:sz w:val="18"/>
          <w:szCs w:val="18"/>
        </w:rPr>
        <w:t xml:space="preserve"> a iných ostatných výnosov</w:t>
      </w:r>
      <w:r w:rsidRPr="00945816">
        <w:rPr>
          <w:sz w:val="18"/>
          <w:szCs w:val="18"/>
        </w:rPr>
        <w:t>.</w:t>
      </w:r>
      <w:r w:rsidR="00584420" w:rsidRPr="00945816">
        <w:rPr>
          <w:sz w:val="18"/>
          <w:szCs w:val="18"/>
        </w:rPr>
        <w:t xml:space="preserve">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777"/>
        <w:gridCol w:w="3085"/>
      </w:tblGrid>
      <w:tr w:rsidR="00ED0FB2" w:rsidRPr="00804636" w14:paraId="6686B3EE" w14:textId="77777777" w:rsidTr="00ED0FB2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14:paraId="02041019" w14:textId="77777777" w:rsidR="009B4B0C" w:rsidRPr="00804636" w:rsidRDefault="009B4B0C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prijatých darov, osobitných výnosov, zákonných poplatkov a iných ostatných výnosov</w:t>
            </w:r>
          </w:p>
        </w:tc>
        <w:tc>
          <w:tcPr>
            <w:tcW w:w="1564" w:type="pct"/>
            <w:shd w:val="clear" w:color="auto" w:fill="auto"/>
            <w:vAlign w:val="center"/>
          </w:tcPr>
          <w:p w14:paraId="70EA45DA" w14:textId="77777777" w:rsidR="009B4B0C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14:paraId="62189901" w14:textId="77777777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14:paraId="58B1AC6B" w14:textId="77777777" w:rsidR="009B4B0C" w:rsidRPr="00804636" w:rsidRDefault="009B4B0C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64" w:type="pct"/>
            <w:shd w:val="clear" w:color="auto" w:fill="auto"/>
            <w:vAlign w:val="center"/>
          </w:tcPr>
          <w:p w14:paraId="3330617C" w14:textId="77777777" w:rsidR="009B4B0C" w:rsidRPr="00804636" w:rsidRDefault="009B4B0C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14:paraId="64B295BA" w14:textId="77777777" w:rsidR="009B4B0C" w:rsidRDefault="009B4B0C" w:rsidP="009B4B0C">
      <w:pPr>
        <w:spacing w:before="0" w:after="0" w:line="240" w:lineRule="auto"/>
        <w:ind w:left="6"/>
        <w:rPr>
          <w:sz w:val="18"/>
          <w:szCs w:val="18"/>
        </w:rPr>
      </w:pPr>
    </w:p>
    <w:p w14:paraId="3226DCA9" w14:textId="77777777" w:rsidR="00095723" w:rsidRDefault="00095723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Prehľad  dotácií a grantov, ktoré účtovná jednotka prijala v priebehu </w:t>
      </w:r>
      <w:r w:rsidR="002451AE" w:rsidRPr="00945816">
        <w:rPr>
          <w:sz w:val="18"/>
          <w:szCs w:val="18"/>
        </w:rPr>
        <w:t xml:space="preserve">bežného </w:t>
      </w:r>
      <w:r w:rsidRPr="00945816">
        <w:rPr>
          <w:sz w:val="18"/>
          <w:szCs w:val="18"/>
        </w:rPr>
        <w:t>účtovného obdobia.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777"/>
        <w:gridCol w:w="3085"/>
      </w:tblGrid>
      <w:tr w:rsidR="00ED0FB2" w:rsidRPr="00804636" w14:paraId="7F0DEDBB" w14:textId="77777777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14:paraId="17EBFBF0" w14:textId="77777777" w:rsidR="009B4B0C" w:rsidRPr="00804636" w:rsidRDefault="009B4B0C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1564" w:type="pct"/>
            <w:shd w:val="clear" w:color="auto" w:fill="auto"/>
            <w:vAlign w:val="center"/>
          </w:tcPr>
          <w:p w14:paraId="532CF709" w14:textId="77777777" w:rsidR="009B4B0C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14:paraId="34121101" w14:textId="77777777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14:paraId="54661A7D" w14:textId="77777777" w:rsidR="009B4B0C" w:rsidRPr="00804636" w:rsidRDefault="009B4B0C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64" w:type="pct"/>
            <w:shd w:val="clear" w:color="auto" w:fill="auto"/>
            <w:vAlign w:val="center"/>
          </w:tcPr>
          <w:p w14:paraId="6C131B7A" w14:textId="5518AC92" w:rsidR="009B4B0C" w:rsidRPr="00804636" w:rsidRDefault="00E82FFC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138444,25</w:t>
            </w:r>
          </w:p>
        </w:tc>
      </w:tr>
    </w:tbl>
    <w:p w14:paraId="34232C9B" w14:textId="77777777" w:rsidR="009B4B0C" w:rsidRDefault="009B4B0C" w:rsidP="009B4B0C">
      <w:pPr>
        <w:spacing w:before="0" w:after="0" w:line="240" w:lineRule="auto"/>
        <w:ind w:left="6"/>
        <w:rPr>
          <w:sz w:val="18"/>
          <w:szCs w:val="18"/>
        </w:rPr>
      </w:pPr>
    </w:p>
    <w:p w14:paraId="4472F699" w14:textId="77777777" w:rsidR="00FE1A4B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suma významných položiek finančných výnosov; uvádza sa a</w:t>
      </w:r>
      <w:r w:rsidR="00C113D7" w:rsidRPr="00945816">
        <w:rPr>
          <w:sz w:val="18"/>
          <w:szCs w:val="18"/>
        </w:rPr>
        <w:t xml:space="preserve">j celková suma kurzových ziskov, pričom </w:t>
      </w:r>
      <w:r w:rsidRPr="00945816">
        <w:rPr>
          <w:sz w:val="18"/>
          <w:szCs w:val="18"/>
        </w:rPr>
        <w:t xml:space="preserve"> osobitne sa uvádza hodnota kurzových ziskov účtovaná ku dňu, ku ktorému sa zostavuje účtovná závierka.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777"/>
        <w:gridCol w:w="3085"/>
      </w:tblGrid>
      <w:tr w:rsidR="00ED0FB2" w:rsidRPr="00804636" w14:paraId="43B56733" w14:textId="77777777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14:paraId="096B1F95" w14:textId="77777777" w:rsidR="00D77DBF" w:rsidRPr="00804636" w:rsidRDefault="00D77DBF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finančných výnosov</w:t>
            </w:r>
          </w:p>
        </w:tc>
        <w:tc>
          <w:tcPr>
            <w:tcW w:w="1564" w:type="pct"/>
            <w:shd w:val="clear" w:color="auto" w:fill="auto"/>
            <w:vAlign w:val="center"/>
          </w:tcPr>
          <w:p w14:paraId="6DA73BFE" w14:textId="77777777" w:rsidR="00D77DBF" w:rsidRPr="00804636" w:rsidRDefault="00D77DBF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14:paraId="7F8EF12C" w14:textId="77777777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14:paraId="2144E6F9" w14:textId="77777777" w:rsidR="00D77DBF" w:rsidRPr="00804636" w:rsidRDefault="00D77DBF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celková hodnota kurzových ziskov</w:t>
            </w:r>
          </w:p>
        </w:tc>
        <w:tc>
          <w:tcPr>
            <w:tcW w:w="1564" w:type="pct"/>
            <w:shd w:val="clear" w:color="auto" w:fill="auto"/>
            <w:vAlign w:val="center"/>
          </w:tcPr>
          <w:p w14:paraId="6B5D90F5" w14:textId="77777777" w:rsidR="00D77DBF" w:rsidRPr="00804636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D77DBF" w:rsidRPr="00804636" w14:paraId="22EDF5C9" w14:textId="77777777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14:paraId="29C73406" w14:textId="77777777" w:rsidR="00D77DBF" w:rsidRPr="00804636" w:rsidRDefault="00D77DBF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hodnota kurzových ziskov ku dňu účtovnej závierky</w:t>
            </w:r>
          </w:p>
        </w:tc>
        <w:tc>
          <w:tcPr>
            <w:tcW w:w="1564" w:type="pct"/>
            <w:shd w:val="clear" w:color="auto" w:fill="auto"/>
            <w:vAlign w:val="center"/>
          </w:tcPr>
          <w:p w14:paraId="5A239A94" w14:textId="77777777" w:rsidR="00D77DBF" w:rsidRPr="00804636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804636" w14:paraId="46613949" w14:textId="77777777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14:paraId="1DFAE794" w14:textId="77777777"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ostatné</w:t>
            </w:r>
          </w:p>
        </w:tc>
        <w:tc>
          <w:tcPr>
            <w:tcW w:w="1564" w:type="pct"/>
            <w:shd w:val="clear" w:color="auto" w:fill="auto"/>
            <w:vAlign w:val="center"/>
          </w:tcPr>
          <w:p w14:paraId="3D92DE26" w14:textId="77777777" w:rsidR="00980C8A" w:rsidRPr="00804636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14:paraId="1ADF8B6D" w14:textId="77777777" w:rsidR="009B4B0C" w:rsidRPr="00945816" w:rsidRDefault="009B4B0C" w:rsidP="00980C8A">
      <w:pPr>
        <w:spacing w:before="0" w:after="0" w:line="240" w:lineRule="auto"/>
        <w:ind w:left="6"/>
        <w:rPr>
          <w:sz w:val="18"/>
          <w:szCs w:val="18"/>
        </w:rPr>
      </w:pPr>
    </w:p>
    <w:p w14:paraId="0CF48947" w14:textId="77777777" w:rsidR="00DB1285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vyčíslenie hodnoty významných položiek nákladov</w:t>
      </w:r>
      <w:r w:rsidR="00C96AEB" w:rsidRPr="00945816">
        <w:rPr>
          <w:sz w:val="18"/>
          <w:szCs w:val="18"/>
        </w:rPr>
        <w:t>, náklad</w:t>
      </w:r>
      <w:r w:rsidR="002451AE" w:rsidRPr="00945816">
        <w:rPr>
          <w:sz w:val="18"/>
          <w:szCs w:val="18"/>
        </w:rPr>
        <w:t>ov</w:t>
      </w:r>
      <w:r w:rsidR="00C96AEB" w:rsidRPr="00945816">
        <w:rPr>
          <w:sz w:val="18"/>
          <w:szCs w:val="18"/>
        </w:rPr>
        <w:t xml:space="preserve"> na</w:t>
      </w:r>
      <w:r w:rsidRPr="00945816">
        <w:rPr>
          <w:sz w:val="18"/>
          <w:szCs w:val="18"/>
        </w:rPr>
        <w:t xml:space="preserve"> ostatné služby, osobitn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náklad</w:t>
      </w:r>
      <w:r w:rsidR="002451AE" w:rsidRPr="00945816">
        <w:rPr>
          <w:sz w:val="18"/>
          <w:szCs w:val="18"/>
        </w:rPr>
        <w:t>ov</w:t>
      </w:r>
      <w:r w:rsidRPr="00945816">
        <w:rPr>
          <w:sz w:val="18"/>
          <w:szCs w:val="18"/>
        </w:rPr>
        <w:t xml:space="preserve"> a in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ostatn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náklad</w:t>
      </w:r>
      <w:r w:rsidR="002451AE" w:rsidRPr="00945816">
        <w:rPr>
          <w:sz w:val="18"/>
          <w:szCs w:val="18"/>
        </w:rPr>
        <w:t>ov</w:t>
      </w:r>
      <w:r w:rsidRPr="00945816">
        <w:rPr>
          <w:sz w:val="18"/>
          <w:szCs w:val="18"/>
        </w:rPr>
        <w:t>.</w:t>
      </w:r>
      <w:r w:rsidR="00584420" w:rsidRPr="00945816">
        <w:rPr>
          <w:sz w:val="18"/>
          <w:szCs w:val="18"/>
        </w:rPr>
        <w:t xml:space="preserve">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777"/>
        <w:gridCol w:w="3085"/>
      </w:tblGrid>
      <w:tr w:rsidR="00ED0FB2" w:rsidRPr="00804636" w14:paraId="61B0BF37" w14:textId="77777777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14:paraId="1C431082" w14:textId="77777777" w:rsidR="00D77DBF" w:rsidRPr="00804636" w:rsidRDefault="00D77DBF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 xml:space="preserve">Opis významných </w:t>
            </w:r>
            <w:r w:rsidR="00980C8A" w:rsidRPr="00804636">
              <w:rPr>
                <w:b/>
                <w:sz w:val="16"/>
                <w:szCs w:val="16"/>
              </w:rPr>
              <w:t>nákladov, nákladov na ostatné služby, osobitné náklady a iné ostatné náklady</w:t>
            </w:r>
          </w:p>
        </w:tc>
        <w:tc>
          <w:tcPr>
            <w:tcW w:w="1564" w:type="pct"/>
            <w:shd w:val="clear" w:color="auto" w:fill="auto"/>
            <w:vAlign w:val="center"/>
          </w:tcPr>
          <w:p w14:paraId="53DD090B" w14:textId="77777777" w:rsidR="00D77DBF" w:rsidRPr="00804636" w:rsidRDefault="00D77DBF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14:paraId="256EC493" w14:textId="77777777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14:paraId="54A4811D" w14:textId="77777777" w:rsidR="00D77DBF" w:rsidRPr="00804636" w:rsidRDefault="00D77DBF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64" w:type="pct"/>
            <w:shd w:val="clear" w:color="auto" w:fill="auto"/>
            <w:vAlign w:val="center"/>
          </w:tcPr>
          <w:p w14:paraId="45FA1119" w14:textId="77777777" w:rsidR="00D77DBF" w:rsidRPr="00804636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14:paraId="257802BC" w14:textId="77777777" w:rsidR="00D77DBF" w:rsidRPr="00945816" w:rsidRDefault="00D77DBF" w:rsidP="00980C8A">
      <w:pPr>
        <w:spacing w:before="0" w:after="0" w:line="240" w:lineRule="auto"/>
        <w:ind w:left="6"/>
        <w:rPr>
          <w:sz w:val="18"/>
          <w:szCs w:val="18"/>
        </w:rPr>
      </w:pPr>
    </w:p>
    <w:p w14:paraId="080DBD24" w14:textId="77777777" w:rsidR="00624714" w:rsidRDefault="00CD361E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Prehľad o ú</w:t>
      </w:r>
      <w:r w:rsidR="006F4A29" w:rsidRPr="00945816">
        <w:rPr>
          <w:sz w:val="18"/>
          <w:szCs w:val="18"/>
        </w:rPr>
        <w:t>čel</w:t>
      </w:r>
      <w:r w:rsidRPr="00945816">
        <w:rPr>
          <w:sz w:val="18"/>
          <w:szCs w:val="18"/>
        </w:rPr>
        <w:t>e</w:t>
      </w:r>
      <w:r w:rsidR="006F4A29" w:rsidRPr="00945816">
        <w:rPr>
          <w:sz w:val="18"/>
          <w:szCs w:val="18"/>
        </w:rPr>
        <w:t xml:space="preserve"> a výšk</w:t>
      </w:r>
      <w:r w:rsidRPr="00945816">
        <w:rPr>
          <w:sz w:val="18"/>
          <w:szCs w:val="18"/>
        </w:rPr>
        <w:t>e</w:t>
      </w:r>
      <w:r w:rsidR="006F4A29" w:rsidRPr="00945816">
        <w:rPr>
          <w:sz w:val="18"/>
          <w:szCs w:val="18"/>
        </w:rPr>
        <w:t xml:space="preserve"> použitia podielu zaplatenej dane</w:t>
      </w:r>
      <w:r w:rsidRPr="00945816">
        <w:rPr>
          <w:sz w:val="18"/>
          <w:szCs w:val="18"/>
        </w:rPr>
        <w:t xml:space="preserve"> </w:t>
      </w:r>
      <w:r w:rsidR="00C96AEB" w:rsidRPr="00945816">
        <w:rPr>
          <w:sz w:val="18"/>
          <w:szCs w:val="18"/>
        </w:rPr>
        <w:t>za bežné účtovné obdobie</w:t>
      </w:r>
      <w:r w:rsidRPr="00945816">
        <w:rPr>
          <w:sz w:val="18"/>
          <w:szCs w:val="18"/>
        </w:rPr>
        <w:t>.</w:t>
      </w:r>
    </w:p>
    <w:p w14:paraId="121DD590" w14:textId="77777777" w:rsidR="00D77DBF" w:rsidRPr="00D77DBF" w:rsidRDefault="00D77DBF" w:rsidP="00D77DBF">
      <w:pPr>
        <w:spacing w:before="0" w:line="240" w:lineRule="auto"/>
        <w:rPr>
          <w:b/>
          <w:sz w:val="18"/>
          <w:szCs w:val="18"/>
        </w:rPr>
      </w:pPr>
      <w:r>
        <w:rPr>
          <w:b/>
          <w:sz w:val="18"/>
          <w:szCs w:val="18"/>
        </w:rPr>
        <w:t>T</w:t>
      </w:r>
      <w:r w:rsidRPr="00D77DBF">
        <w:rPr>
          <w:b/>
          <w:sz w:val="18"/>
          <w:szCs w:val="18"/>
        </w:rPr>
        <w:t xml:space="preserve">abuľka k čl. IV  ods. 6 o účele a výške použitia podielu zaplatenej dane   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54"/>
        <w:gridCol w:w="2750"/>
        <w:gridCol w:w="2258"/>
      </w:tblGrid>
      <w:tr w:rsidR="00D77DBF" w:rsidRPr="00D77DBF" w14:paraId="16001527" w14:textId="77777777" w:rsidTr="001C3B76">
        <w:trPr>
          <w:trHeight w:val="284"/>
        </w:trPr>
        <w:tc>
          <w:tcPr>
            <w:tcW w:w="2461" w:type="pct"/>
            <w:vAlign w:val="center"/>
          </w:tcPr>
          <w:p w14:paraId="1D96B3BB" w14:textId="77777777"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1394" w:type="pct"/>
            <w:vAlign w:val="center"/>
          </w:tcPr>
          <w:p w14:paraId="3979CC2C" w14:textId="77777777"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1145" w:type="pct"/>
            <w:vAlign w:val="center"/>
          </w:tcPr>
          <w:p w14:paraId="109A9984" w14:textId="77777777"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D77DBF" w:rsidRPr="00D77DBF" w14:paraId="5352FAC0" w14:textId="77777777" w:rsidTr="00C64368">
        <w:trPr>
          <w:trHeight w:val="284"/>
        </w:trPr>
        <w:tc>
          <w:tcPr>
            <w:tcW w:w="2461" w:type="pct"/>
            <w:vAlign w:val="center"/>
          </w:tcPr>
          <w:p w14:paraId="1C38357D" w14:textId="77777777"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94" w:type="pct"/>
            <w:vAlign w:val="center"/>
          </w:tcPr>
          <w:p w14:paraId="3368B85B" w14:textId="51F04C9D" w:rsidR="00D77DBF" w:rsidRPr="00D77DBF" w:rsidRDefault="00E82FFC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2023,59</w:t>
            </w:r>
          </w:p>
        </w:tc>
        <w:tc>
          <w:tcPr>
            <w:tcW w:w="1145" w:type="pct"/>
            <w:vAlign w:val="center"/>
          </w:tcPr>
          <w:p w14:paraId="53753A86" w14:textId="55E58429" w:rsidR="00D77DBF" w:rsidRPr="00D77DBF" w:rsidRDefault="00E82FFC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1252,13</w:t>
            </w:r>
          </w:p>
        </w:tc>
      </w:tr>
      <w:tr w:rsidR="00D77DBF" w:rsidRPr="00D77DBF" w14:paraId="590C76DE" w14:textId="77777777" w:rsidTr="00C64368">
        <w:trPr>
          <w:trHeight w:val="284"/>
        </w:trPr>
        <w:tc>
          <w:tcPr>
            <w:tcW w:w="2461" w:type="pct"/>
            <w:vAlign w:val="center"/>
          </w:tcPr>
          <w:p w14:paraId="316A69F3" w14:textId="77777777"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94" w:type="pct"/>
            <w:vAlign w:val="center"/>
          </w:tcPr>
          <w:p w14:paraId="5A6F4CB8" w14:textId="77777777"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14:paraId="7ADF0695" w14:textId="77777777"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D77DBF" w:rsidRPr="00D77DBF" w14:paraId="5992D21E" w14:textId="77777777" w:rsidTr="00C64368">
        <w:trPr>
          <w:trHeight w:val="284"/>
        </w:trPr>
        <w:tc>
          <w:tcPr>
            <w:tcW w:w="2461" w:type="pct"/>
            <w:vAlign w:val="center"/>
          </w:tcPr>
          <w:p w14:paraId="4E38FC7D" w14:textId="77777777"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94" w:type="pct"/>
            <w:vAlign w:val="center"/>
          </w:tcPr>
          <w:p w14:paraId="7B3B1914" w14:textId="77777777"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14:paraId="253E1405" w14:textId="77777777"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D77DBF" w:rsidRPr="00D77DBF" w14:paraId="68C690BA" w14:textId="77777777" w:rsidTr="00C64368">
        <w:trPr>
          <w:trHeight w:val="284"/>
        </w:trPr>
        <w:tc>
          <w:tcPr>
            <w:tcW w:w="3855" w:type="pct"/>
            <w:gridSpan w:val="2"/>
            <w:vAlign w:val="center"/>
          </w:tcPr>
          <w:p w14:paraId="70939B9E" w14:textId="77777777" w:rsidR="00D77DBF" w:rsidRPr="00D77DBF" w:rsidRDefault="00D77DBF" w:rsidP="00C91CBE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1145" w:type="pct"/>
            <w:vAlign w:val="center"/>
          </w:tcPr>
          <w:p w14:paraId="69C5EA9E" w14:textId="77777777" w:rsidR="00D77DBF" w:rsidRPr="00D77DBF" w:rsidRDefault="00D77DBF" w:rsidP="00C64368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</w:tr>
    </w:tbl>
    <w:p w14:paraId="24AB2DE7" w14:textId="77777777" w:rsidR="00D77DBF" w:rsidRDefault="00D77DBF" w:rsidP="00D77DBF">
      <w:pPr>
        <w:spacing w:before="0" w:after="0" w:line="240" w:lineRule="auto"/>
        <w:ind w:left="6"/>
        <w:rPr>
          <w:sz w:val="18"/>
          <w:szCs w:val="18"/>
        </w:rPr>
      </w:pPr>
    </w:p>
    <w:p w14:paraId="560CB3D5" w14:textId="77777777" w:rsidR="00DB1285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suma významných položiek finančných nákladov; uvádza sa aj celková suma kurzových strát</w:t>
      </w:r>
      <w:r w:rsidR="00C113D7" w:rsidRPr="00945816">
        <w:rPr>
          <w:sz w:val="18"/>
          <w:szCs w:val="18"/>
        </w:rPr>
        <w:t>, pričom</w:t>
      </w:r>
      <w:r w:rsidRPr="00945816">
        <w:rPr>
          <w:sz w:val="18"/>
          <w:szCs w:val="18"/>
        </w:rPr>
        <w:t xml:space="preserve"> osobitne sa uvádza hodnota kurzových strát účtovaná ku dňu, ku ktorému sa zostavuje účtovná závierka.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777"/>
        <w:gridCol w:w="3085"/>
      </w:tblGrid>
      <w:tr w:rsidR="00ED0FB2" w:rsidRPr="00804636" w14:paraId="3659F11F" w14:textId="77777777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14:paraId="405BE612" w14:textId="77777777" w:rsidR="00980C8A" w:rsidRPr="00804636" w:rsidRDefault="00980C8A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finančných nákladov</w:t>
            </w:r>
          </w:p>
        </w:tc>
        <w:tc>
          <w:tcPr>
            <w:tcW w:w="1564" w:type="pct"/>
            <w:shd w:val="clear" w:color="auto" w:fill="auto"/>
            <w:vAlign w:val="center"/>
          </w:tcPr>
          <w:p w14:paraId="20960567" w14:textId="77777777" w:rsidR="00980C8A" w:rsidRPr="00804636" w:rsidRDefault="00980C8A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14:paraId="74314F91" w14:textId="77777777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14:paraId="33840EA6" w14:textId="77777777"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celková hodnota kurzových strát</w:t>
            </w:r>
          </w:p>
        </w:tc>
        <w:tc>
          <w:tcPr>
            <w:tcW w:w="1564" w:type="pct"/>
            <w:shd w:val="clear" w:color="auto" w:fill="auto"/>
            <w:vAlign w:val="center"/>
          </w:tcPr>
          <w:p w14:paraId="6C32CEB8" w14:textId="77777777" w:rsidR="00980C8A" w:rsidRPr="00804636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D0FB2" w:rsidRPr="00804636" w14:paraId="67086DA7" w14:textId="77777777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14:paraId="22C66F14" w14:textId="77777777"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hodnota kurzových strát ku dňu účtovnej závierky</w:t>
            </w:r>
          </w:p>
        </w:tc>
        <w:tc>
          <w:tcPr>
            <w:tcW w:w="1564" w:type="pct"/>
            <w:shd w:val="clear" w:color="auto" w:fill="auto"/>
            <w:vAlign w:val="center"/>
          </w:tcPr>
          <w:p w14:paraId="31A0206B" w14:textId="77777777" w:rsidR="00980C8A" w:rsidRPr="00804636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D0FB2" w:rsidRPr="00804636" w14:paraId="24B3F02E" w14:textId="77777777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14:paraId="49639621" w14:textId="77777777"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 xml:space="preserve">ostatné </w:t>
            </w:r>
          </w:p>
        </w:tc>
        <w:tc>
          <w:tcPr>
            <w:tcW w:w="1564" w:type="pct"/>
            <w:shd w:val="clear" w:color="auto" w:fill="auto"/>
            <w:vAlign w:val="center"/>
          </w:tcPr>
          <w:p w14:paraId="0C835080" w14:textId="77777777" w:rsidR="00980C8A" w:rsidRPr="00804636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14:paraId="2611D899" w14:textId="77777777" w:rsidR="00980C8A" w:rsidRPr="00945816" w:rsidRDefault="00980C8A" w:rsidP="00980C8A">
      <w:pPr>
        <w:spacing w:before="0" w:after="0" w:line="240" w:lineRule="auto"/>
        <w:ind w:left="6"/>
        <w:rPr>
          <w:sz w:val="18"/>
          <w:szCs w:val="18"/>
        </w:rPr>
      </w:pPr>
    </w:p>
    <w:p w14:paraId="15AF2ECA" w14:textId="77777777" w:rsidR="00C96AEB" w:rsidRPr="00945816" w:rsidRDefault="00B867C2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V ú</w:t>
      </w:r>
      <w:r w:rsidR="0072048D" w:rsidRPr="00945816">
        <w:rPr>
          <w:sz w:val="18"/>
          <w:szCs w:val="18"/>
        </w:rPr>
        <w:t>čtovn</w:t>
      </w:r>
      <w:r w:rsidRPr="00945816">
        <w:rPr>
          <w:sz w:val="18"/>
          <w:szCs w:val="18"/>
        </w:rPr>
        <w:t>ej</w:t>
      </w:r>
      <w:r w:rsidR="0072048D" w:rsidRPr="00945816">
        <w:rPr>
          <w:sz w:val="18"/>
          <w:szCs w:val="18"/>
        </w:rPr>
        <w:t xml:space="preserve"> jednotk</w:t>
      </w:r>
      <w:r w:rsidRPr="00945816">
        <w:rPr>
          <w:sz w:val="18"/>
          <w:szCs w:val="18"/>
        </w:rPr>
        <w:t>e</w:t>
      </w:r>
      <w:r w:rsidR="0072048D" w:rsidRPr="00945816">
        <w:rPr>
          <w:sz w:val="18"/>
          <w:szCs w:val="18"/>
        </w:rPr>
        <w:t xml:space="preserve">, ktorá má povinnosť overenia účtovnej závierky audítorom, </w:t>
      </w:r>
      <w:r w:rsidRPr="00945816">
        <w:rPr>
          <w:sz w:val="18"/>
          <w:szCs w:val="18"/>
        </w:rPr>
        <w:t xml:space="preserve">sa </w:t>
      </w:r>
      <w:r w:rsidR="00C96AEB" w:rsidRPr="00945816">
        <w:rPr>
          <w:sz w:val="18"/>
          <w:szCs w:val="18"/>
        </w:rPr>
        <w:t>uvedie vymedzenie a suma nákladov za účtovné obdobie v členení na náklady za</w:t>
      </w:r>
    </w:p>
    <w:p w14:paraId="7CA2C09D" w14:textId="77777777"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lastRenderedPageBreak/>
        <w:t>overenie účtovnej závierky,</w:t>
      </w:r>
    </w:p>
    <w:p w14:paraId="0AC440F2" w14:textId="77777777"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uisťovacie audítorské služby s výnimkou overenia účtovnej závierky,</w:t>
      </w:r>
    </w:p>
    <w:p w14:paraId="25FC4BC6" w14:textId="77777777"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súvisiace audítorské služby,</w:t>
      </w:r>
    </w:p>
    <w:p w14:paraId="5AF3A5D2" w14:textId="77777777"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daňové poradenstvo,</w:t>
      </w:r>
    </w:p>
    <w:p w14:paraId="502D60A6" w14:textId="77777777" w:rsidR="0041789F" w:rsidRDefault="00C96AEB" w:rsidP="00980C8A">
      <w:pPr>
        <w:numPr>
          <w:ilvl w:val="0"/>
          <w:numId w:val="26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ostatné neaudítorské služby.</w:t>
      </w:r>
    </w:p>
    <w:p w14:paraId="77E1A7B4" w14:textId="77777777" w:rsidR="00C64368" w:rsidRDefault="00C64368" w:rsidP="00980C8A">
      <w:pPr>
        <w:spacing w:before="0" w:line="240" w:lineRule="auto"/>
        <w:rPr>
          <w:b/>
          <w:i/>
          <w:sz w:val="18"/>
          <w:szCs w:val="18"/>
        </w:rPr>
      </w:pPr>
    </w:p>
    <w:p w14:paraId="26EB97B5" w14:textId="77777777" w:rsidR="00980C8A" w:rsidRPr="00980C8A" w:rsidRDefault="00980C8A" w:rsidP="00980C8A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980C8A">
        <w:rPr>
          <w:b/>
          <w:i/>
          <w:sz w:val="18"/>
          <w:szCs w:val="18"/>
        </w:rPr>
        <w:t>abuľka k čl. IV  ods. 8 o nákladoch vynaložených v súvislosti s auditom účtovnej závierky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667"/>
        <w:gridCol w:w="3195"/>
      </w:tblGrid>
      <w:tr w:rsidR="00980C8A" w:rsidRPr="00980C8A" w14:paraId="31A6B996" w14:textId="77777777" w:rsidTr="001C3B76">
        <w:trPr>
          <w:trHeight w:val="284"/>
        </w:trPr>
        <w:tc>
          <w:tcPr>
            <w:tcW w:w="3380" w:type="pct"/>
            <w:vAlign w:val="center"/>
          </w:tcPr>
          <w:p w14:paraId="3727C336" w14:textId="77777777" w:rsidR="00980C8A" w:rsidRPr="00980C8A" w:rsidRDefault="00980C8A" w:rsidP="00980C8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1620" w:type="pct"/>
            <w:vAlign w:val="center"/>
          </w:tcPr>
          <w:p w14:paraId="0B78BAE6" w14:textId="77777777" w:rsidR="00980C8A" w:rsidRPr="00980C8A" w:rsidRDefault="00980C8A" w:rsidP="00980C8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80C8A" w:rsidRPr="00980C8A" w14:paraId="27FEC36E" w14:textId="77777777" w:rsidTr="00C64368">
        <w:trPr>
          <w:trHeight w:val="284"/>
        </w:trPr>
        <w:tc>
          <w:tcPr>
            <w:tcW w:w="3380" w:type="pct"/>
            <w:vAlign w:val="center"/>
          </w:tcPr>
          <w:p w14:paraId="642A7386" w14:textId="77777777"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overenie účtovnej závierky</w:t>
            </w:r>
          </w:p>
        </w:tc>
        <w:tc>
          <w:tcPr>
            <w:tcW w:w="1620" w:type="pct"/>
            <w:vAlign w:val="center"/>
          </w:tcPr>
          <w:p w14:paraId="4B9ED92F" w14:textId="77777777" w:rsidR="00980C8A" w:rsidRPr="00980C8A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980C8A" w14:paraId="761F76EB" w14:textId="77777777" w:rsidTr="00C64368">
        <w:trPr>
          <w:trHeight w:val="284"/>
        </w:trPr>
        <w:tc>
          <w:tcPr>
            <w:tcW w:w="3380" w:type="pct"/>
            <w:vAlign w:val="center"/>
          </w:tcPr>
          <w:p w14:paraId="739C2741" w14:textId="77777777"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uisťovacie audítorské služby s výnimkou overenia účtovnej závierky</w:t>
            </w:r>
          </w:p>
        </w:tc>
        <w:tc>
          <w:tcPr>
            <w:tcW w:w="1620" w:type="pct"/>
            <w:vAlign w:val="center"/>
          </w:tcPr>
          <w:p w14:paraId="489ACFB7" w14:textId="77777777" w:rsidR="00980C8A" w:rsidRPr="00980C8A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980C8A" w14:paraId="28A46375" w14:textId="77777777" w:rsidTr="00C64368">
        <w:trPr>
          <w:trHeight w:val="284"/>
        </w:trPr>
        <w:tc>
          <w:tcPr>
            <w:tcW w:w="3380" w:type="pct"/>
            <w:vAlign w:val="center"/>
          </w:tcPr>
          <w:p w14:paraId="3022149A" w14:textId="77777777"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súvisiace audítorské služby</w:t>
            </w:r>
          </w:p>
        </w:tc>
        <w:tc>
          <w:tcPr>
            <w:tcW w:w="1620" w:type="pct"/>
            <w:vAlign w:val="center"/>
          </w:tcPr>
          <w:p w14:paraId="267D1BE8" w14:textId="77777777" w:rsidR="00980C8A" w:rsidRPr="00980C8A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980C8A" w14:paraId="51BC2B0C" w14:textId="77777777" w:rsidTr="00C64368">
        <w:trPr>
          <w:trHeight w:val="284"/>
        </w:trPr>
        <w:tc>
          <w:tcPr>
            <w:tcW w:w="3380" w:type="pct"/>
            <w:vAlign w:val="center"/>
          </w:tcPr>
          <w:p w14:paraId="4588409E" w14:textId="77777777"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daňové poradenstvo</w:t>
            </w:r>
          </w:p>
        </w:tc>
        <w:tc>
          <w:tcPr>
            <w:tcW w:w="1620" w:type="pct"/>
            <w:vAlign w:val="center"/>
          </w:tcPr>
          <w:p w14:paraId="1723C152" w14:textId="77777777" w:rsidR="00980C8A" w:rsidRPr="00980C8A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980C8A" w14:paraId="1C310C5A" w14:textId="77777777" w:rsidTr="00C64368">
        <w:trPr>
          <w:trHeight w:val="284"/>
        </w:trPr>
        <w:tc>
          <w:tcPr>
            <w:tcW w:w="3380" w:type="pct"/>
            <w:vAlign w:val="center"/>
          </w:tcPr>
          <w:p w14:paraId="3ACC5768" w14:textId="77777777"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ostatné neaudítorské služby</w:t>
            </w:r>
          </w:p>
        </w:tc>
        <w:tc>
          <w:tcPr>
            <w:tcW w:w="1620" w:type="pct"/>
            <w:vAlign w:val="center"/>
          </w:tcPr>
          <w:p w14:paraId="4C4207C6" w14:textId="77777777" w:rsidR="00980C8A" w:rsidRPr="00980C8A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980C8A" w14:paraId="0404FB7D" w14:textId="77777777" w:rsidTr="00C64368">
        <w:trPr>
          <w:trHeight w:val="284"/>
        </w:trPr>
        <w:tc>
          <w:tcPr>
            <w:tcW w:w="3380" w:type="pct"/>
            <w:vAlign w:val="center"/>
          </w:tcPr>
          <w:p w14:paraId="20B38EDF" w14:textId="77777777" w:rsidR="00980C8A" w:rsidRPr="00980C8A" w:rsidRDefault="00980C8A" w:rsidP="00980C8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1620" w:type="pct"/>
            <w:vAlign w:val="center"/>
          </w:tcPr>
          <w:p w14:paraId="237CC101" w14:textId="77777777" w:rsidR="00980C8A" w:rsidRPr="00980C8A" w:rsidRDefault="00980C8A" w:rsidP="00C64368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</w:tr>
    </w:tbl>
    <w:p w14:paraId="4E309FC2" w14:textId="77777777" w:rsidR="00980C8A" w:rsidRDefault="00980C8A" w:rsidP="00980C8A">
      <w:pPr>
        <w:spacing w:before="0" w:after="0" w:line="240" w:lineRule="auto"/>
        <w:rPr>
          <w:sz w:val="18"/>
          <w:szCs w:val="18"/>
        </w:rPr>
      </w:pPr>
    </w:p>
    <w:p w14:paraId="3A6DBBE7" w14:textId="77777777" w:rsidR="00980C8A" w:rsidRPr="00945816" w:rsidRDefault="00980C8A" w:rsidP="00980C8A">
      <w:pPr>
        <w:spacing w:before="0" w:after="0" w:line="240" w:lineRule="auto"/>
        <w:rPr>
          <w:sz w:val="18"/>
          <w:szCs w:val="18"/>
        </w:rPr>
      </w:pPr>
    </w:p>
    <w:p w14:paraId="1ECE7260" w14:textId="77777777" w:rsidR="00DB1285" w:rsidRPr="00A208AF" w:rsidRDefault="00465353" w:rsidP="00F4760B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  <w:r w:rsidRPr="00A208AF">
        <w:rPr>
          <w:b/>
          <w:bCs/>
          <w:kern w:val="32"/>
          <w:szCs w:val="20"/>
        </w:rPr>
        <w:t>Čl. V</w:t>
      </w:r>
    </w:p>
    <w:p w14:paraId="71067E1A" w14:textId="77777777" w:rsidR="00DB1285" w:rsidRPr="00A208AF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A208AF">
        <w:rPr>
          <w:b/>
          <w:bCs/>
          <w:szCs w:val="20"/>
        </w:rPr>
        <w:t>Opis údajov na podsúvahových účtoch</w:t>
      </w:r>
    </w:p>
    <w:p w14:paraId="21209240" w14:textId="77777777" w:rsidR="00DB1285" w:rsidRDefault="00DB1285" w:rsidP="00CD361E">
      <w:pPr>
        <w:spacing w:before="0" w:line="240" w:lineRule="auto"/>
        <w:rPr>
          <w:sz w:val="16"/>
          <w:szCs w:val="16"/>
        </w:rPr>
      </w:pPr>
      <w:r w:rsidRPr="00A208AF">
        <w:rPr>
          <w:sz w:val="16"/>
          <w:szCs w:val="16"/>
        </w:rPr>
        <w:t>Významné položky prenajatého majetku, majetku prijatého do úschovy,  odpísané pohľadávky a prípadné ďalšie položky.</w:t>
      </w:r>
    </w:p>
    <w:tbl>
      <w:tblPr>
        <w:tblW w:w="4965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691"/>
        <w:gridCol w:w="3207"/>
      </w:tblGrid>
      <w:tr w:rsidR="00F4760B" w:rsidRPr="00F4760B" w14:paraId="65AE1141" w14:textId="77777777" w:rsidTr="001C3B76">
        <w:trPr>
          <w:trHeight w:val="284"/>
          <w:jc w:val="center"/>
        </w:trPr>
        <w:tc>
          <w:tcPr>
            <w:tcW w:w="3380" w:type="pct"/>
            <w:vAlign w:val="center"/>
          </w:tcPr>
          <w:p w14:paraId="79975CD1" w14:textId="77777777" w:rsidR="00F4760B" w:rsidRPr="00F4760B" w:rsidRDefault="00F4760B" w:rsidP="00F4760B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sz w:val="16"/>
                <w:szCs w:val="16"/>
              </w:rPr>
              <w:t>Významné položky</w:t>
            </w:r>
          </w:p>
        </w:tc>
        <w:tc>
          <w:tcPr>
            <w:tcW w:w="1620" w:type="pct"/>
            <w:vAlign w:val="center"/>
          </w:tcPr>
          <w:p w14:paraId="3ED0A746" w14:textId="77777777" w:rsidR="00F4760B" w:rsidRPr="00F4760B" w:rsidRDefault="00F4760B" w:rsidP="00F4760B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>Hodnota majetku</w:t>
            </w:r>
          </w:p>
        </w:tc>
      </w:tr>
      <w:tr w:rsidR="00F4760B" w:rsidRPr="00F4760B" w14:paraId="72D6D780" w14:textId="77777777" w:rsidTr="00C64368">
        <w:trPr>
          <w:trHeight w:val="284"/>
          <w:jc w:val="center"/>
        </w:trPr>
        <w:tc>
          <w:tcPr>
            <w:tcW w:w="3380" w:type="pct"/>
            <w:vAlign w:val="center"/>
          </w:tcPr>
          <w:p w14:paraId="61D8C8DF" w14:textId="77777777" w:rsidR="00F4760B" w:rsidRPr="00F4760B" w:rsidRDefault="00F4760B" w:rsidP="00F4760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20" w:type="pct"/>
            <w:vAlign w:val="center"/>
          </w:tcPr>
          <w:p w14:paraId="549F002E" w14:textId="77777777" w:rsidR="00F4760B" w:rsidRPr="00F4760B" w:rsidRDefault="00F4760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14:paraId="37162DD4" w14:textId="77777777" w:rsidR="00980C8A" w:rsidRPr="00A208AF" w:rsidRDefault="00980C8A" w:rsidP="00F4760B">
      <w:pPr>
        <w:spacing w:before="0" w:after="0" w:line="240" w:lineRule="auto"/>
        <w:rPr>
          <w:sz w:val="16"/>
          <w:szCs w:val="16"/>
        </w:rPr>
      </w:pPr>
    </w:p>
    <w:p w14:paraId="68E9003F" w14:textId="77777777" w:rsidR="00DB1285" w:rsidRPr="00A208AF" w:rsidRDefault="00465353" w:rsidP="00F4760B">
      <w:pPr>
        <w:keepNext/>
        <w:spacing w:before="0" w:after="0" w:line="240" w:lineRule="auto"/>
        <w:jc w:val="center"/>
        <w:outlineLvl w:val="0"/>
        <w:rPr>
          <w:b/>
          <w:bCs/>
          <w:szCs w:val="20"/>
        </w:rPr>
      </w:pPr>
      <w:r w:rsidRPr="00A208AF">
        <w:rPr>
          <w:b/>
          <w:bCs/>
          <w:szCs w:val="20"/>
        </w:rPr>
        <w:t xml:space="preserve">Čl. </w:t>
      </w:r>
      <w:r w:rsidR="00DB1285" w:rsidRPr="00A208AF">
        <w:rPr>
          <w:b/>
          <w:bCs/>
          <w:szCs w:val="20"/>
        </w:rPr>
        <w:t>VI</w:t>
      </w:r>
    </w:p>
    <w:p w14:paraId="4DBB4FBF" w14:textId="77777777" w:rsidR="00DB1285" w:rsidRPr="00A208AF" w:rsidRDefault="00963659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A208AF">
        <w:rPr>
          <w:b/>
          <w:bCs/>
          <w:szCs w:val="20"/>
        </w:rPr>
        <w:t>Ďalšie informácie</w:t>
      </w:r>
    </w:p>
    <w:p w14:paraId="25EF2A94" w14:textId="77777777" w:rsidR="00CC7A3D" w:rsidRDefault="00CC7A3D" w:rsidP="00F4760B">
      <w:pPr>
        <w:pStyle w:val="Textopatrenia"/>
        <w:numPr>
          <w:ilvl w:val="0"/>
          <w:numId w:val="28"/>
        </w:numPr>
        <w:rPr>
          <w:sz w:val="16"/>
          <w:szCs w:val="16"/>
        </w:rPr>
      </w:pPr>
      <w:r w:rsidRPr="00A208AF">
        <w:rPr>
          <w:sz w:val="16"/>
          <w:szCs w:val="16"/>
        </w:rPr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760"/>
        <w:gridCol w:w="3208"/>
      </w:tblGrid>
      <w:tr w:rsidR="00804636" w:rsidRPr="00F4760B" w14:paraId="51A58445" w14:textId="77777777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14:paraId="63414196" w14:textId="77777777" w:rsidR="00804636" w:rsidRPr="00F4760B" w:rsidRDefault="00804636" w:rsidP="00C91CBE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Opis iných aktív</w:t>
            </w:r>
          </w:p>
        </w:tc>
        <w:tc>
          <w:tcPr>
            <w:tcW w:w="1609" w:type="pct"/>
            <w:vAlign w:val="center"/>
          </w:tcPr>
          <w:p w14:paraId="597DFED1" w14:textId="77777777" w:rsidR="00804636" w:rsidRPr="00F4760B" w:rsidRDefault="00804636" w:rsidP="0080463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 xml:space="preserve">Hodnota </w:t>
            </w:r>
          </w:p>
        </w:tc>
      </w:tr>
      <w:tr w:rsidR="00804636" w:rsidRPr="00F4760B" w14:paraId="5276F683" w14:textId="77777777" w:rsidTr="00C64368">
        <w:trPr>
          <w:trHeight w:val="284"/>
          <w:jc w:val="center"/>
        </w:trPr>
        <w:tc>
          <w:tcPr>
            <w:tcW w:w="3391" w:type="pct"/>
            <w:vAlign w:val="center"/>
          </w:tcPr>
          <w:p w14:paraId="55D03DEE" w14:textId="77777777" w:rsidR="00804636" w:rsidRPr="00F4760B" w:rsidRDefault="00804636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09" w:type="pct"/>
            <w:vAlign w:val="center"/>
          </w:tcPr>
          <w:p w14:paraId="30E4BEC2" w14:textId="77777777" w:rsidR="00804636" w:rsidRPr="00F4760B" w:rsidRDefault="0080463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14:paraId="38DBD7DB" w14:textId="77777777"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14:paraId="64F4C559" w14:textId="77777777" w:rsidR="00CC7A3D" w:rsidRPr="00F4760B" w:rsidRDefault="00CC7A3D" w:rsidP="00804636">
      <w:pPr>
        <w:pStyle w:val="Textopatrenia"/>
        <w:numPr>
          <w:ilvl w:val="0"/>
          <w:numId w:val="28"/>
        </w:numPr>
        <w:spacing w:before="0"/>
        <w:ind w:left="357" w:hanging="357"/>
        <w:rPr>
          <w:sz w:val="16"/>
          <w:szCs w:val="16"/>
        </w:rPr>
      </w:pPr>
      <w:r w:rsidRPr="00F4760B">
        <w:rPr>
          <w:sz w:val="16"/>
          <w:szCs w:val="16"/>
        </w:rPr>
        <w:t>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F4760B">
        <w:rPr>
          <w:sz w:val="16"/>
          <w:szCs w:val="16"/>
        </w:rPr>
        <w:t>:</w:t>
      </w:r>
    </w:p>
    <w:p w14:paraId="1D43CA8A" w14:textId="77777777" w:rsidR="00CC7A3D" w:rsidRPr="00A208AF" w:rsidRDefault="00CC7A3D" w:rsidP="00804636">
      <w:pPr>
        <w:pStyle w:val="Textopatrenia"/>
        <w:numPr>
          <w:ilvl w:val="0"/>
          <w:numId w:val="29"/>
        </w:numPr>
        <w:spacing w:before="0"/>
        <w:rPr>
          <w:sz w:val="16"/>
          <w:szCs w:val="16"/>
        </w:rPr>
      </w:pPr>
      <w:r w:rsidRPr="00A208AF">
        <w:rPr>
          <w:sz w:val="16"/>
          <w:szCs w:val="16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4CBDD67D" w14:textId="77777777" w:rsidR="00CC7A3D" w:rsidRDefault="00CC7A3D" w:rsidP="00804636">
      <w:pPr>
        <w:pStyle w:val="Textopatrenia"/>
        <w:numPr>
          <w:ilvl w:val="0"/>
          <w:numId w:val="29"/>
        </w:numPr>
        <w:spacing w:before="0"/>
        <w:rPr>
          <w:sz w:val="16"/>
          <w:szCs w:val="16"/>
        </w:rPr>
      </w:pPr>
      <w:r w:rsidRPr="00A208AF">
        <w:rPr>
          <w:sz w:val="16"/>
          <w:szCs w:val="16"/>
          <w:lang w:eastAsia="sk-SK"/>
        </w:rPr>
        <w:t>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760"/>
        <w:gridCol w:w="3208"/>
      </w:tblGrid>
      <w:tr w:rsidR="00804636" w:rsidRPr="00F4760B" w14:paraId="5F66E0BE" w14:textId="77777777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14:paraId="29DA68C1" w14:textId="77777777" w:rsidR="00804636" w:rsidRPr="00F4760B" w:rsidRDefault="00804636" w:rsidP="00804636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Opis iných pasív</w:t>
            </w:r>
          </w:p>
        </w:tc>
        <w:tc>
          <w:tcPr>
            <w:tcW w:w="1609" w:type="pct"/>
            <w:vAlign w:val="center"/>
          </w:tcPr>
          <w:p w14:paraId="3AF18ACE" w14:textId="77777777" w:rsidR="00804636" w:rsidRPr="00F4760B" w:rsidRDefault="00804636" w:rsidP="00C91CBE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 xml:space="preserve">Hodnota </w:t>
            </w:r>
          </w:p>
        </w:tc>
      </w:tr>
      <w:tr w:rsidR="00804636" w:rsidRPr="00F4760B" w14:paraId="71C30967" w14:textId="77777777" w:rsidTr="00C64368">
        <w:trPr>
          <w:trHeight w:val="284"/>
          <w:jc w:val="center"/>
        </w:trPr>
        <w:tc>
          <w:tcPr>
            <w:tcW w:w="3391" w:type="pct"/>
            <w:vAlign w:val="center"/>
          </w:tcPr>
          <w:p w14:paraId="08C8C60C" w14:textId="77777777" w:rsidR="00804636" w:rsidRPr="00F4760B" w:rsidRDefault="00804636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09" w:type="pct"/>
            <w:vAlign w:val="center"/>
          </w:tcPr>
          <w:p w14:paraId="196278DA" w14:textId="77777777" w:rsidR="00804636" w:rsidRPr="00F4760B" w:rsidRDefault="0080463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14:paraId="624C95D3" w14:textId="77777777"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14:paraId="2F1C9E96" w14:textId="77777777" w:rsidR="00CC7A3D" w:rsidRPr="00A208AF" w:rsidRDefault="00CC7A3D" w:rsidP="00804636">
      <w:pPr>
        <w:pStyle w:val="Textopatrenia"/>
        <w:numPr>
          <w:ilvl w:val="0"/>
          <w:numId w:val="28"/>
        </w:numPr>
        <w:spacing w:before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Opis významných položiek ostatných finančných povinností, ktoré sa nesledujú v účtovníctve a neuvádzajú sa v súvahe; pri každej položke sa uvádza jej opis, výška a údaj, či sa týka spriaznených osôb, a to</w:t>
      </w:r>
    </w:p>
    <w:p w14:paraId="77FCBFA6" w14:textId="77777777"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devízových termínovaných obchodov a iných finančných derivátov,</w:t>
      </w:r>
    </w:p>
    <w:p w14:paraId="3651375F" w14:textId="77777777"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opčných obchodov,</w:t>
      </w:r>
    </w:p>
    <w:p w14:paraId="64C5F8EC" w14:textId="77777777"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zákonná povinnosť alebo zmluvná povinnosť odobrať určité produkty alebo služby, napríklad z dodávateľských alebo odberateľských zmlúv,</w:t>
      </w:r>
    </w:p>
    <w:p w14:paraId="19EB6588" w14:textId="77777777"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leasingových, nájomných, servisných, poistných, koncesionárskych, licenčných zmlúv a podobných zmlúv,</w:t>
      </w:r>
    </w:p>
    <w:p w14:paraId="76A2C62E" w14:textId="77777777" w:rsidR="00CC7A3D" w:rsidRDefault="00CC7A3D" w:rsidP="00804636">
      <w:pPr>
        <w:pStyle w:val="Textopatrenia"/>
        <w:numPr>
          <w:ilvl w:val="0"/>
          <w:numId w:val="31"/>
        </w:numPr>
        <w:spacing w:before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 xml:space="preserve">iné povinnosti.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03"/>
        <w:gridCol w:w="2344"/>
        <w:gridCol w:w="3321"/>
      </w:tblGrid>
      <w:tr w:rsidR="00804636" w:rsidRPr="00F4760B" w14:paraId="4D25FB9D" w14:textId="77777777" w:rsidTr="00804636">
        <w:trPr>
          <w:trHeight w:val="284"/>
          <w:jc w:val="center"/>
        </w:trPr>
        <w:tc>
          <w:tcPr>
            <w:tcW w:w="2158" w:type="pct"/>
            <w:vAlign w:val="center"/>
          </w:tcPr>
          <w:p w14:paraId="5D99C041" w14:textId="77777777" w:rsidR="00804636" w:rsidRPr="00804636" w:rsidRDefault="00804636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</w:t>
            </w:r>
            <w:r>
              <w:rPr>
                <w:b/>
                <w:sz w:val="16"/>
                <w:szCs w:val="16"/>
              </w:rPr>
              <w:t xml:space="preserve"> významných položiek ostatných finančných povinností</w:t>
            </w:r>
          </w:p>
        </w:tc>
        <w:tc>
          <w:tcPr>
            <w:tcW w:w="1176" w:type="pct"/>
            <w:vAlign w:val="center"/>
          </w:tcPr>
          <w:p w14:paraId="6E716D07" w14:textId="77777777" w:rsidR="00804636" w:rsidRPr="00804636" w:rsidRDefault="00804636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Výška</w:t>
            </w:r>
          </w:p>
        </w:tc>
        <w:tc>
          <w:tcPr>
            <w:tcW w:w="1666" w:type="pct"/>
            <w:vAlign w:val="center"/>
          </w:tcPr>
          <w:p w14:paraId="1070A992" w14:textId="77777777" w:rsidR="00804636" w:rsidRPr="00804636" w:rsidRDefault="00804636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Spriaznené osoby</w:t>
            </w:r>
          </w:p>
        </w:tc>
      </w:tr>
      <w:tr w:rsidR="00804636" w:rsidRPr="00F4760B" w14:paraId="6FD0ADCB" w14:textId="77777777" w:rsidTr="00C64368">
        <w:trPr>
          <w:trHeight w:val="284"/>
          <w:jc w:val="center"/>
        </w:trPr>
        <w:tc>
          <w:tcPr>
            <w:tcW w:w="2158" w:type="pct"/>
            <w:vAlign w:val="center"/>
          </w:tcPr>
          <w:p w14:paraId="45328B01" w14:textId="77777777" w:rsidR="00804636" w:rsidRPr="00F4760B" w:rsidRDefault="00804636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76" w:type="pct"/>
            <w:vAlign w:val="center"/>
          </w:tcPr>
          <w:p w14:paraId="3F0B7E74" w14:textId="77777777" w:rsidR="00804636" w:rsidRPr="00F4760B" w:rsidRDefault="0080463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666" w:type="pct"/>
            <w:vAlign w:val="center"/>
          </w:tcPr>
          <w:p w14:paraId="36FF00DB" w14:textId="77777777" w:rsidR="00804636" w:rsidRPr="00F4760B" w:rsidRDefault="0080463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14:paraId="33A83597" w14:textId="77777777"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14:paraId="571CAA9C" w14:textId="77777777" w:rsidR="00DB1285" w:rsidRPr="00A208AF" w:rsidRDefault="00DB1285" w:rsidP="00804636">
      <w:pPr>
        <w:numPr>
          <w:ilvl w:val="0"/>
          <w:numId w:val="28"/>
        </w:numPr>
        <w:spacing w:before="0" w:line="240" w:lineRule="auto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 xml:space="preserve">Prehľad nehnuteľných kultúrnych pamiatok, ktoré sú v správe alebo </w:t>
      </w:r>
      <w:r w:rsidR="000D2853" w:rsidRPr="00A208AF">
        <w:rPr>
          <w:sz w:val="16"/>
          <w:szCs w:val="16"/>
        </w:rPr>
        <w:t>vo</w:t>
      </w:r>
      <w:r w:rsidR="00E03790" w:rsidRPr="00A208AF">
        <w:rPr>
          <w:sz w:val="16"/>
          <w:szCs w:val="16"/>
        </w:rPr>
        <w:t xml:space="preserve"> </w:t>
      </w:r>
      <w:r w:rsidRPr="00A208AF">
        <w:rPr>
          <w:sz w:val="16"/>
          <w:szCs w:val="16"/>
        </w:rPr>
        <w:t>vlastníctve účtovnej jednotky.</w:t>
      </w:r>
    </w:p>
    <w:p w14:paraId="01CA0AD4" w14:textId="77777777" w:rsidR="00F722A3" w:rsidRPr="00A208AF" w:rsidRDefault="00963659" w:rsidP="00804636">
      <w:pPr>
        <w:numPr>
          <w:ilvl w:val="0"/>
          <w:numId w:val="28"/>
        </w:numPr>
        <w:spacing w:before="0" w:line="240" w:lineRule="auto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Informácie o významných skutočnostiach, ktoré nastali medzi dňom, ku ktorému sa zostavuje účtovná závierka a dňom jej zostavenia.</w:t>
      </w:r>
    </w:p>
    <w:sectPr w:rsidR="00F722A3" w:rsidRPr="00A208AF" w:rsidSect="00801BFA">
      <w:footerReference w:type="default" r:id="rId7"/>
      <w:pgSz w:w="11906" w:h="16838" w:code="9"/>
      <w:pgMar w:top="1304" w:right="964" w:bottom="1021" w:left="964" w:header="709" w:footer="454" w:gutter="0"/>
      <w:pgNumType w:start="7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D32A24D" w14:textId="77777777" w:rsidR="006C6018" w:rsidRDefault="006C6018" w:rsidP="00347C39">
      <w:pPr>
        <w:spacing w:before="0" w:after="0" w:line="240" w:lineRule="auto"/>
      </w:pPr>
      <w:r>
        <w:separator/>
      </w:r>
    </w:p>
  </w:endnote>
  <w:endnote w:type="continuationSeparator" w:id="0">
    <w:p w14:paraId="6DA7EB25" w14:textId="77777777" w:rsidR="006C6018" w:rsidRDefault="006C6018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default"/>
    <w:sig w:usb0="E1002EFF" w:usb1="C000605B" w:usb2="00000029" w:usb3="00000000" w:csb0="200101FF" w:csb1="2028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1254668" w14:textId="77777777" w:rsidR="008E29E4" w:rsidRDefault="008E29E4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>
      <w:rPr>
        <w:noProof/>
      </w:rPr>
      <w:t>15</w:t>
    </w:r>
    <w:r>
      <w:fldChar w:fldCharType="end"/>
    </w:r>
  </w:p>
  <w:p w14:paraId="5E0AC9D6" w14:textId="77777777" w:rsidR="008E29E4" w:rsidRDefault="008E29E4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936A0D3" w14:textId="77777777" w:rsidR="006C6018" w:rsidRDefault="006C6018" w:rsidP="00347C39">
      <w:pPr>
        <w:spacing w:before="0" w:after="0" w:line="240" w:lineRule="auto"/>
      </w:pPr>
      <w:r>
        <w:separator/>
      </w:r>
    </w:p>
  </w:footnote>
  <w:footnote w:type="continuationSeparator" w:id="0">
    <w:p w14:paraId="34CA438F" w14:textId="77777777" w:rsidR="006C6018" w:rsidRDefault="006C6018" w:rsidP="00347C39">
      <w:pPr>
        <w:spacing w:before="0"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FD3DAE"/>
    <w:multiLevelType w:val="hybridMultilevel"/>
    <w:tmpl w:val="E5CED4D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7155FEB"/>
    <w:multiLevelType w:val="hybridMultilevel"/>
    <w:tmpl w:val="A05696EC"/>
    <w:lvl w:ilvl="0" w:tplc="7D5EDB26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081E1F5F"/>
    <w:multiLevelType w:val="hybridMultilevel"/>
    <w:tmpl w:val="4F609B2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A40647D"/>
    <w:multiLevelType w:val="hybridMultilevel"/>
    <w:tmpl w:val="48E85B4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A94017C"/>
    <w:multiLevelType w:val="hybridMultilevel"/>
    <w:tmpl w:val="361E8D9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 w15:restartNumberingAfterBreak="0">
    <w:nsid w:val="19521A2D"/>
    <w:multiLevelType w:val="hybridMultilevel"/>
    <w:tmpl w:val="E1EEEAE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1BDC035E"/>
    <w:multiLevelType w:val="multilevel"/>
    <w:tmpl w:val="4F0872E6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i w:val="0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</w:rPr>
    </w:lvl>
    <w:lvl w:ilvl="2">
      <w:start w:val="1"/>
      <w:numFmt w:val="decimal"/>
      <w:lvlText w:val="%3."/>
      <w:lvlJc w:val="left"/>
      <w:pPr>
        <w:tabs>
          <w:tab w:val="num" w:pos="1080"/>
        </w:tabs>
        <w:ind w:left="1080" w:hanging="360"/>
      </w:pPr>
      <w:rPr>
        <w:rFonts w:hint="default"/>
        <w:b w:val="0"/>
        <w:i w:val="0"/>
      </w:rPr>
    </w:lvl>
    <w:lvl w:ilvl="3">
      <w:start w:val="1"/>
      <w:numFmt w:val="none"/>
      <w:lvlText w:val="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none"/>
      <w:lvlText w:val="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none"/>
      <w:lvlText w:val="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none"/>
      <w:lvlText w:val="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8" w15:restartNumberingAfterBreak="0">
    <w:nsid w:val="21AC047F"/>
    <w:multiLevelType w:val="hybridMultilevel"/>
    <w:tmpl w:val="BFA018D8"/>
    <w:lvl w:ilvl="0" w:tplc="5F6065BE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9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0" w15:restartNumberingAfterBreak="0">
    <w:nsid w:val="27C15CF6"/>
    <w:multiLevelType w:val="hybridMultilevel"/>
    <w:tmpl w:val="13646A70"/>
    <w:lvl w:ilvl="0" w:tplc="041B0017">
      <w:start w:val="1"/>
      <w:numFmt w:val="lowerLetter"/>
      <w:lvlText w:val="%1)"/>
      <w:lvlJc w:val="left"/>
      <w:pPr>
        <w:ind w:left="757" w:hanging="360"/>
      </w:pPr>
    </w:lvl>
    <w:lvl w:ilvl="1" w:tplc="041B0019" w:tentative="1">
      <w:start w:val="1"/>
      <w:numFmt w:val="lowerLetter"/>
      <w:lvlText w:val="%2."/>
      <w:lvlJc w:val="left"/>
      <w:pPr>
        <w:ind w:left="1477" w:hanging="360"/>
      </w:pPr>
    </w:lvl>
    <w:lvl w:ilvl="2" w:tplc="041B001B" w:tentative="1">
      <w:start w:val="1"/>
      <w:numFmt w:val="lowerRoman"/>
      <w:lvlText w:val="%3."/>
      <w:lvlJc w:val="right"/>
      <w:pPr>
        <w:ind w:left="2197" w:hanging="180"/>
      </w:pPr>
    </w:lvl>
    <w:lvl w:ilvl="3" w:tplc="041B000F" w:tentative="1">
      <w:start w:val="1"/>
      <w:numFmt w:val="decimal"/>
      <w:lvlText w:val="%4."/>
      <w:lvlJc w:val="left"/>
      <w:pPr>
        <w:ind w:left="2917" w:hanging="360"/>
      </w:pPr>
    </w:lvl>
    <w:lvl w:ilvl="4" w:tplc="041B0019" w:tentative="1">
      <w:start w:val="1"/>
      <w:numFmt w:val="lowerLetter"/>
      <w:lvlText w:val="%5."/>
      <w:lvlJc w:val="left"/>
      <w:pPr>
        <w:ind w:left="3637" w:hanging="360"/>
      </w:pPr>
    </w:lvl>
    <w:lvl w:ilvl="5" w:tplc="041B001B" w:tentative="1">
      <w:start w:val="1"/>
      <w:numFmt w:val="lowerRoman"/>
      <w:lvlText w:val="%6."/>
      <w:lvlJc w:val="right"/>
      <w:pPr>
        <w:ind w:left="4357" w:hanging="180"/>
      </w:pPr>
    </w:lvl>
    <w:lvl w:ilvl="6" w:tplc="041B000F" w:tentative="1">
      <w:start w:val="1"/>
      <w:numFmt w:val="decimal"/>
      <w:lvlText w:val="%7."/>
      <w:lvlJc w:val="left"/>
      <w:pPr>
        <w:ind w:left="5077" w:hanging="360"/>
      </w:pPr>
    </w:lvl>
    <w:lvl w:ilvl="7" w:tplc="041B0019" w:tentative="1">
      <w:start w:val="1"/>
      <w:numFmt w:val="lowerLetter"/>
      <w:lvlText w:val="%8."/>
      <w:lvlJc w:val="left"/>
      <w:pPr>
        <w:ind w:left="5797" w:hanging="360"/>
      </w:pPr>
    </w:lvl>
    <w:lvl w:ilvl="8" w:tplc="041B001B" w:tentative="1">
      <w:start w:val="1"/>
      <w:numFmt w:val="lowerRoman"/>
      <w:lvlText w:val="%9."/>
      <w:lvlJc w:val="right"/>
      <w:pPr>
        <w:ind w:left="6517" w:hanging="180"/>
      </w:pPr>
    </w:lvl>
  </w:abstractNum>
  <w:abstractNum w:abstractNumId="11" w15:restartNumberingAfterBreak="0">
    <w:nsid w:val="2AB8129D"/>
    <w:multiLevelType w:val="hybridMultilevel"/>
    <w:tmpl w:val="AA3C723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FAA4F5B"/>
    <w:multiLevelType w:val="hybridMultilevel"/>
    <w:tmpl w:val="A6940BC0"/>
    <w:lvl w:ilvl="0" w:tplc="30EAF4EC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32AD52B4"/>
    <w:multiLevelType w:val="hybridMultilevel"/>
    <w:tmpl w:val="0A0A8542"/>
    <w:lvl w:ilvl="0" w:tplc="041B000F">
      <w:start w:val="1"/>
      <w:numFmt w:val="decimal"/>
      <w:lvlText w:val="%1."/>
      <w:lvlJc w:val="left"/>
      <w:pPr>
        <w:ind w:left="766" w:hanging="360"/>
      </w:pPr>
    </w:lvl>
    <w:lvl w:ilvl="1" w:tplc="041B0019" w:tentative="1">
      <w:start w:val="1"/>
      <w:numFmt w:val="lowerLetter"/>
      <w:lvlText w:val="%2."/>
      <w:lvlJc w:val="left"/>
      <w:pPr>
        <w:ind w:left="1486" w:hanging="360"/>
      </w:pPr>
    </w:lvl>
    <w:lvl w:ilvl="2" w:tplc="041B001B" w:tentative="1">
      <w:start w:val="1"/>
      <w:numFmt w:val="lowerRoman"/>
      <w:lvlText w:val="%3."/>
      <w:lvlJc w:val="right"/>
      <w:pPr>
        <w:ind w:left="2206" w:hanging="180"/>
      </w:pPr>
    </w:lvl>
    <w:lvl w:ilvl="3" w:tplc="041B000F" w:tentative="1">
      <w:start w:val="1"/>
      <w:numFmt w:val="decimal"/>
      <w:lvlText w:val="%4."/>
      <w:lvlJc w:val="left"/>
      <w:pPr>
        <w:ind w:left="2926" w:hanging="360"/>
      </w:pPr>
    </w:lvl>
    <w:lvl w:ilvl="4" w:tplc="041B0019" w:tentative="1">
      <w:start w:val="1"/>
      <w:numFmt w:val="lowerLetter"/>
      <w:lvlText w:val="%5."/>
      <w:lvlJc w:val="left"/>
      <w:pPr>
        <w:ind w:left="3646" w:hanging="360"/>
      </w:pPr>
    </w:lvl>
    <w:lvl w:ilvl="5" w:tplc="041B001B" w:tentative="1">
      <w:start w:val="1"/>
      <w:numFmt w:val="lowerRoman"/>
      <w:lvlText w:val="%6."/>
      <w:lvlJc w:val="right"/>
      <w:pPr>
        <w:ind w:left="4366" w:hanging="180"/>
      </w:pPr>
    </w:lvl>
    <w:lvl w:ilvl="6" w:tplc="041B000F" w:tentative="1">
      <w:start w:val="1"/>
      <w:numFmt w:val="decimal"/>
      <w:lvlText w:val="%7."/>
      <w:lvlJc w:val="left"/>
      <w:pPr>
        <w:ind w:left="5086" w:hanging="360"/>
      </w:pPr>
    </w:lvl>
    <w:lvl w:ilvl="7" w:tplc="041B0019" w:tentative="1">
      <w:start w:val="1"/>
      <w:numFmt w:val="lowerLetter"/>
      <w:lvlText w:val="%8."/>
      <w:lvlJc w:val="left"/>
      <w:pPr>
        <w:ind w:left="5806" w:hanging="360"/>
      </w:pPr>
    </w:lvl>
    <w:lvl w:ilvl="8" w:tplc="041B001B" w:tentative="1">
      <w:start w:val="1"/>
      <w:numFmt w:val="lowerRoman"/>
      <w:lvlText w:val="%9."/>
      <w:lvlJc w:val="right"/>
      <w:pPr>
        <w:ind w:left="6526" w:hanging="180"/>
      </w:pPr>
    </w:lvl>
  </w:abstractNum>
  <w:abstractNum w:abstractNumId="14" w15:restartNumberingAfterBreak="0">
    <w:nsid w:val="33657A1D"/>
    <w:multiLevelType w:val="hybridMultilevel"/>
    <w:tmpl w:val="07ACB0D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83D3C0F"/>
    <w:multiLevelType w:val="hybridMultilevel"/>
    <w:tmpl w:val="A692DE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22E1792"/>
    <w:multiLevelType w:val="hybridMultilevel"/>
    <w:tmpl w:val="876234B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D394675"/>
    <w:multiLevelType w:val="hybridMultilevel"/>
    <w:tmpl w:val="ABFA1DCE"/>
    <w:lvl w:ilvl="0" w:tplc="D9E4946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 w15:restartNumberingAfterBreak="0">
    <w:nsid w:val="4F11041B"/>
    <w:multiLevelType w:val="hybridMultilevel"/>
    <w:tmpl w:val="B734C03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21" w15:restartNumberingAfterBreak="0">
    <w:nsid w:val="566E0C15"/>
    <w:multiLevelType w:val="hybridMultilevel"/>
    <w:tmpl w:val="D6B463E4"/>
    <w:lvl w:ilvl="0" w:tplc="6450DAC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2" w15:restartNumberingAfterBreak="0">
    <w:nsid w:val="5D386538"/>
    <w:multiLevelType w:val="hybridMultilevel"/>
    <w:tmpl w:val="3EBADA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24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5" w15:restartNumberingAfterBreak="0">
    <w:nsid w:val="72615167"/>
    <w:multiLevelType w:val="hybridMultilevel"/>
    <w:tmpl w:val="1C5C7578"/>
    <w:lvl w:ilvl="0" w:tplc="DE5E7A24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6" w15:restartNumberingAfterBreak="0">
    <w:nsid w:val="74287614"/>
    <w:multiLevelType w:val="hybridMultilevel"/>
    <w:tmpl w:val="069AABB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756D23BE"/>
    <w:multiLevelType w:val="hybridMultilevel"/>
    <w:tmpl w:val="5F12C67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8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 w16cid:durableId="1345355557">
    <w:abstractNumId w:val="20"/>
  </w:num>
  <w:num w:numId="2" w16cid:durableId="2067947919">
    <w:abstractNumId w:val="20"/>
  </w:num>
  <w:num w:numId="3" w16cid:durableId="645666781">
    <w:abstractNumId w:val="5"/>
  </w:num>
  <w:num w:numId="4" w16cid:durableId="1470586284">
    <w:abstractNumId w:val="28"/>
  </w:num>
  <w:num w:numId="5" w16cid:durableId="43262493">
    <w:abstractNumId w:val="9"/>
  </w:num>
  <w:num w:numId="6" w16cid:durableId="1055393433">
    <w:abstractNumId w:val="19"/>
  </w:num>
  <w:num w:numId="7" w16cid:durableId="1338652682">
    <w:abstractNumId w:val="23"/>
  </w:num>
  <w:num w:numId="8" w16cid:durableId="1360737642">
    <w:abstractNumId w:val="24"/>
  </w:num>
  <w:num w:numId="9" w16cid:durableId="435517570">
    <w:abstractNumId w:val="23"/>
  </w:num>
  <w:num w:numId="10" w16cid:durableId="1355570090">
    <w:abstractNumId w:val="12"/>
  </w:num>
  <w:num w:numId="11" w16cid:durableId="391392548">
    <w:abstractNumId w:val="25"/>
  </w:num>
  <w:num w:numId="12" w16cid:durableId="1833985083">
    <w:abstractNumId w:val="7"/>
  </w:num>
  <w:num w:numId="13" w16cid:durableId="1118452783">
    <w:abstractNumId w:val="17"/>
  </w:num>
  <w:num w:numId="14" w16cid:durableId="425424332">
    <w:abstractNumId w:val="22"/>
  </w:num>
  <w:num w:numId="15" w16cid:durableId="290088913">
    <w:abstractNumId w:val="10"/>
  </w:num>
  <w:num w:numId="16" w16cid:durableId="1145967837">
    <w:abstractNumId w:val="6"/>
  </w:num>
  <w:num w:numId="17" w16cid:durableId="1873034927">
    <w:abstractNumId w:val="18"/>
  </w:num>
  <w:num w:numId="18" w16cid:durableId="580260892">
    <w:abstractNumId w:val="27"/>
  </w:num>
  <w:num w:numId="19" w16cid:durableId="1171987473">
    <w:abstractNumId w:val="16"/>
  </w:num>
  <w:num w:numId="20" w16cid:durableId="201283881">
    <w:abstractNumId w:val="13"/>
  </w:num>
  <w:num w:numId="21" w16cid:durableId="565335907">
    <w:abstractNumId w:val="2"/>
  </w:num>
  <w:num w:numId="22" w16cid:durableId="787431393">
    <w:abstractNumId w:val="11"/>
  </w:num>
  <w:num w:numId="23" w16cid:durableId="1859732577">
    <w:abstractNumId w:val="15"/>
  </w:num>
  <w:num w:numId="24" w16cid:durableId="2092968743">
    <w:abstractNumId w:val="8"/>
  </w:num>
  <w:num w:numId="25" w16cid:durableId="889420504">
    <w:abstractNumId w:val="21"/>
  </w:num>
  <w:num w:numId="26" w16cid:durableId="1511140504">
    <w:abstractNumId w:val="26"/>
  </w:num>
  <w:num w:numId="27" w16cid:durableId="1822694963">
    <w:abstractNumId w:val="0"/>
  </w:num>
  <w:num w:numId="28" w16cid:durableId="1011832196">
    <w:abstractNumId w:val="1"/>
  </w:num>
  <w:num w:numId="29" w16cid:durableId="849294427">
    <w:abstractNumId w:val="4"/>
  </w:num>
  <w:num w:numId="30" w16cid:durableId="872617130">
    <w:abstractNumId w:val="23"/>
  </w:num>
  <w:num w:numId="31" w16cid:durableId="1850220501">
    <w:abstractNumId w:val="3"/>
  </w:num>
  <w:num w:numId="32" w16cid:durableId="1695572956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attachedTemplate r:id="rId1"/>
  <w:defaultTabStop w:val="708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D027F"/>
    <w:rsid w:val="0000240E"/>
    <w:rsid w:val="000109BB"/>
    <w:rsid w:val="0001299B"/>
    <w:rsid w:val="00032B58"/>
    <w:rsid w:val="0003706B"/>
    <w:rsid w:val="00054FC8"/>
    <w:rsid w:val="00060214"/>
    <w:rsid w:val="00067E1D"/>
    <w:rsid w:val="00070270"/>
    <w:rsid w:val="000730DA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B4DA3"/>
    <w:rsid w:val="000C67C6"/>
    <w:rsid w:val="000D2853"/>
    <w:rsid w:val="000E0E48"/>
    <w:rsid w:val="000F08FF"/>
    <w:rsid w:val="000F117D"/>
    <w:rsid w:val="00104DB6"/>
    <w:rsid w:val="001058F5"/>
    <w:rsid w:val="00115F7E"/>
    <w:rsid w:val="00124B80"/>
    <w:rsid w:val="001313A2"/>
    <w:rsid w:val="001322DC"/>
    <w:rsid w:val="001322F7"/>
    <w:rsid w:val="00151783"/>
    <w:rsid w:val="00156A13"/>
    <w:rsid w:val="001622BD"/>
    <w:rsid w:val="001622F5"/>
    <w:rsid w:val="00166358"/>
    <w:rsid w:val="001720C1"/>
    <w:rsid w:val="0017369E"/>
    <w:rsid w:val="00177903"/>
    <w:rsid w:val="001800E7"/>
    <w:rsid w:val="00185097"/>
    <w:rsid w:val="00194A51"/>
    <w:rsid w:val="001A0486"/>
    <w:rsid w:val="001A0EE6"/>
    <w:rsid w:val="001B2ABE"/>
    <w:rsid w:val="001B426C"/>
    <w:rsid w:val="001B4A6D"/>
    <w:rsid w:val="001B753C"/>
    <w:rsid w:val="001C3B76"/>
    <w:rsid w:val="001C4CBF"/>
    <w:rsid w:val="001D283D"/>
    <w:rsid w:val="001D6FA9"/>
    <w:rsid w:val="001D7330"/>
    <w:rsid w:val="001D740E"/>
    <w:rsid w:val="001D7489"/>
    <w:rsid w:val="001F5A8E"/>
    <w:rsid w:val="001F67E7"/>
    <w:rsid w:val="00216DC9"/>
    <w:rsid w:val="00217AAD"/>
    <w:rsid w:val="002214A6"/>
    <w:rsid w:val="002279FB"/>
    <w:rsid w:val="00231291"/>
    <w:rsid w:val="00241349"/>
    <w:rsid w:val="002451AE"/>
    <w:rsid w:val="00247E8B"/>
    <w:rsid w:val="0025538D"/>
    <w:rsid w:val="0026384B"/>
    <w:rsid w:val="0026409D"/>
    <w:rsid w:val="00267B6F"/>
    <w:rsid w:val="00275802"/>
    <w:rsid w:val="0029167C"/>
    <w:rsid w:val="00291988"/>
    <w:rsid w:val="00293AE7"/>
    <w:rsid w:val="002945C6"/>
    <w:rsid w:val="002961A2"/>
    <w:rsid w:val="002A4EDB"/>
    <w:rsid w:val="002B30E0"/>
    <w:rsid w:val="002B58C2"/>
    <w:rsid w:val="002C6F1A"/>
    <w:rsid w:val="002D3341"/>
    <w:rsid w:val="002D701F"/>
    <w:rsid w:val="002E0A97"/>
    <w:rsid w:val="003159EB"/>
    <w:rsid w:val="003166FF"/>
    <w:rsid w:val="003177FA"/>
    <w:rsid w:val="00322D87"/>
    <w:rsid w:val="00330341"/>
    <w:rsid w:val="00334E34"/>
    <w:rsid w:val="00347C39"/>
    <w:rsid w:val="00347F69"/>
    <w:rsid w:val="00350A9F"/>
    <w:rsid w:val="00361BA8"/>
    <w:rsid w:val="003631BA"/>
    <w:rsid w:val="00370A81"/>
    <w:rsid w:val="00374517"/>
    <w:rsid w:val="003764E6"/>
    <w:rsid w:val="003912C4"/>
    <w:rsid w:val="003952EA"/>
    <w:rsid w:val="00396EBD"/>
    <w:rsid w:val="003A7E88"/>
    <w:rsid w:val="003B70D3"/>
    <w:rsid w:val="003C078A"/>
    <w:rsid w:val="003C399D"/>
    <w:rsid w:val="003C3DA6"/>
    <w:rsid w:val="003C4612"/>
    <w:rsid w:val="003D135F"/>
    <w:rsid w:val="003D6571"/>
    <w:rsid w:val="003E5D2F"/>
    <w:rsid w:val="003F1E04"/>
    <w:rsid w:val="004012C2"/>
    <w:rsid w:val="00401F3C"/>
    <w:rsid w:val="0041789F"/>
    <w:rsid w:val="00417B4D"/>
    <w:rsid w:val="00421149"/>
    <w:rsid w:val="004334AB"/>
    <w:rsid w:val="004337D2"/>
    <w:rsid w:val="0043450C"/>
    <w:rsid w:val="004452B1"/>
    <w:rsid w:val="004535E0"/>
    <w:rsid w:val="00461D4F"/>
    <w:rsid w:val="00462F2C"/>
    <w:rsid w:val="00465353"/>
    <w:rsid w:val="00480A0A"/>
    <w:rsid w:val="0048316A"/>
    <w:rsid w:val="00485E4A"/>
    <w:rsid w:val="004879E7"/>
    <w:rsid w:val="004914B1"/>
    <w:rsid w:val="00497323"/>
    <w:rsid w:val="00497CF2"/>
    <w:rsid w:val="004A32A4"/>
    <w:rsid w:val="004B091D"/>
    <w:rsid w:val="004B20C5"/>
    <w:rsid w:val="004B29D0"/>
    <w:rsid w:val="004B4FEF"/>
    <w:rsid w:val="004C12F0"/>
    <w:rsid w:val="004E0D0D"/>
    <w:rsid w:val="004E2B6C"/>
    <w:rsid w:val="004E2F7F"/>
    <w:rsid w:val="004E5699"/>
    <w:rsid w:val="004F4338"/>
    <w:rsid w:val="004F702F"/>
    <w:rsid w:val="004F74A8"/>
    <w:rsid w:val="00503A66"/>
    <w:rsid w:val="00507837"/>
    <w:rsid w:val="0051276C"/>
    <w:rsid w:val="00516408"/>
    <w:rsid w:val="00524F79"/>
    <w:rsid w:val="00532997"/>
    <w:rsid w:val="00537983"/>
    <w:rsid w:val="00550A76"/>
    <w:rsid w:val="00551509"/>
    <w:rsid w:val="0055543B"/>
    <w:rsid w:val="00557E46"/>
    <w:rsid w:val="00567CDB"/>
    <w:rsid w:val="005711EE"/>
    <w:rsid w:val="005724D6"/>
    <w:rsid w:val="00576E34"/>
    <w:rsid w:val="00584420"/>
    <w:rsid w:val="00584449"/>
    <w:rsid w:val="00585481"/>
    <w:rsid w:val="00587A0B"/>
    <w:rsid w:val="00587CEE"/>
    <w:rsid w:val="005A0E28"/>
    <w:rsid w:val="005A15BD"/>
    <w:rsid w:val="005A65F0"/>
    <w:rsid w:val="005C049C"/>
    <w:rsid w:val="005C0D84"/>
    <w:rsid w:val="005C300B"/>
    <w:rsid w:val="005D12F9"/>
    <w:rsid w:val="005D3B38"/>
    <w:rsid w:val="005E285B"/>
    <w:rsid w:val="00624714"/>
    <w:rsid w:val="00626B80"/>
    <w:rsid w:val="00645BCA"/>
    <w:rsid w:val="0066065D"/>
    <w:rsid w:val="00660E9A"/>
    <w:rsid w:val="00661D7A"/>
    <w:rsid w:val="00663221"/>
    <w:rsid w:val="00691DCC"/>
    <w:rsid w:val="00695943"/>
    <w:rsid w:val="006A3414"/>
    <w:rsid w:val="006C11EA"/>
    <w:rsid w:val="006C3311"/>
    <w:rsid w:val="006C6018"/>
    <w:rsid w:val="006D3975"/>
    <w:rsid w:val="006D630A"/>
    <w:rsid w:val="006F4A29"/>
    <w:rsid w:val="007002DC"/>
    <w:rsid w:val="00700624"/>
    <w:rsid w:val="00700A23"/>
    <w:rsid w:val="0071137C"/>
    <w:rsid w:val="0072048D"/>
    <w:rsid w:val="00725021"/>
    <w:rsid w:val="00732D9B"/>
    <w:rsid w:val="0074467C"/>
    <w:rsid w:val="0075172B"/>
    <w:rsid w:val="007601BF"/>
    <w:rsid w:val="007621A8"/>
    <w:rsid w:val="007701E2"/>
    <w:rsid w:val="007705F0"/>
    <w:rsid w:val="007713BE"/>
    <w:rsid w:val="00781B64"/>
    <w:rsid w:val="00783246"/>
    <w:rsid w:val="0079442F"/>
    <w:rsid w:val="007A16A5"/>
    <w:rsid w:val="007A5F0A"/>
    <w:rsid w:val="007B6599"/>
    <w:rsid w:val="007C00B1"/>
    <w:rsid w:val="007C2ED2"/>
    <w:rsid w:val="007C4F3A"/>
    <w:rsid w:val="007D2EF0"/>
    <w:rsid w:val="007E2351"/>
    <w:rsid w:val="007E3D8A"/>
    <w:rsid w:val="007E49CD"/>
    <w:rsid w:val="007E7A9B"/>
    <w:rsid w:val="00800315"/>
    <w:rsid w:val="00801336"/>
    <w:rsid w:val="00801BFA"/>
    <w:rsid w:val="00804636"/>
    <w:rsid w:val="0082339E"/>
    <w:rsid w:val="008260E8"/>
    <w:rsid w:val="00831E64"/>
    <w:rsid w:val="00833369"/>
    <w:rsid w:val="0084066A"/>
    <w:rsid w:val="008601BD"/>
    <w:rsid w:val="00861A08"/>
    <w:rsid w:val="00863CBA"/>
    <w:rsid w:val="008744B9"/>
    <w:rsid w:val="008807A2"/>
    <w:rsid w:val="00886A8B"/>
    <w:rsid w:val="00896744"/>
    <w:rsid w:val="008A019A"/>
    <w:rsid w:val="008B408B"/>
    <w:rsid w:val="008B5731"/>
    <w:rsid w:val="008B61EE"/>
    <w:rsid w:val="008C171C"/>
    <w:rsid w:val="008C4390"/>
    <w:rsid w:val="008C4648"/>
    <w:rsid w:val="008C7870"/>
    <w:rsid w:val="008D6513"/>
    <w:rsid w:val="008E29E4"/>
    <w:rsid w:val="008E461D"/>
    <w:rsid w:val="008E78DE"/>
    <w:rsid w:val="00900740"/>
    <w:rsid w:val="009045A6"/>
    <w:rsid w:val="00913895"/>
    <w:rsid w:val="00922A1B"/>
    <w:rsid w:val="00926279"/>
    <w:rsid w:val="00935566"/>
    <w:rsid w:val="00935EE7"/>
    <w:rsid w:val="00940160"/>
    <w:rsid w:val="00945816"/>
    <w:rsid w:val="00953F35"/>
    <w:rsid w:val="00954CF3"/>
    <w:rsid w:val="00963659"/>
    <w:rsid w:val="00980C8A"/>
    <w:rsid w:val="0099008D"/>
    <w:rsid w:val="00990219"/>
    <w:rsid w:val="00994105"/>
    <w:rsid w:val="009A3F53"/>
    <w:rsid w:val="009B2B9F"/>
    <w:rsid w:val="009B4B0C"/>
    <w:rsid w:val="009B4F0F"/>
    <w:rsid w:val="009B6E6B"/>
    <w:rsid w:val="009C1A76"/>
    <w:rsid w:val="009D2887"/>
    <w:rsid w:val="009D5735"/>
    <w:rsid w:val="009D688F"/>
    <w:rsid w:val="009E383F"/>
    <w:rsid w:val="009E7968"/>
    <w:rsid w:val="00A02521"/>
    <w:rsid w:val="00A04C8A"/>
    <w:rsid w:val="00A13D6A"/>
    <w:rsid w:val="00A208AF"/>
    <w:rsid w:val="00A231FB"/>
    <w:rsid w:val="00A238CA"/>
    <w:rsid w:val="00A278F3"/>
    <w:rsid w:val="00A27FEE"/>
    <w:rsid w:val="00A31253"/>
    <w:rsid w:val="00A3204D"/>
    <w:rsid w:val="00A40BE6"/>
    <w:rsid w:val="00A52D44"/>
    <w:rsid w:val="00A56B88"/>
    <w:rsid w:val="00A56E35"/>
    <w:rsid w:val="00A76253"/>
    <w:rsid w:val="00A76525"/>
    <w:rsid w:val="00A81E92"/>
    <w:rsid w:val="00A96E6D"/>
    <w:rsid w:val="00AA5345"/>
    <w:rsid w:val="00AA53EE"/>
    <w:rsid w:val="00AA694C"/>
    <w:rsid w:val="00AB0E11"/>
    <w:rsid w:val="00AC025C"/>
    <w:rsid w:val="00AC244D"/>
    <w:rsid w:val="00AD027F"/>
    <w:rsid w:val="00AD41FA"/>
    <w:rsid w:val="00AD6FB7"/>
    <w:rsid w:val="00AE3F52"/>
    <w:rsid w:val="00AE6CFE"/>
    <w:rsid w:val="00AF1934"/>
    <w:rsid w:val="00B2030D"/>
    <w:rsid w:val="00B2594B"/>
    <w:rsid w:val="00B31455"/>
    <w:rsid w:val="00B3384A"/>
    <w:rsid w:val="00B419DA"/>
    <w:rsid w:val="00B449D5"/>
    <w:rsid w:val="00B46E31"/>
    <w:rsid w:val="00B514C1"/>
    <w:rsid w:val="00B643E5"/>
    <w:rsid w:val="00B6568B"/>
    <w:rsid w:val="00B712AC"/>
    <w:rsid w:val="00B7198A"/>
    <w:rsid w:val="00B80FC6"/>
    <w:rsid w:val="00B81256"/>
    <w:rsid w:val="00B867C2"/>
    <w:rsid w:val="00B92942"/>
    <w:rsid w:val="00BA75B1"/>
    <w:rsid w:val="00BB1114"/>
    <w:rsid w:val="00BD1B88"/>
    <w:rsid w:val="00BD3B5B"/>
    <w:rsid w:val="00BE4FDD"/>
    <w:rsid w:val="00BE73E5"/>
    <w:rsid w:val="00BF54DF"/>
    <w:rsid w:val="00BF60F1"/>
    <w:rsid w:val="00BF6F6B"/>
    <w:rsid w:val="00C03F65"/>
    <w:rsid w:val="00C04D56"/>
    <w:rsid w:val="00C07F8A"/>
    <w:rsid w:val="00C102D0"/>
    <w:rsid w:val="00C113D7"/>
    <w:rsid w:val="00C119F2"/>
    <w:rsid w:val="00C20990"/>
    <w:rsid w:val="00C2684B"/>
    <w:rsid w:val="00C43EF0"/>
    <w:rsid w:val="00C54A7E"/>
    <w:rsid w:val="00C54F78"/>
    <w:rsid w:val="00C64368"/>
    <w:rsid w:val="00C70676"/>
    <w:rsid w:val="00C72ECC"/>
    <w:rsid w:val="00C75A0B"/>
    <w:rsid w:val="00C85BC4"/>
    <w:rsid w:val="00C91CBE"/>
    <w:rsid w:val="00C953EB"/>
    <w:rsid w:val="00C96AEB"/>
    <w:rsid w:val="00C96CEF"/>
    <w:rsid w:val="00CA17C9"/>
    <w:rsid w:val="00CA4F0B"/>
    <w:rsid w:val="00CB36BD"/>
    <w:rsid w:val="00CC7A3D"/>
    <w:rsid w:val="00CD30C2"/>
    <w:rsid w:val="00CD361E"/>
    <w:rsid w:val="00CD3920"/>
    <w:rsid w:val="00CF7E2A"/>
    <w:rsid w:val="00D061E9"/>
    <w:rsid w:val="00D12140"/>
    <w:rsid w:val="00D203E4"/>
    <w:rsid w:val="00D31365"/>
    <w:rsid w:val="00D3293C"/>
    <w:rsid w:val="00D419FA"/>
    <w:rsid w:val="00D440D5"/>
    <w:rsid w:val="00D4487A"/>
    <w:rsid w:val="00D44BC7"/>
    <w:rsid w:val="00D47269"/>
    <w:rsid w:val="00D52CBA"/>
    <w:rsid w:val="00D60028"/>
    <w:rsid w:val="00D71FFB"/>
    <w:rsid w:val="00D75ED9"/>
    <w:rsid w:val="00D77265"/>
    <w:rsid w:val="00D77DBF"/>
    <w:rsid w:val="00D80618"/>
    <w:rsid w:val="00D81221"/>
    <w:rsid w:val="00D8629A"/>
    <w:rsid w:val="00D87E14"/>
    <w:rsid w:val="00D9188A"/>
    <w:rsid w:val="00DA0FB8"/>
    <w:rsid w:val="00DA56AB"/>
    <w:rsid w:val="00DB1285"/>
    <w:rsid w:val="00DB1DDE"/>
    <w:rsid w:val="00DB3C2D"/>
    <w:rsid w:val="00DB7319"/>
    <w:rsid w:val="00DC4CA6"/>
    <w:rsid w:val="00DE678D"/>
    <w:rsid w:val="00E03790"/>
    <w:rsid w:val="00E058C0"/>
    <w:rsid w:val="00E07E1F"/>
    <w:rsid w:val="00E161E6"/>
    <w:rsid w:val="00E26CD4"/>
    <w:rsid w:val="00E31D34"/>
    <w:rsid w:val="00E45FBF"/>
    <w:rsid w:val="00E615E8"/>
    <w:rsid w:val="00E664B8"/>
    <w:rsid w:val="00E71E4D"/>
    <w:rsid w:val="00E82FFC"/>
    <w:rsid w:val="00E858A4"/>
    <w:rsid w:val="00E924CA"/>
    <w:rsid w:val="00E947CE"/>
    <w:rsid w:val="00EA03F5"/>
    <w:rsid w:val="00EB0722"/>
    <w:rsid w:val="00EB13F8"/>
    <w:rsid w:val="00EB27D6"/>
    <w:rsid w:val="00EB7DD3"/>
    <w:rsid w:val="00EC48B8"/>
    <w:rsid w:val="00EC748F"/>
    <w:rsid w:val="00ED0FB2"/>
    <w:rsid w:val="00ED293C"/>
    <w:rsid w:val="00EE4EC7"/>
    <w:rsid w:val="00EE59DC"/>
    <w:rsid w:val="00EF7403"/>
    <w:rsid w:val="00F0620E"/>
    <w:rsid w:val="00F101CF"/>
    <w:rsid w:val="00F139AD"/>
    <w:rsid w:val="00F33C07"/>
    <w:rsid w:val="00F34521"/>
    <w:rsid w:val="00F35DE7"/>
    <w:rsid w:val="00F35F00"/>
    <w:rsid w:val="00F4760B"/>
    <w:rsid w:val="00F47645"/>
    <w:rsid w:val="00F530C7"/>
    <w:rsid w:val="00F6345E"/>
    <w:rsid w:val="00F67B06"/>
    <w:rsid w:val="00F722A3"/>
    <w:rsid w:val="00F72906"/>
    <w:rsid w:val="00F81F09"/>
    <w:rsid w:val="00F914BA"/>
    <w:rsid w:val="00F9577E"/>
    <w:rsid w:val="00FA0411"/>
    <w:rsid w:val="00FA3741"/>
    <w:rsid w:val="00FB606D"/>
    <w:rsid w:val="00FD4E5A"/>
    <w:rsid w:val="00FD4F62"/>
    <w:rsid w:val="00FD5377"/>
    <w:rsid w:val="00FE1A4B"/>
    <w:rsid w:val="00FE2296"/>
    <w:rsid w:val="00FE4CB7"/>
    <w:rsid w:val="00FE4D2F"/>
    <w:rsid w:val="00FF77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5BE01D17"/>
  <w14:defaultImageDpi w14:val="0"/>
  <w15:docId w15:val="{D78B01BF-32DC-4D9C-A9FC-463043941A3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qFormat/>
    <w:rsid w:val="00945816"/>
    <w:pPr>
      <w:keepNext/>
      <w:spacing w:before="240" w:after="60" w:line="240" w:lineRule="auto"/>
      <w:jc w:val="left"/>
      <w:outlineLvl w:val="2"/>
    </w:pPr>
    <w:rPr>
      <w:rFonts w:ascii="Arial" w:hAnsi="Arial"/>
      <w:b/>
      <w:bCs/>
      <w:sz w:val="26"/>
      <w:szCs w:val="26"/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Pr>
      <w:rFonts w:ascii="Cambria" w:eastAsia="Times New Roman" w:hAnsi="Cambria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link w:val="Nadpis2"/>
    <w:uiPriority w:val="9"/>
    <w:semiHidden/>
    <w:locked/>
    <w:rPr>
      <w:rFonts w:ascii="Cambria" w:eastAsia="Times New Roman" w:hAnsi="Cambria" w:cs="Times New Roman"/>
      <w:b/>
      <w:bCs/>
      <w:i/>
      <w:iCs/>
      <w:sz w:val="28"/>
      <w:szCs w:val="28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Zkladntext">
    <w:name w:val="Body Text"/>
    <w:basedOn w:val="Normlny"/>
    <w:link w:val="ZkladntextChar"/>
    <w:rsid w:val="00497323"/>
    <w:pPr>
      <w:spacing w:before="0" w:after="0" w:line="240" w:lineRule="auto"/>
    </w:pPr>
    <w:rPr>
      <w:rFonts w:ascii="Arial" w:hAnsi="Arial" w:cs="Times New Roman"/>
      <w:sz w:val="24"/>
      <w:szCs w:val="20"/>
      <w:lang w:val="de-DE"/>
    </w:rPr>
  </w:style>
  <w:style w:type="character" w:customStyle="1" w:styleId="ZkladntextChar">
    <w:name w:val="Základný text Char"/>
    <w:link w:val="Zkladntext"/>
    <w:rsid w:val="00497323"/>
    <w:rPr>
      <w:rFonts w:ascii="Arial" w:hAnsi="Arial"/>
      <w:sz w:val="24"/>
      <w:lang w:val="de-DE" w:eastAsia="cs-CZ"/>
    </w:rPr>
  </w:style>
  <w:style w:type="paragraph" w:styleId="Odsekzoznamu">
    <w:name w:val="List Paragraph"/>
    <w:basedOn w:val="Normlny"/>
    <w:uiPriority w:val="34"/>
    <w:qFormat/>
    <w:rsid w:val="00497323"/>
    <w:pPr>
      <w:ind w:left="708"/>
    </w:pPr>
  </w:style>
  <w:style w:type="character" w:customStyle="1" w:styleId="Nadpis3Char">
    <w:name w:val="Nadpis 3 Char"/>
    <w:link w:val="Nadpis3"/>
    <w:rsid w:val="00945816"/>
    <w:rPr>
      <w:rFonts w:ascii="Arial" w:hAnsi="Arial" w:cs="Arial"/>
      <w:b/>
      <w:bCs/>
      <w:sz w:val="26"/>
      <w:szCs w:val="26"/>
      <w:lang w:val="cs-CZ" w:eastAsia="cs-CZ"/>
    </w:rPr>
  </w:style>
  <w:style w:type="paragraph" w:styleId="Hlavika">
    <w:name w:val="header"/>
    <w:basedOn w:val="Normlny"/>
    <w:link w:val="HlavikaChar"/>
    <w:uiPriority w:val="99"/>
    <w:unhideWhenUsed/>
    <w:rsid w:val="0080463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rsid w:val="00804636"/>
    <w:rPr>
      <w:rFonts w:ascii="Arial Narrow" w:hAnsi="Arial Narrow" w:cs="Arial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058F5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1058F5"/>
    <w:rPr>
      <w:rFonts w:ascii="Tahoma" w:hAnsi="Tahoma" w:cs="Tahoma"/>
      <w:sz w:val="16"/>
      <w:szCs w:val="16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01730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575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64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32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720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55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6717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6717499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906717503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67175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067175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0671750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06717507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067174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9067175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067175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5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5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MADOWIN\reports\vykazy\Poznamky.dotx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Poznamky</Template>
  <TotalTime>38</TotalTime>
  <Pages>12</Pages>
  <Words>3926</Words>
  <Characters>22381</Characters>
  <Application>Microsoft Office Word</Application>
  <DocSecurity>0</DocSecurity>
  <Lines>186</Lines>
  <Paragraphs>52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  <vt:variant>
        <vt:lpstr>Headings</vt:lpstr>
      </vt:variant>
      <vt:variant>
        <vt:i4>14</vt:i4>
      </vt:variant>
    </vt:vector>
  </HeadingPairs>
  <TitlesOfParts>
    <vt:vector size="16" baseType="lpstr">
      <vt:lpstr>Príloha č</vt:lpstr>
      <vt:lpstr>Príloha č</vt:lpstr>
      <vt:lpstr>        </vt:lpstr>
      <vt:lpstr>        </vt:lpstr>
      <vt:lpstr>        Čl. I.</vt:lpstr>
      <vt:lpstr>    Všeobecné údaje</vt:lpstr>
      <vt:lpstr>Čl. II</vt:lpstr>
      <vt:lpstr>    Informácie o účtovných zásadách a účtovných metódach</vt:lpstr>
      <vt:lpstr>Čl. III</vt:lpstr>
      <vt:lpstr>    Informácie, ktoré dopĺňajú a vysvetľujú údaje v súvahe</vt:lpstr>
      <vt:lpstr>Čl. IV</vt:lpstr>
      <vt:lpstr>    Informácie, ktoré dopĺňajú a vysvetľujú údaje vo výkaze ziskov a strát</vt:lpstr>
      <vt:lpstr>Čl. V</vt:lpstr>
      <vt:lpstr>    Opis údajov na podsúvahových účtoch</vt:lpstr>
      <vt:lpstr>Čl. VI</vt:lpstr>
      <vt:lpstr>    Ďalšie informácie</vt:lpstr>
    </vt:vector>
  </TitlesOfParts>
  <Company>MF-SR</Company>
  <LinksUpToDate>false</LinksUpToDate>
  <CharactersWithSpaces>26255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Alena Smutná</dc:creator>
  <cp:lastModifiedBy>SČK Banská Štiavnica - ekonóm</cp:lastModifiedBy>
  <cp:revision>4</cp:revision>
  <cp:lastPrinted>2024-03-25T18:31:00Z</cp:lastPrinted>
  <dcterms:created xsi:type="dcterms:W3CDTF">2025-03-27T17:16:00Z</dcterms:created>
  <dcterms:modified xsi:type="dcterms:W3CDTF">2025-03-27T17:53:00Z</dcterms:modified>
</cp:coreProperties>
</file>