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66A9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6A99">
              <w:rPr>
                <w:rFonts w:ascii="Arial" w:hAnsi="Arial" w:cs="Arial"/>
                <w:sz w:val="20"/>
                <w:szCs w:val="22"/>
              </w:rPr>
              <w:t>SM Búran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6A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Majerská 1106, 925 53 Pata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Renault Master</w:t>
            </w:r>
          </w:p>
        </w:tc>
        <w:tc>
          <w:tcPr>
            <w:tcW w:w="1276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Iveco Daily</w:t>
            </w:r>
          </w:p>
        </w:tc>
        <w:tc>
          <w:tcPr>
            <w:tcW w:w="1276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Land Rover</w:t>
            </w:r>
          </w:p>
        </w:tc>
        <w:tc>
          <w:tcPr>
            <w:tcW w:w="1276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A23B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607" w:rsidRDefault="00491607" w:rsidP="001869C8">
      <w:r>
        <w:separator/>
      </w:r>
    </w:p>
  </w:endnote>
  <w:endnote w:type="continuationSeparator" w:id="1">
    <w:p w:rsidR="00491607" w:rsidRDefault="0049160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CE3B9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607" w:rsidRDefault="00491607" w:rsidP="001869C8">
      <w:r>
        <w:separator/>
      </w:r>
    </w:p>
  </w:footnote>
  <w:footnote w:type="continuationSeparator" w:id="1">
    <w:p w:rsidR="00491607" w:rsidRDefault="0049160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6A99">
            <w:t xml:space="preserve"> 56072066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6A99">
            <w:t xml:space="preserve"> 2122206086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91607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E6CB7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6A99"/>
    <w:rsid w:val="00467072"/>
    <w:rsid w:val="004702B3"/>
    <w:rsid w:val="004752D3"/>
    <w:rsid w:val="0047774A"/>
    <w:rsid w:val="0048444D"/>
    <w:rsid w:val="00484684"/>
    <w:rsid w:val="00491607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23B3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0B3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D00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E3B91"/>
    <w:rsid w:val="00CE7C43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267C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M%20B&#250;ran\DPFO%202024\pozn&#225;mky%20202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2024</Template>
  <TotalTime>0</TotalTime>
  <Pages>6</Pages>
  <Words>1475</Words>
  <Characters>8411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User</dc:creator>
  <cp:lastModifiedBy>User</cp:lastModifiedBy>
  <cp:revision>1</cp:revision>
  <cp:lastPrinted>2021-06-07T19:19:00Z</cp:lastPrinted>
  <dcterms:created xsi:type="dcterms:W3CDTF">2025-03-23T11:15:00Z</dcterms:created>
  <dcterms:modified xsi:type="dcterms:W3CDTF">2025-03-23T11:15:00Z</dcterms:modified>
</cp:coreProperties>
</file>