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97BAC">
        <w:rPr>
          <w:b/>
          <w:sz w:val="36"/>
        </w:rPr>
        <w:t>2024</w:t>
      </w:r>
    </w:p>
    <w:p w:rsidR="00FC3946" w:rsidRPr="00297BAC" w:rsidRDefault="00FC3946" w:rsidP="00FC3946">
      <w:pPr>
        <w:rPr>
          <w:sz w:val="24"/>
          <w:szCs w:val="24"/>
          <w:u w:val="single"/>
        </w:rPr>
      </w:pPr>
    </w:p>
    <w:p w:rsidR="00FC3946" w:rsidRPr="00297BAC" w:rsidRDefault="00FC3946" w:rsidP="00FC3946">
      <w:pPr>
        <w:jc w:val="center"/>
        <w:rPr>
          <w:sz w:val="24"/>
          <w:szCs w:val="24"/>
        </w:rPr>
      </w:pPr>
      <w:r w:rsidRPr="00297BAC">
        <w:rPr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 s materskou školou Lučivná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75/7, 059 31 Lučivná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37876473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4A70A7" w:rsidRDefault="004A70A7" w:rsidP="00825C3D">
            <w:pPr>
              <w:rPr>
                <w:sz w:val="24"/>
                <w:szCs w:val="24"/>
              </w:rPr>
            </w:pPr>
            <w:r w:rsidRPr="004A70A7">
              <w:rPr>
                <w:sz w:val="24"/>
                <w:szCs w:val="24"/>
              </w:rPr>
              <w:t>1.7.2002</w:t>
            </w:r>
            <w:r w:rsidR="00825C3D" w:rsidRPr="004A70A7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4A70A7" w:rsidRDefault="004A70A7" w:rsidP="00825C3D">
            <w:pPr>
              <w:rPr>
                <w:sz w:val="24"/>
                <w:szCs w:val="24"/>
              </w:rPr>
            </w:pPr>
            <w:r w:rsidRPr="004A70A7">
              <w:rPr>
                <w:sz w:val="24"/>
                <w:szCs w:val="24"/>
              </w:rPr>
              <w:t>rozhodnutím zriaďovateľa v súlade so zákonom o rozpočtových pravidlách verejnej správy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Lučivná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A70A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208/33, 059 31 Lučivná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343E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70A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343E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343E4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70A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343E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343E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A70A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343E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4A70A7" w:rsidRDefault="004A70A7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4A70A7">
              <w:rPr>
                <w:sz w:val="24"/>
                <w:szCs w:val="24"/>
              </w:rPr>
              <w:t>Poskytovanie primárneho a predprimárneho vzdelávania žiakov a detí, stravovanie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F09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PhDr. PaedDr. Michal Pankevič, PhD., BBA, MBA</w:t>
            </w:r>
          </w:p>
          <w:p w:rsidR="00AF0954" w:rsidRPr="00B452D4" w:rsidRDefault="00AF09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2735"/>
        <w:gridCol w:w="2735"/>
      </w:tblGrid>
      <w:tr w:rsidR="007160DC" w:rsidRPr="00B452D4" w:rsidTr="007160DC">
        <w:trPr>
          <w:trHeight w:val="51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160DC" w:rsidRPr="007160DC" w:rsidRDefault="007160DC" w:rsidP="00E36DDD">
            <w:pPr>
              <w:rPr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Pr="007160DC" w:rsidRDefault="007160DC" w:rsidP="007160DC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 xml:space="preserve">Bežné </w:t>
            </w:r>
          </w:p>
          <w:p w:rsidR="007160DC" w:rsidRPr="007160DC" w:rsidRDefault="007160DC" w:rsidP="007160DC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>účtovné obdobie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Pr="007160DC" w:rsidRDefault="007160DC" w:rsidP="007160DC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 xml:space="preserve">Predchádzajúce </w:t>
            </w:r>
          </w:p>
          <w:p w:rsidR="007160DC" w:rsidRPr="007160DC" w:rsidRDefault="007160DC" w:rsidP="007160DC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>účtovné obdobie</w:t>
            </w:r>
          </w:p>
        </w:tc>
      </w:tr>
      <w:tr w:rsidR="007160DC" w:rsidRPr="00B452D4" w:rsidTr="007160DC">
        <w:trPr>
          <w:trHeight w:val="104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160DC" w:rsidRPr="007160DC" w:rsidRDefault="007160DC" w:rsidP="00E36DDD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7160DC" w:rsidRPr="007160DC" w:rsidRDefault="007160DC" w:rsidP="00E36DDD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 xml:space="preserve">z toho:  </w:t>
            </w:r>
          </w:p>
          <w:p w:rsidR="007160DC" w:rsidRPr="007160DC" w:rsidRDefault="007160DC" w:rsidP="00E36DDD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Default="007160DC" w:rsidP="00E36D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  <w:p w:rsidR="007160DC" w:rsidRDefault="007160DC" w:rsidP="00E36DDD">
            <w:pPr>
              <w:rPr>
                <w:sz w:val="24"/>
                <w:szCs w:val="24"/>
              </w:rPr>
            </w:pPr>
          </w:p>
          <w:p w:rsidR="007160DC" w:rsidRDefault="007160DC" w:rsidP="00E36DDD">
            <w:pPr>
              <w:rPr>
                <w:sz w:val="24"/>
                <w:szCs w:val="24"/>
              </w:rPr>
            </w:pPr>
          </w:p>
          <w:p w:rsidR="007160DC" w:rsidRPr="007160DC" w:rsidRDefault="007160DC" w:rsidP="00E36D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Default="007160DC" w:rsidP="00E36D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  <w:p w:rsidR="007160DC" w:rsidRDefault="007160DC" w:rsidP="00E36DDD">
            <w:pPr>
              <w:rPr>
                <w:sz w:val="24"/>
                <w:szCs w:val="24"/>
              </w:rPr>
            </w:pPr>
          </w:p>
          <w:p w:rsidR="007160DC" w:rsidRDefault="007160DC" w:rsidP="00E36DDD">
            <w:pPr>
              <w:rPr>
                <w:sz w:val="24"/>
                <w:szCs w:val="24"/>
              </w:rPr>
            </w:pPr>
          </w:p>
          <w:p w:rsidR="007160DC" w:rsidRPr="007160DC" w:rsidRDefault="007160DC" w:rsidP="00E36D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160DC" w:rsidRPr="00B452D4" w:rsidTr="007160DC">
        <w:trPr>
          <w:trHeight w:val="78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160DC" w:rsidRPr="007160DC" w:rsidRDefault="007160DC" w:rsidP="00E36DDD">
            <w:pPr>
              <w:rPr>
                <w:sz w:val="24"/>
                <w:szCs w:val="24"/>
              </w:rPr>
            </w:pPr>
            <w:r w:rsidRPr="007160DC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Pr="007160DC" w:rsidRDefault="007160DC" w:rsidP="00E36DDD">
            <w:pPr>
              <w:rPr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DC" w:rsidRPr="007160DC" w:rsidRDefault="007160DC" w:rsidP="00E36DDD">
            <w:pPr>
              <w:rPr>
                <w:sz w:val="24"/>
                <w:szCs w:val="24"/>
              </w:rPr>
            </w:pPr>
          </w:p>
        </w:tc>
      </w:tr>
    </w:tbl>
    <w:p w:rsidR="00AF0954" w:rsidRDefault="00AF0954" w:rsidP="00092FC9">
      <w:pPr>
        <w:rPr>
          <w:b/>
          <w:color w:val="FF0000"/>
          <w:sz w:val="24"/>
          <w:szCs w:val="24"/>
        </w:rPr>
      </w:pPr>
    </w:p>
    <w:p w:rsidR="00AF0954" w:rsidRDefault="00AF0954" w:rsidP="00092FC9">
      <w:pPr>
        <w:rPr>
          <w:b/>
          <w:color w:val="FF0000"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E00887" w:rsidRDefault="00E00887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2B4BAF"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343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0954">
        <w:rPr>
          <w:rFonts w:cs="Tahoma"/>
          <w:b/>
          <w:bCs/>
          <w:sz w:val="22"/>
          <w:szCs w:val="22"/>
        </w:rPr>
        <w:instrText xml:space="preserve"> FORMCHECKBOX </w:instrText>
      </w:r>
      <w:r w:rsidR="001343E4">
        <w:rPr>
          <w:rFonts w:cs="Tahoma"/>
          <w:b/>
          <w:bCs/>
          <w:sz w:val="22"/>
          <w:szCs w:val="22"/>
        </w:rPr>
      </w:r>
      <w:r w:rsidR="001343E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</w:t>
      </w:r>
      <w:r w:rsidR="002B4BA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1343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343E4">
        <w:rPr>
          <w:rFonts w:cs="Tahoma"/>
          <w:b/>
          <w:bCs/>
          <w:sz w:val="22"/>
          <w:szCs w:val="22"/>
        </w:rPr>
      </w:r>
      <w:r w:rsidR="001343E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E73C2" w:rsidRPr="00AF0954" w:rsidRDefault="00A41D74" w:rsidP="00AF095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343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343E4">
        <w:rPr>
          <w:rFonts w:cs="Tahoma"/>
          <w:b/>
          <w:bCs/>
          <w:sz w:val="22"/>
          <w:szCs w:val="22"/>
        </w:rPr>
      </w:r>
      <w:r w:rsidR="001343E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343E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0954">
        <w:rPr>
          <w:rFonts w:cs="Tahoma"/>
          <w:b/>
          <w:bCs/>
          <w:sz w:val="22"/>
          <w:szCs w:val="22"/>
        </w:rPr>
        <w:instrText xml:space="preserve"> FORMCHECKBOX </w:instrText>
      </w:r>
      <w:r w:rsidR="001343E4">
        <w:rPr>
          <w:rFonts w:cs="Tahoma"/>
          <w:b/>
          <w:bCs/>
          <w:sz w:val="22"/>
          <w:szCs w:val="22"/>
        </w:rPr>
      </w:r>
      <w:r w:rsidR="001343E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</w:t>
      </w:r>
      <w:r w:rsidR="00AF0954">
        <w:rPr>
          <w:rFonts w:cs="Tahoma"/>
          <w:b/>
          <w:bCs/>
          <w:sz w:val="22"/>
          <w:szCs w:val="22"/>
        </w:rPr>
        <w:t>ie</w:t>
      </w: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4E73C2" w:rsidRDefault="004E73C2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272CBD" w:rsidRDefault="00272CBD" w:rsidP="00272CBD">
      <w:pPr>
        <w:jc w:val="both"/>
        <w:rPr>
          <w:rFonts w:cs="Tahoma"/>
          <w:bCs/>
          <w:sz w:val="22"/>
          <w:szCs w:val="22"/>
        </w:rPr>
      </w:pPr>
    </w:p>
    <w:p w:rsidR="00272CBD" w:rsidRPr="00657C42" w:rsidRDefault="00272CBD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Default="00816145" w:rsidP="00AF095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F0954" w:rsidRPr="00AF0954" w:rsidRDefault="00AF0954" w:rsidP="00AF0954">
      <w:pPr>
        <w:jc w:val="both"/>
        <w:rPr>
          <w:rFonts w:cs="Tahoma"/>
          <w:bCs/>
          <w:sz w:val="22"/>
          <w:szCs w:val="22"/>
        </w:rPr>
      </w:pPr>
    </w:p>
    <w:p w:rsidR="00816145" w:rsidRPr="00AF0954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AF0954">
        <w:rPr>
          <w:sz w:val="24"/>
          <w:szCs w:val="24"/>
        </w:rPr>
        <w:t>Odpisovať sa začína</w:t>
      </w:r>
      <w:r w:rsidRPr="00AF0954">
        <w:rPr>
          <w:b/>
          <w:bCs/>
          <w:sz w:val="24"/>
          <w:szCs w:val="24"/>
        </w:rPr>
        <w:t xml:space="preserve"> </w:t>
      </w:r>
      <w:r w:rsidR="00F6059F" w:rsidRPr="00AF0954">
        <w:rPr>
          <w:bCs/>
          <w:sz w:val="24"/>
          <w:szCs w:val="24"/>
        </w:rPr>
        <w:t xml:space="preserve">prvým dňom </w:t>
      </w:r>
      <w:r w:rsidR="00F42190" w:rsidRPr="00AF0954">
        <w:rPr>
          <w:sz w:val="24"/>
          <w:szCs w:val="24"/>
        </w:rPr>
        <w:t xml:space="preserve"> </w:t>
      </w:r>
      <w:r w:rsidR="00F6059F" w:rsidRPr="00AF0954">
        <w:rPr>
          <w:sz w:val="24"/>
          <w:szCs w:val="24"/>
        </w:rPr>
        <w:t>mesiaca, v ktorom bol dlhodobý majetok uvedený do používania.</w:t>
      </w:r>
    </w:p>
    <w:p w:rsidR="00643831" w:rsidRPr="00AF0954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lastRenderedPageBreak/>
        <w:t xml:space="preserve">Účtovné odpisy sa zaokrúhľujú na celé eurá nahor. </w:t>
      </w:r>
      <w:r w:rsidR="00643831" w:rsidRPr="00AF0954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253896" w:rsidRDefault="00253896" w:rsidP="00816145">
      <w:pPr>
        <w:pStyle w:val="Zkladntext"/>
        <w:ind w:left="0"/>
        <w:rPr>
          <w:color w:val="FF0000"/>
          <w:sz w:val="24"/>
          <w:szCs w:val="24"/>
        </w:rPr>
      </w:pPr>
    </w:p>
    <w:p w:rsidR="00B4376E" w:rsidRDefault="00B4376E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</w:t>
      </w:r>
      <w:r w:rsidR="00E828A3">
        <w:rPr>
          <w:sz w:val="24"/>
        </w:rPr>
        <w:t xml:space="preserve">ný majetok 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F0954">
        <w:rPr>
          <w:sz w:val="24"/>
        </w:rPr>
        <w:t xml:space="preserve">1 000 000,00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F095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F0954">
        <w:rPr>
          <w:sz w:val="24"/>
        </w:rPr>
        <w:t>40,00</w:t>
      </w:r>
      <w:r w:rsidR="008F6383">
        <w:rPr>
          <w:sz w:val="24"/>
        </w:rPr>
        <w:t xml:space="preserve"> Eur</w:t>
      </w:r>
      <w:r w:rsidR="00AF0954">
        <w:rPr>
          <w:sz w:val="24"/>
        </w:rPr>
        <w:t xml:space="preserve"> do 1 700 000,00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AF095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E50F88" w:rsidRPr="00321004" w:rsidRDefault="00DC4FB8" w:rsidP="00E828A3">
      <w:p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321004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816145" w:rsidRPr="00321004">
        <w:rPr>
          <w:sz w:val="24"/>
          <w:szCs w:val="24"/>
          <w:u w:val="single"/>
        </w:rPr>
        <w:t xml:space="preserve">od </w:t>
      </w:r>
      <w:r w:rsidR="009F6023" w:rsidRPr="00321004">
        <w:rPr>
          <w:sz w:val="24"/>
          <w:szCs w:val="24"/>
          <w:u w:val="single"/>
        </w:rPr>
        <w:t>iných subjektov</w:t>
      </w:r>
      <w:r w:rsidR="009F6023" w:rsidRPr="00321004">
        <w:rPr>
          <w:sz w:val="24"/>
          <w:szCs w:val="24"/>
        </w:rPr>
        <w:t xml:space="preserve"> ako od zriaďovateľa </w:t>
      </w:r>
      <w:r w:rsidR="00816145" w:rsidRPr="00321004">
        <w:rPr>
          <w:sz w:val="24"/>
          <w:szCs w:val="24"/>
        </w:rPr>
        <w:t>- sa  zúčtuje do výnosov vo vecnej a časovej súvislosti s</w:t>
      </w:r>
      <w:r w:rsidR="009F6023" w:rsidRPr="00321004">
        <w:rPr>
          <w:sz w:val="24"/>
          <w:szCs w:val="24"/>
        </w:rPr>
        <w:t> </w:t>
      </w:r>
      <w:r w:rsidR="00816145" w:rsidRPr="00321004">
        <w:rPr>
          <w:sz w:val="24"/>
          <w:szCs w:val="24"/>
        </w:rPr>
        <w:t>nákladmi</w:t>
      </w:r>
      <w:r w:rsidR="009F6023" w:rsidRPr="00321004">
        <w:rPr>
          <w:sz w:val="24"/>
          <w:szCs w:val="24"/>
        </w:rPr>
        <w:t xml:space="preserve"> hradenými z tohto transferu </w:t>
      </w:r>
    </w:p>
    <w:p w:rsidR="00816145" w:rsidRPr="00321004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816145" w:rsidRPr="00321004">
        <w:rPr>
          <w:sz w:val="24"/>
          <w:szCs w:val="24"/>
          <w:u w:val="single"/>
        </w:rPr>
        <w:t>od zriaďovateľa</w:t>
      </w:r>
      <w:r w:rsidR="00816145" w:rsidRPr="00321004">
        <w:rPr>
          <w:sz w:val="24"/>
          <w:szCs w:val="24"/>
        </w:rPr>
        <w:t xml:space="preserve"> - sa zúčtuje do výnosov vo vecnej a časovej súvislosti s</w:t>
      </w:r>
      <w:r w:rsidR="009F6023" w:rsidRPr="00321004">
        <w:rPr>
          <w:sz w:val="24"/>
          <w:szCs w:val="24"/>
        </w:rPr>
        <w:t> </w:t>
      </w:r>
      <w:r w:rsidR="00F55D6A" w:rsidRPr="00321004">
        <w:rPr>
          <w:sz w:val="24"/>
          <w:szCs w:val="24"/>
        </w:rPr>
        <w:t>výdavkami</w:t>
      </w:r>
      <w:r w:rsidR="009F6023" w:rsidRPr="00321004">
        <w:rPr>
          <w:sz w:val="24"/>
          <w:szCs w:val="24"/>
        </w:rPr>
        <w:t xml:space="preserve"> 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01604B" w:rsidRPr="00321004">
        <w:rPr>
          <w:sz w:val="24"/>
          <w:szCs w:val="24"/>
          <w:u w:val="single"/>
        </w:rPr>
        <w:t>iným subjektom</w:t>
      </w:r>
      <w:r w:rsidR="0001604B" w:rsidRPr="00321004">
        <w:rPr>
          <w:sz w:val="24"/>
          <w:szCs w:val="24"/>
        </w:rPr>
        <w:t xml:space="preserve"> ako zriadeným organizáciám</w:t>
      </w:r>
      <w:r w:rsidR="0001604B">
        <w:rPr>
          <w:sz w:val="24"/>
          <w:szCs w:val="24"/>
        </w:rPr>
        <w:t xml:space="preserve"> </w:t>
      </w:r>
      <w:r w:rsidRPr="008D5067">
        <w:rPr>
          <w:sz w:val="24"/>
          <w:szCs w:val="24"/>
        </w:rPr>
        <w:t>- sa  zúčtuje do nákladov po splnení podmienok</w:t>
      </w:r>
    </w:p>
    <w:p w:rsidR="00ED2346" w:rsidRPr="00321004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9F6023" w:rsidRPr="00321004">
        <w:rPr>
          <w:sz w:val="24"/>
          <w:szCs w:val="24"/>
          <w:u w:val="single"/>
        </w:rPr>
        <w:t>zriadeným</w:t>
      </w:r>
      <w:r w:rsidR="009F6023" w:rsidRPr="00321004">
        <w:rPr>
          <w:sz w:val="24"/>
          <w:szCs w:val="24"/>
        </w:rPr>
        <w:t xml:space="preserve"> rozpočtovým a príspevkovým organizáciám </w:t>
      </w:r>
      <w:r w:rsidRPr="00321004">
        <w:rPr>
          <w:sz w:val="24"/>
          <w:szCs w:val="24"/>
        </w:rPr>
        <w:t>- sa  zúčtuje do nák</w:t>
      </w:r>
      <w:r w:rsidR="00F55D6A" w:rsidRPr="00321004">
        <w:rPr>
          <w:sz w:val="24"/>
          <w:szCs w:val="24"/>
        </w:rPr>
        <w:t>ladov pri poskytnutí transferu</w:t>
      </w:r>
      <w:r w:rsidR="001A756C" w:rsidRPr="00321004">
        <w:rPr>
          <w:sz w:val="24"/>
          <w:szCs w:val="24"/>
        </w:rPr>
        <w:t xml:space="preserve"> 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321004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9F6023" w:rsidRPr="00321004">
        <w:rPr>
          <w:sz w:val="24"/>
          <w:szCs w:val="24"/>
          <w:u w:val="single"/>
        </w:rPr>
        <w:t>od iných subjektov</w:t>
      </w:r>
      <w:r w:rsidR="009F6023" w:rsidRPr="00321004">
        <w:rPr>
          <w:sz w:val="24"/>
          <w:szCs w:val="24"/>
        </w:rPr>
        <w:t xml:space="preserve"> ako od zriaďovateľa </w:t>
      </w:r>
      <w:r w:rsidR="00816145" w:rsidRPr="00321004">
        <w:rPr>
          <w:sz w:val="24"/>
          <w:szCs w:val="24"/>
        </w:rPr>
        <w:t xml:space="preserve">- sa  zúčtuje do výnosov vo vecnej a časovej súvislosti s nákladmi </w:t>
      </w:r>
      <w:r w:rsidR="00AC1DD4" w:rsidRPr="00321004">
        <w:rPr>
          <w:sz w:val="24"/>
          <w:szCs w:val="24"/>
        </w:rPr>
        <w:t xml:space="preserve">z majetku obstaraného z tohto kapitálového transferu </w:t>
      </w:r>
      <w:r w:rsidR="00816145" w:rsidRPr="00321004">
        <w:rPr>
          <w:sz w:val="24"/>
          <w:szCs w:val="24"/>
        </w:rPr>
        <w:t xml:space="preserve">(napr. s odpismi, s opravnou položkou, so zostatkovou </w:t>
      </w:r>
      <w:r w:rsidR="00AC1DD4" w:rsidRPr="00321004">
        <w:rPr>
          <w:sz w:val="24"/>
          <w:szCs w:val="24"/>
        </w:rPr>
        <w:t>cenou</w:t>
      </w:r>
      <w:r w:rsidR="00816145" w:rsidRPr="00321004">
        <w:rPr>
          <w:sz w:val="24"/>
          <w:szCs w:val="24"/>
        </w:rPr>
        <w:t xml:space="preserve"> vyradeného dlhodobého majetku). </w:t>
      </w:r>
    </w:p>
    <w:p w:rsidR="00816145" w:rsidRPr="00321004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prijatý </w:t>
      </w:r>
      <w:r w:rsidR="00816145" w:rsidRPr="00321004">
        <w:rPr>
          <w:sz w:val="24"/>
          <w:szCs w:val="24"/>
          <w:u w:val="single"/>
        </w:rPr>
        <w:t>od zriaďovateľa</w:t>
      </w:r>
      <w:r w:rsidR="00816145" w:rsidRPr="00321004">
        <w:rPr>
          <w:sz w:val="24"/>
          <w:szCs w:val="24"/>
        </w:rPr>
        <w:t xml:space="preserve"> - sa  zúčtuje do výnosov  vo vecnej a časovej súvislosti </w:t>
      </w:r>
      <w:r w:rsidR="00AC1DD4" w:rsidRPr="00321004">
        <w:rPr>
          <w:sz w:val="24"/>
          <w:szCs w:val="24"/>
        </w:rPr>
        <w:t>s nákladmi z majetku obstaraného z tohto kapitálového transferu</w:t>
      </w:r>
      <w:r w:rsidR="00816145" w:rsidRPr="00321004">
        <w:rPr>
          <w:sz w:val="24"/>
          <w:szCs w:val="24"/>
        </w:rPr>
        <w:t xml:space="preserve"> (napr. s odpismi, s opravnou položkou, so zostatkovou </w:t>
      </w:r>
      <w:r w:rsidR="00AC1DD4" w:rsidRPr="00321004">
        <w:rPr>
          <w:sz w:val="24"/>
          <w:szCs w:val="24"/>
        </w:rPr>
        <w:t>cenou</w:t>
      </w:r>
      <w:r w:rsidR="00816145" w:rsidRPr="00321004">
        <w:rPr>
          <w:sz w:val="24"/>
          <w:szCs w:val="24"/>
        </w:rPr>
        <w:t xml:space="preserve"> vyradeného dlhodobého majetku). </w:t>
      </w:r>
    </w:p>
    <w:p w:rsidR="008D5067" w:rsidRPr="00321004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01604B" w:rsidRPr="00321004">
        <w:rPr>
          <w:sz w:val="24"/>
          <w:szCs w:val="24"/>
          <w:u w:val="single"/>
        </w:rPr>
        <w:t>iným subjektom</w:t>
      </w:r>
      <w:r w:rsidR="0001604B" w:rsidRPr="00321004">
        <w:rPr>
          <w:sz w:val="24"/>
          <w:szCs w:val="24"/>
        </w:rPr>
        <w:t xml:space="preserve"> ako zriadeným organizáciám </w:t>
      </w:r>
      <w:r w:rsidRPr="00321004">
        <w:rPr>
          <w:sz w:val="24"/>
          <w:szCs w:val="24"/>
        </w:rPr>
        <w:t>- sa  zúčtuje do nákladov po splnení podmienok</w:t>
      </w:r>
    </w:p>
    <w:p w:rsidR="0001604B" w:rsidRPr="00321004" w:rsidRDefault="00ED2346">
      <w:pPr>
        <w:numPr>
          <w:ilvl w:val="0"/>
          <w:numId w:val="26"/>
        </w:numPr>
        <w:jc w:val="both"/>
        <w:rPr>
          <w:sz w:val="24"/>
          <w:szCs w:val="24"/>
        </w:rPr>
      </w:pPr>
      <w:r w:rsidRPr="00321004">
        <w:rPr>
          <w:sz w:val="24"/>
          <w:szCs w:val="24"/>
        </w:rPr>
        <w:t xml:space="preserve">poskytnutý </w:t>
      </w:r>
      <w:r w:rsidR="0001604B" w:rsidRPr="00321004">
        <w:rPr>
          <w:sz w:val="24"/>
          <w:szCs w:val="24"/>
          <w:u w:val="single"/>
        </w:rPr>
        <w:t>zriadeným</w:t>
      </w:r>
      <w:r w:rsidR="0001604B" w:rsidRPr="00321004">
        <w:rPr>
          <w:sz w:val="24"/>
          <w:szCs w:val="24"/>
        </w:rPr>
        <w:t xml:space="preserve"> rozpočtovým a príspevkovým organizáciám </w:t>
      </w:r>
      <w:r w:rsidRPr="00321004">
        <w:rPr>
          <w:sz w:val="24"/>
          <w:szCs w:val="24"/>
        </w:rPr>
        <w:t xml:space="preserve">- sa zúčtuje do nákladov vo vecnej a časovej súvislosti </w:t>
      </w:r>
      <w:r w:rsidR="00AC1DD4" w:rsidRPr="00321004">
        <w:rPr>
          <w:sz w:val="24"/>
          <w:szCs w:val="24"/>
        </w:rPr>
        <w:t xml:space="preserve">s nákladmi z majetku </w:t>
      </w:r>
      <w:r w:rsidR="00B26A76" w:rsidRPr="00321004">
        <w:rPr>
          <w:sz w:val="24"/>
          <w:szCs w:val="24"/>
        </w:rPr>
        <w:t>účtovanými v</w:t>
      </w:r>
      <w:r w:rsidR="0001604B" w:rsidRPr="00321004">
        <w:rPr>
          <w:sz w:val="24"/>
          <w:szCs w:val="24"/>
        </w:rPr>
        <w:t xml:space="preserve"> zriadených </w:t>
      </w:r>
      <w:r w:rsidR="00B26A76" w:rsidRPr="00321004">
        <w:rPr>
          <w:sz w:val="24"/>
          <w:szCs w:val="24"/>
        </w:rPr>
        <w:t xml:space="preserve">organizáciách </w:t>
      </w:r>
    </w:p>
    <w:p w:rsidR="00816145" w:rsidRPr="00321004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 w:rsidRPr="006C6683">
        <w:rPr>
          <w:sz w:val="24"/>
          <w:szCs w:val="24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CC4187" w:rsidP="00E828A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321004" w:rsidRDefault="00CD4DDC" w:rsidP="006335E4">
            <w:pPr>
              <w:jc w:val="center"/>
              <w:rPr>
                <w:b/>
              </w:rPr>
            </w:pPr>
            <w:r w:rsidRPr="00321004">
              <w:rPr>
                <w:b/>
              </w:rPr>
              <w:t>Spôsob poistenia</w:t>
            </w:r>
            <w:r w:rsidR="006335E4" w:rsidRPr="00321004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321004">
              <w:rPr>
                <w:b/>
              </w:rPr>
              <w:t>hodnota po</w:t>
            </w:r>
            <w:r w:rsidR="00F83AD5" w:rsidRPr="00321004">
              <w:rPr>
                <w:b/>
              </w:rPr>
              <w:t>i</w:t>
            </w:r>
            <w:r w:rsidRPr="00321004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21004" w:rsidRDefault="00CD4DDC" w:rsidP="00C0630D"/>
        </w:tc>
        <w:tc>
          <w:tcPr>
            <w:tcW w:w="3544" w:type="dxa"/>
          </w:tcPr>
          <w:p w:rsidR="00CD4DDC" w:rsidRPr="00321004" w:rsidRDefault="00CD4DDC" w:rsidP="00D77192"/>
        </w:tc>
        <w:tc>
          <w:tcPr>
            <w:tcW w:w="3118" w:type="dxa"/>
          </w:tcPr>
          <w:p w:rsidR="00CD4DDC" w:rsidRPr="00321004" w:rsidRDefault="00CD4DDC" w:rsidP="00F43163">
            <w:pPr>
              <w:jc w:val="center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21004" w:rsidRDefault="00321004" w:rsidP="00C0630D">
            <w:r w:rsidRPr="00321004">
              <w:t xml:space="preserve">Stavby, hnuteľné veci </w:t>
            </w:r>
          </w:p>
        </w:tc>
        <w:tc>
          <w:tcPr>
            <w:tcW w:w="3544" w:type="dxa"/>
          </w:tcPr>
          <w:p w:rsidR="00CD4DDC" w:rsidRPr="00321004" w:rsidRDefault="00D77192" w:rsidP="00C0630D">
            <w:r w:rsidRPr="00321004">
              <w:t>Poistenie</w:t>
            </w:r>
            <w:r w:rsidR="00F43163">
              <w:t xml:space="preserve"> budovy, </w:t>
            </w:r>
            <w:r w:rsidRPr="00321004">
              <w:t xml:space="preserve"> </w:t>
            </w:r>
            <w:r w:rsidR="00321004" w:rsidRPr="00321004">
              <w:t>majetku a prerušenia prevádzky</w:t>
            </w:r>
          </w:p>
        </w:tc>
        <w:tc>
          <w:tcPr>
            <w:tcW w:w="3118" w:type="dxa"/>
          </w:tcPr>
          <w:p w:rsidR="00CD4DDC" w:rsidRPr="00321004" w:rsidRDefault="00F43163" w:rsidP="00A153BA">
            <w:pPr>
              <w:jc w:val="right"/>
            </w:pPr>
            <w:r>
              <w:t>795,66</w:t>
            </w:r>
            <w:r w:rsidR="00D77192" w:rsidRPr="00321004">
              <w:t xml:space="preserve"> €</w:t>
            </w:r>
            <w:r w:rsidR="00321004" w:rsidRPr="00321004">
              <w:t>/ročne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:rsidR="00CD4DDC" w:rsidRPr="00D77192" w:rsidRDefault="00CD4DDC" w:rsidP="00C0630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CD4DDC" w:rsidP="00C0630D"/>
        </w:tc>
        <w:tc>
          <w:tcPr>
            <w:tcW w:w="3544" w:type="dxa"/>
          </w:tcPr>
          <w:p w:rsidR="00CD4DDC" w:rsidRPr="00312F8D" w:rsidRDefault="00CD4DDC" w:rsidP="00C0630D"/>
        </w:tc>
        <w:tc>
          <w:tcPr>
            <w:tcW w:w="3118" w:type="dxa"/>
          </w:tcPr>
          <w:p w:rsidR="00CD4DDC" w:rsidRPr="00312F8D" w:rsidRDefault="00CD4DDC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</w:tcPr>
          <w:p w:rsidR="009C494F" w:rsidRPr="00312F8D" w:rsidRDefault="009C494F" w:rsidP="00321004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321004" w:rsidRPr="00312F8D" w:rsidTr="009C494F">
        <w:tc>
          <w:tcPr>
            <w:tcW w:w="2552" w:type="dxa"/>
          </w:tcPr>
          <w:p w:rsidR="00321004" w:rsidRPr="00312F8D" w:rsidRDefault="00321004" w:rsidP="00321004"/>
        </w:tc>
        <w:tc>
          <w:tcPr>
            <w:tcW w:w="2551" w:type="dxa"/>
          </w:tcPr>
          <w:p w:rsidR="00321004" w:rsidRPr="00312F8D" w:rsidRDefault="00321004" w:rsidP="003145B0"/>
        </w:tc>
        <w:tc>
          <w:tcPr>
            <w:tcW w:w="1843" w:type="dxa"/>
          </w:tcPr>
          <w:p w:rsidR="00321004" w:rsidRPr="00312F8D" w:rsidRDefault="00321004" w:rsidP="003145B0">
            <w:pPr>
              <w:jc w:val="right"/>
            </w:pPr>
          </w:p>
        </w:tc>
        <w:tc>
          <w:tcPr>
            <w:tcW w:w="3260" w:type="dxa"/>
          </w:tcPr>
          <w:p w:rsidR="00321004" w:rsidRPr="00312F8D" w:rsidRDefault="00321004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321004" w:rsidP="00A153BA">
            <w:pPr>
              <w:jc w:val="right"/>
            </w:pPr>
            <w:r>
              <w:t>1 390,83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21004" w:rsidP="00A153BA">
            <w:pPr>
              <w:jc w:val="right"/>
            </w:pPr>
            <w:r>
              <w:t>162</w:t>
            </w:r>
            <w:r w:rsidR="00F43163">
              <w:t xml:space="preserve"> </w:t>
            </w:r>
            <w:r>
              <w:t>989,46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21004" w:rsidP="00A153BA">
            <w:pPr>
              <w:jc w:val="right"/>
            </w:pPr>
            <w:r>
              <w:t>4 706,37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/RO,PO/</w:t>
            </w:r>
          </w:p>
        </w:tc>
        <w:tc>
          <w:tcPr>
            <w:tcW w:w="4986" w:type="dxa"/>
          </w:tcPr>
          <w:p w:rsidR="0071585D" w:rsidRPr="003F1064" w:rsidRDefault="0060415B" w:rsidP="00A153BA">
            <w:pPr>
              <w:jc w:val="right"/>
            </w:pPr>
            <w:r>
              <w:t>169 086,66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A42491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A42491">
              <w:rPr>
                <w:b/>
              </w:rPr>
              <w:t>3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60415B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A42491" w:rsidP="00254788">
            <w:r>
              <w:t>18 735,06</w:t>
            </w:r>
          </w:p>
        </w:tc>
        <w:tc>
          <w:tcPr>
            <w:tcW w:w="2693" w:type="dxa"/>
          </w:tcPr>
          <w:p w:rsidR="00BC055B" w:rsidRPr="00254788" w:rsidRDefault="00C466A4" w:rsidP="00254788">
            <w:r>
              <w:t>25 958,10</w:t>
            </w:r>
          </w:p>
        </w:tc>
      </w:tr>
    </w:tbl>
    <w:p w:rsidR="00D426C1" w:rsidRPr="00D426C1" w:rsidRDefault="00D426C1" w:rsidP="00D426C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828A3" w:rsidRDefault="00E828A3" w:rsidP="009E06FD">
      <w:pPr>
        <w:ind w:left="284"/>
        <w:rPr>
          <w:b/>
          <w:sz w:val="24"/>
          <w:szCs w:val="24"/>
        </w:rPr>
      </w:pPr>
    </w:p>
    <w:p w:rsidR="00E828A3" w:rsidRDefault="00E828A3" w:rsidP="009E06FD">
      <w:pPr>
        <w:ind w:left="284"/>
        <w:rPr>
          <w:b/>
          <w:sz w:val="24"/>
          <w:szCs w:val="24"/>
        </w:rPr>
      </w:pPr>
    </w:p>
    <w:p w:rsidR="00E828A3" w:rsidRDefault="00E828A3" w:rsidP="009E06FD">
      <w:pPr>
        <w:ind w:left="284"/>
        <w:rPr>
          <w:b/>
          <w:sz w:val="24"/>
          <w:szCs w:val="24"/>
        </w:rPr>
      </w:pPr>
    </w:p>
    <w:p w:rsidR="00E828A3" w:rsidRDefault="00E828A3" w:rsidP="009E06FD">
      <w:pPr>
        <w:ind w:left="284"/>
        <w:rPr>
          <w:b/>
          <w:sz w:val="24"/>
          <w:szCs w:val="24"/>
        </w:rPr>
      </w:pPr>
    </w:p>
    <w:p w:rsidR="00E828A3" w:rsidRDefault="00E828A3" w:rsidP="009E06FD">
      <w:pPr>
        <w:ind w:left="284"/>
        <w:rPr>
          <w:b/>
          <w:sz w:val="24"/>
          <w:szCs w:val="24"/>
        </w:rPr>
      </w:pPr>
    </w:p>
    <w:p w:rsidR="00E828A3" w:rsidRDefault="00E828A3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A42491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15B19">
              <w:rPr>
                <w:b/>
              </w:rPr>
              <w:t>202</w:t>
            </w:r>
            <w:r w:rsidR="00A42491">
              <w:rPr>
                <w:b/>
              </w:rPr>
              <w:t>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A42491" w:rsidP="00010F84">
            <w:r>
              <w:t>675,30</w:t>
            </w:r>
          </w:p>
        </w:tc>
        <w:tc>
          <w:tcPr>
            <w:tcW w:w="2126" w:type="dxa"/>
          </w:tcPr>
          <w:p w:rsidR="00812FE0" w:rsidRPr="00010F84" w:rsidRDefault="00A42491" w:rsidP="00010F84">
            <w:r>
              <w:t>393,60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DC4C51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DC4C51"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DC4C51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DC4C51"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953BAE" w:rsidRPr="000A7D3D" w:rsidTr="00142BE3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A42491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115B19">
              <w:rPr>
                <w:b/>
                <w:sz w:val="16"/>
                <w:szCs w:val="16"/>
              </w:rPr>
              <w:t>202</w:t>
            </w:r>
            <w:r w:rsidR="00A42491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08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23F9E" w:rsidTr="00142BE3">
        <w:tc>
          <w:tcPr>
            <w:tcW w:w="2127" w:type="dxa"/>
          </w:tcPr>
          <w:p w:rsidR="00423F9E" w:rsidRPr="00DC4C51" w:rsidRDefault="00423F9E" w:rsidP="00423F9E">
            <w:r w:rsidRPr="00DC4C51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DB1C8F" w:rsidP="00423F9E">
            <w:pPr>
              <w:jc w:val="center"/>
            </w:pPr>
            <w:r>
              <w:t>609,77</w:t>
            </w:r>
          </w:p>
        </w:tc>
        <w:tc>
          <w:tcPr>
            <w:tcW w:w="992" w:type="dxa"/>
          </w:tcPr>
          <w:p w:rsidR="00423F9E" w:rsidRPr="00DC4C51" w:rsidRDefault="00423F9E" w:rsidP="00142BE3">
            <w:pPr>
              <w:jc w:val="right"/>
            </w:pPr>
          </w:p>
          <w:p w:rsidR="00423F9E" w:rsidRPr="00DC4C51" w:rsidRDefault="00423F9E" w:rsidP="00142BE3">
            <w:pPr>
              <w:jc w:val="right"/>
            </w:pPr>
          </w:p>
        </w:tc>
        <w:tc>
          <w:tcPr>
            <w:tcW w:w="850" w:type="dxa"/>
          </w:tcPr>
          <w:p w:rsidR="00423F9E" w:rsidRPr="00DC4C51" w:rsidRDefault="00423F9E" w:rsidP="00423F9E"/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CA57B3" w:rsidP="00423F9E">
            <w:pPr>
              <w:jc w:val="center"/>
            </w:pPr>
            <w:r>
              <w:t>16,55</w:t>
            </w:r>
          </w:p>
        </w:tc>
        <w:tc>
          <w:tcPr>
            <w:tcW w:w="993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CA57B3" w:rsidP="00423F9E">
            <w:pPr>
              <w:jc w:val="center"/>
            </w:pPr>
            <w:r>
              <w:t>599,94</w:t>
            </w:r>
          </w:p>
        </w:tc>
        <w:tc>
          <w:tcPr>
            <w:tcW w:w="3084" w:type="dxa"/>
          </w:tcPr>
          <w:p w:rsidR="00142BE3" w:rsidRPr="00DC4C51" w:rsidRDefault="00142BE3" w:rsidP="00423F9E"/>
        </w:tc>
      </w:tr>
      <w:tr w:rsidR="00423F9E" w:rsidTr="00142BE3">
        <w:tc>
          <w:tcPr>
            <w:tcW w:w="2127" w:type="dxa"/>
          </w:tcPr>
          <w:p w:rsidR="00423F9E" w:rsidRPr="00DC4C51" w:rsidRDefault="00423F9E" w:rsidP="00423F9E">
            <w:r w:rsidRPr="00DC4C51">
              <w:t xml:space="preserve">Výsledok hospodárenia </w:t>
            </w:r>
          </w:p>
          <w:p w:rsidR="00423F9E" w:rsidRPr="00DC4C51" w:rsidRDefault="00423F9E" w:rsidP="00423F9E">
            <w:r w:rsidRPr="00DC4C51">
              <w:t>(431)</w:t>
            </w:r>
          </w:p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423F9E" w:rsidP="00423F9E">
            <w:pPr>
              <w:jc w:val="center"/>
            </w:pPr>
          </w:p>
        </w:tc>
        <w:tc>
          <w:tcPr>
            <w:tcW w:w="992" w:type="dxa"/>
          </w:tcPr>
          <w:p w:rsidR="00423F9E" w:rsidRPr="00DC4C51" w:rsidRDefault="00423F9E" w:rsidP="00142BE3">
            <w:pPr>
              <w:jc w:val="right"/>
            </w:pPr>
          </w:p>
          <w:p w:rsidR="00423F9E" w:rsidRPr="00DC4C51" w:rsidRDefault="00DB1C8F" w:rsidP="00DB1C8F">
            <w:pPr>
              <w:jc w:val="center"/>
            </w:pPr>
            <w:r>
              <w:t>0,10</w:t>
            </w:r>
          </w:p>
        </w:tc>
        <w:tc>
          <w:tcPr>
            <w:tcW w:w="850" w:type="dxa"/>
          </w:tcPr>
          <w:p w:rsidR="00DB1C8F" w:rsidRDefault="00DB1C8F" w:rsidP="00DB1C8F"/>
          <w:p w:rsidR="00423F9E" w:rsidRPr="00DC4C51" w:rsidRDefault="00423F9E" w:rsidP="00DB1C8F"/>
        </w:tc>
        <w:tc>
          <w:tcPr>
            <w:tcW w:w="1134" w:type="dxa"/>
          </w:tcPr>
          <w:p w:rsidR="00423F9E" w:rsidRPr="00DC4C51" w:rsidRDefault="00423F9E" w:rsidP="00423F9E">
            <w:pPr>
              <w:jc w:val="center"/>
            </w:pPr>
          </w:p>
          <w:p w:rsidR="00423F9E" w:rsidRPr="00DC4C51" w:rsidRDefault="00CD149C" w:rsidP="00DB1C8F">
            <w:r>
              <w:t>-190,55</w:t>
            </w:r>
          </w:p>
        </w:tc>
        <w:tc>
          <w:tcPr>
            <w:tcW w:w="993" w:type="dxa"/>
          </w:tcPr>
          <w:p w:rsidR="00423F9E" w:rsidRPr="00DC4C51" w:rsidRDefault="00423F9E" w:rsidP="00423F9E">
            <w:pPr>
              <w:jc w:val="center"/>
            </w:pPr>
            <w:r w:rsidRPr="00DC4C51">
              <w:t xml:space="preserve">  </w:t>
            </w:r>
          </w:p>
          <w:p w:rsidR="00423F9E" w:rsidRPr="00DC4C51" w:rsidRDefault="00235645" w:rsidP="00423F9E">
            <w:pPr>
              <w:jc w:val="center"/>
            </w:pPr>
            <w:r>
              <w:t xml:space="preserve">  </w:t>
            </w:r>
            <w:r w:rsidR="00DB1C8F">
              <w:t>419,32</w:t>
            </w:r>
          </w:p>
        </w:tc>
        <w:tc>
          <w:tcPr>
            <w:tcW w:w="3084" w:type="dxa"/>
          </w:tcPr>
          <w:p w:rsidR="00423F9E" w:rsidRPr="00DC4C51" w:rsidRDefault="00423F9E" w:rsidP="00423F9E"/>
        </w:tc>
      </w:tr>
      <w:tr w:rsidR="00423F9E" w:rsidTr="00142BE3">
        <w:tc>
          <w:tcPr>
            <w:tcW w:w="2127" w:type="dxa"/>
          </w:tcPr>
          <w:p w:rsidR="00423F9E" w:rsidRPr="00782C83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Pr="00782C83" w:rsidRDefault="00423F9E" w:rsidP="00423F9E">
            <w:pPr>
              <w:jc w:val="right"/>
              <w:rPr>
                <w:color w:val="FF0000"/>
              </w:rPr>
            </w:pPr>
          </w:p>
        </w:tc>
        <w:tc>
          <w:tcPr>
            <w:tcW w:w="992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993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  <w:tc>
          <w:tcPr>
            <w:tcW w:w="3084" w:type="dxa"/>
          </w:tcPr>
          <w:p w:rsidR="00423F9E" w:rsidRDefault="00423F9E" w:rsidP="00423F9E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B1C8F">
              <w:rPr>
                <w:b/>
              </w:rPr>
              <w:t>2024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B1C8F">
              <w:rPr>
                <w:b/>
              </w:rPr>
              <w:t>2023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282032" w:rsidRDefault="00282032" w:rsidP="000A6AF6">
            <w:pPr>
              <w:jc w:val="right"/>
            </w:pPr>
            <w:r w:rsidRPr="00282032">
              <w:t>1</w:t>
            </w:r>
            <w:r w:rsidR="000A6AF6">
              <w:t> 955,16</w:t>
            </w:r>
          </w:p>
        </w:tc>
        <w:tc>
          <w:tcPr>
            <w:tcW w:w="1417" w:type="dxa"/>
          </w:tcPr>
          <w:p w:rsidR="00DD5FF0" w:rsidRPr="00282032" w:rsidRDefault="00DB1C8F" w:rsidP="003145B0">
            <w:pPr>
              <w:jc w:val="right"/>
            </w:pPr>
            <w:r>
              <w:t>1449,58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 w:rsidR="00AE16E3"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0A6AF6" w:rsidP="003145B0">
            <w:pPr>
              <w:jc w:val="right"/>
            </w:pPr>
            <w:r>
              <w:t>1 478,57</w:t>
            </w:r>
          </w:p>
        </w:tc>
        <w:tc>
          <w:tcPr>
            <w:tcW w:w="1417" w:type="dxa"/>
          </w:tcPr>
          <w:p w:rsidR="00DD5FF0" w:rsidRPr="00CA5280" w:rsidRDefault="00DB1C8F" w:rsidP="003145B0">
            <w:pPr>
              <w:jc w:val="right"/>
            </w:pPr>
            <w:r>
              <w:t>64,04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0A6AF6" w:rsidP="003145B0">
            <w:pPr>
              <w:jc w:val="right"/>
            </w:pPr>
            <w:r>
              <w:t>9 397,57</w:t>
            </w:r>
          </w:p>
        </w:tc>
        <w:tc>
          <w:tcPr>
            <w:tcW w:w="1417" w:type="dxa"/>
          </w:tcPr>
          <w:p w:rsidR="00DD5FF0" w:rsidRPr="00CA5280" w:rsidRDefault="00DB1C8F" w:rsidP="003145B0">
            <w:pPr>
              <w:jc w:val="right"/>
            </w:pPr>
            <w:r>
              <w:t>11572,92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0A6AF6" w:rsidP="003145B0">
            <w:pPr>
              <w:jc w:val="right"/>
            </w:pPr>
            <w:r>
              <w:t>6 092,90</w:t>
            </w:r>
          </w:p>
        </w:tc>
        <w:tc>
          <w:tcPr>
            <w:tcW w:w="1417" w:type="dxa"/>
          </w:tcPr>
          <w:p w:rsidR="00DD5FF0" w:rsidRPr="00CA5280" w:rsidRDefault="00DB1C8F" w:rsidP="003145B0">
            <w:pPr>
              <w:jc w:val="right"/>
            </w:pPr>
            <w:r>
              <w:t>7209,13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0A6AF6" w:rsidP="003145B0">
            <w:pPr>
              <w:jc w:val="right"/>
            </w:pPr>
            <w:r>
              <w:t xml:space="preserve">447,24 </w:t>
            </w:r>
          </w:p>
        </w:tc>
        <w:tc>
          <w:tcPr>
            <w:tcW w:w="1417" w:type="dxa"/>
          </w:tcPr>
          <w:p w:rsidR="00DD5FF0" w:rsidRPr="00CA5280" w:rsidRDefault="00DB1C8F" w:rsidP="003145B0">
            <w:pPr>
              <w:jc w:val="right"/>
            </w:pPr>
            <w:r>
              <w:t>1424,11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0A6AF6" w:rsidP="003145B0">
            <w:pPr>
              <w:jc w:val="right"/>
            </w:pPr>
            <w:r>
              <w:t>7 734,82</w:t>
            </w:r>
          </w:p>
        </w:tc>
        <w:tc>
          <w:tcPr>
            <w:tcW w:w="1417" w:type="dxa"/>
          </w:tcPr>
          <w:p w:rsidR="00DD5FF0" w:rsidRPr="00CA5280" w:rsidRDefault="00DB1C8F" w:rsidP="003145B0">
            <w:pPr>
              <w:jc w:val="right"/>
            </w:pPr>
            <w:r>
              <w:t>12014,82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466A4">
              <w:rPr>
                <w:b/>
              </w:rPr>
              <w:t>2024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C466A4">
              <w:rPr>
                <w:b/>
              </w:rPr>
              <w:t>2023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F3E0B" w:rsidRDefault="00C466A4" w:rsidP="003145B0">
            <w:pPr>
              <w:jc w:val="right"/>
            </w:pPr>
            <w:r>
              <w:t>16 270,22</w:t>
            </w:r>
          </w:p>
        </w:tc>
        <w:tc>
          <w:tcPr>
            <w:tcW w:w="1559" w:type="dxa"/>
          </w:tcPr>
          <w:p w:rsidR="00DD5FF0" w:rsidRPr="00282032" w:rsidRDefault="00C466A4" w:rsidP="003145B0">
            <w:pPr>
              <w:jc w:val="right"/>
            </w:pPr>
            <w:r>
              <w:t>19 829,06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AF3E0B" w:rsidRDefault="00C466A4" w:rsidP="003145B0">
            <w:pPr>
              <w:jc w:val="right"/>
            </w:pPr>
            <w:r>
              <w:t>18 224,98</w:t>
            </w:r>
          </w:p>
        </w:tc>
        <w:tc>
          <w:tcPr>
            <w:tcW w:w="1559" w:type="dxa"/>
          </w:tcPr>
          <w:p w:rsidR="00DD5FF0" w:rsidRPr="00282032" w:rsidRDefault="00C466A4" w:rsidP="003145B0">
            <w:pPr>
              <w:jc w:val="right"/>
            </w:pPr>
            <w:r>
              <w:t>21 278,64</w:t>
            </w:r>
          </w:p>
        </w:tc>
      </w:tr>
      <w:tr w:rsidR="00DD5FF0" w:rsidRPr="00240F6A" w:rsidTr="00282032">
        <w:trPr>
          <w:trHeight w:val="255"/>
        </w:trPr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AF3E0B" w:rsidP="00C466A4">
            <w:pPr>
              <w:jc w:val="right"/>
            </w:pPr>
            <w:r>
              <w:t>1</w:t>
            </w:r>
            <w:r w:rsidR="00C466A4">
              <w:t> 954,76</w:t>
            </w:r>
          </w:p>
        </w:tc>
        <w:tc>
          <w:tcPr>
            <w:tcW w:w="1559" w:type="dxa"/>
          </w:tcPr>
          <w:p w:rsidR="00DD5FF0" w:rsidRPr="00CA5280" w:rsidRDefault="00C466A4" w:rsidP="003145B0">
            <w:pPr>
              <w:jc w:val="right"/>
            </w:pPr>
            <w:r>
              <w:t>1 449,58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115B19">
              <w:rPr>
                <w:b/>
              </w:rPr>
              <w:t>202</w:t>
            </w:r>
            <w:r w:rsidR="00D20011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115B19">
              <w:rPr>
                <w:b/>
              </w:rPr>
              <w:t>202</w:t>
            </w:r>
            <w:r w:rsidR="00D20011">
              <w:rPr>
                <w:b/>
              </w:rPr>
              <w:t>3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AF3E0B" w:rsidP="00671D3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D20011" w:rsidP="00671D3A">
            <w:pPr>
              <w:rPr>
                <w:b/>
              </w:rPr>
            </w:pPr>
            <w:r>
              <w:rPr>
                <w:b/>
              </w:rPr>
              <w:t>1 782,71</w:t>
            </w:r>
          </w:p>
        </w:tc>
        <w:tc>
          <w:tcPr>
            <w:tcW w:w="2410" w:type="dxa"/>
          </w:tcPr>
          <w:p w:rsidR="00083F08" w:rsidRPr="00671D3A" w:rsidRDefault="00D20011" w:rsidP="00671D3A">
            <w:pPr>
              <w:rPr>
                <w:b/>
              </w:rPr>
            </w:pPr>
            <w:r>
              <w:rPr>
                <w:b/>
              </w:rPr>
              <w:t>2 449,71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3D6A70" w:rsidRPr="00A6137D" w:rsidTr="00C004B8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D20F3A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D20F3A">
              <w:rPr>
                <w:b/>
              </w:rPr>
              <w:t>3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:rsidR="003D6A70" w:rsidRDefault="003A64F2" w:rsidP="003A64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 55% zam-teľ</w:t>
            </w:r>
          </w:p>
          <w:p w:rsidR="003A64F2" w:rsidRPr="00057838" w:rsidRDefault="003A64F2" w:rsidP="003A64F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ŠJ</w:t>
            </w:r>
          </w:p>
        </w:tc>
        <w:tc>
          <w:tcPr>
            <w:tcW w:w="2126" w:type="dxa"/>
          </w:tcPr>
          <w:p w:rsidR="003D6A70" w:rsidRDefault="00D20F3A" w:rsidP="00721476">
            <w:pPr>
              <w:jc w:val="right"/>
            </w:pPr>
            <w:r>
              <w:t>8 354,00</w:t>
            </w:r>
          </w:p>
          <w:p w:rsidR="003E2F04" w:rsidRDefault="00D20F3A" w:rsidP="00721476">
            <w:pPr>
              <w:jc w:val="right"/>
            </w:pPr>
            <w:r>
              <w:t>952,00</w:t>
            </w:r>
          </w:p>
          <w:p w:rsidR="003E2F04" w:rsidRDefault="003E2F04" w:rsidP="00721476">
            <w:pPr>
              <w:jc w:val="right"/>
            </w:pPr>
            <w:r>
              <w:t>3</w:t>
            </w:r>
            <w:r w:rsidR="00D20F3A">
              <w:t> 225,00</w:t>
            </w:r>
          </w:p>
          <w:p w:rsidR="003E2F04" w:rsidRPr="00C958C7" w:rsidRDefault="00D20F3A" w:rsidP="00721476">
            <w:pPr>
              <w:jc w:val="right"/>
            </w:pPr>
            <w:r>
              <w:t>4 177,00</w:t>
            </w:r>
          </w:p>
        </w:tc>
        <w:tc>
          <w:tcPr>
            <w:tcW w:w="2126" w:type="dxa"/>
          </w:tcPr>
          <w:p w:rsidR="00D20F3A" w:rsidRDefault="00D20F3A" w:rsidP="00D20F3A">
            <w:pPr>
              <w:jc w:val="right"/>
            </w:pPr>
            <w:r>
              <w:t>10 668,20</w:t>
            </w:r>
          </w:p>
          <w:p w:rsidR="00D20F3A" w:rsidRDefault="00D20F3A" w:rsidP="00D20F3A">
            <w:pPr>
              <w:jc w:val="right"/>
            </w:pPr>
            <w:r>
              <w:t>1 216,00</w:t>
            </w:r>
          </w:p>
          <w:p w:rsidR="00D20F3A" w:rsidRDefault="00D20F3A" w:rsidP="00D20F3A">
            <w:pPr>
              <w:jc w:val="right"/>
            </w:pPr>
            <w:r>
              <w:t>3 550,00</w:t>
            </w:r>
          </w:p>
          <w:p w:rsidR="003A64F2" w:rsidRPr="00C958C7" w:rsidRDefault="00D20F3A" w:rsidP="00D20F3A">
            <w:pPr>
              <w:jc w:val="right"/>
            </w:pPr>
            <w:r>
              <w:t>5 902,20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126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 transferov z rozpočtu obce, VÚC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3D6A70" w:rsidRPr="00057838" w:rsidRDefault="003E2F0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materskú školu</w:t>
            </w:r>
          </w:p>
        </w:tc>
        <w:tc>
          <w:tcPr>
            <w:tcW w:w="2126" w:type="dxa"/>
          </w:tcPr>
          <w:p w:rsidR="003D6A70" w:rsidRDefault="00D20F3A" w:rsidP="00721476">
            <w:pPr>
              <w:jc w:val="right"/>
            </w:pPr>
            <w:r>
              <w:t>115 160,50</w:t>
            </w:r>
          </w:p>
          <w:p w:rsidR="003E2F04" w:rsidRDefault="00C010B8" w:rsidP="00721476">
            <w:pPr>
              <w:jc w:val="right"/>
            </w:pPr>
            <w:r>
              <w:t>12 166,00</w:t>
            </w:r>
          </w:p>
          <w:p w:rsidR="0045238C" w:rsidRDefault="00C24330" w:rsidP="00721476">
            <w:pPr>
              <w:jc w:val="right"/>
            </w:pPr>
            <w:r>
              <w:t>12 707,00</w:t>
            </w:r>
          </w:p>
          <w:p w:rsidR="0045238C" w:rsidRPr="00074670" w:rsidRDefault="00C24330" w:rsidP="00721476">
            <w:pPr>
              <w:jc w:val="right"/>
            </w:pPr>
            <w:r>
              <w:t>61 508,00</w:t>
            </w:r>
          </w:p>
        </w:tc>
        <w:tc>
          <w:tcPr>
            <w:tcW w:w="2126" w:type="dxa"/>
          </w:tcPr>
          <w:p w:rsidR="00D20F3A" w:rsidRDefault="00D20F3A" w:rsidP="00D20F3A">
            <w:pPr>
              <w:jc w:val="right"/>
            </w:pPr>
            <w:r>
              <w:t>94 881,00</w:t>
            </w:r>
          </w:p>
          <w:p w:rsidR="00D20F3A" w:rsidRDefault="00D20F3A" w:rsidP="00D20F3A">
            <w:pPr>
              <w:jc w:val="right"/>
            </w:pPr>
            <w:r>
              <w:t>14 183,52</w:t>
            </w:r>
          </w:p>
          <w:p w:rsidR="00D20F3A" w:rsidRDefault="00D20F3A" w:rsidP="00D20F3A">
            <w:pPr>
              <w:jc w:val="right"/>
            </w:pPr>
            <w:r>
              <w:t>20 605,88</w:t>
            </w:r>
          </w:p>
          <w:p w:rsidR="0045238C" w:rsidRPr="00074670" w:rsidRDefault="00D20F3A" w:rsidP="00D20F3A">
            <w:pPr>
              <w:jc w:val="right"/>
            </w:pPr>
            <w:r>
              <w:t>60 091,60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15134">
            <w:r w:rsidRPr="00057838">
              <w:t>693 - Výnosy samosprávy z bežných transferov zo ŠR</w:t>
            </w:r>
            <w:r w:rsidR="00E91337" w:rsidRPr="00057838">
              <w:t xml:space="preserve"> z toho:</w:t>
            </w:r>
          </w:p>
          <w:p w:rsidR="0045238C" w:rsidRPr="00057838" w:rsidRDefault="0045238C" w:rsidP="0045238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Hlavná činnosť</w:t>
            </w:r>
          </w:p>
          <w:p w:rsidR="003D6A70" w:rsidRPr="00057838" w:rsidRDefault="0045238C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Stravovanie -dotácia</w:t>
            </w:r>
          </w:p>
        </w:tc>
        <w:tc>
          <w:tcPr>
            <w:tcW w:w="2126" w:type="dxa"/>
          </w:tcPr>
          <w:p w:rsidR="003D6A70" w:rsidRDefault="00C24330" w:rsidP="00721476">
            <w:pPr>
              <w:jc w:val="right"/>
            </w:pPr>
            <w:r>
              <w:t>126 187,60</w:t>
            </w:r>
          </w:p>
          <w:p w:rsidR="0045238C" w:rsidRDefault="00C24330" w:rsidP="00721476">
            <w:pPr>
              <w:jc w:val="right"/>
            </w:pPr>
            <w:r>
              <w:t>122 110,40</w:t>
            </w:r>
          </w:p>
          <w:p w:rsidR="0045238C" w:rsidRPr="00074670" w:rsidRDefault="00C24330" w:rsidP="00721476">
            <w:pPr>
              <w:jc w:val="right"/>
            </w:pPr>
            <w:r>
              <w:t>4 077,20</w:t>
            </w:r>
          </w:p>
        </w:tc>
        <w:tc>
          <w:tcPr>
            <w:tcW w:w="2126" w:type="dxa"/>
          </w:tcPr>
          <w:p w:rsidR="00D20F3A" w:rsidRDefault="00D20F3A" w:rsidP="00D20F3A">
            <w:pPr>
              <w:jc w:val="right"/>
            </w:pPr>
            <w:r>
              <w:t>136 380 ,97</w:t>
            </w:r>
          </w:p>
          <w:p w:rsidR="00D20F3A" w:rsidRDefault="00D20F3A" w:rsidP="00D20F3A">
            <w:pPr>
              <w:jc w:val="right"/>
            </w:pPr>
            <w:r>
              <w:t>132 643,57</w:t>
            </w:r>
          </w:p>
          <w:p w:rsidR="003D6A70" w:rsidRPr="00074670" w:rsidRDefault="00D20F3A" w:rsidP="00D20F3A">
            <w:pPr>
              <w:jc w:val="right"/>
            </w:pPr>
            <w:r>
              <w:t>3 737,40</w:t>
            </w:r>
            <w:r w:rsidR="0045238C">
              <w:t xml:space="preserve"> </w:t>
            </w:r>
          </w:p>
        </w:tc>
      </w:tr>
      <w:tr w:rsidR="003D6A70" w:rsidRPr="00A6137D" w:rsidTr="00C004B8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9C632E">
            <w:r w:rsidRPr="00057838">
              <w:t>648 - Ostatné výnosy</w:t>
            </w:r>
            <w:r w:rsidR="00E91337" w:rsidRPr="00057838">
              <w:t xml:space="preserve"> z toho:</w:t>
            </w:r>
          </w:p>
          <w:p w:rsidR="003D6A70" w:rsidRPr="0091412C" w:rsidRDefault="0091412C" w:rsidP="0091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91412C">
              <w:t>Z prevádzkovej činnosti</w:t>
            </w:r>
          </w:p>
          <w:p w:rsidR="0091412C" w:rsidRPr="0091412C" w:rsidRDefault="0091412C" w:rsidP="0091412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color w:val="FF0000"/>
              </w:rPr>
            </w:pPr>
            <w:r w:rsidRPr="0091412C">
              <w:t>nájomné</w:t>
            </w:r>
          </w:p>
        </w:tc>
        <w:tc>
          <w:tcPr>
            <w:tcW w:w="2126" w:type="dxa"/>
          </w:tcPr>
          <w:p w:rsidR="003D6A70" w:rsidRDefault="00C24330" w:rsidP="00721476">
            <w:pPr>
              <w:jc w:val="right"/>
            </w:pPr>
            <w:r>
              <w:t>7 665,58</w:t>
            </w:r>
          </w:p>
          <w:p w:rsidR="0091412C" w:rsidRDefault="0091412C" w:rsidP="00721476">
            <w:pPr>
              <w:jc w:val="right"/>
            </w:pPr>
          </w:p>
          <w:p w:rsidR="0091412C" w:rsidRPr="00074670" w:rsidRDefault="00C24330" w:rsidP="00721476">
            <w:pPr>
              <w:jc w:val="right"/>
            </w:pPr>
            <w:r>
              <w:t>210,00</w:t>
            </w:r>
          </w:p>
        </w:tc>
        <w:tc>
          <w:tcPr>
            <w:tcW w:w="2126" w:type="dxa"/>
          </w:tcPr>
          <w:p w:rsidR="00D20F3A" w:rsidRDefault="00D20F3A" w:rsidP="00D20F3A">
            <w:pPr>
              <w:jc w:val="right"/>
            </w:pPr>
            <w:r>
              <w:t>454,66</w:t>
            </w:r>
          </w:p>
          <w:p w:rsidR="00D20F3A" w:rsidRDefault="00D20F3A" w:rsidP="00D20F3A">
            <w:pPr>
              <w:jc w:val="right"/>
            </w:pPr>
          </w:p>
          <w:p w:rsidR="0091412C" w:rsidRPr="00074670" w:rsidRDefault="00D20F3A" w:rsidP="00D20F3A">
            <w:pPr>
              <w:jc w:val="right"/>
            </w:pPr>
            <w:r>
              <w:t>218,00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DA776A" w:rsidRDefault="006A2CC4" w:rsidP="006A2CC4">
      <w:pPr>
        <w:ind w:left="284"/>
        <w:jc w:val="both"/>
        <w:rPr>
          <w:sz w:val="24"/>
          <w:szCs w:val="24"/>
        </w:rPr>
      </w:pPr>
      <w:r w:rsidRPr="00DA776A">
        <w:rPr>
          <w:sz w:val="24"/>
          <w:szCs w:val="24"/>
        </w:rPr>
        <w:t>Celková výška výnosov k 31.12.</w:t>
      </w:r>
      <w:r w:rsidR="00C24330">
        <w:rPr>
          <w:sz w:val="24"/>
          <w:szCs w:val="24"/>
        </w:rPr>
        <w:t>2024</w:t>
      </w:r>
      <w:r w:rsidRPr="00DA776A">
        <w:rPr>
          <w:sz w:val="24"/>
          <w:szCs w:val="24"/>
        </w:rPr>
        <w:t xml:space="preserve"> b</w:t>
      </w:r>
      <w:r w:rsidR="00DA776A" w:rsidRPr="00DA776A">
        <w:rPr>
          <w:sz w:val="24"/>
          <w:szCs w:val="24"/>
        </w:rPr>
        <w:t xml:space="preserve">ola vykázaná vo výške </w:t>
      </w:r>
      <w:r w:rsidR="00C24330">
        <w:rPr>
          <w:sz w:val="24"/>
          <w:szCs w:val="24"/>
        </w:rPr>
        <w:t>249 013,68</w:t>
      </w:r>
      <w:r w:rsidR="00DA776A" w:rsidRPr="00DA776A">
        <w:rPr>
          <w:sz w:val="24"/>
          <w:szCs w:val="24"/>
        </w:rPr>
        <w:t xml:space="preserve"> €, čo predstavuje nárast</w:t>
      </w:r>
      <w:r w:rsidRPr="00DA776A">
        <w:rPr>
          <w:sz w:val="24"/>
          <w:szCs w:val="24"/>
        </w:rPr>
        <w:t xml:space="preserve"> </w:t>
      </w:r>
      <w:r w:rsidR="00716AA3" w:rsidRPr="00DA776A">
        <w:rPr>
          <w:sz w:val="24"/>
          <w:szCs w:val="24"/>
        </w:rPr>
        <w:t xml:space="preserve">výnosov </w:t>
      </w:r>
      <w:r w:rsidRPr="00DA776A">
        <w:rPr>
          <w:sz w:val="24"/>
          <w:szCs w:val="24"/>
        </w:rPr>
        <w:t xml:space="preserve">oproti roku </w:t>
      </w:r>
      <w:r w:rsidR="00693DF0">
        <w:rPr>
          <w:sz w:val="24"/>
          <w:szCs w:val="24"/>
        </w:rPr>
        <w:t>2023</w:t>
      </w:r>
      <w:r w:rsidRPr="00DA776A">
        <w:rPr>
          <w:sz w:val="24"/>
          <w:szCs w:val="24"/>
        </w:rPr>
        <w:t>, keď bola celková výška výnosov</w:t>
      </w:r>
      <w:r w:rsidR="00DA776A" w:rsidRPr="00DA776A">
        <w:rPr>
          <w:sz w:val="24"/>
          <w:szCs w:val="24"/>
        </w:rPr>
        <w:t xml:space="preserve"> vykázaná vo výške </w:t>
      </w:r>
      <w:r w:rsidR="00C24330">
        <w:rPr>
          <w:sz w:val="24"/>
          <w:szCs w:val="24"/>
        </w:rPr>
        <w:t>247 149,34</w:t>
      </w:r>
      <w:r w:rsidRPr="00DA776A">
        <w:rPr>
          <w:sz w:val="24"/>
          <w:szCs w:val="24"/>
        </w:rPr>
        <w:t xml:space="preserve"> €. </w:t>
      </w:r>
    </w:p>
    <w:p w:rsidR="003756DE" w:rsidRDefault="003756DE" w:rsidP="00F564BA">
      <w:pPr>
        <w:jc w:val="both"/>
        <w:rPr>
          <w:color w:val="FF0000"/>
          <w:sz w:val="24"/>
          <w:szCs w:val="24"/>
        </w:rPr>
      </w:pPr>
    </w:p>
    <w:p w:rsidR="006A2CC4" w:rsidRPr="00DA776A" w:rsidRDefault="006A2CC4" w:rsidP="00DA776A">
      <w:pPr>
        <w:ind w:left="284"/>
        <w:jc w:val="both"/>
        <w:rPr>
          <w:sz w:val="24"/>
          <w:szCs w:val="24"/>
        </w:rPr>
      </w:pPr>
      <w:r w:rsidRPr="00DA776A">
        <w:rPr>
          <w:sz w:val="24"/>
          <w:szCs w:val="24"/>
        </w:rPr>
        <w:t xml:space="preserve">Najväčší podiel na výnosoch tvorili výnosy: </w:t>
      </w:r>
    </w:p>
    <w:p w:rsidR="006D2BFA" w:rsidRPr="00DA776A" w:rsidRDefault="006D2BFA" w:rsidP="00DA776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A776A">
        <w:rPr>
          <w:sz w:val="24"/>
          <w:szCs w:val="24"/>
        </w:rPr>
        <w:t xml:space="preserve">výnosy z bežných transferov zo ŠR, subjektov verejnej správy </w:t>
      </w:r>
      <w:r w:rsidR="00DA776A" w:rsidRPr="00DA776A">
        <w:rPr>
          <w:sz w:val="24"/>
          <w:szCs w:val="24"/>
        </w:rPr>
        <w:t xml:space="preserve">vo výške </w:t>
      </w:r>
      <w:r w:rsidR="00C24330">
        <w:rPr>
          <w:sz w:val="24"/>
          <w:szCs w:val="24"/>
        </w:rPr>
        <w:t>126 187,60</w:t>
      </w:r>
      <w:r w:rsidRPr="00DA776A">
        <w:rPr>
          <w:sz w:val="24"/>
          <w:szCs w:val="24"/>
        </w:rPr>
        <w:t xml:space="preserve"> € (účet 693)</w:t>
      </w:r>
    </w:p>
    <w:p w:rsidR="006D2BFA" w:rsidRPr="00E828A3" w:rsidRDefault="006D2BFA" w:rsidP="00DA776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A776A">
        <w:rPr>
          <w:sz w:val="24"/>
          <w:szCs w:val="24"/>
        </w:rPr>
        <w:lastRenderedPageBreak/>
        <w:t xml:space="preserve">výnosy z bežných transferov od zriaďovateľa </w:t>
      </w:r>
      <w:r w:rsidR="00DA776A" w:rsidRPr="00DA776A">
        <w:rPr>
          <w:sz w:val="24"/>
          <w:szCs w:val="24"/>
        </w:rPr>
        <w:t xml:space="preserve">vo výške </w:t>
      </w:r>
      <w:r w:rsidR="00C24330">
        <w:rPr>
          <w:sz w:val="24"/>
          <w:szCs w:val="24"/>
        </w:rPr>
        <w:t>115 160,50</w:t>
      </w:r>
      <w:r w:rsidRPr="00DA776A">
        <w:rPr>
          <w:sz w:val="24"/>
          <w:szCs w:val="24"/>
        </w:rPr>
        <w:t xml:space="preserve"> € (účet 691</w:t>
      </w:r>
      <w:r w:rsidR="00DA776A" w:rsidRPr="00DA776A">
        <w:rPr>
          <w:sz w:val="24"/>
          <w:szCs w:val="24"/>
        </w:rPr>
        <w:t>)</w:t>
      </w:r>
    </w:p>
    <w:p w:rsidR="00E828A3" w:rsidRPr="00DA776A" w:rsidRDefault="00E828A3" w:rsidP="00DA776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</w:p>
    <w:p w:rsidR="00DA776A" w:rsidRPr="00DA776A" w:rsidRDefault="00DA776A" w:rsidP="00F564BA">
      <w:pPr>
        <w:ind w:left="567"/>
        <w:jc w:val="both"/>
        <w:rPr>
          <w:b/>
          <w:sz w:val="24"/>
          <w:szCs w:val="24"/>
        </w:rPr>
      </w:pPr>
    </w:p>
    <w:p w:rsidR="00716AA3" w:rsidRPr="00716AA3" w:rsidRDefault="00716AA3" w:rsidP="00DA776A">
      <w:pPr>
        <w:ind w:left="318"/>
        <w:jc w:val="both"/>
        <w:rPr>
          <w:b/>
          <w:color w:val="FF0000"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F564BA" w:rsidRDefault="00F564BA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23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  <w:gridCol w:w="1984"/>
      </w:tblGrid>
      <w:tr w:rsidR="003D6A70" w:rsidRPr="00895DF0" w:rsidTr="00D20011">
        <w:trPr>
          <w:gridAfter w:val="1"/>
          <w:wAfter w:w="1984" w:type="dxa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AB33EC">
              <w:rPr>
                <w:b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115B19">
              <w:rPr>
                <w:b/>
              </w:rPr>
              <w:t>202</w:t>
            </w:r>
            <w:r w:rsidR="00AB33EC">
              <w:rPr>
                <w:b/>
              </w:rPr>
              <w:t>3</w:t>
            </w:r>
          </w:p>
        </w:tc>
      </w:tr>
      <w:tr w:rsidR="003D6A70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Default="00DA776A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Všeobecný materiál</w:t>
            </w:r>
          </w:p>
          <w:p w:rsidR="00DA776A" w:rsidRDefault="00DA776A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Knihy, učebné pomôcky</w:t>
            </w:r>
          </w:p>
          <w:p w:rsidR="00DA776A" w:rsidRDefault="00DA776A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DHM</w:t>
            </w:r>
          </w:p>
          <w:p w:rsidR="00DA776A" w:rsidRPr="00074670" w:rsidRDefault="00DA776A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potravín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A41ED0" w:rsidP="00721476">
            <w:pPr>
              <w:jc w:val="right"/>
            </w:pPr>
            <w:r>
              <w:t>16 </w:t>
            </w:r>
            <w:r w:rsidR="00A24045">
              <w:t>446,95</w:t>
            </w:r>
          </w:p>
          <w:p w:rsidR="00A41ED0" w:rsidRDefault="00A24045" w:rsidP="00721476">
            <w:pPr>
              <w:jc w:val="right"/>
            </w:pPr>
            <w:r>
              <w:t>6 552,05</w:t>
            </w:r>
          </w:p>
          <w:p w:rsidR="00A41ED0" w:rsidRDefault="00A41ED0" w:rsidP="00721476">
            <w:pPr>
              <w:jc w:val="right"/>
            </w:pPr>
            <w:r>
              <w:t>1</w:t>
            </w:r>
            <w:r w:rsidR="00A24045">
              <w:t> 708,00</w:t>
            </w:r>
          </w:p>
          <w:p w:rsidR="00A41ED0" w:rsidRDefault="00D20011" w:rsidP="00721476">
            <w:pPr>
              <w:jc w:val="right"/>
            </w:pPr>
            <w:r>
              <w:t>0,00</w:t>
            </w:r>
          </w:p>
          <w:p w:rsidR="00A41ED0" w:rsidRPr="008A784C" w:rsidRDefault="00D20011" w:rsidP="00721476">
            <w:pPr>
              <w:jc w:val="right"/>
            </w:pPr>
            <w:r>
              <w:t>8 186,90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20011" w:rsidRDefault="00D20011" w:rsidP="00D20011">
            <w:pPr>
              <w:jc w:val="right"/>
            </w:pPr>
            <w:r>
              <w:t>16 101,04</w:t>
            </w:r>
          </w:p>
          <w:p w:rsidR="00D20011" w:rsidRDefault="00D20011" w:rsidP="00D20011">
            <w:pPr>
              <w:jc w:val="right"/>
            </w:pPr>
            <w:r>
              <w:t>4 457,83</w:t>
            </w:r>
          </w:p>
          <w:p w:rsidR="00D20011" w:rsidRDefault="00D20011" w:rsidP="00D20011">
            <w:pPr>
              <w:jc w:val="right"/>
            </w:pPr>
            <w:r>
              <w:t>1 318,60</w:t>
            </w:r>
          </w:p>
          <w:p w:rsidR="00D20011" w:rsidRDefault="00D20011" w:rsidP="00D20011">
            <w:pPr>
              <w:jc w:val="right"/>
            </w:pPr>
            <w:r>
              <w:t>685,00</w:t>
            </w:r>
          </w:p>
          <w:p w:rsidR="00DA776A" w:rsidRPr="008A784C" w:rsidRDefault="00D20011" w:rsidP="00D20011">
            <w:pPr>
              <w:jc w:val="right"/>
            </w:pPr>
            <w:r>
              <w:t>9 639,61</w:t>
            </w:r>
          </w:p>
        </w:tc>
      </w:tr>
      <w:tr w:rsidR="003D6A70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A24045" w:rsidP="00721476">
            <w:pPr>
              <w:jc w:val="right"/>
            </w:pPr>
            <w:r>
              <w:t>15 577,50</w:t>
            </w:r>
          </w:p>
          <w:p w:rsidR="00422414" w:rsidRDefault="00422414" w:rsidP="00721476">
            <w:pPr>
              <w:jc w:val="right"/>
            </w:pPr>
            <w:r>
              <w:t>4</w:t>
            </w:r>
            <w:r w:rsidR="00A24045">
              <w:t> 481,31</w:t>
            </w:r>
          </w:p>
          <w:p w:rsidR="00422414" w:rsidRDefault="00A24045" w:rsidP="00721476">
            <w:pPr>
              <w:jc w:val="right"/>
            </w:pPr>
            <w:r>
              <w:t>745,19</w:t>
            </w:r>
          </w:p>
          <w:p w:rsidR="00422414" w:rsidRPr="008A784C" w:rsidRDefault="00A24045" w:rsidP="00721476">
            <w:pPr>
              <w:jc w:val="right"/>
            </w:pPr>
            <w:r>
              <w:t>10 351,00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20011" w:rsidRDefault="00D20011" w:rsidP="00D20011">
            <w:pPr>
              <w:jc w:val="right"/>
            </w:pPr>
            <w:r>
              <w:t>27 233,93</w:t>
            </w:r>
          </w:p>
          <w:p w:rsidR="00D20011" w:rsidRDefault="00D20011" w:rsidP="00D20011">
            <w:pPr>
              <w:jc w:val="right"/>
            </w:pPr>
            <w:r>
              <w:t>4 061,40</w:t>
            </w:r>
          </w:p>
          <w:p w:rsidR="00D20011" w:rsidRDefault="00D20011" w:rsidP="00D20011">
            <w:pPr>
              <w:jc w:val="right"/>
            </w:pPr>
            <w:r>
              <w:t>764,53</w:t>
            </w:r>
          </w:p>
          <w:p w:rsidR="00DA776A" w:rsidRPr="008A784C" w:rsidRDefault="00D20011" w:rsidP="00D20011">
            <w:pPr>
              <w:jc w:val="right"/>
            </w:pPr>
            <w:r>
              <w:t>22 408,00</w:t>
            </w:r>
          </w:p>
        </w:tc>
      </w:tr>
      <w:tr w:rsidR="003D6A70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76DA5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DA776A" w:rsidP="00721476">
            <w:pPr>
              <w:jc w:val="right"/>
            </w:pPr>
            <w:r>
              <w:t>0,00</w:t>
            </w:r>
          </w:p>
        </w:tc>
      </w:tr>
      <w:tr w:rsidR="003D6A70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24045" w:rsidP="00721476">
            <w:pPr>
              <w:jc w:val="right"/>
            </w:pPr>
            <w:r>
              <w:t>723,50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D20011" w:rsidP="00721476">
            <w:pPr>
              <w:jc w:val="right"/>
            </w:pPr>
            <w:r>
              <w:t>287,58</w:t>
            </w:r>
          </w:p>
        </w:tc>
      </w:tr>
      <w:tr w:rsidR="003D6A70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24045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D20011" w:rsidP="00721476">
            <w:pPr>
              <w:jc w:val="right"/>
            </w:pPr>
            <w:r>
              <w:t>39,14</w:t>
            </w:r>
          </w:p>
        </w:tc>
      </w:tr>
      <w:tr w:rsidR="003D6A70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Default="00DA77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:rsidR="00DA776A" w:rsidRDefault="00DA77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Prevádzka</w:t>
            </w:r>
          </w:p>
          <w:p w:rsidR="00DA776A" w:rsidRDefault="00DA77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 a balné</w:t>
            </w:r>
          </w:p>
          <w:p w:rsidR="00DA776A" w:rsidRDefault="00DA77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prevádzkových strojov</w:t>
            </w:r>
          </w:p>
          <w:p w:rsidR="00DA776A" w:rsidRDefault="00DA77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DA776A" w:rsidRPr="00074670" w:rsidRDefault="00DA776A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5625BC" w:rsidP="00721476">
            <w:pPr>
              <w:jc w:val="right"/>
            </w:pPr>
            <w:r>
              <w:t>11 254,73</w:t>
            </w:r>
          </w:p>
          <w:p w:rsidR="00076DA5" w:rsidRDefault="005625BC" w:rsidP="00721476">
            <w:pPr>
              <w:jc w:val="right"/>
            </w:pPr>
            <w:r>
              <w:t>680,45</w:t>
            </w:r>
          </w:p>
          <w:p w:rsidR="00F564BA" w:rsidRDefault="005625BC" w:rsidP="00721476">
            <w:pPr>
              <w:jc w:val="right"/>
            </w:pPr>
            <w:r>
              <w:t>8 326,71</w:t>
            </w:r>
          </w:p>
          <w:p w:rsidR="00F564BA" w:rsidRDefault="005625BC" w:rsidP="00721476">
            <w:pPr>
              <w:jc w:val="right"/>
            </w:pPr>
            <w:r>
              <w:t>123,40</w:t>
            </w:r>
          </w:p>
          <w:p w:rsidR="00F564BA" w:rsidRDefault="005625BC" w:rsidP="00721476">
            <w:pPr>
              <w:jc w:val="right"/>
            </w:pPr>
            <w:r>
              <w:t>550,09</w:t>
            </w:r>
          </w:p>
          <w:p w:rsidR="00F564BA" w:rsidRDefault="005625BC" w:rsidP="00721476">
            <w:pPr>
              <w:jc w:val="right"/>
            </w:pPr>
            <w:r>
              <w:t>846,10</w:t>
            </w:r>
          </w:p>
          <w:p w:rsidR="00F564BA" w:rsidRPr="008A784C" w:rsidRDefault="005625BC" w:rsidP="00721476">
            <w:pPr>
              <w:jc w:val="right"/>
            </w:pPr>
            <w:r>
              <w:t>727,98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20011" w:rsidRDefault="00D20011" w:rsidP="00D20011">
            <w:pPr>
              <w:jc w:val="right"/>
            </w:pPr>
            <w:r>
              <w:t>9 032,39</w:t>
            </w:r>
          </w:p>
          <w:p w:rsidR="00D20011" w:rsidRDefault="00D20011" w:rsidP="00D20011">
            <w:pPr>
              <w:jc w:val="right"/>
            </w:pPr>
            <w:r>
              <w:t>573,47</w:t>
            </w:r>
          </w:p>
          <w:p w:rsidR="00D20011" w:rsidRDefault="00D20011" w:rsidP="00D20011">
            <w:pPr>
              <w:jc w:val="right"/>
            </w:pPr>
            <w:r>
              <w:t>6736,05</w:t>
            </w:r>
          </w:p>
          <w:p w:rsidR="00D20011" w:rsidRDefault="00D20011" w:rsidP="00D20011">
            <w:pPr>
              <w:jc w:val="right"/>
            </w:pPr>
            <w:r>
              <w:t>103,15</w:t>
            </w:r>
          </w:p>
          <w:p w:rsidR="00D20011" w:rsidRDefault="00D20011" w:rsidP="00D20011">
            <w:pPr>
              <w:jc w:val="right"/>
            </w:pPr>
            <w:r>
              <w:t>346,60</w:t>
            </w:r>
          </w:p>
          <w:p w:rsidR="00D20011" w:rsidRDefault="00D20011" w:rsidP="00D20011">
            <w:pPr>
              <w:jc w:val="right"/>
            </w:pPr>
            <w:r>
              <w:t>551,60</w:t>
            </w:r>
          </w:p>
          <w:p w:rsidR="00DA776A" w:rsidRPr="008A784C" w:rsidRDefault="00D20011" w:rsidP="00D20011">
            <w:pPr>
              <w:jc w:val="right"/>
            </w:pPr>
            <w:r>
              <w:t>721,52</w:t>
            </w:r>
          </w:p>
        </w:tc>
      </w:tr>
      <w:tr w:rsidR="003D6A70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D20011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11" w:rsidRPr="00074670" w:rsidRDefault="00D20011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5625BC" w:rsidP="00721476">
            <w:pPr>
              <w:jc w:val="right"/>
            </w:pPr>
            <w:r>
              <w:t>142 507,03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D20011" w:rsidP="001C26C0">
            <w:pPr>
              <w:jc w:val="right"/>
            </w:pPr>
            <w:r>
              <w:t>133 998,35</w:t>
            </w:r>
          </w:p>
        </w:tc>
      </w:tr>
      <w:tr w:rsidR="00D20011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11" w:rsidRPr="00074670" w:rsidRDefault="00D20011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5625BC" w:rsidP="00721476">
            <w:pPr>
              <w:jc w:val="right"/>
            </w:pPr>
            <w:r>
              <w:t>51 554,82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D20011" w:rsidP="001C26C0">
            <w:pPr>
              <w:jc w:val="right"/>
            </w:pPr>
            <w:r>
              <w:t>45 878,65</w:t>
            </w:r>
          </w:p>
        </w:tc>
      </w:tr>
      <w:tr w:rsidR="00D20011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11" w:rsidRDefault="00D20011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AB33EC" w:rsidP="00721476">
            <w:pPr>
              <w:jc w:val="right"/>
            </w:pPr>
            <w:r>
              <w:t>1 542,39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D20011" w:rsidP="001C26C0">
            <w:pPr>
              <w:jc w:val="right"/>
            </w:pPr>
            <w:r>
              <w:t>1 209,36</w:t>
            </w:r>
          </w:p>
        </w:tc>
      </w:tr>
      <w:tr w:rsidR="00D20011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11" w:rsidRDefault="00D20011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AB33EC" w:rsidP="00721476">
            <w:pPr>
              <w:jc w:val="right"/>
            </w:pPr>
            <w:r>
              <w:t>5717,17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D20011" w:rsidP="001C26C0">
            <w:pPr>
              <w:jc w:val="right"/>
            </w:pPr>
            <w:r>
              <w:t>6 207,07</w:t>
            </w:r>
          </w:p>
        </w:tc>
      </w:tr>
      <w:tr w:rsidR="00D20011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20011" w:rsidRPr="00DC6FCE" w:rsidRDefault="00D2001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20011" w:rsidRPr="008A784C" w:rsidRDefault="00D20011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20011" w:rsidRPr="008A784C" w:rsidRDefault="00D20011" w:rsidP="001C26C0">
            <w:pPr>
              <w:jc w:val="right"/>
            </w:pPr>
          </w:p>
        </w:tc>
      </w:tr>
      <w:tr w:rsidR="00D20011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11" w:rsidRDefault="00D20011" w:rsidP="00CA5A50">
            <w:r>
              <w:t>538 - Ostatné dane a poplatky z toho:</w:t>
            </w:r>
          </w:p>
          <w:p w:rsidR="00D20011" w:rsidRPr="00074670" w:rsidRDefault="00D2001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AB33EC" w:rsidP="00721476">
            <w:pPr>
              <w:jc w:val="right"/>
            </w:pPr>
            <w:r>
              <w:t>200,00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D20011" w:rsidP="001C26C0">
            <w:pPr>
              <w:jc w:val="right"/>
            </w:pPr>
            <w:r>
              <w:t>189,80</w:t>
            </w:r>
          </w:p>
        </w:tc>
      </w:tr>
      <w:tr w:rsidR="00D20011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20011" w:rsidRPr="00DC6FCE" w:rsidRDefault="00D2001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D20011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D20011" w:rsidP="00721476">
            <w:pPr>
              <w:jc w:val="right"/>
            </w:pPr>
          </w:p>
        </w:tc>
      </w:tr>
      <w:tr w:rsidR="00D20011" w:rsidRPr="00A6137D" w:rsidTr="00D2001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11" w:rsidRDefault="00D20011" w:rsidP="00CA5A50">
            <w:r>
              <w:t>551 - Odpisy  DNM a DHM z toho:</w:t>
            </w:r>
          </w:p>
          <w:p w:rsidR="00D20011" w:rsidRDefault="00D2001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D20011" w:rsidRPr="00074670" w:rsidRDefault="00D2001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Default="00D20011" w:rsidP="00721476">
            <w:pPr>
              <w:jc w:val="right"/>
            </w:pPr>
            <w:r>
              <w:t>1 027,00</w:t>
            </w:r>
          </w:p>
          <w:p w:rsidR="00D20011" w:rsidRDefault="00D20011" w:rsidP="00721476">
            <w:pPr>
              <w:jc w:val="right"/>
            </w:pPr>
          </w:p>
          <w:p w:rsidR="00D20011" w:rsidRPr="008A784C" w:rsidRDefault="00D20011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Default="00D20011" w:rsidP="001C26C0">
            <w:pPr>
              <w:jc w:val="right"/>
            </w:pPr>
            <w:r>
              <w:t>1 027,00</w:t>
            </w:r>
          </w:p>
          <w:p w:rsidR="00D20011" w:rsidRDefault="00D20011" w:rsidP="001C26C0">
            <w:pPr>
              <w:jc w:val="right"/>
            </w:pPr>
          </w:p>
          <w:p w:rsidR="00D20011" w:rsidRPr="008A784C" w:rsidRDefault="00D20011" w:rsidP="001C26C0">
            <w:pPr>
              <w:jc w:val="right"/>
            </w:pPr>
          </w:p>
        </w:tc>
        <w:tc>
          <w:tcPr>
            <w:tcW w:w="1984" w:type="dxa"/>
          </w:tcPr>
          <w:p w:rsidR="00D20011" w:rsidRDefault="00D20011" w:rsidP="001C26C0">
            <w:pPr>
              <w:jc w:val="right"/>
            </w:pPr>
            <w:r>
              <w:t>847,00</w:t>
            </w:r>
          </w:p>
          <w:p w:rsidR="00D20011" w:rsidRDefault="00D20011" w:rsidP="001C26C0">
            <w:pPr>
              <w:jc w:val="right"/>
            </w:pPr>
            <w:r>
              <w:t>180,00</w:t>
            </w:r>
          </w:p>
          <w:p w:rsidR="00D20011" w:rsidRDefault="00D20011" w:rsidP="001C26C0">
            <w:pPr>
              <w:jc w:val="right"/>
            </w:pPr>
            <w:r>
              <w:t>667,00</w:t>
            </w:r>
          </w:p>
        </w:tc>
      </w:tr>
      <w:tr w:rsidR="00D20011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20011" w:rsidRPr="00DC6FCE" w:rsidRDefault="00D2001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D20011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D20011" w:rsidP="00721476">
            <w:pPr>
              <w:jc w:val="right"/>
            </w:pPr>
          </w:p>
        </w:tc>
      </w:tr>
      <w:tr w:rsidR="00D20011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11" w:rsidRDefault="00D20011" w:rsidP="009C0DB4">
            <w:r>
              <w:t>568 - Ostatné finančné náklady z toho:</w:t>
            </w:r>
          </w:p>
          <w:p w:rsidR="00D20011" w:rsidRPr="00074670" w:rsidRDefault="00D2001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074670" w:rsidRDefault="00AB33EC" w:rsidP="00721476">
            <w:pPr>
              <w:jc w:val="right"/>
            </w:pPr>
            <w:r>
              <w:t>727,98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074670" w:rsidRDefault="00D20011" w:rsidP="001C26C0">
            <w:pPr>
              <w:jc w:val="right"/>
            </w:pPr>
            <w:r>
              <w:t>798,66</w:t>
            </w:r>
          </w:p>
        </w:tc>
      </w:tr>
      <w:tr w:rsidR="00D20011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20011" w:rsidRPr="00DC6FCE" w:rsidRDefault="00D20011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074670" w:rsidRDefault="00D20011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074670" w:rsidRDefault="00D20011" w:rsidP="001C26C0">
            <w:pPr>
              <w:jc w:val="right"/>
            </w:pPr>
          </w:p>
        </w:tc>
      </w:tr>
      <w:tr w:rsidR="00D20011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11" w:rsidRDefault="00D20011" w:rsidP="009C0DB4">
            <w:r>
              <w:t>588 - Náklady z odvodu príjmov z toho:</w:t>
            </w:r>
          </w:p>
          <w:p w:rsidR="00D20011" w:rsidRPr="00074670" w:rsidRDefault="00D2001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074670" w:rsidRDefault="00AB33EC" w:rsidP="00721476">
            <w:pPr>
              <w:jc w:val="right"/>
            </w:pPr>
            <w:r>
              <w:t>11 559,50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074670" w:rsidRDefault="00D20011" w:rsidP="001C26C0">
            <w:pPr>
              <w:jc w:val="right"/>
            </w:pPr>
            <w:r>
              <w:t>5 220,60</w:t>
            </w:r>
          </w:p>
        </w:tc>
      </w:tr>
      <w:tr w:rsidR="00D20011" w:rsidRPr="00A6137D" w:rsidTr="00AB33EC">
        <w:trPr>
          <w:gridAfter w:val="1"/>
          <w:wAfter w:w="1984" w:type="dxa"/>
          <w:trHeight w:val="31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20011" w:rsidRPr="00D644DA" w:rsidRDefault="00D20011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074670" w:rsidRDefault="00D20011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074670" w:rsidRDefault="00D20011" w:rsidP="001C26C0">
            <w:pPr>
              <w:jc w:val="right"/>
            </w:pPr>
          </w:p>
        </w:tc>
      </w:tr>
      <w:tr w:rsidR="00D20011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20011" w:rsidRDefault="00D20011" w:rsidP="005E29B4">
            <w:r>
              <w:t>548 - Ostatné náklady na prevádzkovú činnosť z toho:</w:t>
            </w:r>
          </w:p>
          <w:p w:rsidR="00D20011" w:rsidRDefault="00D2001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transfery na dávku v hmotnej núdzi</w:t>
            </w:r>
          </w:p>
          <w:p w:rsidR="00937A03" w:rsidRPr="00074670" w:rsidRDefault="00937A0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centové vyrovnanie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20011" w:rsidRDefault="00AB33EC" w:rsidP="00721476">
            <w:pPr>
              <w:jc w:val="right"/>
            </w:pPr>
            <w:r>
              <w:t>182,60</w:t>
            </w:r>
          </w:p>
          <w:p w:rsidR="00D20011" w:rsidRDefault="00AB33EC" w:rsidP="00287F91">
            <w:pPr>
              <w:jc w:val="right"/>
            </w:pPr>
            <w:r>
              <w:t>182,60</w:t>
            </w:r>
          </w:p>
          <w:p w:rsidR="00937A03" w:rsidRPr="008A784C" w:rsidRDefault="00937A03" w:rsidP="00287F91">
            <w:pPr>
              <w:jc w:val="right"/>
            </w:pPr>
            <w:r>
              <w:t>0,35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20011" w:rsidRDefault="00D20011" w:rsidP="001C26C0">
            <w:pPr>
              <w:jc w:val="right"/>
            </w:pPr>
            <w:r>
              <w:t>116,20</w:t>
            </w:r>
          </w:p>
          <w:p w:rsidR="00D20011" w:rsidRPr="008A784C" w:rsidRDefault="00D20011" w:rsidP="001C26C0">
            <w:pPr>
              <w:jc w:val="right"/>
            </w:pPr>
            <w:r>
              <w:t>116,20</w:t>
            </w:r>
          </w:p>
        </w:tc>
      </w:tr>
      <w:tr w:rsidR="00D20011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11" w:rsidRDefault="00D20011" w:rsidP="005E29B4">
            <w:r>
              <w:t>549 - Manká a škody z toho:</w:t>
            </w:r>
          </w:p>
          <w:p w:rsidR="00D20011" w:rsidRPr="00074670" w:rsidRDefault="00D2001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D20011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20011" w:rsidRPr="008A784C" w:rsidRDefault="00D20011" w:rsidP="00721476">
            <w:pPr>
              <w:jc w:val="right"/>
            </w:pPr>
          </w:p>
        </w:tc>
      </w:tr>
      <w:tr w:rsidR="00D20011" w:rsidRPr="00A6137D" w:rsidTr="00D20011">
        <w:trPr>
          <w:gridAfter w:val="1"/>
          <w:wAfter w:w="1984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20011" w:rsidRPr="008640E2" w:rsidRDefault="00D20011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20011" w:rsidRDefault="00D20011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20011" w:rsidRPr="008A784C" w:rsidRDefault="00D20011" w:rsidP="0072147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20011" w:rsidRPr="008A784C" w:rsidRDefault="00D20011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9824FA" w:rsidRDefault="00716AA3" w:rsidP="00716AA3">
      <w:pPr>
        <w:ind w:left="284"/>
        <w:jc w:val="both"/>
        <w:rPr>
          <w:sz w:val="24"/>
          <w:szCs w:val="24"/>
        </w:rPr>
      </w:pPr>
      <w:r w:rsidRPr="009824FA">
        <w:rPr>
          <w:sz w:val="24"/>
          <w:szCs w:val="24"/>
        </w:rPr>
        <w:lastRenderedPageBreak/>
        <w:t>Celková výška nákladov k 31.12.</w:t>
      </w:r>
      <w:r w:rsidR="00AB33EC">
        <w:rPr>
          <w:sz w:val="24"/>
          <w:szCs w:val="24"/>
        </w:rPr>
        <w:t>2024</w:t>
      </w:r>
      <w:r w:rsidRPr="009824FA">
        <w:rPr>
          <w:sz w:val="24"/>
          <w:szCs w:val="24"/>
        </w:rPr>
        <w:t xml:space="preserve"> bola vykázaná vo výške</w:t>
      </w:r>
      <w:r w:rsidR="00076DA5" w:rsidRPr="009824FA">
        <w:rPr>
          <w:sz w:val="24"/>
          <w:szCs w:val="24"/>
        </w:rPr>
        <w:t xml:space="preserve"> </w:t>
      </w:r>
      <w:r w:rsidR="00937A03">
        <w:rPr>
          <w:sz w:val="24"/>
          <w:szCs w:val="24"/>
        </w:rPr>
        <w:t>259 021,52</w:t>
      </w:r>
      <w:r w:rsidR="00287F91" w:rsidRPr="009824FA">
        <w:rPr>
          <w:sz w:val="24"/>
          <w:szCs w:val="24"/>
        </w:rPr>
        <w:t xml:space="preserve"> €, čo predstavuje nárast</w:t>
      </w:r>
      <w:r w:rsidRPr="009824FA">
        <w:rPr>
          <w:sz w:val="24"/>
          <w:szCs w:val="24"/>
        </w:rPr>
        <w:t xml:space="preserve"> nákladov oproti roku </w:t>
      </w:r>
      <w:r w:rsidR="00AB33EC">
        <w:rPr>
          <w:sz w:val="24"/>
          <w:szCs w:val="24"/>
        </w:rPr>
        <w:t>2023</w:t>
      </w:r>
      <w:r w:rsidRPr="009824FA">
        <w:rPr>
          <w:sz w:val="24"/>
          <w:szCs w:val="24"/>
        </w:rPr>
        <w:t>, keď bola celková výška nákladov</w:t>
      </w:r>
      <w:r w:rsidR="00AB33EC">
        <w:rPr>
          <w:sz w:val="24"/>
          <w:szCs w:val="24"/>
        </w:rPr>
        <w:t xml:space="preserve"> vykázaná vo výške </w:t>
      </w:r>
      <w:r w:rsidR="00AB33EC" w:rsidRPr="009824FA">
        <w:rPr>
          <w:sz w:val="24"/>
          <w:szCs w:val="24"/>
        </w:rPr>
        <w:t xml:space="preserve">247 339,27 </w:t>
      </w:r>
      <w:r w:rsidRPr="009824FA">
        <w:rPr>
          <w:sz w:val="24"/>
          <w:szCs w:val="24"/>
        </w:rPr>
        <w:t xml:space="preserve"> €. </w:t>
      </w:r>
    </w:p>
    <w:p w:rsidR="003756DE" w:rsidRDefault="003756DE" w:rsidP="006D1D9B">
      <w:pPr>
        <w:ind w:left="284"/>
        <w:jc w:val="both"/>
        <w:rPr>
          <w:color w:val="FF0000"/>
          <w:sz w:val="24"/>
          <w:szCs w:val="24"/>
        </w:rPr>
      </w:pPr>
    </w:p>
    <w:p w:rsidR="003756DE" w:rsidRDefault="009824FA" w:rsidP="009824FA">
      <w:pPr>
        <w:ind w:left="284"/>
        <w:jc w:val="both"/>
        <w:rPr>
          <w:sz w:val="24"/>
          <w:szCs w:val="24"/>
        </w:rPr>
      </w:pPr>
      <w:r w:rsidRPr="009824FA">
        <w:rPr>
          <w:sz w:val="24"/>
          <w:szCs w:val="24"/>
        </w:rPr>
        <w:t>Nárast</w:t>
      </w:r>
      <w:r w:rsidR="00716AA3" w:rsidRPr="009824FA">
        <w:rPr>
          <w:sz w:val="24"/>
          <w:szCs w:val="24"/>
        </w:rPr>
        <w:t xml:space="preserve"> nákladov bol sp</w:t>
      </w:r>
      <w:r w:rsidR="006D1D9B" w:rsidRPr="009824FA">
        <w:rPr>
          <w:sz w:val="24"/>
          <w:szCs w:val="24"/>
        </w:rPr>
        <w:t xml:space="preserve">ôsobený </w:t>
      </w:r>
      <w:r w:rsidRPr="009824FA">
        <w:rPr>
          <w:sz w:val="24"/>
          <w:szCs w:val="24"/>
        </w:rPr>
        <w:t xml:space="preserve"> vy</w:t>
      </w:r>
      <w:r w:rsidR="00AB33EC">
        <w:rPr>
          <w:sz w:val="24"/>
          <w:szCs w:val="24"/>
        </w:rPr>
        <w:t>ššími mzdovými nákladmi</w:t>
      </w:r>
      <w:r w:rsidRPr="009824FA">
        <w:rPr>
          <w:sz w:val="24"/>
          <w:szCs w:val="24"/>
        </w:rPr>
        <w:t>.</w:t>
      </w:r>
    </w:p>
    <w:p w:rsidR="009824FA" w:rsidRPr="009824FA" w:rsidRDefault="009824FA" w:rsidP="009824FA">
      <w:pPr>
        <w:ind w:left="284"/>
        <w:jc w:val="both"/>
        <w:rPr>
          <w:sz w:val="24"/>
          <w:szCs w:val="24"/>
        </w:rPr>
      </w:pPr>
    </w:p>
    <w:p w:rsidR="003756DE" w:rsidRPr="009824FA" w:rsidRDefault="003756DE" w:rsidP="006D1D9B">
      <w:pPr>
        <w:ind w:left="284"/>
        <w:jc w:val="both"/>
        <w:rPr>
          <w:sz w:val="24"/>
          <w:szCs w:val="24"/>
        </w:rPr>
      </w:pPr>
    </w:p>
    <w:p w:rsidR="006D1D9B" w:rsidRPr="009824FA" w:rsidRDefault="00716AA3" w:rsidP="009824FA">
      <w:pPr>
        <w:ind w:left="284"/>
        <w:jc w:val="both"/>
        <w:rPr>
          <w:sz w:val="24"/>
          <w:szCs w:val="24"/>
        </w:rPr>
      </w:pPr>
      <w:r w:rsidRPr="009824FA">
        <w:rPr>
          <w:sz w:val="24"/>
          <w:szCs w:val="24"/>
        </w:rPr>
        <w:t xml:space="preserve">Najväčší podiel na nákladoch tvorili náklady: </w:t>
      </w:r>
    </w:p>
    <w:p w:rsidR="0084538E" w:rsidRPr="009824FA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9824FA">
        <w:rPr>
          <w:sz w:val="24"/>
          <w:szCs w:val="24"/>
        </w:rPr>
        <w:t>náklady za ener</w:t>
      </w:r>
      <w:r w:rsidR="009824FA" w:rsidRPr="009824FA">
        <w:rPr>
          <w:sz w:val="24"/>
          <w:szCs w:val="24"/>
        </w:rPr>
        <w:t xml:space="preserve">gie vo výške </w:t>
      </w:r>
      <w:r w:rsidR="00937A03">
        <w:rPr>
          <w:sz w:val="24"/>
          <w:szCs w:val="24"/>
        </w:rPr>
        <w:t>15 577,50 €, čo bolo nižšie ako v roku 2023.</w:t>
      </w:r>
    </w:p>
    <w:p w:rsidR="00716AA3" w:rsidRPr="009824FA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824FA">
        <w:rPr>
          <w:sz w:val="24"/>
          <w:szCs w:val="24"/>
        </w:rPr>
        <w:t xml:space="preserve">mzdové náklady vo </w:t>
      </w:r>
      <w:r w:rsidR="009824FA" w:rsidRPr="009824FA">
        <w:rPr>
          <w:sz w:val="24"/>
          <w:szCs w:val="24"/>
        </w:rPr>
        <w:t xml:space="preserve">výške  </w:t>
      </w:r>
      <w:r w:rsidR="00937A03">
        <w:rPr>
          <w:sz w:val="24"/>
          <w:szCs w:val="24"/>
        </w:rPr>
        <w:t>142 507,03</w:t>
      </w:r>
      <w:r w:rsidR="009824FA" w:rsidRPr="009824FA">
        <w:rPr>
          <w:sz w:val="24"/>
          <w:szCs w:val="24"/>
        </w:rPr>
        <w:t>€ (mzdy +dohody o prac. činnosti)</w:t>
      </w:r>
      <w:r w:rsidRPr="009824FA">
        <w:rPr>
          <w:sz w:val="24"/>
          <w:szCs w:val="24"/>
        </w:rPr>
        <w:t xml:space="preserve"> </w:t>
      </w:r>
      <w:r w:rsidR="009824FA" w:rsidRPr="009824FA">
        <w:rPr>
          <w:sz w:val="24"/>
          <w:szCs w:val="24"/>
        </w:rPr>
        <w:t>.</w:t>
      </w:r>
    </w:p>
    <w:p w:rsidR="006D2BFA" w:rsidRPr="009824FA" w:rsidRDefault="00716AA3" w:rsidP="009824FA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824FA">
        <w:rPr>
          <w:sz w:val="24"/>
          <w:szCs w:val="24"/>
        </w:rPr>
        <w:t>sociálne náklady</w:t>
      </w:r>
      <w:r w:rsidR="009824FA" w:rsidRPr="009824FA">
        <w:rPr>
          <w:sz w:val="24"/>
          <w:szCs w:val="24"/>
        </w:rPr>
        <w:t xml:space="preserve"> vo výške </w:t>
      </w:r>
      <w:r w:rsidRPr="009824FA">
        <w:rPr>
          <w:sz w:val="24"/>
          <w:szCs w:val="24"/>
        </w:rPr>
        <w:t xml:space="preserve"> </w:t>
      </w:r>
      <w:r w:rsidR="00937A03">
        <w:rPr>
          <w:sz w:val="24"/>
          <w:szCs w:val="24"/>
        </w:rPr>
        <w:t>58 814,38</w:t>
      </w:r>
      <w:r w:rsidRPr="009824FA">
        <w:rPr>
          <w:sz w:val="24"/>
          <w:szCs w:val="24"/>
        </w:rPr>
        <w:t>€</w:t>
      </w:r>
      <w:r w:rsidR="009824FA" w:rsidRPr="009824FA">
        <w:rPr>
          <w:b/>
          <w:sz w:val="24"/>
          <w:szCs w:val="24"/>
        </w:rPr>
        <w:t xml:space="preserve"> </w:t>
      </w:r>
      <w:r w:rsidR="009824FA" w:rsidRPr="009824FA">
        <w:rPr>
          <w:sz w:val="24"/>
          <w:szCs w:val="24"/>
        </w:rPr>
        <w:t>(účty 524,525,527)</w:t>
      </w:r>
    </w:p>
    <w:p w:rsidR="006D2BFA" w:rsidRPr="009824FA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824FA">
        <w:rPr>
          <w:sz w:val="24"/>
          <w:szCs w:val="24"/>
        </w:rPr>
        <w:t xml:space="preserve">náklady z odvodu príjmov RO vo </w:t>
      </w:r>
      <w:r w:rsidR="009824FA" w:rsidRPr="009824FA">
        <w:rPr>
          <w:sz w:val="24"/>
          <w:szCs w:val="24"/>
        </w:rPr>
        <w:t xml:space="preserve">výške  </w:t>
      </w:r>
      <w:r w:rsidR="00937A03">
        <w:rPr>
          <w:sz w:val="24"/>
          <w:szCs w:val="24"/>
        </w:rPr>
        <w:t>11 559,50</w:t>
      </w:r>
      <w:r w:rsidRPr="009824FA">
        <w:rPr>
          <w:sz w:val="24"/>
          <w:szCs w:val="24"/>
        </w:rPr>
        <w:t xml:space="preserve"> € (účet 588, 589)</w:t>
      </w:r>
    </w:p>
    <w:p w:rsidR="00716AA3" w:rsidRPr="009824FA" w:rsidRDefault="009824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ostatné finančné náklady vo výške </w:t>
      </w:r>
      <w:r w:rsidR="00937A03">
        <w:rPr>
          <w:sz w:val="24"/>
          <w:szCs w:val="24"/>
        </w:rPr>
        <w:t>727,98</w:t>
      </w:r>
      <w:r>
        <w:rPr>
          <w:sz w:val="24"/>
          <w:szCs w:val="24"/>
        </w:rPr>
        <w:t xml:space="preserve"> (568)</w:t>
      </w:r>
    </w:p>
    <w:p w:rsidR="00BE2DD8" w:rsidRPr="00000BDE" w:rsidRDefault="00BE2DD8" w:rsidP="00716AA3">
      <w:pPr>
        <w:ind w:left="284"/>
        <w:rPr>
          <w:b/>
          <w:color w:val="FF0000"/>
          <w:sz w:val="24"/>
          <w:szCs w:val="24"/>
        </w:rPr>
      </w:pP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C82206" w:rsidRDefault="00B122A0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C82206" w:rsidRDefault="00572F93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D</w:t>
            </w:r>
            <w:r w:rsidR="006D2BFA" w:rsidRPr="00C82206">
              <w:rPr>
                <w:sz w:val="18"/>
                <w:szCs w:val="18"/>
              </w:rPr>
              <w:t xml:space="preserve">robný nehmotný majetok </w:t>
            </w:r>
          </w:p>
        </w:tc>
        <w:tc>
          <w:tcPr>
            <w:tcW w:w="3119" w:type="dxa"/>
          </w:tcPr>
          <w:p w:rsidR="00F973D6" w:rsidRPr="00170EDE" w:rsidRDefault="00C82206" w:rsidP="00C822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63 084,69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C82206" w:rsidRDefault="00572F93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Dr</w:t>
            </w:r>
            <w:r w:rsidR="00D50785" w:rsidRPr="00C82206">
              <w:rPr>
                <w:sz w:val="18"/>
                <w:szCs w:val="18"/>
              </w:rPr>
              <w:t>obný hmotný majetok</w:t>
            </w:r>
          </w:p>
        </w:tc>
        <w:tc>
          <w:tcPr>
            <w:tcW w:w="3119" w:type="dxa"/>
          </w:tcPr>
          <w:p w:rsidR="006D2BFA" w:rsidRPr="00170EDE" w:rsidRDefault="00C82206" w:rsidP="00C822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15 243,25</w:t>
            </w: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C82206" w:rsidRDefault="00D50785" w:rsidP="009C632E">
            <w:pPr>
              <w:rPr>
                <w:sz w:val="18"/>
                <w:szCs w:val="18"/>
              </w:rPr>
            </w:pPr>
            <w:r w:rsidRPr="00C8220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C82206" w:rsidP="00C822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78327,94</w:t>
            </w: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C82206">
        <w:rPr>
          <w:sz w:val="24"/>
          <w:szCs w:val="24"/>
        </w:rPr>
        <w:t>rozpočtovej</w:t>
      </w:r>
      <w:r w:rsidR="00CC1EF7" w:rsidRPr="00C82206">
        <w:rPr>
          <w:sz w:val="24"/>
          <w:szCs w:val="24"/>
        </w:rPr>
        <w:t xml:space="preserve"> </w:t>
      </w:r>
      <w:r w:rsidRPr="00C82206">
        <w:rPr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C82206">
        <w:rPr>
          <w:sz w:val="24"/>
          <w:szCs w:val="24"/>
        </w:rPr>
        <w:t>obecným</w:t>
      </w:r>
      <w:r w:rsidR="00240007">
        <w:rPr>
          <w:sz w:val="24"/>
          <w:szCs w:val="24"/>
        </w:rPr>
        <w:t xml:space="preserve"> zastupiteľstvom dňa 15.12.2023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CD149C">
        <w:rPr>
          <w:sz w:val="24"/>
          <w:szCs w:val="24"/>
        </w:rPr>
        <w:t>113/2023</w:t>
      </w:r>
      <w:r w:rsidR="00C82206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 w:rsidR="00CD149C">
        <w:rPr>
          <w:sz w:val="24"/>
          <w:szCs w:val="24"/>
        </w:rPr>
        <w:t>ná dňa 25.4.2024 uznesením č. 157/2024</w:t>
      </w:r>
    </w:p>
    <w:p w:rsidR="00CE5477" w:rsidRPr="00CD149C" w:rsidRDefault="00CD149C" w:rsidP="00CD149C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CE5477" w:rsidRPr="00CD149C">
        <w:rPr>
          <w:sz w:val="24"/>
          <w:szCs w:val="24"/>
        </w:rPr>
        <w:t xml:space="preserve"> zmena  schv</w:t>
      </w:r>
      <w:r>
        <w:rPr>
          <w:sz w:val="24"/>
          <w:szCs w:val="24"/>
        </w:rPr>
        <w:t>álená dňa 31.12.2024</w:t>
      </w:r>
      <w:r w:rsidR="00C12FE0" w:rsidRPr="00CD149C">
        <w:rPr>
          <w:sz w:val="24"/>
          <w:szCs w:val="24"/>
        </w:rPr>
        <w:t xml:space="preserve"> vzatá na vedomie.</w:t>
      </w:r>
    </w:p>
    <w:p w:rsidR="00083E70" w:rsidRPr="00CE5477" w:rsidRDefault="00083E70" w:rsidP="00C12FE0">
      <w:pPr>
        <w:ind w:left="360"/>
        <w:jc w:val="both"/>
        <w:rPr>
          <w:sz w:val="24"/>
          <w:szCs w:val="24"/>
        </w:rPr>
      </w:pPr>
    </w:p>
    <w:p w:rsidR="004B482B" w:rsidRPr="00C12FE0" w:rsidRDefault="004B482B" w:rsidP="00C12FE0">
      <w:pPr>
        <w:ind w:left="36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4F5AAF" w:rsidRDefault="004F5AAF" w:rsidP="009163C5">
      <w:pPr>
        <w:jc w:val="both"/>
        <w:rPr>
          <w:color w:val="FF0000"/>
          <w:sz w:val="24"/>
          <w:szCs w:val="24"/>
        </w:rPr>
      </w:pPr>
    </w:p>
    <w:p w:rsidR="009824FA" w:rsidRDefault="009824FA" w:rsidP="00B031CD">
      <w:pPr>
        <w:jc w:val="center"/>
        <w:rPr>
          <w:b/>
          <w:sz w:val="24"/>
          <w:szCs w:val="24"/>
        </w:rPr>
      </w:pPr>
    </w:p>
    <w:p w:rsidR="009824FA" w:rsidRDefault="009824FA" w:rsidP="00B031CD">
      <w:pPr>
        <w:jc w:val="center"/>
        <w:rPr>
          <w:b/>
          <w:sz w:val="24"/>
          <w:szCs w:val="24"/>
        </w:rPr>
      </w:pPr>
    </w:p>
    <w:p w:rsidR="009824FA" w:rsidRDefault="009824FA" w:rsidP="00B031CD">
      <w:pPr>
        <w:jc w:val="center"/>
        <w:rPr>
          <w:b/>
          <w:sz w:val="24"/>
          <w:szCs w:val="24"/>
        </w:rPr>
      </w:pPr>
    </w:p>
    <w:p w:rsidR="007160DC" w:rsidRDefault="007160DC" w:rsidP="00B031CD">
      <w:pPr>
        <w:jc w:val="center"/>
        <w:rPr>
          <w:b/>
          <w:sz w:val="24"/>
          <w:szCs w:val="24"/>
        </w:rPr>
      </w:pPr>
    </w:p>
    <w:p w:rsidR="007160DC" w:rsidRDefault="007160DC" w:rsidP="00B031CD">
      <w:pPr>
        <w:jc w:val="center"/>
        <w:rPr>
          <w:b/>
          <w:sz w:val="24"/>
          <w:szCs w:val="24"/>
        </w:rPr>
      </w:pPr>
    </w:p>
    <w:p w:rsidR="007160DC" w:rsidRDefault="007160DC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937A03">
        <w:rPr>
          <w:iCs/>
          <w:sz w:val="24"/>
          <w:szCs w:val="24"/>
        </w:rPr>
        <w:t>2024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937A03">
        <w:rPr>
          <w:sz w:val="24"/>
          <w:szCs w:val="24"/>
        </w:rPr>
        <w:t>2024</w:t>
      </w:r>
      <w:r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4A70A7">
      <w:headerReference w:type="default" r:id="rId8"/>
      <w:footerReference w:type="even" r:id="rId9"/>
      <w:footerReference w:type="default" r:id="rId10"/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D82" w:rsidRDefault="00C66D82">
      <w:r>
        <w:separator/>
      </w:r>
    </w:p>
  </w:endnote>
  <w:endnote w:type="continuationSeparator" w:id="1">
    <w:p w:rsidR="00C66D82" w:rsidRDefault="00C66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C0" w:rsidRDefault="001343E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C26C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C26C0" w:rsidRDefault="001C26C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C0" w:rsidRDefault="001343E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1C26C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00887">
      <w:rPr>
        <w:rStyle w:val="slostrany"/>
        <w:noProof/>
      </w:rPr>
      <w:t>1</w:t>
    </w:r>
    <w:r>
      <w:rPr>
        <w:rStyle w:val="slostrany"/>
      </w:rPr>
      <w:fldChar w:fldCharType="end"/>
    </w:r>
  </w:p>
  <w:p w:rsidR="001C26C0" w:rsidRDefault="001C26C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D82" w:rsidRDefault="00C66D82">
      <w:r>
        <w:separator/>
      </w:r>
    </w:p>
  </w:footnote>
  <w:footnote w:type="continuationSeparator" w:id="1">
    <w:p w:rsidR="00C66D82" w:rsidRDefault="00C66D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6C0" w:rsidRPr="0065096D" w:rsidRDefault="001C26C0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Školská 75/7, 059 31 Lučivná</w:t>
    </w:r>
  </w:p>
  <w:p w:rsidR="001C26C0" w:rsidRPr="0065096D" w:rsidRDefault="001C26C0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1C26C0" w:rsidRDefault="001C26C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1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attachedTemplate r:id="rId1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0954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4B"/>
    <w:rsid w:val="00016073"/>
    <w:rsid w:val="0001784A"/>
    <w:rsid w:val="0002081F"/>
    <w:rsid w:val="00020F6D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90F"/>
    <w:rsid w:val="00037E00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DA5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0BD"/>
    <w:rsid w:val="00094FAC"/>
    <w:rsid w:val="000958E6"/>
    <w:rsid w:val="00095F8E"/>
    <w:rsid w:val="00095FB0"/>
    <w:rsid w:val="000970ED"/>
    <w:rsid w:val="000A217D"/>
    <w:rsid w:val="000A2B1C"/>
    <w:rsid w:val="000A2C3B"/>
    <w:rsid w:val="000A398C"/>
    <w:rsid w:val="000A3DA2"/>
    <w:rsid w:val="000A44FF"/>
    <w:rsid w:val="000A6495"/>
    <w:rsid w:val="000A6AF6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63D"/>
    <w:rsid w:val="00111B4C"/>
    <w:rsid w:val="00111C9B"/>
    <w:rsid w:val="00112365"/>
    <w:rsid w:val="0011496E"/>
    <w:rsid w:val="00115B19"/>
    <w:rsid w:val="001162D0"/>
    <w:rsid w:val="001164A4"/>
    <w:rsid w:val="00117BD3"/>
    <w:rsid w:val="00120BA4"/>
    <w:rsid w:val="00121C6D"/>
    <w:rsid w:val="00122700"/>
    <w:rsid w:val="001244F1"/>
    <w:rsid w:val="00124BD6"/>
    <w:rsid w:val="00131254"/>
    <w:rsid w:val="00131601"/>
    <w:rsid w:val="00131872"/>
    <w:rsid w:val="001318ED"/>
    <w:rsid w:val="00131B55"/>
    <w:rsid w:val="0013207F"/>
    <w:rsid w:val="001323E7"/>
    <w:rsid w:val="00133BA9"/>
    <w:rsid w:val="00133C1D"/>
    <w:rsid w:val="001343E4"/>
    <w:rsid w:val="001403A1"/>
    <w:rsid w:val="0014183C"/>
    <w:rsid w:val="00142BE3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0F9D"/>
    <w:rsid w:val="001926E4"/>
    <w:rsid w:val="00193097"/>
    <w:rsid w:val="0019515D"/>
    <w:rsid w:val="00196462"/>
    <w:rsid w:val="001A3540"/>
    <w:rsid w:val="001A3706"/>
    <w:rsid w:val="001A5069"/>
    <w:rsid w:val="001A55D7"/>
    <w:rsid w:val="001A5C81"/>
    <w:rsid w:val="001A66EC"/>
    <w:rsid w:val="001A756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6C0"/>
    <w:rsid w:val="001C2AD1"/>
    <w:rsid w:val="001C320F"/>
    <w:rsid w:val="001C390A"/>
    <w:rsid w:val="001C4B19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645"/>
    <w:rsid w:val="00235C5B"/>
    <w:rsid w:val="00240007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896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2CBD"/>
    <w:rsid w:val="00273D60"/>
    <w:rsid w:val="00276769"/>
    <w:rsid w:val="00276FF5"/>
    <w:rsid w:val="0027769A"/>
    <w:rsid w:val="002778CF"/>
    <w:rsid w:val="00282032"/>
    <w:rsid w:val="002836B1"/>
    <w:rsid w:val="002839F2"/>
    <w:rsid w:val="00286D2C"/>
    <w:rsid w:val="00287F91"/>
    <w:rsid w:val="002901EE"/>
    <w:rsid w:val="002904D2"/>
    <w:rsid w:val="00293651"/>
    <w:rsid w:val="00293CD8"/>
    <w:rsid w:val="00294794"/>
    <w:rsid w:val="00295133"/>
    <w:rsid w:val="00295547"/>
    <w:rsid w:val="002966C9"/>
    <w:rsid w:val="00296711"/>
    <w:rsid w:val="0029796E"/>
    <w:rsid w:val="00297BAC"/>
    <w:rsid w:val="002A06FF"/>
    <w:rsid w:val="002A1975"/>
    <w:rsid w:val="002A2888"/>
    <w:rsid w:val="002A45E1"/>
    <w:rsid w:val="002A6743"/>
    <w:rsid w:val="002A72BB"/>
    <w:rsid w:val="002B21DE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1E46"/>
    <w:rsid w:val="002D3295"/>
    <w:rsid w:val="002D3FF7"/>
    <w:rsid w:val="002D4303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004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6DE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4F2"/>
    <w:rsid w:val="003A6A0D"/>
    <w:rsid w:val="003A6BC6"/>
    <w:rsid w:val="003A6EF4"/>
    <w:rsid w:val="003B07BF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2F04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221"/>
    <w:rsid w:val="00422414"/>
    <w:rsid w:val="00422612"/>
    <w:rsid w:val="004230F5"/>
    <w:rsid w:val="00423D84"/>
    <w:rsid w:val="00423EA8"/>
    <w:rsid w:val="00423F9E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238C"/>
    <w:rsid w:val="00452F1D"/>
    <w:rsid w:val="004533AB"/>
    <w:rsid w:val="004538ED"/>
    <w:rsid w:val="00454E47"/>
    <w:rsid w:val="00456E91"/>
    <w:rsid w:val="00457F11"/>
    <w:rsid w:val="00461AFE"/>
    <w:rsid w:val="00461B94"/>
    <w:rsid w:val="00462668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1C6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C8F"/>
    <w:rsid w:val="004A70A7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5AAF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494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2C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47495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1CE0"/>
    <w:rsid w:val="005625BC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F9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039D"/>
    <w:rsid w:val="00582DAF"/>
    <w:rsid w:val="005844B7"/>
    <w:rsid w:val="0058497E"/>
    <w:rsid w:val="00590174"/>
    <w:rsid w:val="00593A92"/>
    <w:rsid w:val="00594A95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B779F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7F2"/>
    <w:rsid w:val="005D0EF4"/>
    <w:rsid w:val="005D105A"/>
    <w:rsid w:val="005D116E"/>
    <w:rsid w:val="005D1991"/>
    <w:rsid w:val="005D1B6B"/>
    <w:rsid w:val="005D56D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7F5"/>
    <w:rsid w:val="006010B6"/>
    <w:rsid w:val="0060340B"/>
    <w:rsid w:val="0060415B"/>
    <w:rsid w:val="00604314"/>
    <w:rsid w:val="00604661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3DF0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5DA4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36C3"/>
    <w:rsid w:val="006F4019"/>
    <w:rsid w:val="006F4D30"/>
    <w:rsid w:val="006F55B1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0DC"/>
    <w:rsid w:val="00716AA3"/>
    <w:rsid w:val="00717B65"/>
    <w:rsid w:val="00720222"/>
    <w:rsid w:val="00721476"/>
    <w:rsid w:val="00723E2E"/>
    <w:rsid w:val="00724477"/>
    <w:rsid w:val="007259D1"/>
    <w:rsid w:val="00725BBB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6059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0EE3"/>
    <w:rsid w:val="00761610"/>
    <w:rsid w:val="0076235B"/>
    <w:rsid w:val="00765E81"/>
    <w:rsid w:val="0076654E"/>
    <w:rsid w:val="00766641"/>
    <w:rsid w:val="00766CD9"/>
    <w:rsid w:val="00766D69"/>
    <w:rsid w:val="007700E3"/>
    <w:rsid w:val="00771B3A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4E02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954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C1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458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6E3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17F0"/>
    <w:rsid w:val="00903B8B"/>
    <w:rsid w:val="00904CD3"/>
    <w:rsid w:val="009064D3"/>
    <w:rsid w:val="0090674E"/>
    <w:rsid w:val="009105AE"/>
    <w:rsid w:val="00910F9E"/>
    <w:rsid w:val="00911237"/>
    <w:rsid w:val="0091217C"/>
    <w:rsid w:val="00912A9C"/>
    <w:rsid w:val="0091412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19A"/>
    <w:rsid w:val="009336F6"/>
    <w:rsid w:val="00935E1B"/>
    <w:rsid w:val="00936E34"/>
    <w:rsid w:val="00937A03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3DA7"/>
    <w:rsid w:val="0097520C"/>
    <w:rsid w:val="00976318"/>
    <w:rsid w:val="00976B8C"/>
    <w:rsid w:val="00976EFB"/>
    <w:rsid w:val="009809A2"/>
    <w:rsid w:val="00980AB2"/>
    <w:rsid w:val="009824FA"/>
    <w:rsid w:val="00982BA8"/>
    <w:rsid w:val="00982BEC"/>
    <w:rsid w:val="009836BC"/>
    <w:rsid w:val="00984DDE"/>
    <w:rsid w:val="00985024"/>
    <w:rsid w:val="009877DD"/>
    <w:rsid w:val="00990520"/>
    <w:rsid w:val="00990D55"/>
    <w:rsid w:val="00991256"/>
    <w:rsid w:val="00993AF3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11C3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023"/>
    <w:rsid w:val="009F652C"/>
    <w:rsid w:val="009F6D3F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045"/>
    <w:rsid w:val="00A24297"/>
    <w:rsid w:val="00A24735"/>
    <w:rsid w:val="00A266CE"/>
    <w:rsid w:val="00A26AFA"/>
    <w:rsid w:val="00A3017D"/>
    <w:rsid w:val="00A303D3"/>
    <w:rsid w:val="00A3246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5DC"/>
    <w:rsid w:val="00A41B20"/>
    <w:rsid w:val="00A41D74"/>
    <w:rsid w:val="00A41ED0"/>
    <w:rsid w:val="00A42491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504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3EC"/>
    <w:rsid w:val="00AB3B16"/>
    <w:rsid w:val="00AB6299"/>
    <w:rsid w:val="00AB66E9"/>
    <w:rsid w:val="00AC1B28"/>
    <w:rsid w:val="00AC1DD4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4C0A"/>
    <w:rsid w:val="00AE5A3C"/>
    <w:rsid w:val="00AE635D"/>
    <w:rsid w:val="00AE7AE7"/>
    <w:rsid w:val="00AF0954"/>
    <w:rsid w:val="00AF1093"/>
    <w:rsid w:val="00AF2461"/>
    <w:rsid w:val="00AF3E0B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D3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76E"/>
    <w:rsid w:val="00B438CC"/>
    <w:rsid w:val="00B44300"/>
    <w:rsid w:val="00B452D4"/>
    <w:rsid w:val="00B4641B"/>
    <w:rsid w:val="00B469FB"/>
    <w:rsid w:val="00B4751E"/>
    <w:rsid w:val="00B516F8"/>
    <w:rsid w:val="00B5245E"/>
    <w:rsid w:val="00B55988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28F9"/>
    <w:rsid w:val="00B94133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4D7E"/>
    <w:rsid w:val="00BD55EC"/>
    <w:rsid w:val="00BD71C6"/>
    <w:rsid w:val="00BE109D"/>
    <w:rsid w:val="00BE1B53"/>
    <w:rsid w:val="00BE22B8"/>
    <w:rsid w:val="00BE2DD8"/>
    <w:rsid w:val="00BE5926"/>
    <w:rsid w:val="00BE64EF"/>
    <w:rsid w:val="00BE6925"/>
    <w:rsid w:val="00BF2DFA"/>
    <w:rsid w:val="00BF36DA"/>
    <w:rsid w:val="00BF476D"/>
    <w:rsid w:val="00BF47E7"/>
    <w:rsid w:val="00BF48CB"/>
    <w:rsid w:val="00BF4C23"/>
    <w:rsid w:val="00BF71F6"/>
    <w:rsid w:val="00C004B8"/>
    <w:rsid w:val="00C010B8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FE0"/>
    <w:rsid w:val="00C21782"/>
    <w:rsid w:val="00C21DB8"/>
    <w:rsid w:val="00C23B7B"/>
    <w:rsid w:val="00C23CC9"/>
    <w:rsid w:val="00C2415A"/>
    <w:rsid w:val="00C24330"/>
    <w:rsid w:val="00C26AE4"/>
    <w:rsid w:val="00C30438"/>
    <w:rsid w:val="00C311CA"/>
    <w:rsid w:val="00C3216A"/>
    <w:rsid w:val="00C324CC"/>
    <w:rsid w:val="00C32792"/>
    <w:rsid w:val="00C339D5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5E17"/>
    <w:rsid w:val="00C466A4"/>
    <w:rsid w:val="00C466D4"/>
    <w:rsid w:val="00C52E28"/>
    <w:rsid w:val="00C54459"/>
    <w:rsid w:val="00C552E2"/>
    <w:rsid w:val="00C5685E"/>
    <w:rsid w:val="00C57FD6"/>
    <w:rsid w:val="00C609FB"/>
    <w:rsid w:val="00C60DCF"/>
    <w:rsid w:val="00C60E48"/>
    <w:rsid w:val="00C654F4"/>
    <w:rsid w:val="00C65DE4"/>
    <w:rsid w:val="00C65DEE"/>
    <w:rsid w:val="00C66D82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206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032D"/>
    <w:rsid w:val="00C910A5"/>
    <w:rsid w:val="00C91467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7B3"/>
    <w:rsid w:val="00CA5A50"/>
    <w:rsid w:val="00CB038D"/>
    <w:rsid w:val="00CB15AD"/>
    <w:rsid w:val="00CB2991"/>
    <w:rsid w:val="00CB3486"/>
    <w:rsid w:val="00CB5310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D7B"/>
    <w:rsid w:val="00CC7E3B"/>
    <w:rsid w:val="00CD12B3"/>
    <w:rsid w:val="00CD149C"/>
    <w:rsid w:val="00CD1542"/>
    <w:rsid w:val="00CD2E36"/>
    <w:rsid w:val="00CD34C7"/>
    <w:rsid w:val="00CD3D41"/>
    <w:rsid w:val="00CD4BDE"/>
    <w:rsid w:val="00CD4DDC"/>
    <w:rsid w:val="00CD50EF"/>
    <w:rsid w:val="00CD5F8A"/>
    <w:rsid w:val="00CD7A80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011"/>
    <w:rsid w:val="00D20B56"/>
    <w:rsid w:val="00D20F3A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EC1"/>
    <w:rsid w:val="00D36F96"/>
    <w:rsid w:val="00D426C1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5F7D"/>
    <w:rsid w:val="00D660E7"/>
    <w:rsid w:val="00D724AA"/>
    <w:rsid w:val="00D726B1"/>
    <w:rsid w:val="00D72825"/>
    <w:rsid w:val="00D72C85"/>
    <w:rsid w:val="00D73527"/>
    <w:rsid w:val="00D735BD"/>
    <w:rsid w:val="00D74974"/>
    <w:rsid w:val="00D7688B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1C9E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776A"/>
    <w:rsid w:val="00DB1C8F"/>
    <w:rsid w:val="00DB2548"/>
    <w:rsid w:val="00DB3699"/>
    <w:rsid w:val="00DB6357"/>
    <w:rsid w:val="00DB6D3C"/>
    <w:rsid w:val="00DB6FD2"/>
    <w:rsid w:val="00DB72FF"/>
    <w:rsid w:val="00DB740A"/>
    <w:rsid w:val="00DC1390"/>
    <w:rsid w:val="00DC3A11"/>
    <w:rsid w:val="00DC4C51"/>
    <w:rsid w:val="00DC4FB8"/>
    <w:rsid w:val="00DC5C36"/>
    <w:rsid w:val="00DC6FCE"/>
    <w:rsid w:val="00DD2B70"/>
    <w:rsid w:val="00DD2BE0"/>
    <w:rsid w:val="00DD2C6D"/>
    <w:rsid w:val="00DD3327"/>
    <w:rsid w:val="00DD4281"/>
    <w:rsid w:val="00DD434D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3676"/>
    <w:rsid w:val="00DF4343"/>
    <w:rsid w:val="00DF58DB"/>
    <w:rsid w:val="00DF7FD3"/>
    <w:rsid w:val="00E00887"/>
    <w:rsid w:val="00E00BF1"/>
    <w:rsid w:val="00E00F3D"/>
    <w:rsid w:val="00E017B6"/>
    <w:rsid w:val="00E03622"/>
    <w:rsid w:val="00E03CBA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A2C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28A3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0A4E"/>
    <w:rsid w:val="00EB176A"/>
    <w:rsid w:val="00EB20E3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146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163"/>
    <w:rsid w:val="00F43926"/>
    <w:rsid w:val="00F44355"/>
    <w:rsid w:val="00F51B21"/>
    <w:rsid w:val="00F51D43"/>
    <w:rsid w:val="00F52226"/>
    <w:rsid w:val="00F5287C"/>
    <w:rsid w:val="00F53F3F"/>
    <w:rsid w:val="00F55D6A"/>
    <w:rsid w:val="00F564B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B6C"/>
    <w:rsid w:val="00FE3DE1"/>
    <w:rsid w:val="00FE3FFB"/>
    <w:rsid w:val="00FE436A"/>
    <w:rsid w:val="00FE7F0E"/>
    <w:rsid w:val="00FF06E3"/>
    <w:rsid w:val="00FF121D"/>
    <w:rsid w:val="00FF1D62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unhideWhenUsed/>
    <w:rsid w:val="004F5AA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CD1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onomika\Desktop\Dokumenty%20&#353;kola\Pozn&#225;mky%20k%20Uz&#225;vierke\Pozn&#225;mky%20k%2031_12_2023%20VZOR_obec_RO_PO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39B51-92EB-42C9-9589-46F96C4B5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k 31_12_2023 VZOR_obec_RO_PO</Template>
  <TotalTime>1215</TotalTime>
  <Pages>1</Pages>
  <Words>2458</Words>
  <Characters>14014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Ekonomika</dc:creator>
  <cp:lastModifiedBy>Ekonomika</cp:lastModifiedBy>
  <cp:revision>20</cp:revision>
  <cp:lastPrinted>2025-04-16T08:56:00Z</cp:lastPrinted>
  <dcterms:created xsi:type="dcterms:W3CDTF">2024-04-15T07:08:00Z</dcterms:created>
  <dcterms:modified xsi:type="dcterms:W3CDTF">2025-04-16T08:56:00Z</dcterms:modified>
</cp:coreProperties>
</file>