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6FD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1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F9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E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E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D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9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5C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7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9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9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6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2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3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5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5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2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1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A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5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9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D4A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0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1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C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F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F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8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0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0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C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C7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B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8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2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B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5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9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E7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D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B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2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9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6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54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0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9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2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8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789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0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B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B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B7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3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2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B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6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8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F8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5E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7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A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D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0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E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F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8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D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B95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5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2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6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1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E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1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9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C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2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6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9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1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F40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E4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C9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E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C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35A1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0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EB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6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3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68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D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E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D398" w14:textId="372262D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B3753">
              <w:rPr>
                <w:rFonts w:ascii="Arial" w:hAnsi="Arial"/>
                <w:lang w:eastAsia="sk-SK"/>
              </w:rPr>
              <w:t>2</w:t>
            </w:r>
            <w:r w:rsidR="008E4F9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D1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9B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7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E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0B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070107" wp14:editId="43BF4CE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CD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7A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4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B3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F5E7DA" wp14:editId="20CC56F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FE4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2FE644" wp14:editId="7AA1979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AE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07FDA" wp14:editId="597590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4C5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359B8E" wp14:editId="399D3F4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2AE7B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912C1B" wp14:editId="3C55F3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5692D" w14:textId="2D8E8A6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B375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E4F99">
                                    <w:rPr>
                                      <w:rFonts w:ascii="Arial" w:hAnsi="Arial" w:cs="Arial"/>
                                    </w:rPr>
                                    <w:t>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12C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3A5692D" w14:textId="2D8E8A6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B375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E4F99">
                              <w:rPr>
                                <w:rFonts w:ascii="Arial" w:hAnsi="Arial" w:cs="Arial"/>
                              </w:rPr>
                              <w:t>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5F10B7" wp14:editId="021110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78B" w14:textId="0D0DF7CE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10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EFB78B" w14:textId="0D0DF7CE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B7A34A" wp14:editId="17002D9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43DC7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9237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8DD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0A59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E102CB" wp14:editId="5F350D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DE8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62F69E" wp14:editId="1C9B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E91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2140B" wp14:editId="73C7A20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334B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A054BD" wp14:editId="3DDFC14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AFCBC" w14:textId="7B7A3728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54B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8AFCBC" w14:textId="7B7A3728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C06D334" wp14:editId="3CE148E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C35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B5DB86" wp14:editId="40B359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8D04B" w14:textId="4A6C21EA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DB8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E8D04B" w14:textId="4A6C21EA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8AE68C" wp14:editId="5ABB67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276D2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A52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E2E2F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9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0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95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E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6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3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E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B4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BC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4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C7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6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3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5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1F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7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B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0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CC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F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F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01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6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0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8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876AE" wp14:editId="426DD7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5E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F4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BC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F66DAC" wp14:editId="2ADA10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DDD75" w14:textId="596FEC09" w:rsidR="000B647F" w:rsidRPr="00391121" w:rsidRDefault="00515D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37921738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66DAC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C6DDD75" w14:textId="596FEC09" w:rsidR="000B647F" w:rsidRPr="00391121" w:rsidRDefault="00515D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37921738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E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BFFCEC" wp14:editId="0256A54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7E3AD" w14:textId="039BA591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515D74">
                                    <w:rPr>
                                      <w:rFonts w:ascii="Arial" w:hAnsi="Arial" w:cs="Arial"/>
                                    </w:rPr>
                                    <w:t>22966220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FFCEC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67E3AD" w14:textId="039BA591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15D74">
                              <w:rPr>
                                <w:rFonts w:ascii="Arial" w:hAnsi="Arial" w:cs="Arial"/>
                              </w:rPr>
                              <w:t>22966220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D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F5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C4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2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C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A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4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8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106452" wp14:editId="7CE586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DEB" w14:textId="21ACBA5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15D74">
                                    <w:rPr>
                                      <w:rFonts w:ascii="Arial" w:hAnsi="Arial" w:cs="Arial"/>
                                    </w:rPr>
                                    <w:t xml:space="preserve">Veľkomoravská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6452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B89DEB" w14:textId="21ACBA5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15D74">
                              <w:rPr>
                                <w:rFonts w:ascii="Arial" w:hAnsi="Arial" w:cs="Arial"/>
                              </w:rPr>
                              <w:t xml:space="preserve">Veľkomoravská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6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34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9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DC97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C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0F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646A8F" wp14:editId="0358B6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C68AF" w14:textId="1640BF78" w:rsidR="000B647F" w:rsidRPr="00391121" w:rsidRDefault="00515D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Veľkomoravská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46A8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6FC68AF" w14:textId="1640BF78" w:rsidR="000B647F" w:rsidRPr="00391121" w:rsidRDefault="00515D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Veľkomoravská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2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4B3E31" wp14:editId="4A9DEB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2F77C" w14:textId="5534B04D" w:rsidR="000B647F" w:rsidRDefault="006142E9" w:rsidP="00944C3D">
                                  <w:r>
                                    <w:t>2</w:t>
                                  </w:r>
                                  <w:r w:rsidR="00515D74">
                                    <w:t>162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B3E31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052F77C" w14:textId="5534B04D" w:rsidR="000B647F" w:rsidRDefault="006142E9" w:rsidP="00944C3D">
                            <w:r>
                              <w:t>2</w:t>
                            </w:r>
                            <w:r w:rsidR="00515D74">
                              <w:t>162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8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D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6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1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98C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889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5A4718" wp14:editId="4D6619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524D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DC879A" wp14:editId="074B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5E5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B9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96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C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0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F494A5" wp14:editId="38F764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2D6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0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C47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E0AEF5" wp14:editId="17A4AF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A00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F1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8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10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DB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C91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006596" wp14:editId="3E45FBD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65C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D9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3CC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E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B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C1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B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6EED6" w14:textId="75D85B2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B3753">
              <w:rPr>
                <w:rFonts w:ascii="Arial" w:hAnsi="Arial"/>
                <w:lang w:eastAsia="sk-SK"/>
              </w:rPr>
              <w:t>22.3.202</w:t>
            </w:r>
            <w:r w:rsidR="008E4F99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5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9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B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1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2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3C5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D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4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1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4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F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6B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E3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0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862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B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3E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0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4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B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A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26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79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EFC6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697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F2C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CE71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E605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49E2E" w14:textId="19787E89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9B08F7" w14:textId="5CB3B23D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74C9A513" w14:textId="77777777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6714FF1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8AC7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3C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E1AA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F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C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B9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8E3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1EDF395" w14:textId="77777777" w:rsidR="00944C3D" w:rsidRDefault="00944C3D" w:rsidP="00944C3D">
      <w:pPr>
        <w:rPr>
          <w:rFonts w:ascii="Arial" w:hAnsi="Arial"/>
        </w:rPr>
      </w:pPr>
    </w:p>
    <w:p w14:paraId="60A67BC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DE7B3F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F11FA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57C6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7623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4907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AC5B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F8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D57F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66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04521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359CEF" w14:textId="55C48167" w:rsidR="00944C3D" w:rsidRPr="008D0433" w:rsidRDefault="00515D7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Ing.Hana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Ondrušová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9D2723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55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DD7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ECF0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610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473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C26D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6785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170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0B8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9A3C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1692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FABC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1001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1658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4382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1F6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535A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CFD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75FD18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3BD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85D4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CD52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C77A0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F5B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92987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EF276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6918DF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A12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AF6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40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5B0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0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4A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9E41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01E1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3FEA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BB4C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806C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ED7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3C7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8F69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39C0E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A0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3F5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96B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3BFA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0738D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1CF04B" w14:textId="6EA521A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15D7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C3B32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50B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95C35F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741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F15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BB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19B8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18F3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7A3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4AA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038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D20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99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674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F08B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39C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E76C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D57F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2E1C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1F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42F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4F0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213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FE5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1E09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58E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227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7BA91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A5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CAC4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F25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B2C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D450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BAC15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3B1E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169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AB1A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F2D7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1EA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13B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49ECE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90C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F499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BA48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5FF5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1872D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12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058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17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F36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A65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E51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4784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9CD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FE9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E1C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CE9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B2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7304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85D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8F62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4C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5BF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951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30D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BF92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C75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27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3452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D4C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17E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CEB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6774C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F887A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781D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90F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8B01C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372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02A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E35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E285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73FED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86DD3E" w14:textId="77777777" w:rsidTr="00503750">
        <w:tc>
          <w:tcPr>
            <w:tcW w:w="2302" w:type="dxa"/>
            <w:vAlign w:val="center"/>
          </w:tcPr>
          <w:p w14:paraId="1605B0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583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E6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FB7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46F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AE8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F86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46BA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B47E669" w14:textId="77777777" w:rsidTr="00503750">
        <w:tc>
          <w:tcPr>
            <w:tcW w:w="15593" w:type="dxa"/>
            <w:gridSpan w:val="8"/>
            <w:vAlign w:val="center"/>
          </w:tcPr>
          <w:p w14:paraId="10E27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B51116" w14:textId="77777777" w:rsidTr="00503750">
        <w:tc>
          <w:tcPr>
            <w:tcW w:w="2302" w:type="dxa"/>
            <w:vAlign w:val="center"/>
          </w:tcPr>
          <w:p w14:paraId="705F3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B2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E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30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CD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F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D01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5D6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814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5F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0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1B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9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10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67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47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8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53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4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90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23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E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3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E5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D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AC8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2D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F51F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06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FF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55D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AE6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99E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DE87DD" w14:textId="77777777" w:rsidTr="00503750">
        <w:tc>
          <w:tcPr>
            <w:tcW w:w="2302" w:type="dxa"/>
            <w:vAlign w:val="center"/>
          </w:tcPr>
          <w:p w14:paraId="1060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6F6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DE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B6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B0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9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3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A8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4DED5" w14:textId="77777777" w:rsidTr="00503750">
        <w:tc>
          <w:tcPr>
            <w:tcW w:w="15593" w:type="dxa"/>
            <w:gridSpan w:val="8"/>
            <w:vAlign w:val="center"/>
          </w:tcPr>
          <w:p w14:paraId="260F0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1189DA" w14:textId="77777777" w:rsidTr="00503750">
        <w:tc>
          <w:tcPr>
            <w:tcW w:w="2302" w:type="dxa"/>
            <w:vAlign w:val="center"/>
          </w:tcPr>
          <w:p w14:paraId="43754A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C54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63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CB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F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C7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7B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347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5E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24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788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09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0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D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45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F9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28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67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E0C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152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EF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64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1F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72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FFD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8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E9A5A" w14:textId="77777777" w:rsidTr="00503750">
        <w:tc>
          <w:tcPr>
            <w:tcW w:w="2302" w:type="dxa"/>
            <w:vAlign w:val="center"/>
          </w:tcPr>
          <w:p w14:paraId="02DC6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E0A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4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F28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A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6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0F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4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44CC0" w14:textId="77777777" w:rsidTr="00503750">
        <w:tc>
          <w:tcPr>
            <w:tcW w:w="15593" w:type="dxa"/>
            <w:gridSpan w:val="8"/>
            <w:vAlign w:val="center"/>
          </w:tcPr>
          <w:p w14:paraId="54546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18BD04" w14:textId="77777777" w:rsidTr="00503750">
        <w:tc>
          <w:tcPr>
            <w:tcW w:w="2302" w:type="dxa"/>
            <w:vAlign w:val="center"/>
          </w:tcPr>
          <w:p w14:paraId="5101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4EE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63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E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C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EE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D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6B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17F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E96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08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34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C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50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2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5D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C1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5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6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6E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04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3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9C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A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78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26E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E4E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7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CC7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97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64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14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23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8CE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031D5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8C518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4D7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C8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E4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B6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59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2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861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B8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AD7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1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1B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4D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FA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08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BC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AB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9F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1B422B" w14:textId="77777777" w:rsidR="00944C3D" w:rsidRDefault="00944C3D" w:rsidP="00944C3D">
      <w:pPr>
        <w:rPr>
          <w:rFonts w:ascii="Arial" w:hAnsi="Arial"/>
          <w:b/>
        </w:rPr>
      </w:pPr>
    </w:p>
    <w:p w14:paraId="15C62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10590" w14:textId="77777777" w:rsidTr="00503750">
        <w:tc>
          <w:tcPr>
            <w:tcW w:w="1944" w:type="dxa"/>
            <w:vAlign w:val="center"/>
          </w:tcPr>
          <w:p w14:paraId="6D41EC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2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579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C50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937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E2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A79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7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5E4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50A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3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7EB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69D64" w14:textId="77777777" w:rsidTr="00503750">
        <w:tc>
          <w:tcPr>
            <w:tcW w:w="15685" w:type="dxa"/>
            <w:gridSpan w:val="12"/>
            <w:vAlign w:val="center"/>
          </w:tcPr>
          <w:p w14:paraId="2FFF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F91FFA" w14:textId="77777777" w:rsidTr="00503750">
        <w:tc>
          <w:tcPr>
            <w:tcW w:w="1944" w:type="dxa"/>
            <w:vAlign w:val="center"/>
          </w:tcPr>
          <w:p w14:paraId="34C0F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D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6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B10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F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7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C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A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16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E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F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C7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052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74CA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E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1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B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9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D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8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F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AB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1D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54B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62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761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1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29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F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2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6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C4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8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6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86F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A9D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8CB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D7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36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42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D26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8D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54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97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BB5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1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8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FA726" w14:textId="77777777" w:rsidTr="00503750">
        <w:tc>
          <w:tcPr>
            <w:tcW w:w="1944" w:type="dxa"/>
            <w:vAlign w:val="center"/>
          </w:tcPr>
          <w:p w14:paraId="23BE9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2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243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9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D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4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BA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90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E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3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6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3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5914E" w14:textId="77777777" w:rsidTr="00503750">
        <w:tc>
          <w:tcPr>
            <w:tcW w:w="15685" w:type="dxa"/>
            <w:gridSpan w:val="12"/>
            <w:vAlign w:val="center"/>
          </w:tcPr>
          <w:p w14:paraId="47CC4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7D1466" w14:textId="77777777" w:rsidTr="00503750">
        <w:tc>
          <w:tcPr>
            <w:tcW w:w="1944" w:type="dxa"/>
            <w:vAlign w:val="center"/>
          </w:tcPr>
          <w:p w14:paraId="73540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E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478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0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DA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77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98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17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F2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42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E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846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E45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0847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141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F9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08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F1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D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FF9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EB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025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B8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2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E2A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2C6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A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6D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7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A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18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503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E51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99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FB8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4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30592" w14:textId="77777777" w:rsidTr="00503750">
        <w:tc>
          <w:tcPr>
            <w:tcW w:w="1944" w:type="dxa"/>
            <w:vAlign w:val="center"/>
          </w:tcPr>
          <w:p w14:paraId="52028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1C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C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EB9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2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4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AC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47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E38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08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1C1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5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C068C" w14:textId="77777777" w:rsidTr="00503750">
        <w:tc>
          <w:tcPr>
            <w:tcW w:w="15685" w:type="dxa"/>
            <w:gridSpan w:val="12"/>
            <w:vAlign w:val="center"/>
          </w:tcPr>
          <w:p w14:paraId="49399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3A0B45" w14:textId="77777777" w:rsidTr="00503750">
        <w:tc>
          <w:tcPr>
            <w:tcW w:w="1944" w:type="dxa"/>
            <w:vAlign w:val="center"/>
          </w:tcPr>
          <w:p w14:paraId="5C840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A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C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A1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1B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97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0A0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9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4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8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B0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4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9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F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6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606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53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1D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3F3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4C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5C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0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51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482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4F8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D4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A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0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0F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3A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76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F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23C4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529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7A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9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0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A5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5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8D5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42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615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AC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EE9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1B44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C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74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7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23B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D2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F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1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7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3C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65C3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2E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BB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E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B2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19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BD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5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A8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D1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3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8C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CD1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8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633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DF2EE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862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9C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1C32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16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091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0397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CB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90F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BC3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D9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1F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C4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D1EA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D0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A286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C4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5BF11F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F3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0C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4BD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BFA9D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E20A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90A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60C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9892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E2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663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64E9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90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A21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1D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92A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9A5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E16FE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5B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121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C4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E29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A6AB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432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C1832F" w14:textId="77777777" w:rsidTr="00503750">
        <w:trPr>
          <w:trHeight w:val="1073"/>
        </w:trPr>
        <w:tc>
          <w:tcPr>
            <w:tcW w:w="3614" w:type="dxa"/>
            <w:vMerge/>
          </w:tcPr>
          <w:p w14:paraId="358EF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3D9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42B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7F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5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B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0379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A5F811" w14:textId="77777777" w:rsidTr="00503750">
        <w:trPr>
          <w:trHeight w:val="283"/>
        </w:trPr>
        <w:tc>
          <w:tcPr>
            <w:tcW w:w="3614" w:type="dxa"/>
          </w:tcPr>
          <w:p w14:paraId="5AD28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C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8AC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4D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AE2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8B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50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61E7AD" w14:textId="77777777" w:rsidTr="00503750">
        <w:trPr>
          <w:trHeight w:val="283"/>
        </w:trPr>
        <w:tc>
          <w:tcPr>
            <w:tcW w:w="3614" w:type="dxa"/>
          </w:tcPr>
          <w:p w14:paraId="262A6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0A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3C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9FB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4B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0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3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AE80A" w14:textId="77777777" w:rsidTr="00503750">
        <w:trPr>
          <w:trHeight w:val="283"/>
        </w:trPr>
        <w:tc>
          <w:tcPr>
            <w:tcW w:w="3614" w:type="dxa"/>
          </w:tcPr>
          <w:p w14:paraId="7401A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023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DF2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25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53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02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0DA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048D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C252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8935A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7E4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0B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6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D5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A64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36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71E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0D4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43C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9DC2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DB7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30E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1D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EA1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A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4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C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7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1F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AA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39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1CE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D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9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88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9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C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8C3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74E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102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D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7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F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41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2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CA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66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1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90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4DA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C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8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3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E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089F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9742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50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0F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E7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2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10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B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0C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5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52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2E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EA6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721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2BC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FE3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0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3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5E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5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2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725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B1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E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9F2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FF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0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F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76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2A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37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D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C4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07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46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8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A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34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2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F7B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52A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C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8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A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E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6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0C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81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27B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3B5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893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DE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9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65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E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0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B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71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E0B2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3F3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7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1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34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9E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86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C5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17F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0773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EEA9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58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71D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CEA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4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54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6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F2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F5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0C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5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D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0B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3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82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27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E285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BC4B4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F46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1B47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82E418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904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DA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F06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F9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73F9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51DB1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193B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76D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77E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242D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84F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D977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4E8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C2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EC4BD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AB54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C74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E61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D48C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D89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5DE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E48F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621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530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33E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9FD5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BE1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A0B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834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C4ED2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EE1E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73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9E9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FDC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4ADB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AC330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CA06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55D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0835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E79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4EC3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2E1B68" w14:textId="77777777" w:rsidR="00944C3D" w:rsidRDefault="00944C3D" w:rsidP="00944C3D">
      <w:pPr>
        <w:rPr>
          <w:rFonts w:ascii="Arial" w:hAnsi="Arial"/>
          <w:b/>
        </w:rPr>
      </w:pPr>
    </w:p>
    <w:p w14:paraId="33DE67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46274D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63F4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4313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5AC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64B0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707E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FDC0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2A3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937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D39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F5E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1595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BC34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E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CEB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196F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8DEF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35E0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9853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6AC5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11A9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8DA7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E7DC1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96F9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4A7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19C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18D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D4F12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6F6BD6" w14:textId="77777777" w:rsidTr="00503750">
        <w:tc>
          <w:tcPr>
            <w:tcW w:w="2835" w:type="dxa"/>
            <w:vAlign w:val="center"/>
          </w:tcPr>
          <w:p w14:paraId="41342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C9F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52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5A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7733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15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0726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A88CD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3523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7170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B8F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17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612A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81C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516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8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5A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6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35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CD8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2DC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E4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E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0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B65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31A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C0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9A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B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1F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62E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F9E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E6B1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13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D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A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4D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BDD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403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F3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2B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8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1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5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63C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DE7A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FE6A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6F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7D9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6E6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9F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0F7A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2D29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B588C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4C19CC" w14:textId="77777777" w:rsidR="00944C3D" w:rsidRDefault="00944C3D" w:rsidP="00944C3D">
      <w:pPr>
        <w:rPr>
          <w:rFonts w:ascii="Arial" w:hAnsi="Arial"/>
          <w:b/>
        </w:rPr>
      </w:pPr>
    </w:p>
    <w:p w14:paraId="28867E1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01342" w14:textId="77777777" w:rsidTr="00503750">
        <w:tc>
          <w:tcPr>
            <w:tcW w:w="2835" w:type="dxa"/>
            <w:vAlign w:val="center"/>
          </w:tcPr>
          <w:p w14:paraId="4AA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A7C7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80B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056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8FD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E5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E0FE0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1FC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D6C3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72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B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9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2A8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7D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A31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1A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D0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C4E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9EC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9E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7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4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87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7A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39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6B4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2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6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6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AD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5ED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C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199C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FD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4B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3CB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E7E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A5F2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49CD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BC257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5B6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B2E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06A71F" w14:textId="77777777" w:rsidTr="00503750">
        <w:trPr>
          <w:trHeight w:val="699"/>
        </w:trPr>
        <w:tc>
          <w:tcPr>
            <w:tcW w:w="3502" w:type="dxa"/>
            <w:vMerge/>
          </w:tcPr>
          <w:p w14:paraId="5994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460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F9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40DF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462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E0F81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9A1C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2CEA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D3D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1A1E5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0A46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5B43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2F3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756E9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20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874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7B6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B756E9" w14:textId="77777777" w:rsidTr="00503750">
        <w:trPr>
          <w:trHeight w:val="593"/>
        </w:trPr>
        <w:tc>
          <w:tcPr>
            <w:tcW w:w="3497" w:type="dxa"/>
          </w:tcPr>
          <w:p w14:paraId="3E4B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076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5A5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715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DD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8F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47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E4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9DD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E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2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E8A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458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87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6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F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3E4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A0A0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F1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E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EFFA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05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9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832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344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F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41B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7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3C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4A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14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A8D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1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8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2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80C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C7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BFBE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A5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09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8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80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B3A6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5C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B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646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7F01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9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B7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E6A4F9" w14:textId="77777777" w:rsidR="00944C3D" w:rsidRDefault="00944C3D" w:rsidP="00944C3D">
      <w:pPr>
        <w:rPr>
          <w:rFonts w:ascii="Arial" w:hAnsi="Arial"/>
          <w:b/>
        </w:rPr>
      </w:pPr>
    </w:p>
    <w:p w14:paraId="0D53D155" w14:textId="77777777" w:rsidR="00944C3D" w:rsidRDefault="00944C3D" w:rsidP="00944C3D">
      <w:pPr>
        <w:rPr>
          <w:rFonts w:ascii="Arial" w:hAnsi="Arial"/>
          <w:b/>
        </w:rPr>
      </w:pPr>
    </w:p>
    <w:p w14:paraId="63925A6E" w14:textId="77777777" w:rsidR="00944C3D" w:rsidRDefault="00944C3D" w:rsidP="00944C3D">
      <w:pPr>
        <w:rPr>
          <w:rFonts w:ascii="Arial" w:hAnsi="Arial"/>
          <w:b/>
        </w:rPr>
      </w:pPr>
    </w:p>
    <w:p w14:paraId="00A422C7" w14:textId="77777777" w:rsidR="00944C3D" w:rsidRDefault="00944C3D" w:rsidP="00944C3D">
      <w:pPr>
        <w:rPr>
          <w:rFonts w:ascii="Arial" w:hAnsi="Arial"/>
          <w:b/>
        </w:rPr>
      </w:pPr>
    </w:p>
    <w:p w14:paraId="33D6E6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B948892" w14:textId="77777777" w:rsidTr="00503750">
        <w:tc>
          <w:tcPr>
            <w:tcW w:w="2622" w:type="dxa"/>
            <w:vAlign w:val="center"/>
          </w:tcPr>
          <w:p w14:paraId="5658E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C15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6A4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CD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FC7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233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17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D3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9B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F2C6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483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684B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B69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55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A1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AD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8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A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9DE4F" w14:textId="77777777" w:rsidTr="00503750">
        <w:tc>
          <w:tcPr>
            <w:tcW w:w="2622" w:type="dxa"/>
            <w:vAlign w:val="center"/>
          </w:tcPr>
          <w:p w14:paraId="2C27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6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D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921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D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D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1261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23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8A6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CF3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B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E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41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26F2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212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E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DF0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A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53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48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D45824" w14:textId="77777777" w:rsidTr="00503750">
        <w:tc>
          <w:tcPr>
            <w:tcW w:w="2622" w:type="dxa"/>
            <w:vAlign w:val="center"/>
          </w:tcPr>
          <w:p w14:paraId="6535909A" w14:textId="092265EC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2F9468D" w14:textId="5196FB6A" w:rsidR="00944C3D" w:rsidRPr="008C56AB" w:rsidRDefault="00C07FB3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107744</w:t>
            </w:r>
          </w:p>
        </w:tc>
        <w:tc>
          <w:tcPr>
            <w:tcW w:w="1275" w:type="dxa"/>
            <w:vAlign w:val="center"/>
          </w:tcPr>
          <w:p w14:paraId="40146A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48D9E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DC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E0CF8" w14:textId="16EACF4D" w:rsidR="00944C3D" w:rsidRPr="008C56AB" w:rsidRDefault="009E5433" w:rsidP="00BB375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122253</w:t>
            </w:r>
          </w:p>
        </w:tc>
      </w:tr>
      <w:tr w:rsidR="0099716A" w:rsidRPr="00050529" w14:paraId="2E188D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463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D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2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84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3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F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56EAF9" w14:textId="77777777" w:rsidTr="00503750">
        <w:tc>
          <w:tcPr>
            <w:tcW w:w="2622" w:type="dxa"/>
            <w:vAlign w:val="center"/>
          </w:tcPr>
          <w:p w14:paraId="7EE66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01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A5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D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0A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3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8121C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54D2E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268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36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292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E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23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E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BD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09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DA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C43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D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9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3B0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5C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E88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D7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B8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CE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AA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A337FD" w14:textId="77777777" w:rsidTr="00503750">
        <w:tc>
          <w:tcPr>
            <w:tcW w:w="2622" w:type="dxa"/>
            <w:vAlign w:val="center"/>
          </w:tcPr>
          <w:p w14:paraId="4F9FF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01F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0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6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DF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8FE65F" w14:textId="77777777" w:rsidTr="00503750">
        <w:tc>
          <w:tcPr>
            <w:tcW w:w="2622" w:type="dxa"/>
            <w:vAlign w:val="center"/>
          </w:tcPr>
          <w:p w14:paraId="0CA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00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8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57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21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A1A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859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10789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EFE4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7DE7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BEFEB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E406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21640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2ABC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6B569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A5A2E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6834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A5AE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40B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4FBA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7DB7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123B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53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E6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E40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6C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A2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AD01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3E8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71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5F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20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6795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CC1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EF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C4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0FD8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3B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D5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523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80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33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F023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998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ED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428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60E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951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3A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402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B76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8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7F9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9009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8D8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CD0D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95D99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CFE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1464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A9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96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A4F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5C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BE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D18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16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99D7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EB1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0DD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12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ECF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B0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09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54C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5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1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A47E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E891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40C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20B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4417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ADDFEA3" w14:textId="77777777" w:rsidTr="00503750">
        <w:tc>
          <w:tcPr>
            <w:tcW w:w="2835" w:type="dxa"/>
            <w:vAlign w:val="center"/>
          </w:tcPr>
          <w:p w14:paraId="05508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555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FC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C7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B25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FB6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096AC1" w14:textId="77777777" w:rsidTr="00503750">
        <w:tc>
          <w:tcPr>
            <w:tcW w:w="2835" w:type="dxa"/>
            <w:vAlign w:val="center"/>
          </w:tcPr>
          <w:p w14:paraId="117E8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EAE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64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F1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A2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E1A90" w14:textId="77777777" w:rsidTr="00503750">
        <w:tc>
          <w:tcPr>
            <w:tcW w:w="2835" w:type="dxa"/>
            <w:vAlign w:val="center"/>
          </w:tcPr>
          <w:p w14:paraId="4751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70D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B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5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9E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06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FDB6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51B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7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43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515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01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DC1E66" w14:textId="77777777" w:rsidTr="00503750">
        <w:tc>
          <w:tcPr>
            <w:tcW w:w="2835" w:type="dxa"/>
            <w:vAlign w:val="center"/>
          </w:tcPr>
          <w:p w14:paraId="6773B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FE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4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0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6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3BF5C" w14:textId="77777777" w:rsidTr="00503750">
        <w:tc>
          <w:tcPr>
            <w:tcW w:w="2835" w:type="dxa"/>
            <w:vAlign w:val="center"/>
          </w:tcPr>
          <w:p w14:paraId="7D86F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0BD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F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D0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4B3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680E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B3C73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BDA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2D1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35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8370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4CDE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DDB4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050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4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2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A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CEC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021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73C2CB" w14:textId="77777777" w:rsidTr="00503750">
        <w:tc>
          <w:tcPr>
            <w:tcW w:w="2552" w:type="dxa"/>
            <w:shd w:val="clear" w:color="auto" w:fill="auto"/>
            <w:vAlign w:val="center"/>
          </w:tcPr>
          <w:p w14:paraId="644C7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FBC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E5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6EF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C8B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2E74F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04C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AF6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7817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1952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6D6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7BDC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E492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058D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1185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383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A7AAF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27B6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88DD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17476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D7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CDB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CFA86A" w14:textId="77777777" w:rsidTr="00503750">
        <w:tc>
          <w:tcPr>
            <w:tcW w:w="4395" w:type="dxa"/>
            <w:vMerge/>
          </w:tcPr>
          <w:p w14:paraId="551A83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27F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96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361D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7C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A1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096D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064A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10C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712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54D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B5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655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DB2C5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C41A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6D25DE" w14:textId="77777777" w:rsidTr="00503750">
        <w:tc>
          <w:tcPr>
            <w:tcW w:w="4395" w:type="dxa"/>
            <w:vAlign w:val="center"/>
          </w:tcPr>
          <w:p w14:paraId="1AE26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BE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6BE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ECD5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52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3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BEB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0005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C6C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5BB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AD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ACAC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CE4F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9CF159D" w14:textId="0EF6B314" w:rsidR="00944C3D" w:rsidRPr="008C56AB" w:rsidRDefault="009E5433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51527</w:t>
            </w:r>
          </w:p>
        </w:tc>
        <w:tc>
          <w:tcPr>
            <w:tcW w:w="2835" w:type="dxa"/>
            <w:vAlign w:val="center"/>
          </w:tcPr>
          <w:p w14:paraId="287CF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5C1A2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6381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F4493D" w14:textId="77777777" w:rsidTr="00503750">
        <w:tc>
          <w:tcPr>
            <w:tcW w:w="4395" w:type="dxa"/>
            <w:vAlign w:val="center"/>
          </w:tcPr>
          <w:p w14:paraId="30740A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C45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3AE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6CA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AA6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E41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1B2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6E2B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B469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30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F8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128B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758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2087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D2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2B76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742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527EDB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764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FF3C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CD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ED08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F8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B21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EB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6866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E5352D5" w14:textId="77777777" w:rsidTr="00503750">
        <w:tc>
          <w:tcPr>
            <w:tcW w:w="1843" w:type="dxa"/>
            <w:vAlign w:val="center"/>
          </w:tcPr>
          <w:p w14:paraId="5920A9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19B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E5A1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755A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274E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8F64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C54E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E4FA88" w14:textId="77777777" w:rsidTr="00503750">
        <w:tc>
          <w:tcPr>
            <w:tcW w:w="1843" w:type="dxa"/>
            <w:vAlign w:val="center"/>
          </w:tcPr>
          <w:p w14:paraId="1D9D7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222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B6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56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80E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47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E2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478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6C18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5C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57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2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974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C6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F5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BF108" w14:textId="77777777" w:rsidTr="00503750">
        <w:tc>
          <w:tcPr>
            <w:tcW w:w="1843" w:type="dxa"/>
            <w:vAlign w:val="center"/>
          </w:tcPr>
          <w:p w14:paraId="4EF7D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841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29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8CA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CCF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8C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B2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0D2D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3A8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7A0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6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07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50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02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808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31E89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A182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C221C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9AF4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EC4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637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636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3D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B3E0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63E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1B333C8" w14:textId="77777777" w:rsidTr="00503750">
        <w:trPr>
          <w:trHeight w:val="664"/>
        </w:trPr>
        <w:tc>
          <w:tcPr>
            <w:tcW w:w="3372" w:type="dxa"/>
          </w:tcPr>
          <w:p w14:paraId="424A2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0DD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D53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57B4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D65A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4B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7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6DC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BC33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A2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9F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950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737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17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60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094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9D11B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13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6A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C2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174F7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0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A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AA2B0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A735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BED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FC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1E4C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F20D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BDEB7ED" w14:textId="77777777" w:rsidTr="00503750">
        <w:tc>
          <w:tcPr>
            <w:tcW w:w="2835" w:type="dxa"/>
            <w:vAlign w:val="center"/>
          </w:tcPr>
          <w:p w14:paraId="2402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A38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8B9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171C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24A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F99363" w14:textId="77777777" w:rsidTr="00503750">
        <w:tc>
          <w:tcPr>
            <w:tcW w:w="2835" w:type="dxa"/>
          </w:tcPr>
          <w:p w14:paraId="0A42E8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CB0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1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9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616F6" w14:textId="77777777" w:rsidTr="00503750">
        <w:tc>
          <w:tcPr>
            <w:tcW w:w="2835" w:type="dxa"/>
          </w:tcPr>
          <w:p w14:paraId="14981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AC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02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4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A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428F1E" w14:textId="77777777" w:rsidTr="00503750">
        <w:tc>
          <w:tcPr>
            <w:tcW w:w="2835" w:type="dxa"/>
          </w:tcPr>
          <w:p w14:paraId="472BA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F0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8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B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3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7900A" w14:textId="77777777" w:rsidTr="00503750">
        <w:tc>
          <w:tcPr>
            <w:tcW w:w="2835" w:type="dxa"/>
            <w:vAlign w:val="center"/>
          </w:tcPr>
          <w:p w14:paraId="76795B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A5C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540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C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C7BED" w14:textId="77777777" w:rsidTr="00503750">
        <w:tc>
          <w:tcPr>
            <w:tcW w:w="2835" w:type="dxa"/>
            <w:vAlign w:val="center"/>
          </w:tcPr>
          <w:p w14:paraId="3EBD9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BA5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22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2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D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9E4B71" w14:textId="77777777" w:rsidTr="00503750">
        <w:tc>
          <w:tcPr>
            <w:tcW w:w="2835" w:type="dxa"/>
          </w:tcPr>
          <w:p w14:paraId="39EB2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CEE3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66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B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9F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51065" w14:textId="77777777" w:rsidTr="00503750">
        <w:tc>
          <w:tcPr>
            <w:tcW w:w="2835" w:type="dxa"/>
          </w:tcPr>
          <w:p w14:paraId="2AC0F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8AF1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DD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A2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B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257ED" w14:textId="77777777" w:rsidTr="00503750">
        <w:tc>
          <w:tcPr>
            <w:tcW w:w="2835" w:type="dxa"/>
          </w:tcPr>
          <w:p w14:paraId="5242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3A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E9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3F75E" w14:textId="77777777" w:rsidR="00944C3D" w:rsidRDefault="00944C3D" w:rsidP="00944C3D">
      <w:pPr>
        <w:rPr>
          <w:rFonts w:ascii="Arial" w:hAnsi="Arial"/>
          <w:b/>
        </w:rPr>
      </w:pPr>
    </w:p>
    <w:p w14:paraId="6135839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1CC79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D058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4A04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89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962E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7594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6025E0" w14:textId="77777777" w:rsidTr="00503750">
        <w:trPr>
          <w:trHeight w:val="443"/>
        </w:trPr>
        <w:tc>
          <w:tcPr>
            <w:tcW w:w="2560" w:type="dxa"/>
          </w:tcPr>
          <w:p w14:paraId="2C65F9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8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20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F8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87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6AF1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099EB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BFDA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5C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EB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28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D9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51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F4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FD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7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69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34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7B73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A2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B3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A73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67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59EF8" w14:textId="77777777" w:rsidR="00944C3D" w:rsidRDefault="00944C3D" w:rsidP="00944C3D">
      <w:pPr>
        <w:rPr>
          <w:rFonts w:ascii="Arial" w:hAnsi="Arial"/>
          <w:b/>
        </w:rPr>
      </w:pPr>
    </w:p>
    <w:p w14:paraId="40405268" w14:textId="77777777" w:rsidR="00944C3D" w:rsidRDefault="00944C3D" w:rsidP="00944C3D">
      <w:pPr>
        <w:rPr>
          <w:rFonts w:ascii="Arial" w:hAnsi="Arial"/>
          <w:b/>
        </w:rPr>
      </w:pPr>
    </w:p>
    <w:p w14:paraId="7EA630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904ADC" w14:textId="77777777" w:rsidR="00944C3D" w:rsidRDefault="00944C3D" w:rsidP="00944C3D">
      <w:pPr>
        <w:rPr>
          <w:rFonts w:ascii="Arial" w:hAnsi="Arial"/>
          <w:b/>
        </w:rPr>
      </w:pPr>
    </w:p>
    <w:p w14:paraId="6294A5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D33C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4A9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13E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3330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D5B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3B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0BA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64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B9AF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2D7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070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FE5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DDA9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85D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D29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FAA0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A8C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E17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1B467C" w14:textId="77777777" w:rsidTr="00503750">
        <w:trPr>
          <w:trHeight w:val="677"/>
        </w:trPr>
        <w:tc>
          <w:tcPr>
            <w:tcW w:w="3358" w:type="dxa"/>
          </w:tcPr>
          <w:p w14:paraId="102DA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B76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25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FD1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6BC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540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7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50FD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E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4C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8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432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E4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C3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2F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5C0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00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EB44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B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4C5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57F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D5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5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2C20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61BA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B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6E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99B7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4E35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2466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598B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C5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6E00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8AB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7C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891B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25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D0F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7A4C6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E0F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5F7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25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047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F0B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ABA1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0776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6A4A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23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C4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4D4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14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EAC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F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FC5B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FB9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EB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3A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4A0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B0F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9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9AC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A68A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39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485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CA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06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BAD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037D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E536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3243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03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43C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E85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A49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57D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C423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480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83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9D7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95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3F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5D2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301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E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73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FDE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A51E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82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BD3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D4771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DD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9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F077E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33BE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2B8150" w14:textId="77777777" w:rsidTr="00503750">
        <w:tc>
          <w:tcPr>
            <w:tcW w:w="3686" w:type="dxa"/>
            <w:vAlign w:val="center"/>
          </w:tcPr>
          <w:p w14:paraId="3411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DF9C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8776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46E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0C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5F2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0D1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F458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567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1B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A5C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8317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1BC1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CD1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71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4DE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179EF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A5C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23F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04B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97C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BC33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0063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E6B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3761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71B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4F4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D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7D93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36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94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78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F3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4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B02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1A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763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C80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B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A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8CAB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C7E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3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0C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2B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C7B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E4DC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ADB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1AC2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AD4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7D59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7D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88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AF1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EAF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F1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BAB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F8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07D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45C1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CE7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760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C2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B6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E7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E7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73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E489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9523B" w14:textId="77777777" w:rsidR="00944C3D" w:rsidRDefault="00944C3D" w:rsidP="00944C3D">
      <w:pPr>
        <w:rPr>
          <w:sz w:val="22"/>
          <w:szCs w:val="22"/>
        </w:rPr>
      </w:pPr>
    </w:p>
    <w:p w14:paraId="6F548130" w14:textId="77777777" w:rsidR="00944C3D" w:rsidRDefault="00944C3D" w:rsidP="00944C3D">
      <w:pPr>
        <w:rPr>
          <w:sz w:val="22"/>
          <w:szCs w:val="22"/>
        </w:rPr>
      </w:pPr>
    </w:p>
    <w:p w14:paraId="17ED13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20B24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A63F3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8EFC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872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A21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583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B0A1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4505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F5D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12A9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58F06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BAF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ED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31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83D2E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0B6D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65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E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2A4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FE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CE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9A03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6299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94E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CBA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66E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90E9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5B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47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B23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CF32C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DB6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A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177A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2AE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2C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B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72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48B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C18A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1810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CD1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2F39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15FA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E2D4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E117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334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9C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EAC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88A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15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2F9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55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1F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22FA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FB7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AFE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923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D03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DDA5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F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6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5F4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CAF5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4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C2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90BB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19CCC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D0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F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3C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38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3E4A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C9C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E30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FB70F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CDE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8C9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BF5F95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6BA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10C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02D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8CAEAD" w14:textId="77777777" w:rsidR="00944C3D" w:rsidRPr="003607F0" w:rsidRDefault="00944C3D" w:rsidP="00944C3D"/>
    <w:p w14:paraId="3F160D3F" w14:textId="77777777" w:rsidR="00F47675" w:rsidRPr="00944C3D" w:rsidRDefault="00F47675" w:rsidP="00944C3D"/>
    <w:sectPr w:rsidR="00F47675" w:rsidRPr="00944C3D" w:rsidSect="003E285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78D4" w14:textId="77777777" w:rsidR="003E2850" w:rsidRDefault="003E2850">
      <w:r>
        <w:separator/>
      </w:r>
    </w:p>
  </w:endnote>
  <w:endnote w:type="continuationSeparator" w:id="0">
    <w:p w14:paraId="3363BE97" w14:textId="77777777" w:rsidR="003E2850" w:rsidRDefault="003E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F6C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96A01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7F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FB0C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9A1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008E45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3BA8" w14:textId="77777777" w:rsidR="003E2850" w:rsidRDefault="003E2850">
      <w:r>
        <w:separator/>
      </w:r>
    </w:p>
  </w:footnote>
  <w:footnote w:type="continuationSeparator" w:id="0">
    <w:p w14:paraId="17C2AD13" w14:textId="77777777" w:rsidR="003E2850" w:rsidRDefault="003E2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557228">
    <w:abstractNumId w:val="13"/>
  </w:num>
  <w:num w:numId="2" w16cid:durableId="346519747">
    <w:abstractNumId w:val="17"/>
  </w:num>
  <w:num w:numId="3" w16cid:durableId="1193298050">
    <w:abstractNumId w:val="8"/>
  </w:num>
  <w:num w:numId="4" w16cid:durableId="1358656394">
    <w:abstractNumId w:val="7"/>
  </w:num>
  <w:num w:numId="5" w16cid:durableId="10718559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98034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237402">
    <w:abstractNumId w:val="20"/>
  </w:num>
  <w:num w:numId="8" w16cid:durableId="1630168514">
    <w:abstractNumId w:val="10"/>
  </w:num>
  <w:num w:numId="9" w16cid:durableId="2067407897">
    <w:abstractNumId w:val="0"/>
  </w:num>
  <w:num w:numId="10" w16cid:durableId="1876574532">
    <w:abstractNumId w:val="19"/>
  </w:num>
  <w:num w:numId="11" w16cid:durableId="289095428">
    <w:abstractNumId w:val="6"/>
  </w:num>
  <w:num w:numId="12" w16cid:durableId="553739227">
    <w:abstractNumId w:val="9"/>
  </w:num>
  <w:num w:numId="13" w16cid:durableId="329603949">
    <w:abstractNumId w:val="12"/>
  </w:num>
  <w:num w:numId="14" w16cid:durableId="966274944">
    <w:abstractNumId w:val="15"/>
  </w:num>
  <w:num w:numId="15" w16cid:durableId="56905270">
    <w:abstractNumId w:val="14"/>
  </w:num>
  <w:num w:numId="16" w16cid:durableId="658264703">
    <w:abstractNumId w:val="2"/>
  </w:num>
  <w:num w:numId="17" w16cid:durableId="1457679055">
    <w:abstractNumId w:val="4"/>
  </w:num>
  <w:num w:numId="18" w16cid:durableId="1639070425">
    <w:abstractNumId w:val="11"/>
  </w:num>
  <w:num w:numId="19" w16cid:durableId="1139028668">
    <w:abstractNumId w:val="5"/>
  </w:num>
  <w:num w:numId="20" w16cid:durableId="1818258129">
    <w:abstractNumId w:val="18"/>
  </w:num>
  <w:num w:numId="21" w16cid:durableId="49723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850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5D74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0B92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4F99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5433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3C99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753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7FB3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2BC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2728</Words>
  <Characters>32595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2025-03-13T12:37:00Z</dcterms:created>
  <dcterms:modified xsi:type="dcterms:W3CDTF">2025-03-13T12:37:00Z</dcterms:modified>
</cp:coreProperties>
</file>