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0BBB" w14:textId="77777777" w:rsidR="0058479C" w:rsidRDefault="0058479C" w:rsidP="0058479C">
      <w:pPr>
        <w:pStyle w:val="Hlavika"/>
      </w:pPr>
    </w:p>
    <w:p w14:paraId="068EE9DE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33AE908A" w14:textId="77777777" w:rsidR="007051A9" w:rsidRPr="007051A9" w:rsidRDefault="007051A9" w:rsidP="007051A9"/>
    <w:p w14:paraId="4AEBBC06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0990D5E" w14:textId="77777777" w:rsidR="007051A9" w:rsidRDefault="007051A9" w:rsidP="007051A9"/>
    <w:p w14:paraId="1C1E8B7C" w14:textId="4EE7FE55" w:rsidR="00CE1810" w:rsidRDefault="000A07EA" w:rsidP="00CE1810">
      <w:pPr>
        <w:pStyle w:val="Zkladntext"/>
      </w:pPr>
      <w:r>
        <w:t xml:space="preserve">R&amp;R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corporation</w:t>
      </w:r>
      <w:proofErr w:type="spellEnd"/>
      <w:r w:rsidR="00CE1810" w:rsidRPr="00A30352">
        <w:t xml:space="preserve"> </w:t>
      </w:r>
      <w:proofErr w:type="spellStart"/>
      <w:r w:rsidR="00CE1810" w:rsidRPr="00A30352">
        <w:t>s.r.o</w:t>
      </w:r>
      <w:proofErr w:type="spellEnd"/>
      <w:r w:rsidR="00CE1810" w:rsidRPr="00A30352">
        <w:t xml:space="preserve">. </w:t>
      </w:r>
    </w:p>
    <w:p w14:paraId="5AD9C353" w14:textId="63FE93B5" w:rsidR="00CE1810" w:rsidRDefault="000A07EA" w:rsidP="00CE1810">
      <w:pPr>
        <w:pStyle w:val="Zkladntext"/>
      </w:pPr>
      <w:r>
        <w:t>Lieskovská cesta 10149/6</w:t>
      </w:r>
    </w:p>
    <w:p w14:paraId="6F273897" w14:textId="54152392" w:rsidR="00CE1810" w:rsidRDefault="000A07EA" w:rsidP="00CE1810">
      <w:pPr>
        <w:pStyle w:val="Zkladntext"/>
      </w:pPr>
      <w:r>
        <w:t>821 06</w:t>
      </w:r>
      <w:r w:rsidR="00CE1810">
        <w:t xml:space="preserve"> Bratislava</w:t>
      </w:r>
    </w:p>
    <w:p w14:paraId="4EB2F935" w14:textId="77777777" w:rsidR="00CE1810" w:rsidRDefault="00CE1810" w:rsidP="00CE1810">
      <w:pPr>
        <w:pStyle w:val="Zkladntext"/>
      </w:pPr>
    </w:p>
    <w:p w14:paraId="430F45F0" w14:textId="78B7C2A5" w:rsidR="00CE1810" w:rsidRDefault="00CE1810" w:rsidP="00CE1810">
      <w:pPr>
        <w:pStyle w:val="Zkladntext"/>
      </w:pPr>
      <w:r w:rsidRPr="00FA79EE">
        <w:t xml:space="preserve">Spoločnosť </w:t>
      </w:r>
      <w:r w:rsidR="000A07EA">
        <w:t xml:space="preserve">R&amp;R </w:t>
      </w:r>
      <w:proofErr w:type="spellStart"/>
      <w:r w:rsidR="000A07EA">
        <w:t>Develop</w:t>
      </w:r>
      <w:proofErr w:type="spellEnd"/>
      <w:r w:rsidR="000A07EA">
        <w:t xml:space="preserve"> </w:t>
      </w:r>
      <w:proofErr w:type="spellStart"/>
      <w:r w:rsidR="000A07EA">
        <w:t>corporation</w:t>
      </w:r>
      <w:proofErr w:type="spellEnd"/>
      <w:r w:rsidR="000A07EA" w:rsidRPr="00A30352">
        <w:t xml:space="preserve"> </w:t>
      </w:r>
      <w:proofErr w:type="spellStart"/>
      <w:r w:rsidR="000A07EA" w:rsidRPr="00A30352">
        <w:t>s.r.o</w:t>
      </w:r>
      <w:proofErr w:type="spellEnd"/>
      <w:r w:rsidR="000A07EA" w:rsidRPr="00A30352">
        <w:t>.</w:t>
      </w:r>
      <w:r w:rsidRPr="00A30352">
        <w:t xml:space="preserve"> </w:t>
      </w:r>
      <w:r w:rsidRPr="00FA79EE">
        <w:t xml:space="preserve">(ďalej len Spoločnosť), bola založená </w:t>
      </w:r>
      <w:r w:rsidR="000A07EA">
        <w:t>21</w:t>
      </w:r>
      <w:r w:rsidRPr="00FA79EE">
        <w:t xml:space="preserve">. </w:t>
      </w:r>
      <w:r w:rsidR="000A07EA">
        <w:t>februára</w:t>
      </w:r>
      <w:r w:rsidRPr="00FA79EE">
        <w:t xml:space="preserve"> </w:t>
      </w:r>
      <w:r>
        <w:t>20</w:t>
      </w:r>
      <w:r w:rsidR="000A07EA">
        <w:t>21</w:t>
      </w:r>
      <w:r w:rsidRPr="00FA79EE">
        <w:t xml:space="preserve"> a do obchodného registra bola zapísaná </w:t>
      </w:r>
      <w:r>
        <w:t>8</w:t>
      </w:r>
      <w:r w:rsidRPr="00FA79EE">
        <w:t xml:space="preserve">. </w:t>
      </w:r>
      <w:r>
        <w:t>októbra</w:t>
      </w:r>
      <w:r w:rsidRPr="00FA79EE">
        <w:t xml:space="preserve"> </w:t>
      </w:r>
      <w:r>
        <w:t>20</w:t>
      </w:r>
      <w:r w:rsidR="000A07EA">
        <w:t>21</w:t>
      </w:r>
      <w:r w:rsidRPr="00A30352">
        <w:t>. (</w:t>
      </w:r>
      <w:r w:rsidR="000A07EA" w:rsidRPr="000A07EA">
        <w:t xml:space="preserve">OR Mestského súdu Bratislava III, oddiel: </w:t>
      </w:r>
      <w:proofErr w:type="spellStart"/>
      <w:r w:rsidR="000A07EA" w:rsidRPr="000A07EA">
        <w:t>Sro</w:t>
      </w:r>
      <w:proofErr w:type="spellEnd"/>
      <w:r w:rsidR="000A07EA" w:rsidRPr="000A07EA">
        <w:t>, vložka č. 155769/B</w:t>
      </w:r>
      <w:r>
        <w:t>)</w:t>
      </w:r>
      <w:r w:rsidRPr="00A30352">
        <w:t xml:space="preserve">. </w:t>
      </w:r>
    </w:p>
    <w:p w14:paraId="23249B73" w14:textId="77777777" w:rsidR="004D3B4A" w:rsidRDefault="004D3B4A" w:rsidP="004D3B4A"/>
    <w:p w14:paraId="4E6C3D94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78B7B671" w14:textId="203220A0" w:rsidR="00870B15" w:rsidRPr="00870B15" w:rsidRDefault="000A07EA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Vnútroštátna nákladná doprava</w:t>
      </w:r>
    </w:p>
    <w:p w14:paraId="3ADEF906" w14:textId="77777777" w:rsidR="00870B15" w:rsidRDefault="00870B15" w:rsidP="004D3B4A"/>
    <w:p w14:paraId="17042B48" w14:textId="77777777" w:rsidR="00870B15" w:rsidRDefault="00870B15" w:rsidP="004D3B4A"/>
    <w:p w14:paraId="15FD234E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550C7256" w14:textId="3CB33DF6" w:rsidR="004D3B4A" w:rsidRDefault="007051A9" w:rsidP="004D3B4A">
      <w:pPr>
        <w:pStyle w:val="Zkladntext"/>
      </w:pPr>
      <w:r>
        <w:t>Spoločnosť sa nezahŕňa do skupiny</w:t>
      </w:r>
      <w:r w:rsidR="004D3B4A">
        <w:t>.</w:t>
      </w:r>
    </w:p>
    <w:p w14:paraId="598B3CCF" w14:textId="77777777" w:rsidR="004D3B4A" w:rsidRDefault="004D3B4A" w:rsidP="004D3B4A">
      <w:pPr>
        <w:pStyle w:val="Zkladntext"/>
      </w:pPr>
    </w:p>
    <w:p w14:paraId="4DA8BCCC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5D5FB1A7" w14:textId="1B96C3A1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777717">
        <w:rPr>
          <w:szCs w:val="18"/>
        </w:rPr>
        <w:t>2</w:t>
      </w:r>
      <w:r w:rsidR="00DC71C7">
        <w:rPr>
          <w:szCs w:val="18"/>
        </w:rPr>
        <w:t>4</w:t>
      </w:r>
      <w:r>
        <w:rPr>
          <w:szCs w:val="18"/>
        </w:rPr>
        <w:t xml:space="preserve"> bol </w:t>
      </w:r>
      <w:r w:rsidR="000A07EA">
        <w:rPr>
          <w:szCs w:val="18"/>
        </w:rPr>
        <w:t>1</w:t>
      </w:r>
      <w:r>
        <w:rPr>
          <w:szCs w:val="18"/>
        </w:rPr>
        <w:t xml:space="preserve"> (v účtovnom období 20</w:t>
      </w:r>
      <w:r w:rsidR="000A07EA">
        <w:rPr>
          <w:szCs w:val="18"/>
        </w:rPr>
        <w:t>2</w:t>
      </w:r>
      <w:r w:rsidR="00DC71C7">
        <w:rPr>
          <w:szCs w:val="18"/>
        </w:rPr>
        <w:t>3</w:t>
      </w:r>
      <w:r>
        <w:rPr>
          <w:szCs w:val="18"/>
        </w:rPr>
        <w:t xml:space="preserve"> bol </w:t>
      </w:r>
      <w:r w:rsidR="000A07EA">
        <w:rPr>
          <w:szCs w:val="18"/>
        </w:rPr>
        <w:t>1</w:t>
      </w:r>
      <w:r>
        <w:rPr>
          <w:szCs w:val="18"/>
        </w:rPr>
        <w:t>).</w:t>
      </w:r>
    </w:p>
    <w:p w14:paraId="3B2F41D0" w14:textId="77777777" w:rsidR="005F5D4F" w:rsidRDefault="005F5D4F" w:rsidP="004D3B4A">
      <w:pPr>
        <w:pStyle w:val="Zkladntext"/>
      </w:pPr>
    </w:p>
    <w:p w14:paraId="1EFCA2DA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5D005A50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1959616" w14:textId="77777777" w:rsidR="00AA567E" w:rsidRDefault="00AA567E" w:rsidP="00AA567E">
      <w:pPr>
        <w:pStyle w:val="Zkladntext"/>
      </w:pPr>
    </w:p>
    <w:p w14:paraId="12ABC0D5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2116226" w14:textId="12144127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777717">
        <w:t>2</w:t>
      </w:r>
      <w:r w:rsidR="00DC71C7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777717">
        <w:t>2</w:t>
      </w:r>
      <w:r w:rsidR="00DC71C7">
        <w:t>4</w:t>
      </w:r>
      <w:r>
        <w:t xml:space="preserve"> do 31. decembra 20</w:t>
      </w:r>
      <w:r w:rsidR="00777717">
        <w:t>2</w:t>
      </w:r>
      <w:r w:rsidR="00DC71C7">
        <w:t>4</w:t>
      </w:r>
      <w:r>
        <w:t>.</w:t>
      </w:r>
    </w:p>
    <w:p w14:paraId="4FEF438A" w14:textId="77777777" w:rsidR="00AA567E" w:rsidRDefault="00AA567E" w:rsidP="00AA567E">
      <w:pPr>
        <w:pStyle w:val="Zkladntext"/>
        <w:ind w:hanging="426"/>
      </w:pPr>
    </w:p>
    <w:p w14:paraId="28FEE90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63DF6CC" w14:textId="46C85A64" w:rsidR="00AA567E" w:rsidRDefault="00AA567E" w:rsidP="00AA567E">
      <w:pPr>
        <w:pStyle w:val="Zkladntext"/>
        <w:ind w:left="360"/>
      </w:pPr>
      <w:r>
        <w:t>Účtovná závierka za rok 20</w:t>
      </w:r>
      <w:r w:rsidR="000A07EA">
        <w:t>2</w:t>
      </w:r>
      <w:r w:rsidR="00DC71C7">
        <w:t>4</w:t>
      </w:r>
      <w:r>
        <w:t xml:space="preserve"> bola schválená jediným spoločníkom dňa </w:t>
      </w:r>
      <w:r w:rsidR="00DC71C7">
        <w:t>31</w:t>
      </w:r>
      <w:r w:rsidR="00777717">
        <w:t>.</w:t>
      </w:r>
      <w:r w:rsidR="00DC71C7">
        <w:t>3</w:t>
      </w:r>
      <w:r w:rsidR="00777717">
        <w:t>.202</w:t>
      </w:r>
      <w:r w:rsidR="00DC71C7">
        <w:t>5</w:t>
      </w:r>
    </w:p>
    <w:p w14:paraId="2231E0BB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6E8719A2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4FEF426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28D44310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721D9321" w14:textId="64AA71D9" w:rsidR="00D54563" w:rsidRDefault="006C550E" w:rsidP="004D3B4A">
      <w:pPr>
        <w:pStyle w:val="Zkladntext"/>
      </w:pPr>
      <w:r>
        <w:rPr>
          <w:noProof/>
        </w:rPr>
        <w:object w:dxaOrig="9940" w:dyaOrig="2540" w14:anchorId="79DE90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97.35pt;height:127.35pt;mso-width-percent:0;mso-height-percent:0;mso-width-percent:0;mso-height-percent:0" o:ole="" o:preferrelative="f">
            <v:imagedata r:id="rId8" o:title=""/>
            <o:lock v:ext="edit" aspectratio="f"/>
          </v:shape>
          <o:OLEObject Type="Embed" ProgID="Excel.Sheet.12" ShapeID="_x0000_i1026" DrawAspect="Content" ObjectID="_1807544093" r:id="rId9"/>
        </w:object>
      </w:r>
    </w:p>
    <w:p w14:paraId="73A23C6A" w14:textId="77777777" w:rsidR="00D54563" w:rsidRDefault="00D54563" w:rsidP="004D3B4A">
      <w:pPr>
        <w:pStyle w:val="Zkladntext"/>
      </w:pPr>
    </w:p>
    <w:p w14:paraId="31F4B036" w14:textId="77777777" w:rsidR="002476BB" w:rsidRDefault="002476BB" w:rsidP="004D3B4A">
      <w:pPr>
        <w:pStyle w:val="Zkladntext"/>
      </w:pPr>
    </w:p>
    <w:p w14:paraId="1318CB48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393B3D75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30B1831A" w14:textId="77777777" w:rsidR="004D3B4A" w:rsidRDefault="004D3B4A" w:rsidP="004D3B4A">
      <w:pPr>
        <w:pStyle w:val="Zkladntext"/>
      </w:pPr>
    </w:p>
    <w:p w14:paraId="24FF4ED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1816CFE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D3F3E05" w14:textId="77777777" w:rsidR="004D3B4A" w:rsidRDefault="004D3B4A" w:rsidP="004D3B4A">
      <w:pPr>
        <w:pStyle w:val="Zkladntext"/>
        <w:ind w:left="450"/>
      </w:pPr>
    </w:p>
    <w:p w14:paraId="4E3AEF1A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5F39582" w14:textId="77777777" w:rsidR="004D3B4A" w:rsidRDefault="004D3B4A" w:rsidP="004D3B4A">
      <w:pPr>
        <w:pStyle w:val="Zkladntext"/>
        <w:ind w:left="0"/>
      </w:pPr>
    </w:p>
    <w:p w14:paraId="2CBB66A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C5D167E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A3497C0" w14:textId="77777777" w:rsidR="004D3B4A" w:rsidRDefault="004D3B4A" w:rsidP="004D3B4A">
      <w:pPr>
        <w:pStyle w:val="Zkladntext"/>
      </w:pPr>
    </w:p>
    <w:p w14:paraId="1EAE482A" w14:textId="77777777" w:rsidR="004D3B4A" w:rsidRDefault="004D3B4A" w:rsidP="004D3B4A">
      <w:pPr>
        <w:pStyle w:val="Zkladntext"/>
      </w:pPr>
    </w:p>
    <w:p w14:paraId="1F133B91" w14:textId="77777777" w:rsidR="004D3B4A" w:rsidRDefault="004D3B4A" w:rsidP="004D3B4A">
      <w:pPr>
        <w:pStyle w:val="Zkladntext"/>
      </w:pPr>
      <w:r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FE0E804" w14:textId="77777777" w:rsidR="0058479C" w:rsidRDefault="0058479C" w:rsidP="004D3B4A">
      <w:pPr>
        <w:pStyle w:val="Zkladntext"/>
      </w:pPr>
    </w:p>
    <w:p w14:paraId="3231C017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9A2F5A4" w14:textId="77777777" w:rsidR="004D3B4A" w:rsidRDefault="004D3B4A" w:rsidP="004D3B4A">
      <w:pPr>
        <w:pStyle w:val="Zkladntext"/>
      </w:pPr>
    </w:p>
    <w:p w14:paraId="3BB672C3" w14:textId="77777777" w:rsidR="004D3B4A" w:rsidRDefault="004D3B4A" w:rsidP="004D3B4A">
      <w:pPr>
        <w:pStyle w:val="Zkladntext"/>
      </w:pPr>
    </w:p>
    <w:p w14:paraId="615D890A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C5F3B8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29671A7F" w14:textId="77777777" w:rsidTr="0000290B">
        <w:trPr>
          <w:trHeight w:val="250"/>
        </w:trPr>
        <w:tc>
          <w:tcPr>
            <w:tcW w:w="3402" w:type="dxa"/>
            <w:gridSpan w:val="2"/>
          </w:tcPr>
          <w:p w14:paraId="4C7C2773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52024C74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D3BEAA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A549A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6076E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462F8DFE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54AEA83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705014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6BCF638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3E8C00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8DA4A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F3886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C454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BF3025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39C84433" w14:textId="77777777" w:rsidTr="0000290B">
        <w:trPr>
          <w:trHeight w:val="250"/>
        </w:trPr>
        <w:tc>
          <w:tcPr>
            <w:tcW w:w="3402" w:type="dxa"/>
            <w:gridSpan w:val="2"/>
          </w:tcPr>
          <w:p w14:paraId="4B78939F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BC4151F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5C6B48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AD1511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B2103E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C9F63E5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5828856E" w14:textId="77777777" w:rsidTr="0000290B">
        <w:trPr>
          <w:trHeight w:val="250"/>
        </w:trPr>
        <w:tc>
          <w:tcPr>
            <w:tcW w:w="3402" w:type="dxa"/>
            <w:gridSpan w:val="2"/>
          </w:tcPr>
          <w:p w14:paraId="52ED23AE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E7EAB2A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0C796C1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9353FC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ADC3A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DCFCE41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2BB7BB57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593A381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BF45DD6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C0A9A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38DCAE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A76F2D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04E6CFC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199852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9AD07F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483D7473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78A9313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DD2428F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6501C5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A5B74B7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995AF29" w14:textId="77777777" w:rsidR="004D3B4A" w:rsidRDefault="004D3B4A" w:rsidP="004D3B4A">
      <w:pPr>
        <w:pStyle w:val="Zkladntext"/>
      </w:pPr>
    </w:p>
    <w:p w14:paraId="7E6DA61D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F8A9368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228CA7E8" w14:textId="77777777" w:rsidTr="0000290B">
        <w:trPr>
          <w:trHeight w:val="250"/>
        </w:trPr>
        <w:tc>
          <w:tcPr>
            <w:tcW w:w="3118" w:type="dxa"/>
            <w:gridSpan w:val="2"/>
          </w:tcPr>
          <w:p w14:paraId="1245D3C7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DA285A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1B4ABAD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FBD0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43287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847BC3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3316C2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122E60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89CA1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1B2E3F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BCA08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C1234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731D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3624D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7AF069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A101393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5CBD9C6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86E65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4955F9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E73E4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0897A9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057D8206" w14:textId="77777777" w:rsidTr="0000290B">
        <w:trPr>
          <w:trHeight w:val="250"/>
        </w:trPr>
        <w:tc>
          <w:tcPr>
            <w:tcW w:w="3118" w:type="dxa"/>
            <w:gridSpan w:val="2"/>
          </w:tcPr>
          <w:p w14:paraId="209C7A51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0D3664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4BEC605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37A990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70E49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FF12B4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048EB1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F1D29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A296783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174F94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D3B0C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1EEBB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449ED9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214B4E92" w14:textId="77777777" w:rsidTr="0000290B">
        <w:trPr>
          <w:trHeight w:val="250"/>
        </w:trPr>
        <w:tc>
          <w:tcPr>
            <w:tcW w:w="3118" w:type="dxa"/>
            <w:gridSpan w:val="2"/>
          </w:tcPr>
          <w:p w14:paraId="713BED43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30A0FE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4113F2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F9487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EE1DA1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7825B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61120B42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0C46C31D" w14:textId="77777777" w:rsidR="004D3B4A" w:rsidRDefault="004D3B4A" w:rsidP="004D3B4A">
      <w:pPr>
        <w:pStyle w:val="Zkladntext"/>
      </w:pPr>
    </w:p>
    <w:p w14:paraId="11B7E4B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6CED8C9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85F84B7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3733752" w14:textId="77777777" w:rsidR="004D3B4A" w:rsidRDefault="004D3B4A" w:rsidP="004D3B4A">
      <w:pPr>
        <w:pStyle w:val="Zkladntext"/>
      </w:pPr>
    </w:p>
    <w:p w14:paraId="561E32A2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8955A1" w14:textId="77777777" w:rsidR="004D3B4A" w:rsidRDefault="004D3B4A" w:rsidP="004D3B4A">
      <w:pPr>
        <w:pStyle w:val="Zkladntext"/>
      </w:pPr>
    </w:p>
    <w:p w14:paraId="32A6E718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47FC42E2" w14:textId="77777777" w:rsidR="004D3B4A" w:rsidRDefault="004D3B4A" w:rsidP="004D3B4A">
      <w:pPr>
        <w:pStyle w:val="Zkladntext"/>
      </w:pPr>
    </w:p>
    <w:p w14:paraId="339EB6AA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AD25413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1F03F3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8B5BA16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EB08BB4" w14:textId="77777777" w:rsidR="004D3B4A" w:rsidRDefault="004D3B4A" w:rsidP="004D3B4A">
      <w:pPr>
        <w:pStyle w:val="Zkladntext"/>
      </w:pPr>
    </w:p>
    <w:p w14:paraId="25EC243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F368282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1939B355" w14:textId="77777777" w:rsidR="004D3B4A" w:rsidRDefault="004D3B4A" w:rsidP="004D3B4A">
      <w:pPr>
        <w:pStyle w:val="Zkladntext"/>
      </w:pPr>
    </w:p>
    <w:p w14:paraId="55A1925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14:paraId="3277812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DA35AF7" w14:textId="77777777" w:rsidR="004D3B4A" w:rsidRDefault="004D3B4A" w:rsidP="004D3B4A">
      <w:pPr>
        <w:pStyle w:val="Zkladntext"/>
      </w:pPr>
    </w:p>
    <w:p w14:paraId="6EE5715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733B39D4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2265EA5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509B7A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70D882F2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247DF8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3C0156E8" w14:textId="77777777" w:rsidR="004D3B4A" w:rsidRDefault="004D3B4A" w:rsidP="004D3B4A">
      <w:pPr>
        <w:pStyle w:val="Zkladntext"/>
      </w:pPr>
    </w:p>
    <w:p w14:paraId="1A6FC485" w14:textId="77777777" w:rsidR="004007CA" w:rsidRDefault="004007CA" w:rsidP="004D3B4A">
      <w:pPr>
        <w:pStyle w:val="Zkladntext"/>
      </w:pPr>
    </w:p>
    <w:p w14:paraId="4CD2EBA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52A7F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10FB1056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0AAE7BC7" w14:textId="77777777" w:rsidR="00AB6B04" w:rsidRDefault="00AB6B04" w:rsidP="004D3B4A">
      <w:pPr>
        <w:pStyle w:val="Zkladntext"/>
      </w:pPr>
    </w:p>
    <w:p w14:paraId="62CF2E2C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412B469F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3441062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D96999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558F9E0F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1AF7B9F" w14:textId="77777777" w:rsidR="004D3B4A" w:rsidRDefault="004D3B4A" w:rsidP="004D3B4A">
      <w:pPr>
        <w:pStyle w:val="Zkladntext"/>
      </w:pPr>
    </w:p>
    <w:p w14:paraId="442631E4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854DB57" w14:textId="77777777" w:rsidR="004D3B4A" w:rsidRDefault="004D3B4A" w:rsidP="004D3B4A">
      <w:pPr>
        <w:pStyle w:val="Zkladntext"/>
      </w:pPr>
    </w:p>
    <w:p w14:paraId="3A6F451D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9BB3F54" w14:textId="77777777" w:rsidR="006E554A" w:rsidRDefault="006E554A" w:rsidP="004D3B4A">
      <w:pPr>
        <w:pStyle w:val="Zkladntext"/>
      </w:pPr>
    </w:p>
    <w:p w14:paraId="7F795287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C5FFD27" w14:textId="77777777" w:rsidR="00BB2336" w:rsidRDefault="00BB2336" w:rsidP="004D3B4A">
      <w:pPr>
        <w:pStyle w:val="Zkladntext"/>
      </w:pPr>
    </w:p>
    <w:p w14:paraId="397FA19A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70676217" w14:textId="77777777" w:rsidR="004D3B4A" w:rsidRDefault="004D3B4A" w:rsidP="004D3B4A">
      <w:pPr>
        <w:pStyle w:val="Zkladntext"/>
      </w:pPr>
    </w:p>
    <w:p w14:paraId="492B01B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11ECCE8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BBC1B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720498C5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3565BC59" w14:textId="77777777" w:rsidR="00442157" w:rsidRDefault="00442157" w:rsidP="00CA441D">
      <w:pPr>
        <w:pStyle w:val="Zkladntext"/>
      </w:pPr>
    </w:p>
    <w:p w14:paraId="1AF762B3" w14:textId="77777777" w:rsidR="004262D7" w:rsidRDefault="004262D7" w:rsidP="00086A82">
      <w:pPr>
        <w:pStyle w:val="Zkladntext"/>
        <w:rPr>
          <w:b/>
        </w:rPr>
      </w:pPr>
    </w:p>
    <w:p w14:paraId="1F9221A1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4420E498" w14:textId="77777777" w:rsidR="00491AF0" w:rsidRDefault="00491AF0" w:rsidP="00491AF0">
      <w:pPr>
        <w:pStyle w:val="Zkladntext"/>
      </w:pPr>
    </w:p>
    <w:p w14:paraId="3CEE8385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538592A" w14:textId="77777777" w:rsidR="00491AF0" w:rsidRDefault="00491AF0" w:rsidP="00491AF0">
      <w:pPr>
        <w:pStyle w:val="Zkladntext"/>
      </w:pPr>
    </w:p>
    <w:bookmarkStart w:id="5" w:name="_MON_1455310731"/>
    <w:bookmarkEnd w:id="5"/>
    <w:p w14:paraId="7DC15D8C" w14:textId="666B9353" w:rsidR="002A7CDF" w:rsidRDefault="006C550E" w:rsidP="009D0700">
      <w:pPr>
        <w:ind w:left="426"/>
      </w:pPr>
      <w:r>
        <w:rPr>
          <w:noProof/>
        </w:rPr>
        <w:object w:dxaOrig="9520" w:dyaOrig="3060" w14:anchorId="1CC26BA8">
          <v:shape id="_x0000_i1025" type="#_x0000_t75" alt="" style="width:476pt;height:153.35pt;mso-width-percent:0;mso-height-percent:0;mso-width-percent:0;mso-height-percent:0" o:ole="" o:preferrelative="f">
            <v:imagedata r:id="rId10" o:title=""/>
            <o:lock v:ext="edit" aspectratio="f"/>
          </v:shape>
          <o:OLEObject Type="Embed" ProgID="Excel.Sheet.12" ShapeID="_x0000_i1025" DrawAspect="Content" ObjectID="_1807544094" r:id="rId11"/>
        </w:object>
      </w:r>
    </w:p>
    <w:p w14:paraId="7E2EB406" w14:textId="77777777" w:rsidR="00A25722" w:rsidRPr="00423AFA" w:rsidRDefault="00A25722" w:rsidP="00A25722">
      <w:pPr>
        <w:pStyle w:val="Zkladntext"/>
      </w:pPr>
    </w:p>
    <w:p w14:paraId="60BD473C" w14:textId="77777777" w:rsidR="007A491D" w:rsidRDefault="007A491D" w:rsidP="00E231BA">
      <w:pPr>
        <w:pStyle w:val="Zkladntext"/>
      </w:pPr>
    </w:p>
    <w:p w14:paraId="5862A8C7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5BF1CE48" w14:textId="77777777" w:rsidR="00BC631F" w:rsidRDefault="00BC631F" w:rsidP="00BC631F">
      <w:pPr>
        <w:pStyle w:val="Zkladntext"/>
      </w:pPr>
    </w:p>
    <w:p w14:paraId="668380E3" w14:textId="77777777" w:rsidR="004D3DC1" w:rsidRDefault="004D3DC1" w:rsidP="004D3DC1">
      <w:pPr>
        <w:pStyle w:val="Zkladntext"/>
      </w:pPr>
      <w:r>
        <w:t>Spoločnosť nemá náplň</w:t>
      </w:r>
    </w:p>
    <w:p w14:paraId="5DF47169" w14:textId="77777777" w:rsidR="00EF5A2F" w:rsidRDefault="00EF5A2F" w:rsidP="00EF5A2F">
      <w:pPr>
        <w:pStyle w:val="Zkladntext"/>
        <w:ind w:left="0"/>
      </w:pPr>
    </w:p>
    <w:p w14:paraId="05AFA709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3EA7A83C" w14:textId="77777777" w:rsidR="00EF5A2F" w:rsidRDefault="00EF5A2F" w:rsidP="00EF5A2F">
      <w:pPr>
        <w:pStyle w:val="Zkladntext"/>
      </w:pPr>
    </w:p>
    <w:p w14:paraId="40EDE6D4" w14:textId="77777777" w:rsidR="00EF5A2F" w:rsidRDefault="00EF5A2F" w:rsidP="00EF5A2F">
      <w:pPr>
        <w:pStyle w:val="Zkladntext"/>
      </w:pPr>
      <w:r>
        <w:t>Spoločnosť nemá náplň</w:t>
      </w:r>
    </w:p>
    <w:p w14:paraId="01BD357A" w14:textId="77777777" w:rsidR="005C50FC" w:rsidRDefault="005C50FC" w:rsidP="004D3DC1">
      <w:pPr>
        <w:pStyle w:val="Zkladntext"/>
      </w:pPr>
    </w:p>
    <w:p w14:paraId="52B9305B" w14:textId="77777777" w:rsidR="008E789E" w:rsidRDefault="008E789E" w:rsidP="0000290B">
      <w:pPr>
        <w:pStyle w:val="Zkladntext"/>
      </w:pPr>
    </w:p>
    <w:p w14:paraId="25810541" w14:textId="77777777" w:rsidR="00283139" w:rsidRDefault="00283139" w:rsidP="0000290B">
      <w:pPr>
        <w:pStyle w:val="Zkladntext"/>
      </w:pPr>
    </w:p>
    <w:p w14:paraId="61B35232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37654239" w14:textId="77777777" w:rsidR="0000290B" w:rsidRDefault="0000290B" w:rsidP="0000290B">
      <w:pPr>
        <w:pStyle w:val="Zkladntext"/>
        <w:ind w:left="0"/>
      </w:pPr>
    </w:p>
    <w:p w14:paraId="42AA5A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C5BD9A6" w14:textId="77777777" w:rsidR="0000290B" w:rsidRDefault="0000290B" w:rsidP="0000290B">
      <w:pPr>
        <w:pStyle w:val="Zkladntext"/>
      </w:pPr>
    </w:p>
    <w:p w14:paraId="0AB964D0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055D3930" w14:textId="77777777" w:rsidR="002F770F" w:rsidRDefault="002F770F" w:rsidP="001B216F">
      <w:pPr>
        <w:pStyle w:val="Zkladntext"/>
        <w:ind w:left="0"/>
      </w:pPr>
    </w:p>
    <w:p w14:paraId="64678DB3" w14:textId="77777777" w:rsidR="00627B6C" w:rsidRPr="002F770F" w:rsidRDefault="00627B6C" w:rsidP="002F770F">
      <w:pPr>
        <w:pStyle w:val="Zkladntext"/>
      </w:pPr>
    </w:p>
    <w:p w14:paraId="73B3ECC2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588EBB6C" w14:textId="77777777" w:rsidR="003E0FA2" w:rsidRDefault="003E0FA2" w:rsidP="003E0FA2">
      <w:pPr>
        <w:pStyle w:val="Zkladntext"/>
      </w:pPr>
    </w:p>
    <w:p w14:paraId="76B8FC44" w14:textId="38673A4C" w:rsidR="001B216F" w:rsidRDefault="001B216F" w:rsidP="001B216F">
      <w:pPr>
        <w:pStyle w:val="Zkladntext"/>
      </w:pPr>
      <w:r>
        <w:t>Po 31. decembri 20</w:t>
      </w:r>
      <w:r w:rsidR="000A07EA">
        <w:t>2</w:t>
      </w:r>
      <w:r w:rsidR="00DC71C7">
        <w:t>4</w:t>
      </w:r>
      <w:r>
        <w:t xml:space="preserve"> nenastali žiadne udalosti majúce významný vplyv na verné zobrazenie skutočností, ktoré sú predmetom účtovníctva.</w:t>
      </w:r>
    </w:p>
    <w:p w14:paraId="31B2BB55" w14:textId="1D59423F" w:rsidR="00627B6C" w:rsidRDefault="00627B6C" w:rsidP="003E0FA2">
      <w:pPr>
        <w:pStyle w:val="Zkladntext"/>
      </w:pPr>
    </w:p>
    <w:p w14:paraId="40B2828E" w14:textId="4DAE24EB" w:rsidR="00BE5EC9" w:rsidRDefault="00BE5EC9" w:rsidP="00BE5EC9">
      <w:pPr>
        <w:autoSpaceDE w:val="0"/>
        <w:autoSpaceDN w:val="0"/>
        <w:adjustRightInd w:val="0"/>
        <w:ind w:left="426"/>
        <w:rPr>
          <w:rFonts w:ascii="Arial" w:hAnsi="Arial" w:cs="Arial"/>
          <w:i/>
          <w:iCs/>
          <w:color w:val="000000"/>
        </w:rPr>
      </w:pPr>
      <w:r w:rsidRPr="00BE5EC9">
        <w:rPr>
          <w:sz w:val="18"/>
        </w:rPr>
        <w:t>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</w:t>
      </w:r>
      <w:r w:rsidR="00DC71C7">
        <w:rPr>
          <w:sz w:val="18"/>
        </w:rPr>
        <w:t>5</w:t>
      </w:r>
      <w:r>
        <w:rPr>
          <w:rFonts w:ascii="Arial" w:hAnsi="Arial" w:cs="Arial"/>
          <w:i/>
          <w:iCs/>
          <w:color w:val="000000"/>
        </w:rPr>
        <w:t>.</w:t>
      </w:r>
    </w:p>
    <w:p w14:paraId="044F1A52" w14:textId="77777777" w:rsidR="00BE5EC9" w:rsidRDefault="00BE5EC9" w:rsidP="003E0FA2">
      <w:pPr>
        <w:pStyle w:val="Zkladntext"/>
      </w:pPr>
    </w:p>
    <w:p w14:paraId="30C984D2" w14:textId="77777777"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6C96" w14:textId="77777777" w:rsidR="006C550E" w:rsidRDefault="006C550E" w:rsidP="00E95128">
      <w:r>
        <w:separator/>
      </w:r>
    </w:p>
  </w:endnote>
  <w:endnote w:type="continuationSeparator" w:id="0">
    <w:p w14:paraId="6C0CE6D3" w14:textId="77777777" w:rsidR="006C550E" w:rsidRDefault="006C550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B06040202020202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FA37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1527A" w14:textId="77777777" w:rsidR="006C550E" w:rsidRDefault="006C550E" w:rsidP="00E95128">
      <w:r>
        <w:separator/>
      </w:r>
    </w:p>
  </w:footnote>
  <w:footnote w:type="continuationSeparator" w:id="0">
    <w:p w14:paraId="75314096" w14:textId="77777777" w:rsidR="006C550E" w:rsidRDefault="006C550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7F36" w14:textId="2F5848A5" w:rsidR="00774A4A" w:rsidRDefault="00774A4A" w:rsidP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IČO: </w:t>
    </w:r>
    <w:r w:rsidR="00CE1810">
      <w:t>12345678</w:t>
    </w:r>
    <w:r>
      <w:t xml:space="preserve">  DIČ: </w:t>
    </w:r>
    <w:r w:rsidR="00CE1810">
      <w:t>2020202020</w:t>
    </w:r>
  </w:p>
  <w:p w14:paraId="5F522038" w14:textId="77777777" w:rsidR="00774A4A" w:rsidRDefault="00774A4A">
    <w:pPr>
      <w:pStyle w:val="Hlavika"/>
    </w:pPr>
  </w:p>
  <w:p w14:paraId="6CAAE9DF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BE9F7" w14:textId="13666DDD" w:rsidR="00CD0331" w:rsidRPr="00E95128" w:rsidRDefault="00774A4A" w:rsidP="00CE1810">
    <w:pPr>
      <w:pStyle w:val="Hlavika"/>
      <w:rPr>
        <w:sz w:val="22"/>
      </w:rPr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IČO: </w:t>
    </w:r>
    <w:r w:rsidR="00FF6916">
      <w:t>53632575</w:t>
    </w:r>
    <w:r>
      <w:t xml:space="preserve">  DIČ: </w:t>
    </w:r>
    <w:r w:rsidR="00FF6916">
      <w:t>2121573212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28068861">
    <w:abstractNumId w:val="11"/>
  </w:num>
  <w:num w:numId="2" w16cid:durableId="1264611071">
    <w:abstractNumId w:val="8"/>
  </w:num>
  <w:num w:numId="3" w16cid:durableId="422460530">
    <w:abstractNumId w:val="7"/>
  </w:num>
  <w:num w:numId="4" w16cid:durableId="588513788">
    <w:abstractNumId w:val="12"/>
  </w:num>
  <w:num w:numId="5" w16cid:durableId="18606692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00658238">
    <w:abstractNumId w:val="8"/>
  </w:num>
  <w:num w:numId="7" w16cid:durableId="109980908">
    <w:abstractNumId w:val="13"/>
  </w:num>
  <w:num w:numId="8" w16cid:durableId="493883700">
    <w:abstractNumId w:val="2"/>
  </w:num>
  <w:num w:numId="9" w16cid:durableId="75983312">
    <w:abstractNumId w:val="8"/>
  </w:num>
  <w:num w:numId="10" w16cid:durableId="434713628">
    <w:abstractNumId w:val="8"/>
  </w:num>
  <w:num w:numId="11" w16cid:durableId="716710108">
    <w:abstractNumId w:val="3"/>
  </w:num>
  <w:num w:numId="12" w16cid:durableId="1137841307">
    <w:abstractNumId w:val="8"/>
  </w:num>
  <w:num w:numId="13" w16cid:durableId="487600994">
    <w:abstractNumId w:val="8"/>
  </w:num>
  <w:num w:numId="14" w16cid:durableId="718406297">
    <w:abstractNumId w:val="4"/>
  </w:num>
  <w:num w:numId="15" w16cid:durableId="448742225">
    <w:abstractNumId w:val="8"/>
    <w:lvlOverride w:ilvl="0">
      <w:startOverride w:val="1"/>
    </w:lvlOverride>
  </w:num>
  <w:num w:numId="16" w16cid:durableId="813329702">
    <w:abstractNumId w:val="8"/>
    <w:lvlOverride w:ilvl="0">
      <w:startOverride w:val="1"/>
    </w:lvlOverride>
  </w:num>
  <w:num w:numId="17" w16cid:durableId="1556118500">
    <w:abstractNumId w:val="8"/>
    <w:lvlOverride w:ilvl="0">
      <w:startOverride w:val="1"/>
    </w:lvlOverride>
  </w:num>
  <w:num w:numId="18" w16cid:durableId="1506162724">
    <w:abstractNumId w:val="8"/>
    <w:lvlOverride w:ilvl="0">
      <w:startOverride w:val="1"/>
    </w:lvlOverride>
  </w:num>
  <w:num w:numId="19" w16cid:durableId="1644117545">
    <w:abstractNumId w:val="1"/>
  </w:num>
  <w:num w:numId="20" w16cid:durableId="56780197">
    <w:abstractNumId w:val="8"/>
    <w:lvlOverride w:ilvl="0">
      <w:startOverride w:val="1"/>
    </w:lvlOverride>
  </w:num>
  <w:num w:numId="21" w16cid:durableId="220597883">
    <w:abstractNumId w:val="9"/>
  </w:num>
  <w:num w:numId="22" w16cid:durableId="25570046">
    <w:abstractNumId w:val="6"/>
  </w:num>
  <w:num w:numId="23" w16cid:durableId="1029987712">
    <w:abstractNumId w:val="5"/>
  </w:num>
  <w:num w:numId="24" w16cid:durableId="2011902780">
    <w:abstractNumId w:val="14"/>
  </w:num>
  <w:num w:numId="25" w16cid:durableId="1941329090">
    <w:abstractNumId w:val="8"/>
    <w:lvlOverride w:ilvl="0">
      <w:startOverride w:val="1"/>
    </w:lvlOverride>
  </w:num>
  <w:num w:numId="26" w16cid:durableId="1349600097">
    <w:abstractNumId w:val="8"/>
    <w:lvlOverride w:ilvl="0">
      <w:startOverride w:val="1"/>
    </w:lvlOverride>
  </w:num>
  <w:num w:numId="27" w16cid:durableId="785201725">
    <w:abstractNumId w:val="8"/>
    <w:lvlOverride w:ilvl="0">
      <w:startOverride w:val="1"/>
    </w:lvlOverride>
  </w:num>
  <w:num w:numId="28" w16cid:durableId="1931502712">
    <w:abstractNumId w:val="8"/>
    <w:lvlOverride w:ilvl="0">
      <w:startOverride w:val="1"/>
    </w:lvlOverride>
  </w:num>
  <w:num w:numId="29" w16cid:durableId="1640379037">
    <w:abstractNumId w:val="8"/>
    <w:lvlOverride w:ilvl="0">
      <w:startOverride w:val="1"/>
    </w:lvlOverride>
  </w:num>
  <w:num w:numId="30" w16cid:durableId="43870758">
    <w:abstractNumId w:val="8"/>
  </w:num>
  <w:num w:numId="31" w16cid:durableId="1439371717">
    <w:abstractNumId w:val="8"/>
  </w:num>
  <w:num w:numId="32" w16cid:durableId="2103257030">
    <w:abstractNumId w:val="8"/>
  </w:num>
  <w:num w:numId="33" w16cid:durableId="1445418047">
    <w:abstractNumId w:val="8"/>
  </w:num>
  <w:num w:numId="34" w16cid:durableId="10686799">
    <w:abstractNumId w:val="7"/>
    <w:lvlOverride w:ilvl="0">
      <w:startOverride w:val="1"/>
    </w:lvlOverride>
  </w:num>
  <w:num w:numId="35" w16cid:durableId="1856578632">
    <w:abstractNumId w:val="8"/>
  </w:num>
  <w:num w:numId="36" w16cid:durableId="1840079168">
    <w:abstractNumId w:val="8"/>
  </w:num>
  <w:num w:numId="37" w16cid:durableId="2089695309">
    <w:abstractNumId w:val="10"/>
  </w:num>
  <w:num w:numId="38" w16cid:durableId="18581087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422E9"/>
    <w:rsid w:val="00045A17"/>
    <w:rsid w:val="000470EC"/>
    <w:rsid w:val="00052495"/>
    <w:rsid w:val="00053C36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07EA"/>
    <w:rsid w:val="000A1BBA"/>
    <w:rsid w:val="000A6FBA"/>
    <w:rsid w:val="000B093E"/>
    <w:rsid w:val="000B4629"/>
    <w:rsid w:val="000B6195"/>
    <w:rsid w:val="000C2309"/>
    <w:rsid w:val="000C2D6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C1A"/>
    <w:rsid w:val="00103B71"/>
    <w:rsid w:val="00115ECA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4418"/>
    <w:rsid w:val="0025662A"/>
    <w:rsid w:val="00260C4C"/>
    <w:rsid w:val="00262CD4"/>
    <w:rsid w:val="0027298D"/>
    <w:rsid w:val="002759A2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59F"/>
    <w:rsid w:val="003147AA"/>
    <w:rsid w:val="0032686F"/>
    <w:rsid w:val="00331FD6"/>
    <w:rsid w:val="00335C04"/>
    <w:rsid w:val="0034119B"/>
    <w:rsid w:val="00342E08"/>
    <w:rsid w:val="003434C5"/>
    <w:rsid w:val="0036502B"/>
    <w:rsid w:val="00367A6E"/>
    <w:rsid w:val="00374BA4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8E8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A30BA"/>
    <w:rsid w:val="005A38F9"/>
    <w:rsid w:val="005A76F0"/>
    <w:rsid w:val="005A7FDD"/>
    <w:rsid w:val="005B1B48"/>
    <w:rsid w:val="005B316E"/>
    <w:rsid w:val="005B4970"/>
    <w:rsid w:val="005B508D"/>
    <w:rsid w:val="005B57D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A74BB"/>
    <w:rsid w:val="006B35D2"/>
    <w:rsid w:val="006B73B2"/>
    <w:rsid w:val="006C27AA"/>
    <w:rsid w:val="006C550E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36559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77717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4606"/>
    <w:rsid w:val="00804955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400C7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567E"/>
    <w:rsid w:val="00AB3FDB"/>
    <w:rsid w:val="00AB572C"/>
    <w:rsid w:val="00AB6B04"/>
    <w:rsid w:val="00AC12B2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55A09"/>
    <w:rsid w:val="00B564FF"/>
    <w:rsid w:val="00B6076C"/>
    <w:rsid w:val="00B67573"/>
    <w:rsid w:val="00B71C86"/>
    <w:rsid w:val="00B73B76"/>
    <w:rsid w:val="00B765D9"/>
    <w:rsid w:val="00B77494"/>
    <w:rsid w:val="00B80383"/>
    <w:rsid w:val="00B825EB"/>
    <w:rsid w:val="00B84860"/>
    <w:rsid w:val="00B85D3C"/>
    <w:rsid w:val="00B92F3C"/>
    <w:rsid w:val="00B93199"/>
    <w:rsid w:val="00B96BFB"/>
    <w:rsid w:val="00BA11AF"/>
    <w:rsid w:val="00BA3FB7"/>
    <w:rsid w:val="00BB218F"/>
    <w:rsid w:val="00BB2336"/>
    <w:rsid w:val="00BC09C5"/>
    <w:rsid w:val="00BC631F"/>
    <w:rsid w:val="00BD42E3"/>
    <w:rsid w:val="00BE075E"/>
    <w:rsid w:val="00BE5EC9"/>
    <w:rsid w:val="00BF5CA9"/>
    <w:rsid w:val="00C0257D"/>
    <w:rsid w:val="00C02C96"/>
    <w:rsid w:val="00C03840"/>
    <w:rsid w:val="00C03B46"/>
    <w:rsid w:val="00C11E2B"/>
    <w:rsid w:val="00C12F2A"/>
    <w:rsid w:val="00C13216"/>
    <w:rsid w:val="00C133BB"/>
    <w:rsid w:val="00C22B63"/>
    <w:rsid w:val="00C22C68"/>
    <w:rsid w:val="00C235CB"/>
    <w:rsid w:val="00C242BB"/>
    <w:rsid w:val="00C24B6B"/>
    <w:rsid w:val="00C250AB"/>
    <w:rsid w:val="00C433A6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0331"/>
    <w:rsid w:val="00CD3A8A"/>
    <w:rsid w:val="00CD4F6B"/>
    <w:rsid w:val="00CE1810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60EA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C71C7"/>
    <w:rsid w:val="00DD0719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7AC6"/>
    <w:rsid w:val="00E95128"/>
    <w:rsid w:val="00EA2671"/>
    <w:rsid w:val="00EA7B8D"/>
    <w:rsid w:val="00EB0931"/>
    <w:rsid w:val="00EB1EA1"/>
    <w:rsid w:val="00EC0820"/>
    <w:rsid w:val="00ED1E98"/>
    <w:rsid w:val="00ED5F95"/>
    <w:rsid w:val="00ED67D4"/>
    <w:rsid w:val="00EE0494"/>
    <w:rsid w:val="00EE0E21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410C3"/>
    <w:rsid w:val="00F4385F"/>
    <w:rsid w:val="00F501FB"/>
    <w:rsid w:val="00F54864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3376"/>
    <w:rsid w:val="00FF67C8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26DF1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Microsoft_Excelu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Microsoft_Excelu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27A7-BEDD-42F7-B2D8-A68BD8E3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C:\Users\Renata\Desktop\RENATA_Subory\Lavender\Zavierka\2013\Vykazy\Poznamky_FINAL_15022012.dotx</Template>
  <TotalTime>3</TotalTime>
  <Pages>4</Pages>
  <Words>1435</Words>
  <Characters>8184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Szelepcsényi Norbert</cp:lastModifiedBy>
  <cp:revision>5</cp:revision>
  <cp:lastPrinted>2024-07-01T22:46:00Z</cp:lastPrinted>
  <dcterms:created xsi:type="dcterms:W3CDTF">2024-07-01T22:46:00Z</dcterms:created>
  <dcterms:modified xsi:type="dcterms:W3CDTF">2025-04-30T16:48:00Z</dcterms:modified>
</cp:coreProperties>
</file>