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8C110BF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</w:t>
            </w:r>
            <w:r w:rsidR="00EA1BB7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5A4CD254" w:rsidR="00727BE8" w:rsidRPr="00ED0163" w:rsidRDefault="00D84F0A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C281F7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6BDAAE9A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41A82D3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072589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5E092F5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3FDC4EF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EA1BB7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EA1BB7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11B167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0734E342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D75E9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0734E342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D75E9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6818471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12FF0DB5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12FF0DB5" w:rsidR="00727BE8" w:rsidRDefault="00727BE8" w:rsidP="00944C3D">
                            <w:r>
                              <w:t>20</w:t>
                            </w:r>
                            <w:r w:rsidR="00D92E41">
                              <w:t>21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1F9FD1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7907059" w:rsidR="00727BE8" w:rsidRDefault="00D84F0A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4988938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7564B07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7BEB49A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756B35E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40764056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8D75E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40764056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8D75E9">
                              <w:rPr>
                                <w:rFonts w:ascii="Arial" w:hAnsi="Arial" w:cs="Arial"/>
                                <w:noProof/>
                              </w:rPr>
                              <w:t>3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19EA903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6B1B9A4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B8E670C" w:rsidR="00727BE8" w:rsidRDefault="006A2890" w:rsidP="00944C3D">
                                  <w:r>
                                    <w:t>202</w:t>
                                  </w:r>
                                  <w:r w:rsidR="008D75E9">
                                    <w:t>3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B8E670C" w:rsidR="00727BE8" w:rsidRDefault="006A2890" w:rsidP="00944C3D">
                            <w:r>
                              <w:t>202</w:t>
                            </w:r>
                            <w:r w:rsidR="008D75E9">
                              <w:t>3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522F61A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2A3BB316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083311B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30DA943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7BAEFC3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71120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2" type="#_x0000_t202" style="position:absolute;margin-left:-1.85pt;margin-top:5.6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40E02D2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2DACAA4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CABD4" w14:textId="760891F4" w:rsidR="00727BE8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 </w:t>
                                  </w:r>
                                  <w:r w:rsidR="0044670F">
                                    <w:rPr>
                                      <w:rFonts w:ascii="Arial" w:hAnsi="Arial" w:cs="Arial"/>
                                    </w:rPr>
                                    <w:t>42025907</w:t>
                                  </w:r>
                                </w:p>
                                <w:p w14:paraId="1C96BBAE" w14:textId="77777777" w:rsidR="00D92E41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49CABD4" w14:textId="760891F4" w:rsidR="00727BE8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44670F">
                              <w:rPr>
                                <w:rFonts w:ascii="Arial" w:hAnsi="Arial" w:cs="Arial"/>
                              </w:rPr>
                              <w:t>42025907</w:t>
                            </w:r>
                          </w:p>
                          <w:p w14:paraId="1C96BBAE" w14:textId="77777777" w:rsidR="00D92E41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2A246EC2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33A7098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544FD48D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2022534547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4pt;margin-top:-21.2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54C8C6F" w14:textId="544FD48D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2022534547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3A89241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4441A1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FD9007E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– TN, 17.Novembra 1704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3FD9007E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– TN, 17.Novembra 1704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31DED5B2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F790C7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99CDEC7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17.Novembra 1704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99CDEC7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17.Novembra 1704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49A3A834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1A805E0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77777777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77777777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6FD31B76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43D8D0E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6A5F96EB" w:rsidR="00727BE8" w:rsidRPr="00391121" w:rsidRDefault="0044670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6A5F96EB" w:rsidR="00727BE8" w:rsidRPr="00391121" w:rsidRDefault="0044670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5C44C38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610B7A9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</w:t>
                                  </w:r>
                                  <w:r w:rsidR="0044670F">
                                    <w:t>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610B7A9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</w:t>
                            </w:r>
                            <w:r w:rsidR="0044670F">
                              <w:t>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1F3E8296" w:rsidR="00727BE8" w:rsidRPr="00ED0163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05C2DA5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5C409E6A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79DE326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2D8DF7A1" w:rsidR="00727BE8" w:rsidRDefault="00D84F0A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6C59012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14F1DCD7" w:rsidR="00D96BED" w:rsidRPr="00ED0163" w:rsidRDefault="008D75E9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29.04.2025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217C5BF" w:rsidR="00727BE8" w:rsidRPr="008D0433" w:rsidRDefault="0044670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Martin Jurica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5AAD0FA" w:rsidR="00727BE8" w:rsidRPr="008D0433" w:rsidRDefault="00A949C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4BED1230" w:rsidR="00727BE8" w:rsidRPr="008C56AB" w:rsidRDefault="008D75E9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B91406B" w:rsidR="00727BE8" w:rsidRPr="008C56AB" w:rsidRDefault="008D75E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70A05763" w14:textId="597F014C" w:rsidR="00727BE8" w:rsidRPr="008C56AB" w:rsidRDefault="00EA1BB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211CDFBD" w:rsidR="00CA5B8A" w:rsidRPr="008C56AB" w:rsidRDefault="008D75E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8014,55</w:t>
            </w:r>
          </w:p>
        </w:tc>
        <w:tc>
          <w:tcPr>
            <w:tcW w:w="1325" w:type="dxa"/>
            <w:vAlign w:val="center"/>
          </w:tcPr>
          <w:p w14:paraId="0ED9D7DA" w14:textId="3BF30031" w:rsidR="00727BE8" w:rsidRPr="008C56AB" w:rsidRDefault="00EA1BB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8D75E9">
              <w:rPr>
                <w:rFonts w:ascii="Arial" w:hAnsi="Arial" w:cs="Arial"/>
                <w:sz w:val="18"/>
                <w:szCs w:val="18"/>
              </w:rPr>
              <w:t>745,47</w:t>
            </w:r>
          </w:p>
        </w:tc>
        <w:tc>
          <w:tcPr>
            <w:tcW w:w="1234" w:type="dxa"/>
            <w:vAlign w:val="center"/>
          </w:tcPr>
          <w:p w14:paraId="563A6FDB" w14:textId="55AC0278" w:rsidR="00727BE8" w:rsidRPr="008C56AB" w:rsidRDefault="008D75E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13373,98</w:t>
            </w:r>
          </w:p>
        </w:tc>
        <w:tc>
          <w:tcPr>
            <w:tcW w:w="1978" w:type="dxa"/>
            <w:vAlign w:val="center"/>
          </w:tcPr>
          <w:p w14:paraId="1AE1FE1A" w14:textId="37D91407" w:rsidR="00727BE8" w:rsidRPr="008C56AB" w:rsidRDefault="008D75E9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12386,04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B068693" w:rsidR="00727BE8" w:rsidRPr="008C56AB" w:rsidRDefault="008D75E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8014,55</w:t>
            </w:r>
          </w:p>
        </w:tc>
        <w:tc>
          <w:tcPr>
            <w:tcW w:w="1325" w:type="dxa"/>
            <w:vAlign w:val="center"/>
          </w:tcPr>
          <w:p w14:paraId="72A1B8CF" w14:textId="745F7226" w:rsidR="00727BE8" w:rsidRPr="008C56AB" w:rsidRDefault="008D75E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17745,47</w:t>
            </w:r>
          </w:p>
        </w:tc>
        <w:tc>
          <w:tcPr>
            <w:tcW w:w="1234" w:type="dxa"/>
            <w:vAlign w:val="center"/>
          </w:tcPr>
          <w:p w14:paraId="413BCFD7" w14:textId="7B255659" w:rsidR="00727BE8" w:rsidRPr="008C56AB" w:rsidRDefault="008D75E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13373,98</w:t>
            </w:r>
          </w:p>
        </w:tc>
        <w:tc>
          <w:tcPr>
            <w:tcW w:w="1978" w:type="dxa"/>
            <w:vAlign w:val="center"/>
          </w:tcPr>
          <w:p w14:paraId="2EA141A6" w14:textId="263FB4CE" w:rsidR="00727BE8" w:rsidRPr="008C56AB" w:rsidRDefault="008D75E9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12386,04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EA1BB7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4C6FAB0A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49909,24</w:t>
            </w:r>
          </w:p>
        </w:tc>
        <w:tc>
          <w:tcPr>
            <w:tcW w:w="2883" w:type="dxa"/>
            <w:vAlign w:val="center"/>
          </w:tcPr>
          <w:p w14:paraId="0D87AACC" w14:textId="5AF69035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53512,24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EA1BB7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EA1BB7" w:rsidRPr="00050529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7C401A33" w:rsidR="00EA1BB7" w:rsidRPr="00EA1BB7" w:rsidRDefault="008E56DE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49909,24</w:t>
            </w:r>
          </w:p>
        </w:tc>
        <w:tc>
          <w:tcPr>
            <w:tcW w:w="2883" w:type="dxa"/>
            <w:vAlign w:val="center"/>
          </w:tcPr>
          <w:p w14:paraId="733B1440" w14:textId="3FD74594" w:rsidR="00EA1BB7" w:rsidRPr="00EA1BB7" w:rsidRDefault="008E56DE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53512,24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2F459B4C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6441,68</w:t>
            </w:r>
          </w:p>
        </w:tc>
        <w:tc>
          <w:tcPr>
            <w:tcW w:w="1195" w:type="dxa"/>
            <w:vAlign w:val="center"/>
          </w:tcPr>
          <w:p w14:paraId="574DE2C9" w14:textId="06222250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12009,13</w:t>
            </w:r>
          </w:p>
        </w:tc>
        <w:tc>
          <w:tcPr>
            <w:tcW w:w="1195" w:type="dxa"/>
            <w:vAlign w:val="center"/>
          </w:tcPr>
          <w:p w14:paraId="620228A9" w14:textId="5B9D64AD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6994,91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460199AA" w:rsidR="00727BE8" w:rsidRPr="008C56AB" w:rsidRDefault="008E56D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11455,90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EA1BB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EA1BB7" w:rsidRPr="00050529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2732F0C" w:rsidR="00EA1BB7" w:rsidRPr="00EA1BB7" w:rsidRDefault="008E56DE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6441,68</w:t>
            </w:r>
          </w:p>
        </w:tc>
        <w:tc>
          <w:tcPr>
            <w:tcW w:w="1195" w:type="dxa"/>
            <w:vAlign w:val="center"/>
          </w:tcPr>
          <w:p w14:paraId="2EC0EAC9" w14:textId="5D6EF985" w:rsidR="00EA1BB7" w:rsidRPr="00EA1BB7" w:rsidRDefault="008E56DE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12009,13</w:t>
            </w:r>
          </w:p>
        </w:tc>
        <w:tc>
          <w:tcPr>
            <w:tcW w:w="1195" w:type="dxa"/>
            <w:vAlign w:val="center"/>
          </w:tcPr>
          <w:p w14:paraId="39FBFFBB" w14:textId="3F9F1A07" w:rsidR="00EA1BB7" w:rsidRPr="00EA1BB7" w:rsidRDefault="008E56DE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6994,91</w:t>
            </w:r>
          </w:p>
        </w:tc>
        <w:tc>
          <w:tcPr>
            <w:tcW w:w="1164" w:type="dxa"/>
            <w:vAlign w:val="center"/>
          </w:tcPr>
          <w:p w14:paraId="138E7331" w14:textId="77777777" w:rsidR="00EA1BB7" w:rsidRPr="00EA1BB7" w:rsidRDefault="00EA1BB7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786CDE9E" w:rsidR="00EA1BB7" w:rsidRPr="00EA1BB7" w:rsidRDefault="008E56DE" w:rsidP="00EA1B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11455,90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EA1BB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EA1BB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864B515" w:rsidR="00727BE8" w:rsidRPr="008C56AB" w:rsidRDefault="00D84F0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6381,54</w:t>
            </w:r>
          </w:p>
        </w:tc>
        <w:tc>
          <w:tcPr>
            <w:tcW w:w="2835" w:type="dxa"/>
            <w:vAlign w:val="center"/>
          </w:tcPr>
          <w:p w14:paraId="6EC8B8A1" w14:textId="500C57BD" w:rsidR="00727BE8" w:rsidRPr="008C56AB" w:rsidRDefault="00D84F0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6559,23</w:t>
            </w:r>
          </w:p>
        </w:tc>
      </w:tr>
      <w:tr w:rsidR="00EA1BB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EA1BB7" w:rsidRPr="00050529" w:rsidRDefault="00EA1BB7" w:rsidP="00EA1BB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4115F7F" w:rsidR="00EA1BB7" w:rsidRPr="008C56AB" w:rsidRDefault="00D84F0A" w:rsidP="00EA1B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6381,54</w:t>
            </w:r>
          </w:p>
        </w:tc>
        <w:tc>
          <w:tcPr>
            <w:tcW w:w="2835" w:type="dxa"/>
            <w:vAlign w:val="center"/>
          </w:tcPr>
          <w:p w14:paraId="4253AF30" w14:textId="7699335F" w:rsidR="00EA1BB7" w:rsidRPr="008C56AB" w:rsidRDefault="00D84F0A" w:rsidP="00EA1BB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6559,23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EA1BB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EA1BB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EA1BB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EA1BB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EA1BB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EA1BB7" w:rsidRPr="00050529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21679C62" w:rsidR="00EA1BB7" w:rsidRPr="008C56AB" w:rsidRDefault="00D84F0A" w:rsidP="00EA1BB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6381,54</w:t>
            </w:r>
          </w:p>
        </w:tc>
        <w:tc>
          <w:tcPr>
            <w:tcW w:w="2835" w:type="dxa"/>
            <w:vAlign w:val="center"/>
          </w:tcPr>
          <w:p w14:paraId="74A06852" w14:textId="462CC67C" w:rsidR="00EA1BB7" w:rsidRPr="008C56AB" w:rsidRDefault="00D84F0A" w:rsidP="00EA1BB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6559,23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EA1BB7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EA1BB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A1BB7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A1BB7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A1BB7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A1BB7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EA1BB7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4D0F8EFE" w:rsidR="00727BE8" w:rsidRPr="00E05001" w:rsidRDefault="00D84F0A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44457,84</w:t>
            </w:r>
          </w:p>
        </w:tc>
        <w:tc>
          <w:tcPr>
            <w:tcW w:w="1843" w:type="dxa"/>
            <w:vAlign w:val="center"/>
          </w:tcPr>
          <w:p w14:paraId="13F3EF6B" w14:textId="2E4CECAB" w:rsidR="00727BE8" w:rsidRPr="00E05001" w:rsidRDefault="00D84F0A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48525,88</w:t>
            </w:r>
          </w:p>
        </w:tc>
      </w:tr>
      <w:tr w:rsidR="00EA1BB7" w:rsidRPr="00E05001" w14:paraId="13808A81" w14:textId="77777777" w:rsidTr="00EA1BB7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EA1BB7" w:rsidRPr="00E05001" w:rsidRDefault="00EA1BB7" w:rsidP="00EA1BB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60974B1D" w:rsidR="00EA1BB7" w:rsidRPr="00EA1BB7" w:rsidRDefault="00D84F0A" w:rsidP="00EA1BB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44457,84</w:t>
            </w:r>
          </w:p>
        </w:tc>
        <w:tc>
          <w:tcPr>
            <w:tcW w:w="1843" w:type="dxa"/>
            <w:vAlign w:val="center"/>
          </w:tcPr>
          <w:p w14:paraId="5FB3E5B7" w14:textId="24427FE5" w:rsidR="00EA1BB7" w:rsidRPr="00EA1BB7" w:rsidRDefault="00D84F0A" w:rsidP="00EA1BB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A1BB7">
              <w:rPr>
                <w:rFonts w:ascii="Arial" w:hAnsi="Arial"/>
                <w:b/>
                <w:bCs/>
                <w:sz w:val="16"/>
                <w:szCs w:val="16"/>
              </w:rPr>
              <w:t>48525,88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CA0A" w14:textId="77777777" w:rsidR="006B6BCA" w:rsidRDefault="006B6BCA">
      <w:r>
        <w:separator/>
      </w:r>
    </w:p>
  </w:endnote>
  <w:endnote w:type="continuationSeparator" w:id="0">
    <w:p w14:paraId="34146882" w14:textId="77777777" w:rsidR="006B6BCA" w:rsidRDefault="006B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1D4E" w14:textId="77777777" w:rsidR="006B6BCA" w:rsidRDefault="006B6BCA">
      <w:r>
        <w:separator/>
      </w:r>
    </w:p>
  </w:footnote>
  <w:footnote w:type="continuationSeparator" w:id="0">
    <w:p w14:paraId="7C1272E1" w14:textId="77777777" w:rsidR="006B6BCA" w:rsidRDefault="006B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4504B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D75E9"/>
    <w:rsid w:val="008E56DE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14E1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4F0A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1BB7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5123</Words>
  <Characters>29202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Miroslava Obstová</cp:lastModifiedBy>
  <cp:revision>2</cp:revision>
  <cp:lastPrinted>2020-02-10T14:26:00Z</cp:lastPrinted>
  <dcterms:created xsi:type="dcterms:W3CDTF">2025-04-29T13:46:00Z</dcterms:created>
  <dcterms:modified xsi:type="dcterms:W3CDTF">2025-04-29T13:46:00Z</dcterms:modified>
</cp:coreProperties>
</file>