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A511F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A511FF"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02DF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02DF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02DF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A02DF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  <w:p w:rsidR="001621E4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511FF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02DF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E103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7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A9678B">
              <w:rPr>
                <w:rFonts w:ascii="Arial" w:hAnsi="Arial" w:cs="Arial"/>
                <w:szCs w:val="22"/>
                <w:lang w:val="sk-SK" w:eastAsia="sk-SK"/>
              </w:rPr>
              <w:t>9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 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947ABE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F010D6" w:rsidRPr="002E10BE" w:rsidRDefault="00F010D6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F010D6" w:rsidRPr="002E10BE" w:rsidRDefault="00F010D6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3E450D" w:rsidP="00C97F48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6.5.2025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</w:t>
            </w:r>
            <w:r w:rsidR="008F0262"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é dňa:</w:t>
            </w:r>
          </w:p>
          <w:p w:rsidR="00F75DC2" w:rsidRPr="002E10BE" w:rsidRDefault="003E450D" w:rsidP="00C97F48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6.5.2025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3E450D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StavGas</w:t>
      </w:r>
      <w:r w:rsidR="00A9678B">
        <w:rPr>
          <w:rFonts w:ascii="Arial" w:hAnsi="Arial" w:cs="Arial"/>
          <w:b/>
          <w:i/>
          <w:lang w:val="sk-SK"/>
        </w:rPr>
        <w:t xml:space="preserve">s.r.o., </w:t>
      </w:r>
      <w:r>
        <w:rPr>
          <w:rFonts w:ascii="Arial" w:hAnsi="Arial" w:cs="Arial"/>
          <w:b/>
          <w:i/>
          <w:lang w:val="sk-SK"/>
        </w:rPr>
        <w:t>Kopanice 3123/111, Krupina</w:t>
      </w:r>
      <w:r w:rsidR="00A9678B">
        <w:rPr>
          <w:rFonts w:ascii="Arial" w:hAnsi="Arial" w:cs="Arial"/>
          <w:b/>
          <w:i/>
          <w:lang w:val="sk-SK"/>
        </w:rPr>
        <w:t xml:space="preserve">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27.7.2023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A9678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48353/S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Kopanice 3123/111, Krupina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5146239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, sprostredkovanie obchodu a</w:t>
      </w:r>
      <w:r w:rsidR="003E450D">
        <w:rPr>
          <w:rFonts w:ascii="Arial" w:hAnsi="Arial" w:cs="Arial"/>
          <w:lang w:val="sk-SK"/>
        </w:rPr>
        <w:t> </w:t>
      </w:r>
      <w:r w:rsidR="00F066DD">
        <w:rPr>
          <w:rFonts w:ascii="Arial" w:hAnsi="Arial" w:cs="Arial"/>
          <w:lang w:val="sk-SK"/>
        </w:rPr>
        <w:t>služieb</w:t>
      </w:r>
      <w:r w:rsidR="003E450D">
        <w:rPr>
          <w:rFonts w:ascii="Arial" w:hAnsi="Arial" w:cs="Arial"/>
          <w:lang w:val="sk-SK"/>
        </w:rPr>
        <w:t>, čistiace a upratovacie služby, administratívne služby atď.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</w:t>
      </w:r>
      <w:r w:rsidR="003E450D">
        <w:rPr>
          <w:rFonts w:ascii="Arial" w:hAnsi="Arial" w:cs="Arial"/>
          <w:lang w:val="sk-SK"/>
        </w:rPr>
        <w:t>ne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3E450D">
        <w:rPr>
          <w:rFonts w:ascii="Arial" w:hAnsi="Arial" w:cs="Arial"/>
          <w:lang w:val="sk-SK"/>
        </w:rPr>
        <w:t>.</w:t>
      </w:r>
      <w:r w:rsidR="00F066DD">
        <w:rPr>
          <w:rFonts w:ascii="Arial" w:hAnsi="Arial" w:cs="Arial"/>
          <w:lang w:val="sk-SK"/>
        </w:rPr>
        <w:t xml:space="preserve"> </w:t>
      </w:r>
    </w:p>
    <w:p w:rsidR="003E450D" w:rsidRDefault="003E450D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10D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10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Vladimír Gasidlo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511FF">
        <w:rPr>
          <w:rFonts w:ascii="Arial" w:hAnsi="Arial" w:cs="Arial"/>
          <w:lang w:val="sk-SK"/>
        </w:rPr>
        <w:t>4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F010D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1621E4">
              <w:rPr>
                <w:rFonts w:ascii="Arial" w:hAnsi="Arial" w:cs="Arial"/>
                <w:b/>
                <w:i/>
                <w:sz w:val="20"/>
                <w:lang w:val="sk-SK"/>
              </w:rPr>
              <w:t>: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1621E4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F010D6">
              <w:rPr>
                <w:rFonts w:ascii="Arial" w:hAnsi="Arial" w:cs="Arial"/>
                <w:sz w:val="20"/>
                <w:lang w:val="sk-SK"/>
              </w:rPr>
              <w:t>Vladimír Gasidlo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3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F010D6">
        <w:rPr>
          <w:rFonts w:ascii="Arial" w:hAnsi="Arial" w:cs="Arial"/>
          <w:lang w:val="sk-SK"/>
        </w:rPr>
        <w:t>19.6.2024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  <w:r w:rsidR="00F010D6">
        <w:rPr>
          <w:rFonts w:ascii="Arial" w:hAnsi="Arial" w:cs="Arial"/>
          <w:lang w:val="sk-SK"/>
        </w:rPr>
        <w:t xml:space="preserve"> V roku 2024 spoločnosť nenakupovala DNM.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 xml:space="preserve">. </w:t>
      </w:r>
      <w:r w:rsidR="002C2E45">
        <w:rPr>
          <w:rFonts w:ascii="Arial" w:hAnsi="Arial" w:cs="Arial"/>
          <w:lang w:val="sk-SK"/>
        </w:rPr>
        <w:t xml:space="preserve">V roku 2024 spoločnosť neuplatnila do nákladov odpisy majetku. </w:t>
      </w:r>
      <w:r w:rsidR="00D6134B">
        <w:rPr>
          <w:rFonts w:ascii="Arial" w:hAnsi="Arial" w:cs="Arial"/>
          <w:lang w:val="sk-SK"/>
        </w:rPr>
        <w:t>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</w:t>
      </w:r>
      <w:r w:rsidR="00F010D6">
        <w:rPr>
          <w:rFonts w:ascii="Arial" w:hAnsi="Arial" w:cs="Arial"/>
          <w:lang w:val="sk-SK"/>
        </w:rPr>
        <w:t> </w:t>
      </w:r>
      <w:r w:rsidR="008B4D3F">
        <w:rPr>
          <w:rFonts w:ascii="Arial" w:hAnsi="Arial" w:cs="Arial"/>
          <w:lang w:val="sk-SK"/>
        </w:rPr>
        <w:t>600</w:t>
      </w:r>
      <w:r w:rsidR="00F010D6">
        <w:rPr>
          <w:rFonts w:ascii="Arial" w:hAnsi="Arial" w:cs="Arial"/>
          <w:lang w:val="sk-SK"/>
        </w:rPr>
        <w:t>. V roku 2024 spoločnosť nenakúpila DHM,ani drobný hmotný majetok.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1621E4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  <w:r w:rsidR="001621E4">
        <w:rPr>
          <w:rFonts w:ascii="Arial" w:hAnsi="Arial" w:cs="Arial"/>
          <w:lang w:val="sk-SK"/>
        </w:rPr>
        <w:t xml:space="preserve"> </w:t>
      </w: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A3E7F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zarad</w:t>
      </w:r>
      <w:r w:rsidR="00BA3E7F">
        <w:rPr>
          <w:rFonts w:ascii="Arial" w:hAnsi="Arial" w:cs="Arial"/>
          <w:lang w:val="sk-SK"/>
        </w:rPr>
        <w:t>ená</w:t>
      </w:r>
      <w:r>
        <w:rPr>
          <w:rFonts w:ascii="Arial" w:hAnsi="Arial" w:cs="Arial"/>
          <w:lang w:val="sk-SK"/>
        </w:rPr>
        <w:t xml:space="preserve"> do učtovnej jednotky </w:t>
      </w:r>
      <w:r w:rsidR="00BA3E7F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mikro</w:t>
      </w:r>
      <w:r w:rsidR="00BA3E7F">
        <w:rPr>
          <w:rFonts w:ascii="Arial" w:hAnsi="Arial" w:cs="Arial"/>
          <w:lang w:val="sk-SK"/>
        </w:rPr>
        <w:t>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  <w:r w:rsidR="00BA3E7F">
        <w:rPr>
          <w:rFonts w:ascii="Arial" w:hAnsi="Arial" w:cs="Arial"/>
          <w:lang w:val="sk-SK"/>
        </w:rPr>
        <w:t xml:space="preserve"> v roku 202</w:t>
      </w:r>
      <w:r w:rsidR="00A8463E">
        <w:rPr>
          <w:rFonts w:ascii="Arial" w:hAnsi="Arial" w:cs="Arial"/>
          <w:lang w:val="sk-SK"/>
        </w:rPr>
        <w:t>4</w:t>
      </w:r>
      <w:r w:rsidR="00BA3E7F">
        <w:rPr>
          <w:rFonts w:ascii="Arial" w:hAnsi="Arial" w:cs="Arial"/>
          <w:lang w:val="sk-SK"/>
        </w:rPr>
        <w:t xml:space="preserve"> spoločnosť neúčtovala.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</w:t>
      </w:r>
      <w:r w:rsidR="00F010D6">
        <w:rPr>
          <w:rFonts w:ascii="Arial" w:hAnsi="Arial" w:cs="Arial"/>
          <w:lang w:val="sk-SK"/>
        </w:rPr>
        <w:t xml:space="preserve"> Obchodného zákonníka § 124 OZ.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</w:t>
      </w:r>
      <w:r w:rsidR="00BA3E7F">
        <w:rPr>
          <w:rFonts w:ascii="Arial" w:hAnsi="Arial" w:cs="Arial"/>
          <w:lang w:val="sk-SK"/>
        </w:rPr>
        <w:t>2</w:t>
      </w:r>
      <w:r w:rsidR="00A8463E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 xml:space="preserve"> účtovala </w:t>
      </w:r>
      <w:r w:rsidR="00BA3E7F">
        <w:rPr>
          <w:rFonts w:ascii="Arial" w:hAnsi="Arial" w:cs="Arial"/>
          <w:lang w:val="sk-SK"/>
        </w:rPr>
        <w:t xml:space="preserve"> o dani z</w:t>
      </w:r>
      <w:r w:rsidR="00A8463E">
        <w:rPr>
          <w:rFonts w:ascii="Arial" w:hAnsi="Arial" w:cs="Arial"/>
          <w:lang w:val="sk-SK"/>
        </w:rPr>
        <w:t> </w:t>
      </w:r>
      <w:r w:rsidR="00BA3E7F">
        <w:rPr>
          <w:rFonts w:ascii="Arial" w:hAnsi="Arial" w:cs="Arial"/>
          <w:lang w:val="sk-SK"/>
        </w:rPr>
        <w:t>príjmov</w:t>
      </w:r>
      <w:r w:rsidR="00A8463E">
        <w:rPr>
          <w:rFonts w:ascii="Arial" w:hAnsi="Arial" w:cs="Arial"/>
          <w:lang w:val="sk-SK"/>
        </w:rPr>
        <w:t xml:space="preserve"> na základe zmeny o dani z príjmov a v roku 2024 účtovala </w:t>
      </w:r>
      <w:r w:rsidR="002C2E45">
        <w:rPr>
          <w:rFonts w:ascii="Arial" w:hAnsi="Arial" w:cs="Arial"/>
          <w:lang w:val="sk-SK"/>
        </w:rPr>
        <w:t xml:space="preserve">o </w:t>
      </w:r>
      <w:r w:rsidR="00A8463E">
        <w:rPr>
          <w:rFonts w:ascii="Arial" w:hAnsi="Arial" w:cs="Arial"/>
          <w:lang w:val="sk-SK"/>
        </w:rPr>
        <w:t>daňov</w:t>
      </w:r>
      <w:r w:rsidR="002C2E45">
        <w:rPr>
          <w:rFonts w:ascii="Arial" w:hAnsi="Arial" w:cs="Arial"/>
          <w:lang w:val="sk-SK"/>
        </w:rPr>
        <w:t>ej</w:t>
      </w:r>
      <w:r w:rsidR="00A8463E">
        <w:rPr>
          <w:rFonts w:ascii="Arial" w:hAnsi="Arial" w:cs="Arial"/>
          <w:lang w:val="sk-SK"/>
        </w:rPr>
        <w:t xml:space="preserve"> licenci</w:t>
      </w:r>
      <w:r w:rsidR="002C2E45">
        <w:rPr>
          <w:rFonts w:ascii="Arial" w:hAnsi="Arial" w:cs="Arial"/>
          <w:lang w:val="sk-SK"/>
        </w:rPr>
        <w:t>i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</w:t>
      </w:r>
      <w:r w:rsidR="00BA3E7F">
        <w:rPr>
          <w:b w:val="0"/>
        </w:rPr>
        <w:t>2</w:t>
      </w:r>
      <w:r w:rsidR="00A8463E">
        <w:rPr>
          <w:b w:val="0"/>
        </w:rPr>
        <w:t>4</w:t>
      </w:r>
      <w:r>
        <w:rPr>
          <w:b w:val="0"/>
        </w:rPr>
        <w:t xml:space="preserve"> nemá v evidencii DNM</w:t>
      </w:r>
    </w:p>
    <w:p w:rsidR="00751F46" w:rsidRDefault="00751F46" w:rsidP="00751F46"/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p w:rsidR="00F010D6" w:rsidRDefault="00F010D6" w:rsidP="00C57091">
      <w:pPr>
        <w:rPr>
          <w:rFonts w:ascii="Arial" w:hAnsi="Arial" w:cs="Arial"/>
          <w:lang w:val="sk-SK"/>
        </w:rPr>
      </w:pPr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ED6F91">
        <w:trPr>
          <w:trHeight w:val="9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10D6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10D6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Pr="009E6210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F010D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97F4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25816,21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25788,15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-5,37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ED6F91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DD4A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81,85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25810,84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25870,00</w:t>
            </w:r>
          </w:p>
          <w:p w:rsidR="00DD4AD8" w:rsidRPr="00C631BE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2024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34,84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556,75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30000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34,84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4792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Default="00DD4AD8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-301</w:t>
            </w:r>
          </w:p>
          <w:p w:rsidR="00C049B2" w:rsidRPr="00FD5857" w:rsidRDefault="00C049B2" w:rsidP="0047722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C049B2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  <w:r w:rsidR="00DD4A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049B2" w:rsidRDefault="00C049B2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</w:t>
      </w:r>
      <w:r w:rsidR="00477221">
        <w:rPr>
          <w:rFonts w:ascii="Arial" w:hAnsi="Arial" w:cs="Arial"/>
          <w:lang w:val="sk-SK"/>
        </w:rPr>
        <w:t>2</w:t>
      </w:r>
      <w:r w:rsidR="00546028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2C2E45" w:rsidRPr="002C2E45" w:rsidRDefault="002C2E45" w:rsidP="002C2E45">
      <w:pPr>
        <w:rPr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54602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DD4A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7745,00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7745,00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</w:t>
            </w:r>
            <w:r w:rsidR="00C97F4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54602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79703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8E2708" w:rsidRDefault="008E2708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D4AD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4033,44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7090,00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DD4AD8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4</w:t>
            </w:r>
            <w:r w:rsidR="00A02DF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033,44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+oleje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A02DFA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1742,96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režijný materiál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A02DF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1121,09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D936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A02DF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02DF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02DFA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3260,00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A1E85" w:rsidRPr="00CC27AA" w:rsidRDefault="004F6BEE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650E" w:rsidRPr="00CC27AA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02DFA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97,80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A02DFA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135,61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Default="00F106B6" w:rsidP="00E0211F">
      <w:pPr>
        <w:keepNext w:val="0"/>
        <w:rPr>
          <w:rFonts w:ascii="Arial" w:hAnsi="Arial" w:cs="Arial"/>
          <w:lang w:val="sk-SK"/>
        </w:rPr>
      </w:pPr>
    </w:p>
    <w:p w:rsidR="00546028" w:rsidRDefault="00546028" w:rsidP="00E0211F">
      <w:pPr>
        <w:keepNext w:val="0"/>
        <w:rPr>
          <w:rFonts w:ascii="Arial" w:hAnsi="Arial" w:cs="Arial"/>
          <w:lang w:val="sk-SK"/>
        </w:rPr>
      </w:pPr>
    </w:p>
    <w:p w:rsidR="002C2E45" w:rsidRDefault="002C2E45" w:rsidP="00E0211F">
      <w:pPr>
        <w:keepNext w:val="0"/>
        <w:rPr>
          <w:rFonts w:ascii="Arial" w:hAnsi="Arial" w:cs="Arial"/>
          <w:lang w:val="sk-SK"/>
        </w:rPr>
      </w:pPr>
    </w:p>
    <w:p w:rsidR="002C2E45" w:rsidRPr="002E10BE" w:rsidRDefault="002C2E45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7A650E">
        <w:rPr>
          <w:rFonts w:ascii="Arial" w:hAnsi="Arial" w:cs="Arial"/>
          <w:iCs w:val="0"/>
          <w:lang w:eastAsia="en-US"/>
        </w:rPr>
        <w:t>2</w:t>
      </w:r>
      <w:r w:rsidR="00D936B2">
        <w:rPr>
          <w:rFonts w:ascii="Arial" w:hAnsi="Arial" w:cs="Arial"/>
          <w:iCs w:val="0"/>
          <w:lang w:eastAsia="en-US"/>
        </w:rPr>
        <w:t>4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79F" w:rsidRDefault="0027579F">
      <w:r>
        <w:separator/>
      </w:r>
    </w:p>
  </w:endnote>
  <w:endnote w:type="continuationSeparator" w:id="1">
    <w:p w:rsidR="0027579F" w:rsidRDefault="00275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F010D6" w:rsidRDefault="00F010D6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2024</w:t>
    </w:r>
  </w:p>
  <w:p w:rsidR="00F010D6" w:rsidRDefault="00F010D6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Poznámky 2024</w:t>
    </w:r>
  </w:p>
  <w:p w:rsidR="00F010D6" w:rsidRDefault="00F010D6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F010D6" w:rsidRPr="00953379" w:rsidRDefault="00F010D6" w:rsidP="00B07515">
    <w:pPr>
      <w:pStyle w:val="Pta"/>
      <w:jc w:val="center"/>
      <w:rPr>
        <w:rFonts w:ascii="Arial" w:hAnsi="Arial" w:cs="Arial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 w:rsidP="00C12B72">
    <w:pPr>
      <w:pStyle w:val="Pta"/>
      <w:jc w:val="left"/>
    </w:pPr>
    <w:r>
      <w:t>Poznámky 2024</w:t>
    </w:r>
  </w:p>
  <w:p w:rsidR="00F010D6" w:rsidRPr="00953379" w:rsidRDefault="00F010D6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990C5C">
      <w:rPr>
        <w:rFonts w:ascii="Arial" w:hAnsi="Arial" w:cs="Arial"/>
        <w:noProof/>
      </w:rPr>
      <w:t>15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79F" w:rsidRDefault="0027579F">
      <w:r>
        <w:separator/>
      </w:r>
    </w:p>
  </w:footnote>
  <w:footnote w:type="continuationSeparator" w:id="1">
    <w:p w:rsidR="0027579F" w:rsidRDefault="00275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>
    <w:pPr>
      <w:rPr>
        <w:lang w:val="en-GB"/>
      </w:rPr>
    </w:pPr>
  </w:p>
  <w:p w:rsidR="00F010D6" w:rsidRDefault="00F010D6">
    <w:pPr>
      <w:rPr>
        <w:lang w:val="en-GB"/>
      </w:rPr>
    </w:pPr>
  </w:p>
  <w:p w:rsidR="00F010D6" w:rsidRDefault="00F010D6">
    <w:pPr>
      <w:rPr>
        <w:lang w:val="en-GB"/>
      </w:rPr>
    </w:pPr>
  </w:p>
  <w:p w:rsidR="00F010D6" w:rsidRDefault="00F010D6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A02DFA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StavGas, s.r.o.KRUPINA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D6" w:rsidRDefault="00F010D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8CA3B8206B3643FA824FD4F7C2B22D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02DFA" w:rsidRDefault="00990C5C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>profichemCreating, s.r.o.</w:t>
        </w:r>
      </w:p>
    </w:sdtContent>
  </w:sdt>
  <w:p w:rsidR="00F010D6" w:rsidRPr="00E7199A" w:rsidRDefault="00F010D6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6562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3AD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5E62"/>
    <w:rsid w:val="00067946"/>
    <w:rsid w:val="00071429"/>
    <w:rsid w:val="00072F99"/>
    <w:rsid w:val="0007454C"/>
    <w:rsid w:val="0007560E"/>
    <w:rsid w:val="00075C57"/>
    <w:rsid w:val="00075DFF"/>
    <w:rsid w:val="00077F9F"/>
    <w:rsid w:val="0008298C"/>
    <w:rsid w:val="00082EBB"/>
    <w:rsid w:val="000855D2"/>
    <w:rsid w:val="00093179"/>
    <w:rsid w:val="00093DBC"/>
    <w:rsid w:val="00097D05"/>
    <w:rsid w:val="00097DE2"/>
    <w:rsid w:val="000A1E85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1E4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3E7F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579F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2E4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3E09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1033"/>
    <w:rsid w:val="003E2EE8"/>
    <w:rsid w:val="003E3002"/>
    <w:rsid w:val="003E450D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221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97C11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46028"/>
    <w:rsid w:val="00552A3A"/>
    <w:rsid w:val="00555D28"/>
    <w:rsid w:val="0055693C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403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E6A07"/>
    <w:rsid w:val="006F0654"/>
    <w:rsid w:val="006F1838"/>
    <w:rsid w:val="006F2CAE"/>
    <w:rsid w:val="006F4720"/>
    <w:rsid w:val="006F52BB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67C2C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A650E"/>
    <w:rsid w:val="007B53C9"/>
    <w:rsid w:val="007B6BC4"/>
    <w:rsid w:val="007C10D3"/>
    <w:rsid w:val="007C3DEE"/>
    <w:rsid w:val="007C5792"/>
    <w:rsid w:val="007C6690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4649"/>
    <w:rsid w:val="0085593C"/>
    <w:rsid w:val="0085653F"/>
    <w:rsid w:val="008637FD"/>
    <w:rsid w:val="00864366"/>
    <w:rsid w:val="00865CEF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2708"/>
    <w:rsid w:val="008E79E8"/>
    <w:rsid w:val="008F0262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47ABE"/>
    <w:rsid w:val="0095179E"/>
    <w:rsid w:val="00953379"/>
    <w:rsid w:val="00955F91"/>
    <w:rsid w:val="00961610"/>
    <w:rsid w:val="00963669"/>
    <w:rsid w:val="009648CB"/>
    <w:rsid w:val="0096530D"/>
    <w:rsid w:val="009708AA"/>
    <w:rsid w:val="00971178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0C5C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2DFA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11FF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463E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26A2C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667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A3E7F"/>
    <w:rsid w:val="00BB0609"/>
    <w:rsid w:val="00BB0753"/>
    <w:rsid w:val="00BC17DF"/>
    <w:rsid w:val="00BC1A6F"/>
    <w:rsid w:val="00BC4980"/>
    <w:rsid w:val="00BC5153"/>
    <w:rsid w:val="00BC6CB2"/>
    <w:rsid w:val="00BD13C2"/>
    <w:rsid w:val="00BD2EF6"/>
    <w:rsid w:val="00BD6646"/>
    <w:rsid w:val="00BD67DE"/>
    <w:rsid w:val="00BE4ABB"/>
    <w:rsid w:val="00BE63B4"/>
    <w:rsid w:val="00BE7578"/>
    <w:rsid w:val="00BF0F7F"/>
    <w:rsid w:val="00BF1D59"/>
    <w:rsid w:val="00BF2722"/>
    <w:rsid w:val="00BF3553"/>
    <w:rsid w:val="00BF5831"/>
    <w:rsid w:val="00C00C9B"/>
    <w:rsid w:val="00C01BD0"/>
    <w:rsid w:val="00C02DD4"/>
    <w:rsid w:val="00C02E8B"/>
    <w:rsid w:val="00C03FD4"/>
    <w:rsid w:val="00C0420B"/>
    <w:rsid w:val="00C049B2"/>
    <w:rsid w:val="00C07B30"/>
    <w:rsid w:val="00C12B72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8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97F48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36B2"/>
    <w:rsid w:val="00D95B4D"/>
    <w:rsid w:val="00D97508"/>
    <w:rsid w:val="00DA0D31"/>
    <w:rsid w:val="00DA2758"/>
    <w:rsid w:val="00DA5DE7"/>
    <w:rsid w:val="00DB0ABA"/>
    <w:rsid w:val="00DB123B"/>
    <w:rsid w:val="00DB2459"/>
    <w:rsid w:val="00DB6514"/>
    <w:rsid w:val="00DB6CCE"/>
    <w:rsid w:val="00DB7DF3"/>
    <w:rsid w:val="00DC0807"/>
    <w:rsid w:val="00DC2422"/>
    <w:rsid w:val="00DC3D4D"/>
    <w:rsid w:val="00DC5B89"/>
    <w:rsid w:val="00DC6858"/>
    <w:rsid w:val="00DD4AD8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D6F91"/>
    <w:rsid w:val="00EE1D77"/>
    <w:rsid w:val="00EE2116"/>
    <w:rsid w:val="00EE5578"/>
    <w:rsid w:val="00EE601F"/>
    <w:rsid w:val="00EE6975"/>
    <w:rsid w:val="00EF559D"/>
    <w:rsid w:val="00F010D6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73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A3B8206B3643FA824FD4F7C2B22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3BE0B-E43A-4F77-9CA3-8AF7CF145305}"/>
      </w:docPartPr>
      <w:docPartBody>
        <w:p w:rsidR="00000000" w:rsidRDefault="00E43B6B" w:rsidP="00E43B6B">
          <w:pPr>
            <w:pStyle w:val="8CA3B8206B3643FA824FD4F7C2B22D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3B6B"/>
    <w:rsid w:val="00625F98"/>
    <w:rsid w:val="00E4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CA3B8206B3643FA824FD4F7C2B22D1E">
    <w:name w:val="8CA3B8206B3643FA824FD4F7C2B22D1E"/>
    <w:rsid w:val="00E43B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BF46-1D26-49E2-8B1D-C979E429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</TotalTime>
  <Pages>1</Pages>
  <Words>2295</Words>
  <Characters>13084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</vt:lpstr>
      <vt:lpstr>účetní jednotka</vt:lpstr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</dc:title>
  <dc:creator>Ernst &amp; Young</dc:creator>
  <cp:lastModifiedBy>HOME</cp:lastModifiedBy>
  <cp:revision>4</cp:revision>
  <cp:lastPrinted>2025-05-06T17:32:00Z</cp:lastPrinted>
  <dcterms:created xsi:type="dcterms:W3CDTF">2025-05-06T17:33:00Z</dcterms:created>
  <dcterms:modified xsi:type="dcterms:W3CDTF">2025-05-06T17:34:00Z</dcterms:modified>
</cp:coreProperties>
</file>