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24B1DD4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</w:t>
            </w:r>
            <w:r w:rsidR="001A01C0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241684A" w:rsidR="00727BE8" w:rsidRPr="00ED0163" w:rsidRDefault="00236752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5F2BE6C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FB31D08" w:rsidR="00727BE8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6679B0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1545F32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79FE60D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1BC9B0D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727BE8" w:rsidP="00944C3D">
                                  <w:fldSimple w:instr=" MERGEFIELD  aDMOD  \* MERGEFORMAT ">
                                    <w:r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727BE8" w:rsidP="00944C3D">
                            <w:fldSimple w:instr=" MERGEFIELD  aDMOD  \* MERGEFORMAT ">
                              <w:r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16A493F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072F8AD3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1A01C0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072F8AD3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1A01C0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79FEF15D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64944373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1A01C0">
                                    <w:t>4</w:t>
                                  </w:r>
                                  <w:r w:rsidR="00D92E41">
                                    <w:t>1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64944373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1A01C0">
                              <w:t>4</w:t>
                            </w:r>
                            <w:r w:rsidR="00D92E41">
                              <w:t>1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5F8DBA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62D6360C" w:rsidR="00727BE8" w:rsidRDefault="00236752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24260D3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320590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6F48F61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566C413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329C11FD" w:rsidR="00727BE8" w:rsidRDefault="006A2890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1A01C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329C11FD" w:rsidR="00727BE8" w:rsidRDefault="006A2890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1A01C0">
                              <w:rPr>
                                <w:rFonts w:ascii="Arial" w:hAnsi="Arial" w:cs="Arial"/>
                                <w:noProof/>
                              </w:rPr>
                              <w:t>3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0F45EE4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0962B70C" w:rsidR="00727BE8" w:rsidRDefault="006A289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0962B70C" w:rsidR="00727BE8" w:rsidRDefault="006A289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68639198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5777366A" w:rsidR="00727BE8" w:rsidRDefault="006A2890" w:rsidP="00944C3D">
                                  <w:r>
                                    <w:t>202</w:t>
                                  </w:r>
                                  <w:r w:rsidR="001A01C0">
                                    <w:t>3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5777366A" w:rsidR="00727BE8" w:rsidRDefault="006A2890" w:rsidP="00944C3D">
                            <w:r>
                              <w:t>202</w:t>
                            </w:r>
                            <w:r w:rsidR="001A01C0">
                              <w:t>3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1381515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6EA4F9B9" w:rsidR="00727BE8" w:rsidRDefault="006A289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6EA4F9B9" w:rsidR="00727BE8" w:rsidRDefault="006A289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0E81778" w:rsidR="00727BE8" w:rsidRPr="00ED0163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1294C8CD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1270</wp:posOffset>
                      </wp:positionV>
                      <wp:extent cx="1270635" cy="294640"/>
                      <wp:effectExtent l="5080" t="10795" r="10160" b="8890"/>
                      <wp:wrapNone/>
                      <wp:docPr id="138043313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3C1D1C32" w:rsidR="00727BE8" w:rsidRPr="00BC5999" w:rsidRDefault="0084497B" w:rsidP="00944C3D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color w:val="000000"/>
                                      <w:shd w:val="clear" w:color="auto" w:fill="FFFFFF"/>
                                    </w:rPr>
                                    <w:t>2</w:t>
                                  </w:r>
                                  <w:r w:rsidR="0052596B">
                                    <w:rPr>
                                      <w:rFonts w:ascii="Open Sans" w:hAnsi="Open Sans" w:cs="Open Sans"/>
                                      <w:color w:val="000000"/>
                                      <w:shd w:val="clear" w:color="auto" w:fill="FFFFFF"/>
                                    </w:rPr>
                                    <w:t>023060567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Text Box 20" o:spid="_x0000_s1041" type="#_x0000_t202" style="position:absolute;margin-left:4.15pt;margin-top:.1pt;width:100.05pt;height:2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">
                      <v:textbox>
                        <w:txbxContent>
                          <w:p w14:paraId="154C8C6F" w14:textId="3C1D1C32" w:rsidR="00727BE8" w:rsidRPr="00BC5999" w:rsidRDefault="0084497B" w:rsidP="00944C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2</w:t>
                            </w:r>
                            <w:r w:rsidR="0052596B"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023060567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6DEA6DD9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D8FD7A3" w:rsidR="00727BE8" w:rsidRPr="00ED0163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307B198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5B0A1FA7" w:rsidR="00727BE8" w:rsidRPr="00ED0163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3C35124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71120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-1.85pt;margin-top:5.6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1CE0658E" w:rsidR="00727BE8" w:rsidRPr="00ED0163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263D688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62400EBF" w:rsidR="00D92E41" w:rsidRPr="00391121" w:rsidRDefault="00BC5999" w:rsidP="00BC5999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</w:t>
                                  </w:r>
                                  <w:r w:rsidR="0084497B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  <w:r w:rsidR="0052596B">
                                    <w:rPr>
                                      <w:rFonts w:ascii="Arial" w:hAnsi="Arial" w:cs="Arial"/>
                                    </w:rPr>
                                    <w:t>42148294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4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96BBAE" w14:textId="62400EBF" w:rsidR="00D92E41" w:rsidRPr="00391121" w:rsidRDefault="00BC5999" w:rsidP="00BC599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</w:t>
                            </w:r>
                            <w:r w:rsidR="0084497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52596B">
                              <w:rPr>
                                <w:rFonts w:ascii="Arial" w:hAnsi="Arial" w:cs="Arial"/>
                              </w:rPr>
                              <w:t>42148294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A5A3832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1151710" w:rsidR="00727BE8" w:rsidRPr="00ED0163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9EFD6E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2DEDA958" w:rsidR="00727BE8" w:rsidRPr="00391121" w:rsidRDefault="0052596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SVB Halalovka 2881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2DEDA958" w:rsidR="00727BE8" w:rsidRPr="00391121" w:rsidRDefault="0052596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SVB Halalovka 2881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0D14F853" w:rsidR="00727BE8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4D77EEE7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5897155E" w:rsidR="00727BE8" w:rsidRPr="00391121" w:rsidRDefault="0052596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Halalovka 2881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5897155E" w:rsidR="00727BE8" w:rsidRPr="00391121" w:rsidRDefault="0052596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Halalovka 2881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531CB26" w:rsidR="00727BE8" w:rsidRPr="00ED0163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7A7CEA3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77777777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77777777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53506D98" w:rsidR="00727BE8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07FB6B4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42D0D58D" w:rsidR="00727BE8" w:rsidRPr="00391121" w:rsidRDefault="00BC599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911 08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42D0D58D" w:rsidR="00727BE8" w:rsidRPr="00391121" w:rsidRDefault="00BC599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911 08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1152035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49D96D2F" w:rsidR="00727BE8" w:rsidRPr="00391121" w:rsidRDefault="00BC599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49D96D2F" w:rsidR="00727BE8" w:rsidRPr="00391121" w:rsidRDefault="00BC599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048EB08C" w:rsidR="00727BE8" w:rsidRPr="00ED0163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4C8E278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1CE1D9A" w:rsidR="00727BE8" w:rsidRPr="00391121" w:rsidRDefault="00E70EE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1CE1D9A" w:rsidR="00727BE8" w:rsidRPr="00391121" w:rsidRDefault="00E70EE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D8E3EEB" w:rsidR="00727BE8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4969DE9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215C93C8" w:rsidR="00727BE8" w:rsidRDefault="0023675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1C486BC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2BEA7D2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2BEA7D2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25C5F3E9" w:rsidR="00D96BED" w:rsidRPr="00ED0163" w:rsidRDefault="00BC5999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</w:t>
            </w:r>
            <w:r w:rsidR="0084497B">
              <w:rPr>
                <w:rFonts w:ascii="Arial" w:hAnsi="Arial"/>
                <w:lang w:eastAsia="sk-SK"/>
              </w:rPr>
              <w:t>4</w:t>
            </w:r>
            <w:r w:rsidR="00ED199C">
              <w:rPr>
                <w:rFonts w:ascii="Arial" w:hAnsi="Arial"/>
                <w:lang w:eastAsia="sk-SK"/>
              </w:rPr>
              <w:t>.0</w:t>
            </w:r>
            <w:r w:rsidR="0084497B">
              <w:rPr>
                <w:rFonts w:ascii="Arial" w:hAnsi="Arial"/>
                <w:lang w:eastAsia="sk-SK"/>
              </w:rPr>
              <w:t>5</w:t>
            </w:r>
            <w:r w:rsidR="00ED199C">
              <w:rPr>
                <w:rFonts w:ascii="Arial" w:hAnsi="Arial"/>
                <w:lang w:eastAsia="sk-SK"/>
              </w:rPr>
              <w:t>.202</w:t>
            </w:r>
            <w:r w:rsidR="001A01C0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7D470241" w:rsidR="00727BE8" w:rsidRPr="008D0433" w:rsidRDefault="0052596B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Ivan Golej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62640000" w:rsidR="00727BE8" w:rsidRPr="008D0433" w:rsidRDefault="0052596B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52596B">
              <w:rPr>
                <w:rFonts w:ascii="Arial" w:hAnsi="Arial" w:cs="Arial"/>
                <w:sz w:val="16"/>
                <w:szCs w:val="16"/>
              </w:rPr>
              <w:t>Generali Poisťovňa, a.s.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1932F6B6" w:rsidR="00727BE8" w:rsidRPr="008C56AB" w:rsidRDefault="0052596B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48,12</w:t>
            </w:r>
          </w:p>
        </w:tc>
        <w:tc>
          <w:tcPr>
            <w:tcW w:w="1325" w:type="dxa"/>
            <w:vAlign w:val="center"/>
          </w:tcPr>
          <w:p w14:paraId="057AB2C5" w14:textId="1C7B94B8" w:rsidR="00727BE8" w:rsidRPr="008C56AB" w:rsidRDefault="0052596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500,00</w:t>
            </w:r>
          </w:p>
        </w:tc>
        <w:tc>
          <w:tcPr>
            <w:tcW w:w="1234" w:type="dxa"/>
            <w:vAlign w:val="center"/>
          </w:tcPr>
          <w:p w14:paraId="4F28F087" w14:textId="7BA39EC6" w:rsidR="00727BE8" w:rsidRPr="008C56AB" w:rsidRDefault="0052596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365,50</w:t>
            </w:r>
          </w:p>
        </w:tc>
        <w:tc>
          <w:tcPr>
            <w:tcW w:w="1978" w:type="dxa"/>
            <w:vAlign w:val="center"/>
          </w:tcPr>
          <w:p w14:paraId="70A05763" w14:textId="2C381CBC" w:rsidR="00727BE8" w:rsidRPr="008C56AB" w:rsidRDefault="0052596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182,62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9E1D61" w14:textId="677F8A33" w:rsidR="00CA5B8A" w:rsidRPr="008C56AB" w:rsidRDefault="0052596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78 448,46</w:t>
            </w:r>
          </w:p>
        </w:tc>
        <w:tc>
          <w:tcPr>
            <w:tcW w:w="1325" w:type="dxa"/>
            <w:vAlign w:val="center"/>
          </w:tcPr>
          <w:p w14:paraId="0ED9D7DA" w14:textId="02FDACBB" w:rsidR="00727BE8" w:rsidRPr="008C56AB" w:rsidRDefault="0052596B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260 124,34</w:t>
            </w:r>
          </w:p>
        </w:tc>
        <w:tc>
          <w:tcPr>
            <w:tcW w:w="1234" w:type="dxa"/>
            <w:vAlign w:val="center"/>
          </w:tcPr>
          <w:p w14:paraId="563A6FDB" w14:textId="756CD8CD" w:rsidR="00727BE8" w:rsidRPr="008C56AB" w:rsidRDefault="0052596B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262 726,77</w:t>
            </w:r>
          </w:p>
        </w:tc>
        <w:tc>
          <w:tcPr>
            <w:tcW w:w="1978" w:type="dxa"/>
            <w:vAlign w:val="center"/>
          </w:tcPr>
          <w:p w14:paraId="1AE1FE1A" w14:textId="54FE5DB9" w:rsidR="00727BE8" w:rsidRPr="008C56AB" w:rsidRDefault="0052596B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75 846,03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3A26FFBD" w:rsidR="00727BE8" w:rsidRPr="008C56AB" w:rsidRDefault="0052596B" w:rsidP="005259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78 496,58</w:t>
            </w:r>
          </w:p>
        </w:tc>
        <w:tc>
          <w:tcPr>
            <w:tcW w:w="1325" w:type="dxa"/>
            <w:vAlign w:val="center"/>
          </w:tcPr>
          <w:p w14:paraId="72A1B8CF" w14:textId="7F57A71D" w:rsidR="00727BE8" w:rsidRPr="008C56AB" w:rsidRDefault="0052596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260 624,34</w:t>
            </w:r>
          </w:p>
        </w:tc>
        <w:tc>
          <w:tcPr>
            <w:tcW w:w="1234" w:type="dxa"/>
            <w:vAlign w:val="center"/>
          </w:tcPr>
          <w:p w14:paraId="413BCFD7" w14:textId="281E963A" w:rsidR="00727BE8" w:rsidRPr="008C56AB" w:rsidRDefault="0052596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263 092,27</w:t>
            </w:r>
          </w:p>
        </w:tc>
        <w:tc>
          <w:tcPr>
            <w:tcW w:w="1978" w:type="dxa"/>
            <w:vAlign w:val="center"/>
          </w:tcPr>
          <w:p w14:paraId="2EA141A6" w14:textId="287FC099" w:rsidR="00727BE8" w:rsidRPr="008C56AB" w:rsidRDefault="0052596B" w:rsidP="005259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76 028,65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EB23EC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7B1B0A4F" w:rsidR="00727BE8" w:rsidRPr="008C56AB" w:rsidRDefault="001A01C0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1 631 560,21</w:t>
            </w:r>
          </w:p>
        </w:tc>
        <w:tc>
          <w:tcPr>
            <w:tcW w:w="2883" w:type="dxa"/>
            <w:vAlign w:val="center"/>
          </w:tcPr>
          <w:p w14:paraId="0D87AACC" w14:textId="7470C0C2" w:rsidR="00727BE8" w:rsidRPr="008C56AB" w:rsidRDefault="0052596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1A01C0">
              <w:rPr>
                <w:rFonts w:ascii="Arial" w:hAnsi="Arial"/>
                <w:sz w:val="18"/>
                <w:szCs w:val="18"/>
              </w:rPr>
              <w:t> 686 862,33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6A53B388" w:rsidR="00727BE8" w:rsidRPr="001A01C0" w:rsidRDefault="001A01C0" w:rsidP="00EE2E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A01C0">
              <w:rPr>
                <w:rFonts w:ascii="Arial" w:hAnsi="Arial"/>
                <w:b/>
                <w:bCs/>
                <w:sz w:val="18"/>
                <w:szCs w:val="18"/>
              </w:rPr>
              <w:t>1 631 560,21</w:t>
            </w:r>
          </w:p>
        </w:tc>
        <w:tc>
          <w:tcPr>
            <w:tcW w:w="2883" w:type="dxa"/>
            <w:vAlign w:val="center"/>
          </w:tcPr>
          <w:p w14:paraId="733B1440" w14:textId="7A707044" w:rsidR="00A136FC" w:rsidRPr="001A01C0" w:rsidRDefault="001A01C0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A01C0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 </w:t>
            </w:r>
            <w:r w:rsidRPr="001A01C0">
              <w:rPr>
                <w:rFonts w:ascii="Arial" w:hAnsi="Arial"/>
                <w:b/>
                <w:bCs/>
                <w:sz w:val="18"/>
                <w:szCs w:val="18"/>
              </w:rPr>
              <w:t>686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Pr="001A01C0">
              <w:rPr>
                <w:rFonts w:ascii="Arial" w:hAnsi="Arial"/>
                <w:b/>
                <w:bCs/>
                <w:sz w:val="18"/>
                <w:szCs w:val="18"/>
              </w:rPr>
              <w:t>862,33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01308D47" w14:textId="77777777" w:rsidR="0052596B" w:rsidRDefault="0052596B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3C7E2994" w:rsidR="00727BE8" w:rsidRPr="008C56AB" w:rsidRDefault="001A01C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38 077,14</w:t>
            </w:r>
          </w:p>
        </w:tc>
        <w:tc>
          <w:tcPr>
            <w:tcW w:w="1195" w:type="dxa"/>
            <w:vAlign w:val="center"/>
          </w:tcPr>
          <w:p w14:paraId="574DE2C9" w14:textId="3B3FA881" w:rsidR="00727BE8" w:rsidRPr="008C56AB" w:rsidRDefault="0052596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100 682,28</w:t>
            </w:r>
          </w:p>
        </w:tc>
        <w:tc>
          <w:tcPr>
            <w:tcW w:w="1195" w:type="dxa"/>
            <w:vAlign w:val="center"/>
          </w:tcPr>
          <w:p w14:paraId="620228A9" w14:textId="2A4ED0D6" w:rsidR="00727BE8" w:rsidRPr="008C56AB" w:rsidRDefault="001A01C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94 947,30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3ECB46C3" w:rsidR="00727BE8" w:rsidRPr="008C56AB" w:rsidRDefault="001A01C0" w:rsidP="00B10DB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43 812,12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39FB78C0" w:rsidR="00727BE8" w:rsidRPr="001A01C0" w:rsidRDefault="001A01C0" w:rsidP="00BE185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A01C0">
              <w:rPr>
                <w:rFonts w:ascii="Arial" w:hAnsi="Arial"/>
                <w:b/>
                <w:bCs/>
                <w:sz w:val="18"/>
                <w:szCs w:val="18"/>
              </w:rPr>
              <w:t>38 077,14</w:t>
            </w:r>
          </w:p>
        </w:tc>
        <w:tc>
          <w:tcPr>
            <w:tcW w:w="1195" w:type="dxa"/>
            <w:vAlign w:val="center"/>
          </w:tcPr>
          <w:p w14:paraId="2EC0EAC9" w14:textId="5C2746DB" w:rsidR="00727BE8" w:rsidRPr="001A01C0" w:rsidRDefault="001A01C0" w:rsidP="0006130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A01C0">
              <w:rPr>
                <w:rFonts w:ascii="Arial" w:hAnsi="Arial"/>
                <w:b/>
                <w:bCs/>
                <w:sz w:val="18"/>
                <w:szCs w:val="18"/>
              </w:rPr>
              <w:t>100 682,28</w:t>
            </w:r>
          </w:p>
        </w:tc>
        <w:tc>
          <w:tcPr>
            <w:tcW w:w="1195" w:type="dxa"/>
            <w:vAlign w:val="center"/>
          </w:tcPr>
          <w:p w14:paraId="39FBFFBB" w14:textId="4F90C087" w:rsidR="00727BE8" w:rsidRPr="001A01C0" w:rsidRDefault="001A01C0" w:rsidP="00BE185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A01C0">
              <w:rPr>
                <w:rFonts w:ascii="Arial" w:hAnsi="Arial"/>
                <w:b/>
                <w:bCs/>
                <w:sz w:val="18"/>
                <w:szCs w:val="18"/>
              </w:rPr>
              <w:t>94 947,30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1A01C0" w:rsidRDefault="00727BE8" w:rsidP="00EE2E30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1A06A65" w:rsidR="00727BE8" w:rsidRPr="001A01C0" w:rsidRDefault="001A01C0" w:rsidP="00BE185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A01C0">
              <w:rPr>
                <w:rFonts w:ascii="Arial" w:hAnsi="Arial"/>
                <w:b/>
                <w:bCs/>
                <w:sz w:val="18"/>
                <w:szCs w:val="18"/>
              </w:rPr>
              <w:t>43 812,12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1727"/>
        <w:gridCol w:w="1628"/>
        <w:gridCol w:w="1546"/>
        <w:gridCol w:w="1828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EB23E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EB23E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1F7E86DC" w:rsidR="00727BE8" w:rsidRPr="008C56AB" w:rsidRDefault="001A01C0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52 111,04</w:t>
            </w:r>
          </w:p>
        </w:tc>
        <w:tc>
          <w:tcPr>
            <w:tcW w:w="1769" w:type="dxa"/>
            <w:vAlign w:val="center"/>
          </w:tcPr>
          <w:p w14:paraId="664DF51C" w14:textId="71EADEB9" w:rsidR="00727BE8" w:rsidRPr="008C56AB" w:rsidRDefault="00EB23E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1A01C0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1A01C0">
              <w:rPr>
                <w:rFonts w:ascii="Arial" w:hAnsi="Arial" w:cs="Arial"/>
                <w:sz w:val="18"/>
                <w:szCs w:val="18"/>
              </w:rPr>
              <w:t>3,82</w:t>
            </w:r>
          </w:p>
        </w:tc>
        <w:tc>
          <w:tcPr>
            <w:tcW w:w="1729" w:type="dxa"/>
            <w:vAlign w:val="center"/>
          </w:tcPr>
          <w:p w14:paraId="57C11421" w14:textId="4F670E4C" w:rsidR="00727BE8" w:rsidRPr="008C56AB" w:rsidRDefault="00EB23E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252E117A" w14:textId="2D57C4D5" w:rsidR="00727BE8" w:rsidRPr="008C56AB" w:rsidRDefault="001A01C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65 764,86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6F892343" w:rsidR="00727BE8" w:rsidRPr="008C56AB" w:rsidRDefault="0023675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155 724,10</w:t>
            </w:r>
          </w:p>
        </w:tc>
        <w:tc>
          <w:tcPr>
            <w:tcW w:w="2835" w:type="dxa"/>
            <w:vAlign w:val="center"/>
          </w:tcPr>
          <w:p w14:paraId="6EC8B8A1" w14:textId="64DEFEBD" w:rsidR="00727BE8" w:rsidRPr="008C56AB" w:rsidRDefault="0023675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157 918,69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796D985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35" w:type="dxa"/>
            <w:vAlign w:val="center"/>
          </w:tcPr>
          <w:p w14:paraId="4253AF30" w14:textId="69BD547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EB23E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EB23E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EB23E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EB23E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5573706E" w:rsidR="00727BE8" w:rsidRPr="008C56AB" w:rsidRDefault="00236752" w:rsidP="00BE18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155 724,10</w:t>
            </w:r>
          </w:p>
        </w:tc>
        <w:tc>
          <w:tcPr>
            <w:tcW w:w="2835" w:type="dxa"/>
            <w:vAlign w:val="center"/>
          </w:tcPr>
          <w:p w14:paraId="74A06852" w14:textId="6FFE3EB7" w:rsidR="00727BE8" w:rsidRPr="008C56AB" w:rsidRDefault="0023675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157 918,69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EB23EC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EB23E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4A901149" w14:textId="6D0BF2B2" w:rsidR="00727BE8" w:rsidRPr="00E05001" w:rsidRDefault="00236752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1 447 948,55</w:t>
            </w:r>
          </w:p>
        </w:tc>
        <w:tc>
          <w:tcPr>
            <w:tcW w:w="1843" w:type="dxa"/>
            <w:vAlign w:val="center"/>
          </w:tcPr>
          <w:p w14:paraId="13F3EF6B" w14:textId="39BC9DDC" w:rsidR="00727BE8" w:rsidRPr="00E05001" w:rsidRDefault="00236752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1 514 784,11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1BCB421C" w14:textId="40E672C9" w:rsidR="00727BE8" w:rsidRPr="00236752" w:rsidRDefault="00236752" w:rsidP="003B4931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36752">
              <w:rPr>
                <w:rFonts w:ascii="Arial" w:hAnsi="Arial"/>
                <w:b/>
                <w:bCs/>
                <w:sz w:val="16"/>
                <w:szCs w:val="16"/>
              </w:rPr>
              <w:t>1 447 948,55</w:t>
            </w:r>
          </w:p>
        </w:tc>
        <w:tc>
          <w:tcPr>
            <w:tcW w:w="1843" w:type="dxa"/>
            <w:vAlign w:val="center"/>
          </w:tcPr>
          <w:p w14:paraId="5FB3E5B7" w14:textId="7C06C85A" w:rsidR="00727BE8" w:rsidRPr="00236752" w:rsidRDefault="00236752" w:rsidP="003B4931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236752">
              <w:rPr>
                <w:rFonts w:ascii="Arial" w:hAnsi="Arial"/>
                <w:b/>
                <w:bCs/>
                <w:sz w:val="16"/>
                <w:szCs w:val="16"/>
              </w:rPr>
              <w:t>1 514 784,11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9338B" w14:textId="77777777" w:rsidR="00E814F6" w:rsidRDefault="00E814F6">
      <w:r>
        <w:separator/>
      </w:r>
    </w:p>
  </w:endnote>
  <w:endnote w:type="continuationSeparator" w:id="0">
    <w:p w14:paraId="74526A03" w14:textId="77777777" w:rsidR="00E814F6" w:rsidRDefault="00E8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C70C5" w14:textId="77777777" w:rsidR="00E814F6" w:rsidRDefault="00E814F6">
      <w:r>
        <w:separator/>
      </w:r>
    </w:p>
  </w:footnote>
  <w:footnote w:type="continuationSeparator" w:id="0">
    <w:p w14:paraId="6933E7E7" w14:textId="77777777" w:rsidR="00E814F6" w:rsidRDefault="00E81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754F"/>
    <w:multiLevelType w:val="hybridMultilevel"/>
    <w:tmpl w:val="3070A9D2"/>
    <w:lvl w:ilvl="0" w:tplc="A5EE2E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9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4"/>
  </w:num>
  <w:num w:numId="2" w16cid:durableId="814762294">
    <w:abstractNumId w:val="18"/>
  </w:num>
  <w:num w:numId="3" w16cid:durableId="1925603978">
    <w:abstractNumId w:val="9"/>
  </w:num>
  <w:num w:numId="4" w16cid:durableId="795870854">
    <w:abstractNumId w:val="8"/>
  </w:num>
  <w:num w:numId="5" w16cid:durableId="799554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1"/>
  </w:num>
  <w:num w:numId="8" w16cid:durableId="2101289486">
    <w:abstractNumId w:val="11"/>
  </w:num>
  <w:num w:numId="9" w16cid:durableId="509485274">
    <w:abstractNumId w:val="1"/>
  </w:num>
  <w:num w:numId="10" w16cid:durableId="1281566605">
    <w:abstractNumId w:val="20"/>
  </w:num>
  <w:num w:numId="11" w16cid:durableId="1635066034">
    <w:abstractNumId w:val="7"/>
  </w:num>
  <w:num w:numId="12" w16cid:durableId="380860087">
    <w:abstractNumId w:val="10"/>
  </w:num>
  <w:num w:numId="13" w16cid:durableId="298341503">
    <w:abstractNumId w:val="13"/>
  </w:num>
  <w:num w:numId="14" w16cid:durableId="1754863179">
    <w:abstractNumId w:val="16"/>
  </w:num>
  <w:num w:numId="15" w16cid:durableId="1250576259">
    <w:abstractNumId w:val="15"/>
  </w:num>
  <w:num w:numId="16" w16cid:durableId="1800758230">
    <w:abstractNumId w:val="3"/>
  </w:num>
  <w:num w:numId="17" w16cid:durableId="1691908735">
    <w:abstractNumId w:val="5"/>
  </w:num>
  <w:num w:numId="18" w16cid:durableId="1566643535">
    <w:abstractNumId w:val="12"/>
  </w:num>
  <w:num w:numId="19" w16cid:durableId="145316159">
    <w:abstractNumId w:val="6"/>
  </w:num>
  <w:num w:numId="20" w16cid:durableId="2057847193">
    <w:abstractNumId w:val="19"/>
  </w:num>
  <w:num w:numId="21" w16cid:durableId="76178494">
    <w:abstractNumId w:val="2"/>
  </w:num>
  <w:num w:numId="22" w16cid:durableId="154004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2335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01C0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36752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37ED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2596B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0A9C"/>
    <w:rsid w:val="006E48BA"/>
    <w:rsid w:val="006E54EB"/>
    <w:rsid w:val="006F31A6"/>
    <w:rsid w:val="00702252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497B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065B4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0DBC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C5999"/>
    <w:rsid w:val="00BD28DC"/>
    <w:rsid w:val="00BD47C9"/>
    <w:rsid w:val="00BD603E"/>
    <w:rsid w:val="00BE1853"/>
    <w:rsid w:val="00BE1CFF"/>
    <w:rsid w:val="00BE6AF8"/>
    <w:rsid w:val="00BE7552"/>
    <w:rsid w:val="00BF55E3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CF035F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4520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9202B"/>
    <w:rsid w:val="00EA31BC"/>
    <w:rsid w:val="00EA6F2E"/>
    <w:rsid w:val="00EB23EC"/>
    <w:rsid w:val="00EC328A"/>
    <w:rsid w:val="00ED0163"/>
    <w:rsid w:val="00ED199C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</TotalTime>
  <Pages>16</Pages>
  <Words>5139</Words>
  <Characters>29293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Miroslava Obstová</cp:lastModifiedBy>
  <cp:revision>2</cp:revision>
  <cp:lastPrinted>2025-05-15T07:17:00Z</cp:lastPrinted>
  <dcterms:created xsi:type="dcterms:W3CDTF">2025-05-15T07:22:00Z</dcterms:created>
  <dcterms:modified xsi:type="dcterms:W3CDTF">2025-05-15T07:22:00Z</dcterms:modified>
</cp:coreProperties>
</file>