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8A0D5">
      <w:pPr>
        <w:spacing w:after="30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527050</wp:posOffset>
                </wp:positionH>
                <wp:positionV relativeFrom="paragraph">
                  <wp:posOffset>142875</wp:posOffset>
                </wp:positionV>
                <wp:extent cx="1563370" cy="762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6362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832" h="10161">
                              <a:moveTo>
                                <a:pt x="0" y="10161"/>
                              </a:moveTo>
                              <a:lnTo>
                                <a:pt x="2084832" y="10161"/>
                              </a:lnTo>
                              <a:lnTo>
                                <a:pt x="208483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5pt;margin-top:11.25pt;height:0.6pt;width:123.1pt;mso-position-horizontal-relative:page;z-index:251659264;mso-width-relative:page;mso-height-relative:page;" fillcolor="#000000" filled="t" stroked="f" coordsize="2084832,10161" o:gfxdata="UEsDBAoAAAAAAIdO4kAAAAAAAAAAAAAAAAAEAAAAZHJzL1BLAwQUAAAACACHTuJAERV3MNYAAAAI&#10;AQAADwAAAGRycy9kb3ducmV2LnhtbE2PzU7DMBCE70i8g7VIXBB16ohSQpwKgbhwa6gQRyde4kC8&#10;jmz3h7dnOcFxdlYz39Sbk5/EAWMaA2lYLgoQSH2wIw0adq/P12sQKRuyZgqEGr4xwaY5P6tNZcOR&#10;tnho8yA4hFJlNLic50rK1Dv0Ji3CjMTeR4jeZJZxkDaaI4f7SaqiWElvRuIGZ2Z8dNh/tXuvYbyi&#10;lN9bt9qpty7S/OBePp+2Wl9eLIt7EBlP+e8ZfvEZHRpm6sKebBKThnXJU7IGpW5AsF+qOwWi40N5&#10;C7Kp5f8BzQ9QSwMEFAAAAAgAh07iQPV9y35KAgAAFgUAAA4AAABkcnMvZTJvRG9jLnhtbK1UTY/b&#10;IBC9V+p/QNwbO95NmkZx9tAovVTtSrvbO8HYRuJLDImTf98B4sTaXvZQH+wxPN7MewNsns5akZPw&#10;IK2p6XxWUiIMt400XU3fXvdfVpRAYKZhyhpR04sA+rT9/GkzuLWobG9VIzxBEgPrwdW0D8GtiwJ4&#10;LzSDmXXC4GRrvWYBf31XNJ4NyK5VUZXlshisb5y3XADg6C5P0iuj/wihbVvJxc7yoxYmZFYvFAso&#10;CXrpgG5TtW0rePjdtiACUTVFpSG9MQnGh/guthu27jxzveTXEthHSninSTNpMOmNascCI0cv/6HS&#10;knsLtg0zbnWRhSRHUMW8fOfNS8+cSFrQanA30+H/0fJfp2dPZIM7oURPDNPY8r0XIjaQxDF0aHCw&#10;RuCLe/bXP8Awyj23iGqVdH+QIBmAksg5+Xu5+SvOgXAcnC+WD8vqkRKOc1+XVSIvMktk40cIP4TV&#10;MWannxByd5oxYv0Y8bMZQ489jt1VqbuBEuyuT9095O46FuK6SBpDMtS0KlePq4eKkj7qni9z6dqe&#10;xKtNuHDXkOexEiz0jlBmirzxoa4pfkSNX5d4p+jRghExfjMSOzK6iNnHOa4siGTNvZ4pflrBiMDl&#10;UXxScTMEB6eWg1Wy2UulogXgu8N35cmJxZOTntRfplzP8ijuDnyiyUh0xed4SqRMdPzbolpg3xle&#10;GC0eVAy1w00HpqOEqQ5vIh58SmBsLCHJcx7CjkGf06XyrtmUwURxW+aNGKODbS5pf6ZxPC6plOvR&#10;judx+p9W36+z7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RFXcw1gAAAAgBAAAPAAAAAAAAAAEA&#10;IAAAACIAAABkcnMvZG93bnJldi54bWxQSwECFAAUAAAACACHTuJA9X3LfkoCAAAWBQAADgAAAAAA&#10;AAABACAAAAAlAQAAZHJzL2Uyb0RvYy54bWxQSwUGAAAAAAYABgBZAQAA4QUAAAAA&#10;" path="m0,10161l2084832,10161,2084832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2089150</wp:posOffset>
                </wp:positionH>
                <wp:positionV relativeFrom="paragraph">
                  <wp:posOffset>142875</wp:posOffset>
                </wp:positionV>
                <wp:extent cx="8890" cy="762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0161">
                              <a:moveTo>
                                <a:pt x="0" y="10161"/>
                              </a:moveTo>
                              <a:lnTo>
                                <a:pt x="12192" y="10161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5pt;margin-top:11.25pt;height:0.6pt;width:0.7pt;mso-position-horizontal-relative:page;z-index:251659264;mso-width-relative:page;mso-height-relative:page;" fillcolor="#000000" filled="t" stroked="f" coordsize="12192,10161" o:gfxdata="UEsDBAoAAAAAAIdO4kAAAAAAAAAAAAAAAAAEAAAAZHJzL1BLAwQUAAAACACHTuJABT8UVtcAAAAJ&#10;AQAADwAAAGRycy9kb3ducmV2LnhtbE2PwU7DMBBE70j8g7VI3KjdBAqEOD0gceFUWhDi5sTbJCVe&#10;R7bTtH/PcoLj7Ixm35TrkxvEEUPsPWlYLhQIpMbbnloN77uXmwcQMRmyZvCEGs4YYV1dXpSmsH6m&#10;NzxuUyu4hGJhNHQpjYWUsenQmbjwIxJ7ex+cSSxDK20wM5e7QWZKraQzPfGHzoz43GHzvZ2chnl/&#10;+Ax1fE2rw0TNhx03Z/raaH19tVRPIBKe0l8YfvEZHSpmqv1ENopBQ5498pakIcvuQHAgz9UtiJoP&#10;+T3IqpT/F1Q/UEsDBBQAAAAIAIdO4kAtBtdXRAIAAA0FAAAOAAAAZHJzL2Uyb0RvYy54bWytVMmO&#10;2zAMvRfoPwi6N46NmbQJksyhQXop2gFm2rsiywugDaKy/X0pyk7c6WUO9cGmKeqR75HS+uliNDup&#10;AL2zG17O5pwpK13d23bDf73uP33hDKKwtdDOqg2/KuBP248f1me/UpXrnK5VYAhiYXX2G97F6FdF&#10;AbJTRsDMeWVxsXHBiIi/oS3qIM6IbnRRzeeL4uxC7YOTCgC9u7zIB8TwHkDXNL1UOyePRtmYUYPS&#10;IiIl6HoPfEvVNo2S8WfTgIpMbzgyjfTGJGgf0rvYrsWqDcJ3vRxKEO8p4Q0nI3qLSW9QOxEFO4b+&#10;HyjTy+DANXEmnSkyEVIEWZTzN9q8dMIr4oJSg7+JDv8PVv44PQfW1zgJ85IzKwy2fB+USg1kyYcK&#10;nT2sMPDFP4fhD9BMdC8NRjW6978RgARASuxC+l5v+qpLZBKdy/LhgTOJC58XFWlfZIgEJY8Qvyln&#10;ki1O3yHm1tSjJbrRkhc7mgEbnFqrqbWRM2xtoNYecmu9iGlfAk0mO2OdVbmsOOuI8iJXbdxJvTqK&#10;ivfykT6uYx1Y5j1C22nkgIacptFjzPj1hHqPHcmP6+M3x+FwjuJh5nFNageKRLnXMo2f5h8jcHui&#10;TQxuUqBzKjY43df7XutEH0J7+KoDO4l0YOihtgrtO5G9ZfZmWYZ4SvAXkLZJ6+Vj9YgdF3hPNHg+&#10;0TQeZw1sy5nQLV5AMgZKYF0qgej5AHEnoMvpCHVograYKE1jnr9kHVx9pbEkP54SKmU40ekYTv9p&#10;9/0W2/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8UVtcAAAAJAQAADwAAAAAAAAABACAAAAAi&#10;AAAAZHJzL2Rvd25yZXYueG1sUEsBAhQAFAAAAAgAh07iQC0G11dEAgAADQUAAA4AAAAAAAAAAQAg&#10;AAAAJgEAAGRycy9lMm9Eb2MueG1sUEsFBgAAAAAGAAYAWQEAANwFAAAAAA==&#10;" path="m0,10161l12192,10161,12192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6357620</wp:posOffset>
                </wp:positionH>
                <wp:positionV relativeFrom="paragraph">
                  <wp:posOffset>144145</wp:posOffset>
                </wp:positionV>
                <wp:extent cx="847090" cy="762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7343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9791" h="10160">
                              <a:moveTo>
                                <a:pt x="0" y="10160"/>
                              </a:moveTo>
                              <a:lnTo>
                                <a:pt x="1129791" y="10160"/>
                              </a:lnTo>
                              <a:lnTo>
                                <a:pt x="112979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6pt;margin-top:11.35pt;height:0.6pt;width:66.7pt;mso-position-horizontal-relative:page;z-index:251659264;mso-width-relative:page;mso-height-relative:page;" fillcolor="#000000" filled="t" stroked="f" coordsize="1129791,10160" o:gfxdata="UEsDBAoAAAAAAIdO4kAAAAAAAAAAAAAAAAAEAAAAZHJzL1BLAwQUAAAACACHTuJAYso/FtgAAAAL&#10;AQAADwAAAGRycy9kb3ducmV2LnhtbE2PwU7DMAyG70i8Q2QkbixphsZWmu4AQuKCxDpgV68xbUXj&#10;VE22lbcnO7Hjb3/6/blYT64XRxpD59lANlMgiGtvO24MfGxf7pYgQkS22HsmA78UYF1eXxWYW3/i&#10;DR2r2IhUwiFHA22MQy5lqFtyGGZ+IE67bz86jCmOjbQjnlK566VWaiEddpwutDjQU0v1T3VwBsLb&#10;14S757Bb6fpdLuVrt918Vsbc3mTqEUSkKf7DcNZP6lAmp70/sA2iT1mpTCfWgNYPIM5ENr9fgNin&#10;yXwFsizk5Q/lH1BLAwQUAAAACACHTuJAPOD6PEkCAAAVBQAADgAAAGRycy9lMm9Eb2MueG1srVTL&#10;btswELwX6D8QvNd6JHFiw3YONdxL0QZI2jtNURIBvkDSlv33XS4tW00vOVQHcbkcDXdmSa2eT1qR&#10;o/BBWrOm1aykRBhuG2m6Nf31tvvyREmIzDRMWSPW9CwCfd58/rQa3FLUtreqEZ4AiQnLwa1pH6Nb&#10;FkXgvdAszKwTBhZb6zWLMPVd0Xg2ALtWRV2W82KwvnHechECZLd5kV4Y/UcIbdtKLraWH7QwMbN6&#10;oVgESaGXLtANVtu2gsefbRtEJGpNQWnEN2wC8T69i82KLTvPXC/5pQT2kRLeadJMGtj0SrVlkZGD&#10;l/9Qacm9DbaNM251kYWgI6CiKt9589ozJ1ALWB3c1fTw/2j5j+OLJ7KBk1DWlBimoeU7L0RqIEk5&#10;cGhwYQnAV/fiL7MAYZJ7agHVKul+AwEaAJLICf09X/0Vp0g4JJ/uH+/u7yjhsPQ4r9H9IpMkMn4I&#10;8ZuwOsXs+D3E3JxmjFg/RvxkxtBDi1NzFTY3UgLN9djcfW6uYzF9l0hTSAaotKoXj4uKkj7JruYl&#10;Vq7tUbxZxMWbhLwOlUChN4QyU+SVD3RN8SNqHB3yTtGjBSNiHDMSDuloIuw+rnFlg0BrbvVM8dMK&#10;RgR8nsSjiqshkJxaHqySzU4qlSwIvtt/VZ4cWbo4+KBJTLme5WyVs9maCx43+ItImeT44qF+gL4z&#10;+F+0cE8h1A7OXDAdJUx18CPi0eMGxqYSUJ7zIW5Z6PN2yJpailbAkE5lPocp2tvmjMcT83BbEHi5&#10;2ek6Tuf49e1vtv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so/FtgAAAALAQAADwAAAAAAAAAB&#10;ACAAAAAiAAAAZHJzL2Rvd25yZXYueG1sUEsBAhQAFAAAAAgAh07iQDzg+jxJAgAAFQUAAA4AAAAA&#10;AAAAAQAgAAAAJwEAAGRycy9lMm9Eb2MueG1sUEsFBgAAAAAGAAYAWQEAAOIFAAAAAA==&#10;" path="m0,10160l1129791,10160,1129791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7197725</wp:posOffset>
                </wp:positionH>
                <wp:positionV relativeFrom="paragraph">
                  <wp:posOffset>144145</wp:posOffset>
                </wp:positionV>
                <wp:extent cx="7620" cy="7620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0160">
                              <a:moveTo>
                                <a:pt x="0" y="10160"/>
                              </a:moveTo>
                              <a:lnTo>
                                <a:pt x="10160" y="10160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6.75pt;margin-top:11.35pt;height:0.6pt;width:0.6pt;mso-position-horizontal-relative:page;z-index:251659264;mso-width-relative:page;mso-height-relative:page;" fillcolor="#000000" filled="t" stroked="f" coordsize="10160,10160" o:gfxdata="UEsDBAoAAAAAAIdO4kAAAAAAAAAAAAAAAAAEAAAAZHJzL1BLAwQUAAAACACHTuJAYo76VtkAAAAL&#10;AQAADwAAAGRycy9kb3ducmV2LnhtbE2PS2vDMBCE74X8B7GF3hr50UfiWs4hEHoohDYJoUfZ2tqm&#10;0spYyuvfZ3Nqbzu7w+w35eLsrDjiGHpPCtJpAgKp8aanVsFuu3qcgQhRk9HWEyq4YIBFNbkrdWH8&#10;ib7wuImt4BAKhVbQxTgUUoamQ6fD1A9IfPvxo9OR5dhKM+oThzsrsyR5kU73xB86PeCyw+Z3c3AK&#10;or34/ed3v/Rbu/4we0fv9Y6UerhPkzcQEc/xzww3fEaHiplqfyAThGWd5vkzexVk2SuImyPNn3iq&#10;eZPPQVal/N+hugJQSwMEFAAAAAgAh07iQHXi5R08AgAADQUAAA4AAABkcnMvZTJvRG9jLnhtbK1U&#10;TY/TMBC9I/EfLN9p2qItULXdA1W5IFhpF+6u4ySW/CWP27T/nvE4acNy2QM5xOPxy/O8N3Y2jxdr&#10;2FlF0N5t+WI250w56Wvt2i3/9XL48JkzSMLVwnintvyqgD/u3r/b9GGtlr7zplaRIYmDdR+2vEsp&#10;rKsKZKesgJkPyuFi46MVCaexreooemS3plrO56uq97EO0UsFgNl9WeQDY3wLoW8aLdXey5NVLhXW&#10;qIxIKAk6HYDvqNqmUTL9bBpQiZktR6WJ3rgJxsf8rnYbsW6jCJ2WQwniLSW80mSFdrjpjWovkmCn&#10;qP+hslpGD75JM+ltVYSQI6hiMX/lzXMngiItaDWEm+nw/2jlj/NTZLrGkzD/yJkTFlt+iErlBrKc&#10;Q4f6AGsEPoenOMwAwyz30iCqMTr8RgIyACWxC/l7vfmrLolJTH5aLdF3iQsUIVdVKDKVPEH6przN&#10;sTh/h1RaU4+R6MZIXtwYRmxwbq2h1ibOsLWRWnssrQ0i5e8yaQ5Zn4UuVlhGN0Z5zfqzevGESvfy&#10;C7KUeUcYN0UObKhpih4x4xiI9Y6lg4fix/VxLDisbjRvgpHGgyJT7rVM8dP9RwR+nmWT0TcrMDk1&#10;G7zR9UEbk+VDbI9fTWRnkS8MPdRWYUInSnZRssWWAU8b/EVkXPb6y8PyATsu8D/R4P3E0AY8a+Ba&#10;zoRp8QckU6QNnM8lkLwQIe0FdGU7Ys3NJCtwyKexnL8cHX19pWNJebwlBBxudL6G0zl9ff+L7f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o76VtkAAAALAQAADwAAAAAAAAABACAAAAAiAAAAZHJz&#10;L2Rvd25yZXYueG1sUEsBAhQAFAAAAAgAh07iQHXi5R08AgAADQUAAA4AAAAAAAAAAQAgAAAAKAEA&#10;AGRycy9lMm9Eb2MueG1sUEsFBgAAAAAGAAYAWQEAANYFAAAAAA==&#10;" path="m0,10160l10160,10160,10160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5106670</wp:posOffset>
                </wp:positionH>
                <wp:positionV relativeFrom="paragraph">
                  <wp:posOffset>151765</wp:posOffset>
                </wp:positionV>
                <wp:extent cx="735965" cy="762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6092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457" h="10160">
                              <a:moveTo>
                                <a:pt x="0" y="10160"/>
                              </a:moveTo>
                              <a:lnTo>
                                <a:pt x="981457" y="10160"/>
                              </a:lnTo>
                              <a:lnTo>
                                <a:pt x="98145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2.1pt;margin-top:11.95pt;height:0.6pt;width:57.95pt;mso-position-horizontal-relative:page;z-index:251659264;mso-width-relative:page;mso-height-relative:page;" fillcolor="#000000" filled="t" stroked="f" coordsize="981457,10160" o:gfxdata="UEsDBAoAAAAAAIdO4kAAAAAAAAAAAAAAAAAEAAAAZHJzL1BLAwQUAAAACACHTuJAU8vJB9gAAAAJ&#10;AQAADwAAAGRycy9kb3ducmV2LnhtbE2PwU7DMAyG70i8Q2QkLoglKQytpekOIBDiMtbtAbLWtIXG&#10;qZp0W98ec4Kj7U+/vz9fn10vjjiGzpMBvVAgkCpfd9QY2O9eblcgQrRU294TGpgxwLq4vMhtVvsT&#10;bfFYxkZwCIXMGmhjHDIpQ9Wis2HhByS+ffrR2cjj2Mh6tCcOd71MlHqQznbEH1o74FOL1Xc5OQNd&#10;+fb1/rFNn4fXaY6b5YyzTm+Mub7S6hFExHP8g+FXn9WhYKeDn6gOojewUvcJowaSuxQEA2miNIgD&#10;L5YaZJHL/w2KH1BLAwQUAAAACACHTuJAIqu/fEcCAAASBQAADgAAAGRycy9lMm9Eb2MueG1srVTL&#10;btswELwX6D8QvNeS3dhJDMs51HAvRRsgae80RUkE+AJJv/6+y6VpK+klh+ogLpej4c4sqdXTSSty&#10;ED5Iaxo6ndSUCMNtK03f0N+v2y8PlITITMuUNaKhZxHo0/rzp9XRLcXMDla1whMgMWF5dA0dYnTL&#10;qgp8EJqFiXXCwGJnvWYRpr6vWs+OwK5VNavrRXW0vnXechECZDd5kV4Y/UcIbddJLjaW77UwMbN6&#10;oVgESWGQLtA1Vtt1gsdfXRdEJKqhoDTiGzaBeJfe1XrFlr1nbpD8UgL7SAnvNGkmDWx6pdqwyMje&#10;y3+otOTeBtvFCbe6ykLQEVAxrd958zIwJ1ALWB3c1fTw/2j5z8OzJ7KFk1DfUWKYhpZvvRCpgSTl&#10;wKGjC0sAvrhnf5kFCJPcUweoTkn3BwjQAJBETujv+eqvOEXCIXn/dVE/zijhsHS/mKH7VSZJZHwf&#10;4ndhdYrZ4UeIuTltidhQIn4yJfTQ4tRchc2NlEBzPTZ3l5vrWEzfJdIUkmNDHx+md/N7Soakerqo&#10;sXBtD+LVIizeFOR1KATqvCGUGSMLHagawwuojA5pR+CivwDKmIFwQouDsHdZ48oGgb7cqhnjxwUU&#10;BHyelKOGqxuQHPsdrJLtViqVDAi+331TnhxYujX4oEVMuYHl7DRnszEXPG7whkgZtHs+m0PTGfws&#10;OrikEGoHBy6YnhKmevgL8ehxA2NTCSjP+RA3LAx5O2RN/UQrYEhHMh/CFO1se8aziXm4Kgi8XOt0&#10;F8dz/Pr2K1v/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PLyQfYAAAACQEAAA8AAAAAAAAAAQAg&#10;AAAAIgAAAGRycy9kb3ducmV2LnhtbFBLAQIUABQAAAAIAIdO4kAiq798RwIAABIFAAAOAAAAAAAA&#10;AAEAIAAAACcBAABkcnMvZTJvRG9jLnhtbFBLBQYAAAAABgAGAFkBAADgBQAAAAA=&#10;" path="m0,10160l981457,10160,981457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38280707">
      <w:pPr>
        <w:tabs>
          <w:tab w:val="left" w:pos="2336"/>
          <w:tab w:val="left" w:pos="7098"/>
          <w:tab w:val="left" w:pos="7653"/>
          <w:tab w:val="left" w:pos="9073"/>
          <w:tab w:val="left" w:pos="9611"/>
        </w:tabs>
        <w:spacing w:before="0" w:after="0" w:line="226" w:lineRule="exact"/>
        <w:ind w:left="387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527050</wp:posOffset>
                </wp:positionH>
                <wp:positionV relativeFrom="line">
                  <wp:posOffset>-41275</wp:posOffset>
                </wp:positionV>
                <wp:extent cx="7620" cy="224155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19" cy="2240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59" h="298704">
                              <a:moveTo>
                                <a:pt x="0" y="298704"/>
                              </a:moveTo>
                              <a:lnTo>
                                <a:pt x="10159" y="298704"/>
                              </a:lnTo>
                              <a:lnTo>
                                <a:pt x="101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98704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5pt;margin-top:-3.25pt;height:17.65pt;width:0.6pt;mso-position-horizontal-relative:page;mso-position-vertical-relative:line;z-index:251659264;mso-width-relative:page;mso-height-relative:page;" fillcolor="#000000" filled="t" stroked="f" coordsize="10159,298704" o:gfxdata="UEsDBAoAAAAAAIdO4kAAAAAAAAAAAAAAAAAEAAAAZHJzL1BLAwQUAAAACACHTuJAxITaGtgAAAAH&#10;AQAADwAAAGRycy9kb3ducmV2LnhtbE2PwU7DMBBE70j8g7VIXFDrNKWVFbLpIRIgkHqggLi68ZJE&#10;2Osodtv07zEnehzNaOZNuZmcFUcaQ+8ZYTHPQBA33vTcIny8P84UiBA1G209E8KZAmyq66tSF8af&#10;+I2Ou9iKVMKh0AhdjEMhZWg6cjrM/UCcvG8/Oh2THFtpRn1K5c7KPMvW0ume00KnB6o7an52B4cw&#10;bd25np4c1y/j191qyfb1efuJeHuzyB5ARJrifxj+8BM6VIlp7w9sgrAIapmuRITZegUi+eo+B7FH&#10;yJUCWZXykr/6BVBLAwQUAAAACACHTuJAvp/QmUkCAAATBQAADgAAAGRycy9lMm9Eb2MueG1srVSx&#10;btswEN0L9B8I7rVkI05iw3aGGu5StAGSdKcpSiJAkQSPtuy/7/Eo2U66ZKgG6XR8erz37qjV06kz&#10;7KgCaGfXfDopOVNWukrbZs3fXnffHjmDKGwljLNqzc8K+NPm65dV75dq5lpnKhUYklhY9n7N2xj9&#10;sihAtqoTMHFeWVysXehExNfQFFUQPbJ3ppiV5X3Ru1D54KQCwOw2L/KBMXyG0NW1lmrr5KFTNmbW&#10;oIyIKAla7YFvqNq6VjL+rmtQkZk1R6WR7rgJxvt0LzYrsWyC8K2WQwniMyV80NQJbXHTC9VWRMEO&#10;Qf9D1WkZHLg6TqTriiyEHEEV0/KDNy+t8Iq0oNXgL6bD/6OVv47PgekKJ6Gcc2ZFhy3fBaVSA1nK&#10;oUO9hyUCX/xzGN4AwyT3VCOqNtr/QQIyACWxE/l7vvirTpFJTD7cTxecSVyYze7K2WPiLjJJIpMH&#10;iD+U61Isjj8h5uZUYyTaMZInO4YBW5yaa6i5kTNsbqDm7nNzvYjpu0SaQtYnqdM5FtJiHYvHh/KO&#10;Cu/cUb06gsWrggGQC71CjL2FDnxJV+bL8BE0Pj3xXsE0fah/XB+fGYcTOjp4g5HGgSJfrsXc4t8V&#10;MELw+ySdzL7Ygclbw8EZXe20MckBCM3+uwnsKNKxoYs8Esa3ImenOZuVDnja4B2RscnvxXyGsyUF&#10;/i1qPKUYdh4nDmzDmTAN/oZkDLSBdakE0ucDxK2ANm9HrMO8GIsbpZnMU5iivavONJyUx7NCpQzn&#10;Oh3G23f6+vov2/w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xITaGtgAAAAHAQAADwAAAAAAAAAB&#10;ACAAAAAiAAAAZHJzL2Rvd25yZXYueG1sUEsBAhQAFAAAAAgAh07iQL6f0JlJAgAAEwUAAA4AAAAA&#10;AAAAAQAgAAAAJwEAAGRycy9lMm9Eb2MueG1sUEsFBgAAAAAGAAYAWQEAAOIFAAAAAA==&#10;" path="m0,298704l10159,298704,10159,0,0,0xm0,298704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2089150</wp:posOffset>
                </wp:positionH>
                <wp:positionV relativeFrom="line">
                  <wp:posOffset>-41275</wp:posOffset>
                </wp:positionV>
                <wp:extent cx="8890" cy="224155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44" cy="2240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298704">
                              <a:moveTo>
                                <a:pt x="0" y="298704"/>
                              </a:moveTo>
                              <a:lnTo>
                                <a:pt x="12192" y="29870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98704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5pt;margin-top:-3.25pt;height:17.65pt;width:0.7pt;mso-position-horizontal-relative:page;mso-position-vertical-relative:line;z-index:251659264;mso-width-relative:page;mso-height-relative:page;" fillcolor="#000000" filled="t" stroked="f" coordsize="12192,298704" o:gfxdata="UEsDBAoAAAAAAIdO4kAAAAAAAAAAAAAAAAAEAAAAZHJzL1BLAwQUAAAACACHTuJAAXIKP9cAAAAJ&#10;AQAADwAAAGRycy9kb3ducmV2LnhtbE2PwU7DMBBE70j8g7VIXFBrN4EohDgVVAJxbcsHuPGSRNjr&#10;ELtp+/csJzjOzmj2Tb0+eydmnOIQSMNqqUAgtcEO1Gn42L8uShAxGbLGBUINF4ywbq6valPZcKIt&#10;zrvUCS6hWBkNfUpjJWVse/QmLsOIxN5nmLxJLKdO2smcuNw7mSlVSG8G4g+9GXHTY/u1O3oNxcvl&#10;3bt5Vi29be72z9+Z9HzXtzcr9QQi4Tn9heEXn9GhYaZDOJKNwmnIs0fekjQsigcQHMhzdQ/ioCEr&#10;S5BNLf8vaH4AUEsDBBQAAAAIAIdO4kDxNBIOSQIAABMFAAAOAAAAZHJzL2Uyb0RvYy54bWytVMtu&#10;2zAQvBfoPxC815IFJ7UN2znUcC9FGyBp7zRFPQC+wKVff9/lUrKd9JJDdZBWy9FwZ3ap1dPZaHZU&#10;AXpn13w6KTlTVrq6t+2a/37dfZlzBlHYWmhn1ZpfFPCnzedPq5Nfqsp1TtcqMCSxsDz5Ne9i9Mui&#10;ANkpI2DivLK42LhgRMTX0BZ1ECdkN7qoyvKxOLlQ++CkAsDsNi/ygTF8hNA1TS/V1smDUTZm1qC0&#10;iCgJut4D31C1TaNk/NU0oCLTa45KI91xE4z36V5sVmLZBuG7Xg4liI+U8E6TEb3FTa9UWxEFO4T+&#10;HyrTy+DANXEinSmyEHIEVUzLd968dMIr0oJWg7+aDv+PVv48PgfW1zgJ5SNnVhhs+S4olRrIUg4d&#10;OnlYIvDFP4fhDTBMcs8Nohrd+z9IQAagJHYmfy9Xf9U5MonJxXQ240ziQlXNymqeuItMksjkAeJ3&#10;5UyKxfEHxNyceoxEN0bybMcwYItTczU1N3KGzQ3U3H1urhcxfZdIU8hOWGk1XVScdVjHYv61nFHh&#10;xh3VqyNYvCkYALnQG0Tbe+jAl3RlvgwfQePTE+8NTNOH+sf18ZlxOKGjg3cYqR0o8uVWzD3+TQEj&#10;BL9P0snsqx2YvDccnO7rXa91cgBCu/+mAzuKdGzoIo+E9p3I2WnOZqUDnjZ4Q6Rt8nvxUD1g3wX+&#10;LRo8pRgajxMHtuVM6BZ/QzIG2sC6VALp8wHiVkCXtyPWYV60xY3STOYpTNHe1RcaTsrjWaFShnOd&#10;DuP9O319+5dt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Bcgo/1wAAAAkBAAAPAAAAAAAAAAEA&#10;IAAAACIAAABkcnMvZG93bnJldi54bWxQSwECFAAUAAAACACHTuJA8TQSDkkCAAATBQAADgAAAAAA&#10;AAABACAAAAAmAQAAZHJzL2Uyb0RvYy54bWxQSwUGAAAAAAYABgBZAQAA4QUAAAAA&#10;" path="m0,298704l12192,298704,12192,0,0,0xm0,298704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6357620</wp:posOffset>
                </wp:positionH>
                <wp:positionV relativeFrom="line">
                  <wp:posOffset>-45720</wp:posOffset>
                </wp:positionV>
                <wp:extent cx="7620" cy="22987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30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6832">
                              <a:moveTo>
                                <a:pt x="0" y="306832"/>
                              </a:moveTo>
                              <a:lnTo>
                                <a:pt x="10160" y="306832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6832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6pt;margin-top:-3.6pt;height:18.1pt;width:0.6pt;mso-position-horizontal-relative:page;mso-position-vertical-relative:line;z-index:251659264;mso-width-relative:page;mso-height-relative:page;" fillcolor="#000000" filled="t" stroked="f" coordsize="10160,306832" o:gfxdata="UEsDBAoAAAAAAIdO4kAAAAAAAAAAAAAAAAAEAAAAZHJzL1BLAwQUAAAACACHTuJAgMuSwNkAAAAL&#10;AQAADwAAAGRycy9kb3ducmV2LnhtbE2PwU7DMAyG70i8Q2QkblvSigErTXdAQhoSF7Yh7Zg2pi0k&#10;Ttdk63h7vBOcrF/+9PtzuTp7J044xj6QhmyuQCA1wfbUathtX2aPIGIyZI0LhBp+MMKqur4qTWHD&#10;RO942qRWcAnFwmjoUhoKKWPToTdxHgYk3n2G0ZvEcWylHc3E5d7JXKl76U1PfKEzAz532Hxvjl5D&#10;/3H4Wr86orfaH9rFtNivl7u91rc3mXoCkfCc/mC46LM6VOxUhyPZKBxnpbKcWQ2zB54XQqn8DkSt&#10;IV8qkFUp//9Q/QJQSwMEFAAAAAgAh07iQJVcLcVHAgAAEwUAAA4AAABkcnMvZTJvRG9jLnhtbK1U&#10;y27bMBC8F+g/ELzXkuXGSQ3LOdRwL0UbIEnvNEVJBPgCSVvO33e5lPxILzlUB2m1HA13ZpdaP560&#10;Ikfhg7SmpvNZSYkw3DbSdDV9fdl9eaAkRGYapqwRNX0TgT5uPn9aD24lKttb1QhPgMSE1eBq2sfo&#10;VkUReC80CzPrhIHF1nrNIrz6rmg8G4Bdq6Iqy2UxWN84b7kIAbLbvEhHRv8RQtu2kout5QctTMys&#10;XigWQVLopQt0g9W2reDxd9sGEYmqKSiNeIdNIN6ne7FZs1XnmeslH0tgHynhnSbNpIFNz1RbFhk5&#10;ePkPlZbc22DbOONWF1kIOgIq5uU7b5575gRqAauDO5se/h8t/3V88kQ2MAnlPSWGaWj5zguRGkhS&#10;DhwaXFgB8Nk9+fEtQJjknlpAtUq6P0CABoAkckJ/387+ilMkHJL3ywp857BQLcp59TVxF5kkkfFD&#10;iD+E1Slmx58h5uY0U8T6KeInM4UeWpyaq7C5kRJorsfm7nNzHYvpu0SaQjIkqfMlFNLXdFEuHxYV&#10;Fq7tUbxYhMWLghGQC71AlLmGjnyg6wY+gaanQ94LGKcP9E/r0zPjoMDJwSsMVzYI9OVSzDX+poAJ&#10;At8n6Wj22Q5IXhserJLNTiqVHAi+239XnhxZOjZ4oUdMuZ7l7DxnszEjHje4IVIm+f3trrqDvjP4&#10;W7RwSiHUDiYumI4Spjr4DfHocQNjUwmoz/kQtyz0eTtkHedFGdgozWSewhTtbfOGw4l5OCtYyniu&#10;02G8fsevL/+yz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Ay5LA2QAAAAsBAAAPAAAAAAAAAAEA&#10;IAAAACIAAABkcnMvZG93bnJldi54bWxQSwECFAAUAAAACACHTuJAlVwtxUcCAAATBQAADgAAAAAA&#10;AAABACAAAAAoAQAAZHJzL2Uyb0RvYy54bWxQSwUGAAAAAAYABgBZAQAA4QUAAAAA&#10;" path="m0,306832l10160,306832,10160,0,0,0xm0,306832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5835015</wp:posOffset>
                </wp:positionH>
                <wp:positionV relativeFrom="line">
                  <wp:posOffset>-38100</wp:posOffset>
                </wp:positionV>
                <wp:extent cx="7620" cy="227330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70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2768">
                              <a:moveTo>
                                <a:pt x="0" y="302768"/>
                              </a:moveTo>
                              <a:lnTo>
                                <a:pt x="10160" y="302768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276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59.45pt;margin-top:-3pt;height:17.9pt;width:0.6pt;mso-position-horizontal-relative:page;mso-position-vertical-relative:line;z-index:251659264;mso-width-relative:page;mso-height-relative:page;" fillcolor="#000000" filled="t" stroked="f" coordsize="10160,302768" o:gfxdata="UEsDBAoAAAAAAIdO4kAAAAAAAAAAAAAAAAAEAAAAZHJzL1BLAwQUAAAACACHTuJAlzWlDtkAAAAJ&#10;AQAADwAAAGRycy9kb3ducmV2LnhtbE2PMU/DMBCFdyT+g3VILKi1k6FKQi5VVakTWWiRYHTjIwnE&#10;dojdNvDruU4wnu7Te98r17MdxJmm0HuHkCwVCHKNN71rEV4Ou0UGIkTtjB68I4RvCrCubm9KXRh/&#10;cc903sdWcIgLhUboYhwLKUPTkdVh6Udy/Hv3k9WRz6mVZtIXDreDTJVaSat7xw2dHmnbUfO5P1mE&#10;V6/rOvTT5mf+ajZPb9t69/EQEO/vEvUIItIc/2C46rM6VOx09CdnghgQ8iTLGUVYrHgTA3mqEhBH&#10;hDTPQFal/L+g+gVQSwMEFAAAAAgAh07iQPqORJ5GAgAAEwUAAA4AAABkcnMvZTJvRG9jLnhtbK1U&#10;y27bMBC8F+g/ELzXklXETg3LOdRwL0UbIEnvNEVJBPgCl7bsv++SlPxILzlUB2m1HA13ZpdaP520&#10;IkfhQVpT0/mspEQYbhtpupq+ve6+PFICgZmGKWtETc8C6NPm86f14Faisr1VjfAESQysBlfTPgS3&#10;KgrgvdAMZtYJg4ut9ZoFfPVd0Xg2ILtWRVWWi2KwvnHecgGA2W1epCOj/wihbVvJxdbygxYmZFYv&#10;FAsoCXrpgG5StW0rePjdtiACUTVFpSHdcROM9/FebNZs1XnmesnHEthHSninSTNpcNML1ZYFRg5e&#10;/kOlJfcWbBtm3OoiC0mOoIp5+c6bl545kbSg1eAupsP/o+W/js+eyAYnocTGG6ax5TsvRGwgiTl0&#10;aHCwQuCLe/bjG2AY5Z5aRLVKuj9IkAxASeSU/D1f/BWnQDgml4sKfee4UFXLcrmI3EUmiWT8AOGH&#10;sDrG7PgTQm5OM0WsnyJ+MlPoscWxuSo1N1CCzfWpufvcXMdC/C6SxpAMUep8gYX0Nf1aVsvFYypc&#10;26N4tQkWrgpGQC70ClHmFjryoa47+ASani7xXsFp+lD/tD49Mw4LnBy8wXBlQSRfrsXc4u8KmCD4&#10;fZSezL7Ygclbw8Eq2eykUtEB8N3+u/LkyOKxSVfyiCnXs5yd52w2ZsSnDe6IlIl+f3uoHrDvDP8W&#10;LZ5SDLXDiQPTUcJUh78hHnzawNhYQtLnPIQtgz5vl1jHeVEGN4ozmacwRnvbnNNwpjyelVTKeK7j&#10;Ybx9T19f/2Wb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c1pQ7ZAAAACQEAAA8AAAAAAAAAAQAg&#10;AAAAIgAAAGRycy9kb3ducmV2LnhtbFBLAQIUABQAAAAIAIdO4kD6jkSeRgIAABMFAAAOAAAAAAAA&#10;AAEAIAAAACgBAABkcnMvZTJvRG9jLnhtbFBLBQYAAAAABgAGAFkBAADgBQAAAAA=&#10;" path="m0,302768l10160,302768,10160,0,0,0xm0,30276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7197725</wp:posOffset>
                </wp:positionH>
                <wp:positionV relativeFrom="line">
                  <wp:posOffset>-41275</wp:posOffset>
                </wp:positionV>
                <wp:extent cx="7620" cy="225425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55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0736">
                              <a:moveTo>
                                <a:pt x="0" y="300736"/>
                              </a:moveTo>
                              <a:lnTo>
                                <a:pt x="10160" y="300736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6.75pt;margin-top:-3.25pt;height:17.75pt;width:0.6pt;mso-position-horizontal-relative:page;mso-position-vertical-relative:line;z-index:251659264;mso-width-relative:page;mso-height-relative:page;" fillcolor="#000000" filled="t" stroked="f" coordsize="10160,300736" o:gfxdata="UEsDBAoAAAAAAIdO4kAAAAAAAAAAAAAAAAAEAAAAZHJzL1BLAwQUAAAACACHTuJAa5nGGdsAAAAL&#10;AQAADwAAAGRycy9kb3ducmV2LnhtbE2Py07DMBBF90j8gzVI7Fo7DZQS4nSBQEg8hBK66NJOhjhq&#10;PI5itwl/j7uC1ehqju6cybez7dkJR985kpAsBTCk2jUdtRJ2X8+LDTAfFDWqd4QSftDDtri8yFXW&#10;uIlKPFWhZbGEfKYkmBCGjHNfG7TKL92AFHffbrQqxDi2vBnVFMttz1dCrLlVHcULRg34aLA+VEcr&#10;YVN6+/75Wr2Yt3Qu9fSkDx97LeX1VSIegAWcwx8MZ/2oDkV00u5IjWd9zEma3kZWwmId55lI0ps7&#10;YFrC6l4AL3L+/4fiF1BLAwQUAAAACACHTuJA2tuxrUcCAAATBQAADgAAAGRycy9lMm9Eb2MueG1s&#10;rVTLbtswELwX6D8QvNeSFdhpDMs51HAvRRsgae80RUkE+AJJW/bfd7mU/EgvOVQHabUcDXdml1o/&#10;n7QiR+GDtKam81lJiTDcNtJ0Nf39tvvylZIQmWmYskbU9CwCfd58/rQe3EpUtreqEZ4AiQmrwdW0&#10;j9GtiiLwXmgWZtYJA4ut9ZpFePVd0Xg2ALtWRVWWy2KwvnHechECZLd5kY6M/iOEtm0lF1vLD1qY&#10;mFm9UCyCpNBLF+gGq21bweOvtg0iElVTUBrxDptAvE/3YrNmq84z10s+lsA+UsI7TZpJA5teqLYs&#10;MnLw8h8qLbm3wbZxxq0ushB0BFTMy3fevPbMCdQCVgd3MT38P1r+8/jiiWxgEsonSgzT0PKdFyI1&#10;kKQcODS4sALgq3vx41uAMMk9tYBqlXR/gAANAEnkhP6eL/6KUyQcko/LCnznsFBVi8WiStxFJklk&#10;/BDid2F1itnxR4i5Oc0UsX6K+MlMoYcWp+YqbG6kBJrrsbn73FzHYvoukaaQDEnqfAmF9DV9KMvH&#10;hyUWru1RvFmExauCEZALvUKUuYWOfKDrDj6BpqdD3isYpw/0T+vTM+OgwMnBGwxXNgj05VrMLf6u&#10;gAkC3yfpaPbFDkjeGh6sks1OKpUcCL7bf1OeHFk6NnihR0y5nuXsPGezMSMeN7gjUib5/bSoFtB3&#10;Bn+LFk4phNrBxAXTUcJUB78hHj1uYGwqAfU5H+KWhT5vh6zjvCgDG6WZzFOYor1tzjicmIezgqWM&#10;5zodxtt3/Pr6L9v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uZxhnbAAAACwEAAA8AAAAAAAAA&#10;AQAgAAAAIgAAAGRycy9kb3ducmV2LnhtbFBLAQIUABQAAAAIAIdO4kDa27GtRwIAABMFAAAOAAAA&#10;AAAAAAEAIAAAACoBAABkcnMvZTJvRG9jLnhtbFBLBQYAAAAABgAGAFkBAADjBQAAAAA=&#10;" path="m0,300736l10160,300736,10160,0,0,0xm0,300736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5106670</wp:posOffset>
                </wp:positionH>
                <wp:positionV relativeFrom="line">
                  <wp:posOffset>-33655</wp:posOffset>
                </wp:positionV>
                <wp:extent cx="7620" cy="219710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19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292608">
                              <a:moveTo>
                                <a:pt x="0" y="292608"/>
                              </a:moveTo>
                              <a:lnTo>
                                <a:pt x="10161" y="292608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9260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2.1pt;margin-top:-2.65pt;height:17.3pt;width:0.6pt;mso-position-horizontal-relative:page;mso-position-vertical-relative:line;z-index:251659264;mso-width-relative:page;mso-height-relative:page;" fillcolor="#000000" filled="t" stroked="f" coordsize="10161,292608" o:gfxdata="UEsDBAoAAAAAAIdO4kAAAAAAAAAAAAAAAAAEAAAAZHJzL1BLAwQUAAAACACHTuJAUPSMV9oAAAAJ&#10;AQAADwAAAGRycy9kb3ducmV2LnhtbE2PUUvDMBSF3wX/Q7iCb1uyrhtd7e0QQQVhjFVhr1kT27Lm&#10;piTZ2v1745M+Xs7HOd8ttpPp2VU731lCWMwFME21VR01CF+fr7MMmA+SlOwtaYSb9rAt7+8KmSs7&#10;0kFfq9CwWEI+lwhtCEPOua9bbaSf20FTzL6tMzLE0zVcOTnGctPzRIg1N7KjuNDKQb+0uj5XF4Pw&#10;sZ5ceB73u8OYHvfZ+213fqsU4uPDQjwBC3oKfzD86kd1KKPTyV5IedYjZCJNIoowWy2BRSATqxTY&#10;CSHZLIGXBf//QfkDUEsDBBQAAAAIAIdO4kAOeKoHSAIAABMFAAAOAAAAZHJzL2Uyb0RvYy54bWyt&#10;VE2P2jAQvVfqf7B8L/lQoQsC9lBEL1W70u72bhwnseQv2YbAv+94nAC7veyhOSST8cubeW/srB/P&#10;WpGT8EFas6HVrKREGG4baboNfX3Zf3mgJERmGqasERt6EYE+bj9/Wg9uJWrbW9UIT4DEhNXgNrSP&#10;0a2KIvBeaBZm1gkDi631mkV49V3ReDYAu1ZFXZaLYrC+cd5yEQJkd3mRjoz+I4S2bSUXO8uPWpiY&#10;Wb1QLIKk0EsX6Ba7bVvB4++2DSIStaGgNOIdikB8SPdiu2arzjPXSz62wD7SwjtNmkkDRa9UOxYZ&#10;OXr5D5WW3Ntg2zjjVhdZCDoCKqrynTfPPXMCtYDVwV1ND/+Plv86PXkiG9gJFXhimIaR770QaYAk&#10;5cChwYUVAJ/dkx/fAoRJ7rkFVKuk+wMEaABIImf093L1V5wj4ZD8tqihBoeFulp+nS8Sd5FJEhk/&#10;hvhDWJ1idvoZYh5OM0WsnyJ+NlPoYcRpuAqHGymB4Xoc7iEP17GYvkukKSQDdFpWi4qSHvpY1ovy&#10;ARvX9iReLMLiTcEIyI3eIMrcQ0e+pCvzZfgEmp4OeW9g9Bb0T+vTM+PAqcnBOwxXNgj05dbMPf5N&#10;AxMEvk/S0eyrHZC8NzxYJZu9VCo5EHx3+K48ObF0bPBCj5hyPcvZKmez0hGPBd4QKZP8Xs7rOcyd&#10;wd+ihVMKoXaw44LpKGGqg98Qjx4LGJtaQH3Oh7hjoc/lkHXcL8pAobQn8y5M0cE2F9ycmIezgq2M&#10;5zodxvt3/Pr2L9v+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D0jFfaAAAACQEAAA8AAAAAAAAA&#10;AQAgAAAAIgAAAGRycy9kb3ducmV2LnhtbFBLAQIUABQAAAAIAIdO4kAOeKoHSAIAABMFAAAOAAAA&#10;AAAAAAEAIAAAACkBAABkcnMvZTJvRG9jLnhtbFBLBQYAAAAABgAGAFkBAADjBQAAAAA=&#10;" path="m0,292608l10161,292608,10161,0,0,0xm0,29260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Poznámky Úč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 xml:space="preserve">MUJ 3 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  <w:t>1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  <w:t>IČO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  <w:lang w:val="sk-SK"/>
        </w:rPr>
        <w:t>36751839</w:t>
      </w:r>
      <w:r>
        <w:rPr>
          <w:rFonts w:ascii="Arial" w:hAnsi="Arial" w:cs="Arial"/>
          <w:color w:val="000000"/>
          <w:position w:val="-1"/>
          <w:sz w:val="20"/>
          <w:szCs w:val="20"/>
          <w:lang w:val="sk-SK"/>
        </w:rPr>
        <w:tab/>
      </w:r>
      <w:r>
        <w:rPr>
          <w:rFonts w:ascii="Arial" w:hAnsi="Arial" w:cs="Arial"/>
          <w:color w:val="000000"/>
          <w:sz w:val="18"/>
          <w:szCs w:val="18"/>
          <w:lang w:val="sk-SK"/>
        </w:rPr>
        <w:t>DIČ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spacing w:val="-3"/>
          <w:position w:val="-1"/>
          <w:sz w:val="20"/>
          <w:szCs w:val="20"/>
          <w:lang w:val="sk-SK"/>
        </w:rPr>
        <w:t>2022338659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611B2B"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527050</wp:posOffset>
                </wp:positionH>
                <wp:positionV relativeFrom="paragraph">
                  <wp:posOffset>29845</wp:posOffset>
                </wp:positionV>
                <wp:extent cx="1563370" cy="6350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63624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832" h="8129">
                              <a:moveTo>
                                <a:pt x="0" y="8129"/>
                              </a:moveTo>
                              <a:lnTo>
                                <a:pt x="2084832" y="8129"/>
                              </a:lnTo>
                              <a:lnTo>
                                <a:pt x="208483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5pt;margin-top:2.35pt;height:0.5pt;width:123.1pt;mso-position-horizontal-relative:page;z-index:251659264;mso-width-relative:page;mso-height-relative:page;" fillcolor="#000000" filled="t" stroked="f" coordsize="2084832,8129" o:gfxdata="UEsDBAoAAAAAAIdO4kAAAAAAAAAAAAAAAAAEAAAAZHJzL1BLAwQUAAAACACHTuJAmfNZz9YAAAAG&#10;AQAADwAAAGRycy9kb3ducmV2LnhtbE2PwW7CMBBE75X6D9ZW6q3YBFogZMMBiYoTSkM/wMRuEmqv&#10;I9tA+vd1T+U4mtHMm2IzWsOu2ofeEcJ0IoBpapzqqUX4PO5elsBClKSkcaQRfnSATfn4UMhcuRt9&#10;6GsdW5ZKKOQSoYtxyDkPTaetDBM3aErel/NWxiR9y5WXt1RuDc+EeONW9pQWOjnobaeb7/piESph&#10;6vfDwVfzvd3uz+NuJY6VQnx+moo1sKjH+B+GP/yEDmViOrkLqcAMwnKWrkSE+QJYsmfZKgN2Qnhd&#10;AC8Lfo9f/gJQSwMEFAAAAAgAh07iQJuHHAZKAgAAEgUAAA4AAABkcnMvZTJvRG9jLnhtbK1UTY/b&#10;IBC9V+p/QNwbf+xulERx9tAovVTtSrvtnWBsI2FAQOLk33cY7MTdXvZQH+zx8PyY92bw9vnSK3IW&#10;zkujK1osckqE5qaWuq3or7fDlxUlPjBdM2W0qOhVePq8+/xpO9iNKE1nVC0cARLtN4OtaBeC3WSZ&#10;553omV8YKzQsNsb1LMCra7PasQHYe5WVeb7MBuNq6wwX3kN2nxbpyOg+QmiaRnKxN/zUCx0SqxOK&#10;BZDkO2k93WG1TSN4+Nk0XgSiKgpKA95hE4iP8Z7ttmzTOmY7yccS2EdKeKepZ1LDpjeqPQuMnJz8&#10;h6qX3BlvmrDgps+SEHQEVBT5O29eO2YFagGrvb2Z7v8fLf9xfnFE1jAJRUGJZj20/OCEiA0kMQcO&#10;DdZvAPhqX9z45iGMci8NoBol7W8gQANAErmgv9ebv+ISCIdk8bR8WJaPlHBYW+brZSTPEktk4ycf&#10;vgnTx5idv/uQulNPEeumiF/0FDroceyuwu4GSqC7Drt7TN21LMTvImkMyVDRMl89rh5KSrqKropy&#10;jZX35izeDMLCXQIupzLvAKXnwBsbqJrBJ9D0tMg6B+P4gf4JMT0TEkZ0snCG4cp4gb7cy5njZwVM&#10;APg6Ckerb2ZAcm63N0rWB6lU1O9de/yqHDmzeGrwQoeYsh1L2SJlkzEjHjf4i0jp6Pb6qXyCnjP4&#10;WTRwSCHsLQyc1y0lTLXwF+LB4QbaxBJQnXU+7Jnv0nbIOk6L0rBRHMk0hDE6mvqKs4l5OCpYynis&#10;41mcv+PX91/Z7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81nP1gAAAAYBAAAPAAAAAAAAAAEA&#10;IAAAACIAAABkcnMvZG93bnJldi54bWxQSwECFAAUAAAACACHTuJAm4ccBkoCAAASBQAADgAAAAAA&#10;AAABACAAAAAlAQAAZHJzL2Uyb0RvYy54bWxQSwUGAAAAAAYABgBZAQAA4QUAAAAA&#10;" path="m0,8129l2084832,8129,2084832,0,0,0xm0,8129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2089150</wp:posOffset>
                </wp:positionH>
                <wp:positionV relativeFrom="paragraph">
                  <wp:posOffset>29845</wp:posOffset>
                </wp:positionV>
                <wp:extent cx="8890" cy="6350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44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8129">
                              <a:moveTo>
                                <a:pt x="0" y="8129"/>
                              </a:moveTo>
                              <a:lnTo>
                                <a:pt x="12192" y="8129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5pt;margin-top:2.35pt;height:0.5pt;width:0.7pt;mso-position-horizontal-relative:page;z-index:251659264;mso-width-relative:page;mso-height-relative:page;" fillcolor="#000000" filled="t" stroked="f" coordsize="12192,8129" o:gfxdata="UEsDBAoAAAAAAIdO4kAAAAAAAAAAAAAAAAAEAAAAZHJzL1BLAwQUAAAACACHTuJA9gOK8NcAAAAH&#10;AQAADwAAAGRycy9kb3ducmV2LnhtbE2PzU7DMBCE70h9B2uReqN2mpaWkE0PVXpBCImGB3DjJQmN&#10;12ns/vD2mBMcRzOa+Sbf3GwvLjT6zjFCMlMgiGtnOm4QPqrdwxqED5qN7h0Twjd52BSTu1xnxl35&#10;nS770IhYwj7TCG0IQyalr1uy2s/cQBy9TzdaHaIcG2lGfY3ltpdzpR6l1R3HhVYPtG2pPu7PFoG+&#10;3pKqWXv7UvLptVxWx5PvSsTpfaKeQQS6hb8w/OJHdCgi08Gd2XjRI6Tzp/glICxWIKKfpmoB4oCw&#10;XIEscvmfv/gBUEsDBBQAAAAIAIdO4kBOhjBfRAIAAAkFAAAOAAAAZHJzL2Uyb0RvYy54bWytVE1v&#10;2zAMvQ/YfxB0XxwbbdAEcXpYkF2GrUC73RVZtgXoC5ISJ/9+FGUnXnfpYT7YNEU98j1S2j5ftCJn&#10;4YO0pqblYkmJMNw20nQ1/fV2+PJESYjMNExZI2p6FYE+7z5/2g5uIyrbW9UITwDEhM3gatrH6DZF&#10;EXgvNAsL64SBxdZ6zSL8+q5oPBsAXauiWi5XxWB947zlIgTw7vMiHRH9RwBt20ou9paftDAxo3qh&#10;WARKoZcu0B1W27aCx59tG0QkqqbANOIbkoB9TO9it2WbzjPXSz6WwD5SwjtOmkkDSW9QexYZOXn5&#10;D5SW3Ntg27jgVheZCCoCLMrlO21ee+YEcgGpg7uJHv4fLP9xfvFENjAJZUWJYRpafvBCpAaS5AOF&#10;Bhc2EPjqXvz4F8BMdC8tRLVKut8AgAIAJXJBfa83fcUlEg7OdfnwQAmHhdVyvUrIRYZIUPwU4jdh&#10;dbLZ+XuIuTXNZLF+svjFTKaHBqfWKmxtpARa67G1x9xax2Lal0CTSQaosyrXQLWv6VNZrbFobc/i&#10;zWJQvFePy7nIe4Ay88ARCxjNgqeQ6esQ8x6KUwfMp/Xpm+NgMiflZjFc2SBQkXsp8/hZ+ikAdifK&#10;KPJNBnDOhQ5WyeYglUrcg++OX5UnZ5YOCz6oDlOuZ9lbZm8WZYzHBH8BKZN0Xj9Wj9BtBndEC2cT&#10;TO1gzoLpKGGqg8uHR48JjE0lIDvnQ9yz0Od0iDrOiTKQKE1inr1kHW1zxZFEP5wQLGU8zekIzv9x&#10;9/0G2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gOK8NcAAAAHAQAADwAAAAAAAAABACAAAAAi&#10;AAAAZHJzL2Rvd25yZXYueG1sUEsBAhQAFAAAAAgAh07iQE6GMF9EAgAACQUAAA4AAAAAAAAAAQAg&#10;AAAAJgEAAGRycy9lMm9Eb2MueG1sUEsFBgAAAAAGAAYAWQEAANwFAAAAAA==&#10;" path="m0,8129l12192,8129,12192,0,0,0xm0,8129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5106670</wp:posOffset>
                </wp:positionH>
                <wp:positionV relativeFrom="paragraph">
                  <wp:posOffset>33020</wp:posOffset>
                </wp:positionV>
                <wp:extent cx="734695" cy="7620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456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425" h="10161">
                              <a:moveTo>
                                <a:pt x="0" y="10161"/>
                              </a:moveTo>
                              <a:lnTo>
                                <a:pt x="979425" y="10161"/>
                              </a:lnTo>
                              <a:lnTo>
                                <a:pt x="97942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2.1pt;margin-top:2.6pt;height:0.6pt;width:57.85pt;mso-position-horizontal-relative:page;z-index:251659264;mso-width-relative:page;mso-height-relative:page;" fillcolor="#000000" filled="t" stroked="f" coordsize="979425,10161" o:gfxdata="UEsDBAoAAAAAAIdO4kAAAAAAAAAAAAAAAAAEAAAAZHJzL1BLAwQUAAAACACHTuJAlZhjONQAAAAH&#10;AQAADwAAAGRycy9kb3ducmV2LnhtbE2OT0vEMBTE74LfITxhb26SUpdtbbqIsOel1S0es82zLSYv&#10;pcn+8dsbT3oahhlmftXu5iy74BImTwrkWgBD6r2ZaFDw/rZ/3AILUZPR1hMq+MYAu/r+rtKl8Vdq&#10;8NLGgaURCqVWMMY4l5yHfkSnw9rPSCn79IvTMdll4GbR1zTuLM+E2HCnJ0oPo57xdcT+qz07BZNt&#10;Dnl36PDlQ3b5sc1a2VCr1OpBimdgEW/xrwy/+Akd6sR08mcygVkFW5FnqargKUnKC1kUwE4KNjnw&#10;uuL/+esfUEsDBBQAAAAIAIdO4kDsjPmiRwIAABIFAAAOAAAAZHJzL2Uyb0RvYy54bWytVD1v2zAQ&#10;3Qv0PxDca9lO7DSG5Qw13KVoAyTpTlOURIBfIGnL/vc9Hk1bTZcM1SCdjk+P994dtX46aUWOwgdp&#10;TU1nkyklwnDbSNPV9O119+UrJSEy0zBljajpWQT6tPn8aT24lZjb3qpGeAIkJqwGV9M+RreqqsB7&#10;oVmYWCcMLLbWaxbh1XdV49kA7FpV8+l0WQ3WN85bLkKA7DYv0guj/wihbVvJxdbygxYmZlYvFIsg&#10;KfTSBbrBattW8PirbYOIRNUUlEa8wyYQ79O92qzZqvPM9ZJfSmAfKeGdJs2kgU2vVFsWGTl4+Q+V&#10;ltzbYNs44VZXWQg6Aipm03fevPTMCdQCVgd3NT38P1r+8/jsiWxgEmZ3lBimoeU7L0RqIEk5cGhw&#10;YQXAF/fsL28BwiT31AKqVdL9BgI0ACSRE/p7vvorTpFwSD7c3S+WMF4clh6Wc3S/yiSJjB9C/C6s&#10;TjE7/ggxN6cpEetLxE+mhB5anJqrsLmREmiux+buc3Mdi+m7RJpCMtT08eHxfr6gpIeip7NlLlzb&#10;o3i1CIs3BXkdCoE6bwhlxshCB6rG8AIqT4e0I3DRXwDlmYEwocVB2LuscWWDQF9u1Yzx4wIKAj5P&#10;ylHD1Q1Ijv0OVslmJ5VKBgTf7b8pT44snRq8sLdMuZ7l7CxnszEXPG7wF5EyaPcimc0Z/CxaOKQQ&#10;agcDF0xHCVMd/IV49LiBsakElOd8iFsW+rwdsqZ+ohXwSCOZhzBFe9uccTYxD0cFgZdjnc7i+B2/&#10;vv3KN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ZhjONQAAAAHAQAADwAAAAAAAAABACAAAAAi&#10;AAAAZHJzL2Rvd25yZXYueG1sUEsBAhQAFAAAAAgAh07iQOyM+aJHAgAAEgUAAA4AAAAAAAAAAQAg&#10;AAAAIwEAAGRycy9lMm9Eb2MueG1sUEsFBgAAAAAGAAYAWQEAANwFAAAAAA==&#10;" path="m0,10161l979425,10161,979425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6357620</wp:posOffset>
                </wp:positionH>
                <wp:positionV relativeFrom="paragraph">
                  <wp:posOffset>29845</wp:posOffset>
                </wp:positionV>
                <wp:extent cx="841375" cy="7620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124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1664" h="10161">
                              <a:moveTo>
                                <a:pt x="0" y="10161"/>
                              </a:moveTo>
                              <a:lnTo>
                                <a:pt x="1121664" y="10161"/>
                              </a:lnTo>
                              <a:lnTo>
                                <a:pt x="112166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6pt;margin-top:2.35pt;height:0.6pt;width:66.25pt;mso-position-horizontal-relative:page;z-index:251659264;mso-width-relative:page;mso-height-relative:page;" fillcolor="#000000" filled="t" stroked="f" coordsize="1121664,10161" o:gfxdata="UEsDBAoAAAAAAIdO4kAAAAAAAAAAAAAAAAAEAAAAZHJzL1BLAwQUAAAACACHTuJA9VAKLdgAAAAJ&#10;AQAADwAAAGRycy9kb3ducmV2LnhtbE2PPU/DMBCGdyT+g3VILBW10/IZ4nSIxMCAEKYL2zW+JlHj&#10;cxQ7afvvcSfY7tU9eu+5YnNyvZhpDJ1nDdlSgSCuve240bD9frt7BhEissXeM2k4U4BNeX1VYG79&#10;kb9oNrERqYRDjhraGIdcylC35DAs/UCcdns/Oowpjo20Ix5TuevlSqlH6bDjdKHFgaqW6oOZnIZu&#10;ERazOb/bT1N9TKiqw8/ebLW+vcnUK4hIp/gHw0U/qUOZnHZ+YhtEn7JS2SqxGu6fQFyAbL1O007D&#10;wwvIspD/Pyh/AVBLAwQUAAAACACHTuJAJHwvGEYCAAAVBQAADgAAAGRycy9lMm9Eb2MueG1srVTB&#10;jtowEL1X6j9YvpeQiKVbBOyhiF6qdqXd9m4cJ7Hk2JbHEPj7jscE0u1lD80hmYxfnue9GWf9dO4N&#10;O6kA2tkNL2dzzpSVrta23fBfr/tPj5xBFLYWxlm14RcF/Gn78cN68CtVuc6ZWgWGJBZWg9/wLka/&#10;KgqQneoFzJxXFhcbF3oR8TW0RR3EgOy9Kar5fFkMLtQ+OKkAMLvLi/zKGN5D6JpGS7Vz8tgrGzNr&#10;UEZElASd9sC3VG3TKBl/Ng2oyMyGo9JId9wE40O6F9u1WLVB+E7LawniPSW80dQLbXHTG9VORMGO&#10;Qf9D1WsZHLgmzqTriyyEHEEV5fyNNy+d8Iq0oNXgb6bD/6OVP07PgekaJ6FccGZFjy3fB6VSA1nK&#10;oUODhxUCX/xzuL4BhknuuUFUY7T/jQRkAEpiZ/L3cvNXnSOTmHxclNUCx0vi0udlRe4XmSSRySPE&#10;b8r1KRan7xBzc+oxEt0YybMdw4AtTs011NzIGTY3UHMPublexPRdIk0hG5LUqlwuUW6H8bxc5sp7&#10;d1KvjnDxLiGvYyVY6B1h7BR540NdU/yIGp+eeKfo0YIRMT4zEod0NBF3H9ekcaDImns9U/y0ghGB&#10;nyfxpOJmCCanloMzut5rY5IFENrDVxPYSaSDQxe1VxjfiZwtczZbc8XTBn8RGZsc//JQPWDfBf4v&#10;GjynGPYeZw5sy5kwLf6IZAy0gXWpBJLnA8SdgC5vR6yppWQFPtJU5jlM0cHVFxpPyuNpIeD1ZKfj&#10;OH2nr+9/s+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9VAKLdgAAAAJAQAADwAAAAAAAAABACAA&#10;AAAiAAAAZHJzL2Rvd25yZXYueG1sUEsBAhQAFAAAAAgAh07iQCR8LxhGAgAAFQUAAA4AAAAAAAAA&#10;AQAgAAAAJwEAAGRycy9lMm9Eb2MueG1sUEsFBgAAAAAGAAYAWQEAAN8FAAAAAA==&#10;" path="m0,10161l1121664,10161,1121664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7197725</wp:posOffset>
                </wp:positionH>
                <wp:positionV relativeFrom="paragraph">
                  <wp:posOffset>29845</wp:posOffset>
                </wp:positionV>
                <wp:extent cx="7620" cy="7620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0159">
                              <a:moveTo>
                                <a:pt x="0" y="10159"/>
                              </a:moveTo>
                              <a:lnTo>
                                <a:pt x="10160" y="10159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6.75pt;margin-top:2.35pt;height:0.6pt;width:0.6pt;mso-position-horizontal-relative:page;z-index:251659264;mso-width-relative:page;mso-height-relative:page;" fillcolor="#000000" filled="t" stroked="f" coordsize="10160,10159" o:gfxdata="UEsDBAoAAAAAAIdO4kAAAAAAAAAAAAAAAAAEAAAAZHJzL1BLAwQUAAAACACHTuJAZXl++tcAAAAJ&#10;AQAADwAAAGRycy9kb3ducmV2LnhtbE2Py07DMBBF90j8gzVI7KgT0vIImVSoEgIWqFBYsHTiIYmI&#10;x5Efbfl7nBXs5mqO7pyp1kczij05P1hGyBcZCOLW6oE7hI/3h4sbED4o1mq0TAg/5GFdn55UqtT2&#10;wG+034VOpBL2pULoQ5hKKX3bk1F+YSfitPuyzqiQouukduqQys0oL7PsSho1cLrQq4k2PbXfu2gQ&#10;ivjydB8+u7jlzfN2+To1Oj46xPOzPLsDEegY/mCY9ZM61MmpsZG1F2PKeVGsEouwvAYxA3kxTw3C&#10;6hZkXcn/H9S/UEsDBBQAAAAIAIdO4kCfi95MPgIAAAkFAAAOAAAAZHJzL2Uyb0RvYy54bWytVE2P&#10;2jAQvVfqf7B8LyFIsAUBeyiil6pdabe9G8dOLPlLHkPg33dsJ8BuK3UPzSEZjydv3rwZe/14Npqc&#10;RADl7IbWkyklwnLXKNtu6M+X/afPlEBktmHaWbGhFwH0cfvxw7r3KzFzndONCARBLKx6v6FdjH5V&#10;VcA7YRhMnBcWN6ULhkVchrZqAusR3ehqNp0uqt6FxgfHBQB6d2WTDojhPYBOSsXFzvGjETYW1CA0&#10;i1gSdMoD3Wa2Ugoef0gJIhK9oVhpzG9MgvYhvavtmq3awHyn+ECBvYfCm5oMUxaTXqF2LDJyDOoP&#10;KKN4cOBknHBnqlJIVgSrqKdvtHnumBe5FpQa/FV0+H+w/PvpKRDV4CTUc0osM9jyfRAiNZAkHyrU&#10;e1hh4LN/CsMK0EzlniVGSa38LwTIAmBJ5Jz1vVz1FedIODofFjPUnePGw6JeJuSqQCQofoT4VTiT&#10;bHb6BrG0phkt1o0WP9vRDNjg1FqdWxspwdaG3NpDaa1nMf2XQJNJeuQ5rRdIo8vWfJlZG3cSLy5H&#10;xRt9jMT9QvMWoe195ICGNd1HjzHj12fUW2wePCx+3B+/JQ7ZjeL9I+ZvObl2IArpVHIW+SoD4t0L&#10;DU6rZq+0TqVDaA9fdCAnlg5LfrI4TPuOFW9dvAV9iM8JXgFpm3Rezmc4UZzhHSHxbKJpPM4Z2JYS&#10;plu8fHgMOYF1iQKCYpMCxB2DrqTLqEMDtMVEaRLL7CXr4JpLHsnsxxOSqQynOR3B+3X++3aDb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Xl++tcAAAAJAQAADwAAAAAAAAABACAAAAAiAAAAZHJz&#10;L2Rvd25yZXYueG1sUEsBAhQAFAAAAAgAh07iQJ+L3kw+AgAACQUAAA4AAAAAAAAAAQAgAAAAJgEA&#10;AGRycy9lMm9Eb2MueG1sUEsFBgAAAAAGAAYAWQEAANYFAAAAAA==&#10;" path="m0,10159l10160,10159,10160,0,0,0,0,1015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6CC741DC">
      <w:pPr>
        <w:spacing w:before="0" w:after="0" w:line="267" w:lineRule="exact"/>
        <w:ind w:left="4889" w:right="0" w:firstLine="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lang w:val="sk-SK"/>
        </w:rPr>
        <w:t>POZNÁMKY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D64A3">
      <w:pPr>
        <w:spacing w:before="0" w:after="0" w:line="244" w:lineRule="exact"/>
        <w:ind w:left="5104" w:right="3882" w:hanging="8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sk-SK"/>
        </w:rPr>
        <w:t>individuálnej úč</w:t>
      </w:r>
      <w:r>
        <w:rPr>
          <w:rFonts w:ascii="Arial" w:hAnsi="Arial" w:cs="Arial"/>
          <w:color w:val="000000"/>
          <w:spacing w:val="-2"/>
          <w:sz w:val="20"/>
          <w:szCs w:val="20"/>
          <w:lang w:val="sk-SK"/>
        </w:rPr>
        <w:t>tovnej závierky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83"/>
          <w:sz w:val="20"/>
          <w:szCs w:val="20"/>
          <w:lang w:val="sk-SK"/>
        </w:rPr>
        <w:t>v</w:t>
      </w:r>
      <w:r>
        <w:rPr>
          <w:rFonts w:ascii="Arial" w:hAnsi="Arial" w:cs="Arial"/>
          <w:color w:val="000000"/>
          <w:w w:val="19"/>
          <w:sz w:val="20"/>
          <w:szCs w:val="20"/>
          <w:lang w:val="sk-SK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  <w:lang w:val="sk-SK"/>
        </w:rPr>
        <w:t>celých eurách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2B7191F">
      <w:pPr>
        <w:tabs>
          <w:tab w:val="left" w:pos="5841"/>
        </w:tabs>
        <w:spacing w:before="200" w:after="0" w:line="201" w:lineRule="exact"/>
        <w:ind w:left="4900" w:right="4227" w:firstLine="0"/>
        <w:jc w:val="right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3023235</wp:posOffset>
                </wp:positionH>
                <wp:positionV relativeFrom="line">
                  <wp:posOffset>125095</wp:posOffset>
                </wp:positionV>
                <wp:extent cx="523875" cy="241935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3616" y="125472"/>
                          <a:ext cx="409280" cy="12756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5F2E14">
                            <w:pPr>
                              <w:spacing w:before="0" w:after="0" w:line="200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val="sk-SK"/>
                              </w:rPr>
                              <w:t>obdobie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38.05pt;margin-top:9.85pt;height:19.05pt;width:41.25pt;mso-position-horizontal-relative:page;mso-position-vertical-relative:line;z-index:251659264;mso-width-relative:page;mso-height-relative:page;" filled="f" stroked="t" coordsize="409280,127563" o:gfxdata="UEsDBAoAAAAAAIdO4kAAAAAAAAAAAAAAAAAEAAAAZHJzL1BLAwQUAAAACACHTuJA3UaeStkAAAAJ&#10;AQAADwAAAGRycy9kb3ducmV2LnhtbE2PTUvDQBCG74L/YRnBi7S7kTaJMZsepMGLCK0WetxmxySY&#10;nQ3Z7Yf+eseT3mZ4H96PcnVxgzjhFHpPGpK5AoHUeNtTq+H9rZ7lIEI0ZM3gCTV8YYBVdX1VmsL6&#10;M23wtI2tYBMKhdHQxTgWUoamQ2fC3I9IrH34yZnI79RKO5kzm7tB3iuVSmd64oTOjPjUYfO5PToO&#10;qePi7rV+SddDeN73u28VN7u11rc3iXoEEfES/2D4rc/VoeJOB38kG8SgYZGlCaMsPGQgGFgu8xTE&#10;gY8sB1mV8v+C6gdQSwMEFAAAAAgAh07iQHLrAdcfAgAAXQQAAA4AAABkcnMvZTJvRG9jLnhtbK1U&#10;y27bMBC8F+g/ELzXku3ETg3LOdRwUaBoAyT9gDVFSQT46pK25L/vkpKTNL3kUB/kEZec3dlZans/&#10;GM3OEoNytuLzWcmZtMLVyrYV//V0+HTHWYhga9DOyopfZOD3u48ftr3fyIXrnK4lMiKxYdP7incx&#10;+k1RBNFJA2HmvLQUbBwaiPSKbVEj9MRudLEoy1XRO6w9OiFDoNX9GOQTI76H0DWNEnLvxMlIG0dW&#10;lBoiSQqd8oHvcrVNI0X82TRBRqYrTkpjflISwsf0LHZb2LQIvlNiKgHeU8IbTQaUpaTPVHuIwE6o&#10;/qEySqALrokz4UwxCskdIRXz8k1vHjvwMmuhVgf/3PTw/2jFj/MDMlXTJMxXnFkwZPkBpUwGsrRG&#10;Hep92NDGR/+A01sgmOQODZr0T0LYUPFluViuEs+F+Ba3N+vF2GA5RCYoflN+XtxR60WOr29XyxQv&#10;XnjEKcSv0mVOOH8PcfSnviLorkgM9gqRXE7+6uxv5Iz8xezvcUzvIU7nKNXrFNYdlNY5h7asT0Wv&#10;y1Qf0GA3NFAEjafmBNtyBrqlGyMiZqeD06pOx5P+gO3xi0Z2BqrjcCjplzeB9h2Mq/O0mAeOipj2&#10;Z+1/EXkMcQ+hG8/k0KjBqEjXTiszFXll0pZIkkGjJQnF4ThMPh1dfSF/expwEvH7BCg5098sTVC6&#10;DVeAV3CcQHIlUdHU5RqnG5LG+vV73vXyVdj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1GnkrZ&#10;AAAACQEAAA8AAAAAAAAAAQAgAAAAIgAAAGRycy9kb3ducmV2LnhtbFBLAQIUABQAAAAIAIdO4kBy&#10;6wHXHwIAAF0EAAAOAAAAAAAAAAEAIAAAACgBAABkcnMvZTJvRG9jLnhtbFBLBQYAAAAABgAGAFkB&#10;AAC5BQAAAAA=&#10;">
                <v:fill on="f" focussize="0,0"/>
                <v:stroke weight="1pt" color="#FF0000 [3204]" miterlimit="1" joinstyle="miter"/>
                <v:imagedata o:title=""/>
                <o:lock v:ext="edit" aspectratio="f"/>
                <v:textbox inset="0mm,0mm,0mm,0mm">
                  <w:txbxContent>
                    <w:p w14:paraId="6C5F2E14">
                      <w:pPr>
                        <w:spacing w:before="0" w:after="0" w:line="200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val="sk-SK"/>
                        </w:rPr>
                        <w:t>obdobie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01</w:t>
      </w:r>
      <w:r>
        <w:rPr>
          <w:rFonts w:ascii="Arial" w:hAnsi="Arial" w:cs="Arial"/>
          <w:color w:val="000000"/>
          <w:spacing w:val="18"/>
          <w:sz w:val="18"/>
          <w:szCs w:val="18"/>
          <w:lang w:val="sk-SK"/>
        </w:rPr>
        <w:t xml:space="preserve">  </w:t>
      </w:r>
      <w:r>
        <w:rPr>
          <w:rFonts w:ascii="Arial" w:hAnsi="Arial" w:cs="Arial"/>
          <w:color w:val="000000"/>
          <w:sz w:val="18"/>
          <w:szCs w:val="18"/>
          <w:lang w:val="sk-SK"/>
        </w:rPr>
        <w:t xml:space="preserve">2025 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</w:r>
      <w:r>
        <w:rPr>
          <w:rFonts w:hint="default" w:ascii="Arial" w:hAnsi="Arial" w:cs="Arial"/>
          <w:color w:val="000000"/>
          <w:sz w:val="18"/>
          <w:szCs w:val="18"/>
          <w:lang w:val="sk-SK"/>
        </w:rPr>
        <w:t>04</w:t>
      </w:r>
      <w:r>
        <w:rPr>
          <w:rFonts w:ascii="Arial" w:hAnsi="Arial" w:cs="Arial"/>
          <w:color w:val="000000"/>
          <w:spacing w:val="17"/>
          <w:sz w:val="18"/>
          <w:szCs w:val="18"/>
          <w:lang w:val="sk-SK"/>
        </w:rPr>
        <w:t xml:space="preserve">  </w:t>
      </w:r>
      <w:r>
        <w:rPr>
          <w:rFonts w:ascii="Arial" w:hAnsi="Arial" w:cs="Arial"/>
          <w:color w:val="000000"/>
          <w:spacing w:val="-5"/>
          <w:sz w:val="18"/>
          <w:szCs w:val="18"/>
          <w:lang w:val="sk-SK"/>
        </w:rPr>
        <w:t>2025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AEB6E3F">
      <w:pPr>
        <w:spacing w:before="234" w:after="0" w:line="223" w:lineRule="exact"/>
        <w:ind w:left="351" w:right="0" w:firstLine="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I. Všeobecné</w:t>
      </w:r>
      <w:r>
        <w:rPr>
          <w:rFonts w:ascii="Arial" w:hAnsi="Arial" w:cs="Arial"/>
          <w:b/>
          <w:bCs/>
          <w:color w:val="000000"/>
          <w:w w:val="96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údaje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14:paraId="51F1964D">
      <w:pPr>
        <w:spacing w:before="61" w:after="0" w:line="406" w:lineRule="exact"/>
        <w:ind w:left="431" w:right="7322" w:hanging="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sk-SK"/>
        </w:rPr>
        <w:t>1)</w:t>
      </w:r>
      <w:r>
        <w:rPr>
          <w:rFonts w:ascii="Arial" w:hAnsi="Arial" w:cs="Arial"/>
          <w:color w:val="000000"/>
          <w:spacing w:val="2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Názov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právnickej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osoby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</w:t>
      </w:r>
      <w:r>
        <w:rPr>
          <w:rFonts w:ascii="Arial" w:hAnsi="Arial" w:cs="Arial"/>
          <w:color w:val="000000"/>
          <w:w w:val="7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jej sídlo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line">
                  <wp:posOffset>57785</wp:posOffset>
                </wp:positionV>
                <wp:extent cx="7620" cy="514985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5151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686816">
                              <a:moveTo>
                                <a:pt x="0" y="686816"/>
                              </a:moveTo>
                              <a:lnTo>
                                <a:pt x="10161" y="686816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68681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3.4pt;margin-top:4.55pt;height:40.55pt;width:0.6pt;mso-position-horizontal-relative:page;mso-position-vertical-relative:line;z-index:251659264;mso-width-relative:page;mso-height-relative:page;" fillcolor="#000000" filled="t" stroked="f" coordsize="10161,686816" o:gfxdata="UEsDBAoAAAAAAIdO4kAAAAAAAAAAAAAAAAAEAAAAZHJzL1BLAwQUAAAACACHTuJAoR/4OtMAAAAG&#10;AQAADwAAAGRycy9kb3ducmV2LnhtbE2PwU7DMBBE70j8g7VIXBC1U4liQpyqRALEsQHuTrzEEbEd&#10;2W4b/p7lRI+jGc28qbaLm9gRYxqDV1CsBDD0fTCjHxR8vD/fSmApa2/0FDwq+MEE2/ryotKlCSe/&#10;x2ObB0YlPpVagc15LjlPvUWn0yrM6Mn7CtHpTDIO3ER9onI38bUQG+706GnB6hkbi/13e3AK7m+c&#10;beTb3WfaxV23FC/N0+u+Ver6qhCPwDIu+T8Mf/iEDjUxdeHgTWKTArkh8qzgoQBGtpT0rCMp1sDr&#10;ip/j179QSwMEFAAAAAgAh07iQKnIx2JHAgAAEwUAAA4AAABkcnMvZTJvRG9jLnhtbK1UTY+bMBC9&#10;V+p/sHxvCJHCplHIHhqll6pdabe9O8aAJX/JdkLy7zseQz62lz2UAwzjx/O8N2M2z2etyEn4IK2p&#10;aTmbUyIMt400XU1/v+2/rCgJkZmGKWtETS8i0Oft50+bwa3FwvZWNcITIDFhPbia9jG6dVEE3gvN&#10;wsw6YWCxtV6zCK++KxrPBmDXqljM51UxWN84b7kIAbK7vEhHRv8RQtu2koud5UctTMysXigWQVLo&#10;pQt0i9W2reDxV9sGEYmqKSiNeIdNID6ke7HdsHXnmeslH0tgHynhnSbNpIFNr1Q7Fhk5evkPlZbc&#10;22DbOONWF1kIOgIqyvk7b1575gRqAauDu5oe/h8t/3l68UQ2MAnlEyWGaWj53guRGkhSDhwaXFgD&#10;8NW9+PEtQJjknltAtUq6P0CABoAkckZ/L1d/xTkSDsmnagG+c1hYlsuyXCTuIpMkMn4M8buwOsXs&#10;9CPE3Jxmilg/RfxsptBDi1NzFTY3UgLN9djcQ26uYzF9l0hTSAaodF5WJSV9TatVtSorLFzbk3iz&#10;CIs3BSMgF3qDKHMPHflA1wN8Ak1Ph7w3ME4f6J/Wp2fGgVOTg3cYrmwQ6MutmHv8QwETBL5P0tHs&#10;qx2QvDc8WCWbvVQqORB8d/imPDmxdGzwQo+Ycj3L2TJnszEjHjd4IFIm+f11uVhC3xn8LVo4pRBq&#10;BxMXTEcJUx38hnj0uIGxqQTU53yIOxb6vB2yjvOiDGyUZjJPYYoOtrngcGIezgqWMp7rdBjv3/Hr&#10;279s+x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hH/g60wAAAAYBAAAPAAAAAAAAAAEAIAAAACIA&#10;AABkcnMvZG93bnJldi54bWxQSwECFAAUAAAACACHTuJAqcjHYkcCAAATBQAADgAAAAAAAAABACAA&#10;AAAiAQAAZHJzL2Uyb0RvYy54bWxQSwUGAAAAAAYABgBZAQAA2wUAAAAA&#10;" path="m0,686816l10161,686816,10161,0,0,0xm0,686816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553085</wp:posOffset>
                </wp:positionH>
                <wp:positionV relativeFrom="line">
                  <wp:posOffset>52070</wp:posOffset>
                </wp:positionV>
                <wp:extent cx="6656705" cy="7620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56832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5776" h="10161">
                              <a:moveTo>
                                <a:pt x="0" y="10161"/>
                              </a:moveTo>
                              <a:lnTo>
                                <a:pt x="8875776" y="10161"/>
                              </a:lnTo>
                              <a:lnTo>
                                <a:pt x="887577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3.55pt;margin-top:4.1pt;height:0.6pt;width:524.15pt;mso-position-horizontal-relative:page;mso-position-vertical-relative:line;z-index:251659264;mso-width-relative:page;mso-height-relative:page;" fillcolor="#000000" filled="t" stroked="f" coordsize="8875776,10161" o:gfxdata="UEsDBAoAAAAAAIdO4kAAAAAAAAAAAAAAAAAEAAAAZHJzL1BLAwQUAAAACACHTuJAFFpaQNgAAAAH&#10;AQAADwAAAGRycy9kb3ducmV2LnhtbE2OQU/CQBSE7yb8h80j8SbbVkSo3ZJgYqKJHkSi10f30W3o&#10;vm26CxR+vctJT5PJTGa+YjnYVhyp941jBekkAUFcOd1wrWDz9XI3B+EDssbWMSk4k4dlObopMNfu&#10;xJ90XIdaxBH2OSowIXS5lL4yZNFPXEccs53rLYZo+1rqHk9x3LYyS5KZtNhwfDDY0bOhar8+WAX2&#10;+3zh2fBzqRabzK3Me/e6+nhT6nacJk8gAg3hrwxX/IgOZWTaugNrL1oF88c0NqNmIK5xev8wBbFV&#10;sJiCLAv5n7/8BVBLAwQUAAAACACHTuJAn75NbEkCAAAWBQAADgAAAGRycy9lMm9Eb2MueG1srVRN&#10;j9sgEL1X6n9A3BsnqeKkUZw9NEovVbvSbnsnGNtIGBBDvv59hyFO3O1lD/XBDMPzY94b8Obp0ht2&#10;UgG0sxWfTaacKStdrW1b8V+v+08rziAKWwvjrKr4VQF/2n78sDn7tZq7zplaBYYkFtZnX/EuRr8u&#10;CpCd6gVMnFcWFxsXehFxGtqiDuKM7L0p5tNpWZxdqH1wUgFgdpcX+Y0xvIfQNY2WaufksVc2Ztag&#10;jIgoCTrtgW+p2qZRMv5sGlCRmYqj0khv3ATjQ3oX241Yt0H4TstbCeI9JbzR1AttcdM71U5EwY5B&#10;/0PVaxkcuCZOpOuLLIQcQRWz6RtvXjrhFWlBq8HfTYf/Ryt/nJ4D0zWehBk23ooeW74PSqUGspRD&#10;h84e1gh88c/hNgMMk9xLg6jGaP8bCcgAlMQu5O/17q+6RCYxWZaLcvV5zpnEtWU5J/uLzJLY5BHi&#10;N+X6FIvTd4i5O/UQiW6I5MUOYcAep+4a6m7kDLsbqLuH3F0vYvoukaaQnSu+Wi0Xy2XJWYdlT2dl&#10;Lr13J/XqCBcfGvI6VoKFPhDGjpF3PtQ1xg+oYfTEO0YPFgyIYcxIPKWDi7j7sCaNA0XWPOoZ48cV&#10;DAj8PIknFXdDMDm2HJzR9V4bkyyA0B6+msBOIt0ceqi/wvhO5OwsZ7M1Nzxt8BeRscnxL4v5Avsu&#10;8IfR4EXFsPd46MC2nAnT4p9IxkAbWJdKIHk+QNwJ6PJ2xJpaSlbgkI5lPogpOrj6SueT8nhdCHi7&#10;2uk+juf09eN3tv0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FpaQNgAAAAHAQAADwAAAAAAAAAB&#10;ACAAAAAiAAAAZHJzL2Rvd25yZXYueG1sUEsBAhQAFAAAAAgAh07iQJ++TWxJAgAAFgUAAA4AAAAA&#10;AAAAAQAgAAAAJwEAAGRycy9lMm9Eb2MueG1sUEsFBgAAAAAGAAYAWQEAAOIFAAAAAA==&#10;" path="m0,10161l8875776,10161,8875776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599440</wp:posOffset>
                </wp:positionH>
                <wp:positionV relativeFrom="line">
                  <wp:posOffset>135890</wp:posOffset>
                </wp:positionV>
                <wp:extent cx="1950720" cy="127000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591" cy="1268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0591" h="126864">
                              <a:moveTo>
                                <a:pt x="0" y="126864"/>
                              </a:moveTo>
                              <a:lnTo>
                                <a:pt x="1950591" y="126864"/>
                              </a:lnTo>
                              <a:lnTo>
                                <a:pt x="195059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26864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.2pt;margin-top:10.7pt;height:10pt;width:153.6pt;mso-position-horizontal-relative:page;mso-position-vertical-relative:line;z-index:-251657216;mso-width-relative:page;mso-height-relative:page;" fillcolor="#FEFEFE" filled="t" stroked="f" coordsize="1950591,126864" o:gfxdata="UEsDBAoAAAAAAIdO4kAAAAAAAAAAAAAAAAAEAAAAZHJzL1BLAwQUAAAACACHTuJAhsy4LdYAAAAI&#10;AQAADwAAAGRycy9kb3ducmV2LnhtbE2PzU7DMBCE70i8g7VI3KidKhSaxukBiYprCxJwc+NtHIjX&#10;Uewk7duznOC0PzOa/bbcnn0nJhxiG0hDtlAgkOpgW2o0vL0+3z2CiMmQNV0g1HDBCNvq+qo0hQ0z&#10;7XE6pEZwCMXCaHAp9YWUsXboTVyEHom1Uxi8STwOjbSDmTncd3Kp1Ep60xJfcKbHJ4f192H0Gl6+&#10;Hnbze79rLuve7jGO99OH+9T69iZTGxAJz+nPDL/4jA4VMx3DSDaKTsM6z9mpYZlxZT1X2QrEkRte&#10;yKqU/x+ofgBQSwMEFAAAAAgAh07iQBfkgK45AgAAEwUAAA4AAABkcnMvZTJvRG9jLnhtbK1UTY/a&#10;MBC9V+p/sHwvSVCXLgjYQym9VO1Ku/0BxnE+JH/JYwj8+44nCWRpD3soSPHYfn4z82bs9dPZaHZS&#10;AVpnN7yY5ZwpK13Z2nrDf7/uPz1yBlHYUmhn1YZfFPCn7ccP686v1Nw1TpcqMCSxsOr8hjcx+lWW&#10;gWyUETBzXlncrFwwIuI01FkZRIfsRmfzPF9knQulD04qAFzd9Zt8YAzvIXRV1Uq1c/JolI09a1Ba&#10;REwJmtYD31K0VaVk/FVVoCLTG46ZRvqiE7QP6Ztt12JVB+GbVg4hiPeEcJeTEa1Fp1eqnYiCHUP7&#10;F5VpZXDgqjiTzmR9IqQIZlHkd9q8NMIrygWlBn8VHf4frfx5eg6sLbETiiVnVhgs+T4olQrI0hoq&#10;1HlYIfDFP4dhBmimdM9VMGnERNiZVL1cVVXnyCQuFsuH/GFZcCZxr5gvHhefE2l2Oy2PEL8rR0zi&#10;9ANiX5VytEQzWvJsRzNgbVNVNVU1coZVDVTVQ19VL2I6l8JLJusmoTTXSNK2cSf16ggYb2m8CfUG&#10;0XYKvSZ3n9sIG0dPzFM4NR+qMCLGsUdig45STjBSO1Ckzi2gKf6fMeP5JABJfhUFF6eyg9NtuW+1&#10;TipAqA9fdWAngfruv6U/NbfQvhH9apGn31DHAU8O3hBpS6rPvyCUSYGvRYW3FE3jsePA1pwJXeMz&#10;JGMgD9alGChBHyDuBDS9P6Id3GmLnlJP9l2YrIMrL9SctI53hWIZ7nW6jNM5nb69Zd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sy4LdYAAAAIAQAADwAAAAAAAAABACAAAAAiAAAAZHJzL2Rvd25y&#10;ZXYueG1sUEsBAhQAFAAAAAgAh07iQBfkgK45AgAAEwUAAA4AAAAAAAAAAQAgAAAAJQEAAGRycy9l&#10;Mm9Eb2MueG1sUEsFBgAAAAAGAAYAWQEAANAFAAAAAA==&#10;" path="m0,126864l1950591,126864,1950591,0,0,0xm0,126864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18"/>
          <w:szCs w:val="18"/>
          <w:lang w:val="sk-SK"/>
        </w:rPr>
        <w:t>BB DESIGN</w:t>
      </w: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  <w:lang w:val="sk-SK"/>
        </w:rPr>
        <w:t>PLUS,</w:t>
      </w: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  <w:lang w:val="sk-SK"/>
        </w:rPr>
        <w:t>s.r.o. v konkurze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67DD17B">
      <w:pPr>
        <w:spacing w:before="0" w:after="0" w:line="201" w:lineRule="exact"/>
        <w:ind w:left="431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599440</wp:posOffset>
                </wp:positionH>
                <wp:positionV relativeFrom="line">
                  <wp:posOffset>6985</wp:posOffset>
                </wp:positionV>
                <wp:extent cx="1195070" cy="127000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379" cy="12690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5379" h="126901">
                              <a:moveTo>
                                <a:pt x="0" y="126901"/>
                              </a:moveTo>
                              <a:lnTo>
                                <a:pt x="1195379" y="126901"/>
                              </a:lnTo>
                              <a:lnTo>
                                <a:pt x="119537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2690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.2pt;margin-top:0.55pt;height:10pt;width:94.1pt;mso-position-horizontal-relative:page;mso-position-vertical-relative:line;z-index:-251657216;mso-width-relative:page;mso-height-relative:page;" fillcolor="#FEFEFE" filled="t" stroked="f" coordsize="1195379,126901" o:gfxdata="UEsDBAoAAAAAAIdO4kAAAAAAAAAAAAAAAAAEAAAAZHJzL1BLAwQUAAAACACHTuJAe6iSPNEAAAAH&#10;AQAADwAAAGRycy9kb3ducmV2LnhtbE2OPW+DMBCG90r5D9ZV6tYYI5SkFJMhKspckuwOvgItPiNs&#10;Qvrve53a7d4PvfcU+7sbxA2n0HvSoNYJCKTG255aDedT9bwDEaIhawZPqOEbA+zL1UNhcusXesdb&#10;HVvBIxRyo6GLccylDE2HzoS1H5E4+/CTM5Hl1Eo7mYXH3SDTJNlIZ3riD50Z8dBh81XPTsPx7VOd&#10;28s2y+ajkpe5UktNldZPjyp5BRHxHv/K8IvP6FAy09XPZIMYNLxkGTfZVyA4TnfpBsSVDzZkWcj/&#10;/OUPUEsDBBQAAAAIAIdO4kALo+QYOQIAABMFAAAOAAAAZHJzL2Uyb0RvYy54bWytVMlu2zAQvRfo&#10;PxC815JcNKkN2znUdS9FGyDJB9AUtQDcwKEt5+87HC1W3B5yqA2IQ3L4Zt6bITcPF6PZWQVond3y&#10;YpFzpqx0ZWvrLX95Pnz6yhlEYUuhnVVb/qqAP+w+fth0fq2WrnG6VIEhiIV157e8idGvswxko4yA&#10;hfPK4mblghERp6HOyiA6RDc6W+b5Xda5UPrgpALA1X2/yQfE8B5AV1WtVHsnT0bZ2KMGpUVEStC0&#10;HviOsq0qJePvqgIVmd5yZBrpi0HQPqZvttuIdR2Eb1o5pCDek8INJyNai0EnqL2Igp1C+xeUaWVw&#10;4Kq4kM5kPRFSBFkU+Y02T43wirig1OAn0eH/wcpf58fA2hI7YYmaWGGw5IegVCogS2uoUOdhjY5P&#10;/jEMM0Az0b1UwaQRibALqfo6qaoukUlcLIrVl8/3K84k7hXLu1VeJNDselqeIP5QjpDE+SfEvirl&#10;aIlmtOTFjmbA2qaqaqpq5AyrGqiqx76qXsR0LqWXTNbNUmmmTNK2cWf17MgxXmm8SfXqou3cdSJ3&#10;y210G0dPyHN3khZVGD3GsffEYoxSznykdqBInWtCc/9/5oznkwAk+SQKLs5lB6fb8tBqnVSAUB+/&#10;6cDOAvU9fE9/am6hfSP61SJPv6GOgz8FeAOkLam+vEdXJgW+FhXeUjSNx44DW3MmdI3PkIyBIliX&#10;ciCCPkDcC2j6eAQ7hNMWI6We7LswWUdXvlJz0jreFcpluNfpMs7ndPr6lu3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uokjzRAAAABwEAAA8AAAAAAAAAAQAgAAAAIgAAAGRycy9kb3ducmV2Lnht&#10;bFBLAQIUABQAAAAIAIdO4kALo+QYOQIAABMFAAAOAAAAAAAAAAEAIAAAACABAABkcnMvZTJvRG9j&#10;LnhtbFBLBQYAAAAABgAGAFkBAADLBQAAAAA=&#10;" path="m0,126901l1195379,126901,1195379,0,0,0xm0,12690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18"/>
          <w:szCs w:val="18"/>
          <w:lang w:val="sk-SK"/>
        </w:rPr>
        <w:t>Hlavná</w:t>
      </w:r>
      <w:r>
        <w:rPr>
          <w:rFonts w:ascii="Arial" w:hAnsi="Arial" w:cs="Arial"/>
          <w:b/>
          <w:bCs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  <w:lang w:val="sk-SK"/>
        </w:rPr>
        <w:t>45, 92701</w:t>
      </w:r>
      <w:r>
        <w:rPr>
          <w:rFonts w:ascii="Arial" w:hAnsi="Arial" w:cs="Arial"/>
          <w:b/>
          <w:bCs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  <w:lang w:val="sk-SK"/>
        </w:rPr>
        <w:t>šaľa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69C48CD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551180</wp:posOffset>
                </wp:positionH>
                <wp:positionV relativeFrom="paragraph">
                  <wp:posOffset>-335915</wp:posOffset>
                </wp:positionV>
                <wp:extent cx="6659880" cy="2345690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59880" cy="23454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9840" h="3127248">
                              <a:moveTo>
                                <a:pt x="8869681" y="3127248"/>
                              </a:moveTo>
                              <a:lnTo>
                                <a:pt x="8879840" y="3127248"/>
                              </a:lnTo>
                              <a:lnTo>
                                <a:pt x="8879840" y="2434335"/>
                              </a:lnTo>
                              <a:lnTo>
                                <a:pt x="8869681" y="2434335"/>
                              </a:lnTo>
                              <a:close/>
                              <a:moveTo>
                                <a:pt x="8869681" y="3127248"/>
                              </a:moveTo>
                              <a:moveTo>
                                <a:pt x="2033" y="1946655"/>
                              </a:moveTo>
                              <a:lnTo>
                                <a:pt x="8875776" y="1946655"/>
                              </a:lnTo>
                              <a:lnTo>
                                <a:pt x="8875776" y="1936496"/>
                              </a:lnTo>
                              <a:lnTo>
                                <a:pt x="2033" y="1936496"/>
                              </a:lnTo>
                              <a:close/>
                              <a:moveTo>
                                <a:pt x="2033" y="1946655"/>
                              </a:moveTo>
                              <a:moveTo>
                                <a:pt x="0" y="10159"/>
                              </a:moveTo>
                              <a:lnTo>
                                <a:pt x="8873745" y="10159"/>
                              </a:lnTo>
                              <a:lnTo>
                                <a:pt x="887374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5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3.4pt;margin-top:-26.45pt;height:184.7pt;width:524.4pt;mso-position-horizontal-relative:page;z-index:-251657216;mso-width-relative:page;mso-height-relative:page;" fillcolor="#000000" filled="t" stroked="f" coordsize="8879840,3127248" o:gfxdata="UEsDBAoAAAAAAIdO4kAAAAAAAAAAAAAAAAAEAAAAZHJzL1BLAwQUAAAACACHTuJAnAhOyNkAAAAL&#10;AQAADwAAAGRycy9kb3ducmV2LnhtbE2PzU7DMBCE70i8g7VI3Fo7LbGakE2FKiEhcYHSB3CTbRIR&#10;r4Pt/sDT457gOJrRzDfV+mJHcSIfBscI2VyBIG5cO3CHsPt4nq1AhGi4NaNjQvimAOv69qYyZevO&#10;/E6nbexEKuFQGoQ+xqmUMjQ9WRPmbiJO3sF5a2KSvpOtN+dUbke5UEpLawZOC72ZaNNT87k9WgT9&#10;8sZx+HkqNv5BfRWvB+WLnUK8v8vUI4hIl/gXhit+Qoc6Me3dkdsgRoSVTuQRYZYvChDXQLbMNYg9&#10;wjLTOci6kv8/1L9QSwMEFAAAAAgAh07iQHnBlhfBAgAAFgcAAA4AAABkcnMvZTJvRG9jLnhtbK1V&#10;y47bIBTdV+o/IPYdx484djTOLBpNN1U70ky7JxjHljAgYJLM3/eCTZynNItmEa7x4dxzH1w/Ph16&#10;jnZMm06KCscPM4yYoLLuxLbCf96evxUYGUtETbgUrMIfzOCn1dcvj3u1ZIlsJa+ZRkAizHKvKtxa&#10;q5ZRZGjLemIepGICXjZS98TCo95GtSZ7YO95lMxmebSXulZaUmYM7K6Hl3hk1J8hlE3TUbaW9L1n&#10;wg6smnFiISTTdsrglVfbNIza301jmEW8whCp9f/gBOyN+49Wj2S51US1HR0lkM9IuIipJ50Ap0eq&#10;NbEEvevuiqrvqJZGNvaByj4aAvEZgSji2UVuXluimI8FUm3UMenm/9HSX7sXjboaOiGJMRKkh5I/&#10;a8ZcAZHbgwztlVkC8FW96PHJgOnCPTSAanin/gKBTwCEhA4+vx/H/LKDRRQ283xeFgWknsK7JM3m&#10;WZo7/mggcoT03dgfTPbOJrufxg4FqoNF2mDRgwimhjK7AnNfYIsRFFj7Am+GAiti3TlH6ky0r3BR&#10;LMoiAy1thdM4WSRZ4fX3csfepEdaF0hR5GVeQGpAcsANkickF+cnRuarEwEXVjV6mPBJlmZpOh+T&#10;EnBhDfhJ0W085dIwn7hJ4/XZe9FcnklmaerDj8sMKhjETbBLeYv5YpHfOBFwYQ2STvFpnpWhJwIu&#10;rAP+RM4t8P3YTw7ejmOKaPAEzQEljGfxvBwLMiHONUEzpYtsfoUPqLAeIz6i/QSC/g+IsJ4quMTc&#10;D/G+YnDhOt/fteNtgM3T+2Yk7+rnjnPX/UZvN9+5RjviJqf/+ftBuGrJsBsPu8NtGPHewRkRF+66&#10;lfME0kMJfDAaGNRg9gqGjhFbjAjfwpeIWu0dCOkk+O5V2tg1Me3gzrMebwY4cmNpGETO2sj6w88n&#10;vw/j0ksZR7ubx6fP/vT0OVv9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JwITsjZAAAACwEAAA8A&#10;AAAAAAAAAQAgAAAAIgAAAGRycy9kb3ducmV2LnhtbFBLAQIUABQAAAAIAIdO4kB5wZYXwQIAABYH&#10;AAAOAAAAAAAAAAEAIAAAACgBAABkcnMvZTJvRG9jLnhtbFBLBQYAAAAABgAGAFkBAABbBgAAAAA=&#10;" path="m8869681,3127248l8879840,3127248,8879840,2434335,8869681,2434335xm8869681,3127248,2033,1946655l8875776,1946655,8875776,1936496,2033,1936496xm2033,1946655,0,10159l8873745,10159,8873745,0,0,0xm0,10159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62E46CC2"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553085</wp:posOffset>
                </wp:positionH>
                <wp:positionV relativeFrom="paragraph">
                  <wp:posOffset>4445</wp:posOffset>
                </wp:positionV>
                <wp:extent cx="6656705" cy="7620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56832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5776" h="10160">
                              <a:moveTo>
                                <a:pt x="0" y="10160"/>
                              </a:moveTo>
                              <a:lnTo>
                                <a:pt x="8875776" y="10160"/>
                              </a:lnTo>
                              <a:lnTo>
                                <a:pt x="887577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3.55pt;margin-top:0.35pt;height:0.6pt;width:524.15pt;mso-position-horizontal-relative:page;z-index:251659264;mso-width-relative:page;mso-height-relative:page;" fillcolor="#000000" filled="t" stroked="f" coordsize="8875776,10160" o:gfxdata="UEsDBAoAAAAAAIdO4kAAAAAAAAAAAAAAAAAEAAAAZHJzL1BLAwQUAAAACACHTuJATpQJW9QAAAAG&#10;AQAADwAAAGRycy9kb3ducmV2LnhtbE2OzU7DMBCE70i8g7VI3KiTttA0xKmgwKlSJAIPsI2XJCJe&#10;R7H7w9uzPcFtRjOa+YrN2Q3qSFPoPRtIZwko4sbbnlsDnx9vdxmoEJEtDp7JwA8F2JTXVwXm1p/4&#10;nY51bJWMcMjRQBfjmGsdmo4chpkfiSX78pPDKHZqtZ3wJONu0PMkedAOe5aHDkfadtR81wcnJ+un&#10;RfX8uqx5p7GaZ301bl/ImNubNHkEFekc/8pwwRd0KIVp7w9sgxoMZKtUmgZWoC5purhfgtqLWoMu&#10;C/0fv/wFUEsDBBQAAAAIAIdO4kAGXTvhSQIAABYFAAAOAAAAZHJzL2Uyb0RvYy54bWytVE2PmzAQ&#10;vVfqf7B8byBUIWkUsodG6aVqV9pt744xYMlfsp2vf9/xOCR0e9lDOcAwfryZ98Zm83TRipyED9Ka&#10;hs5nJSXCcNtK0zf01+v+04qSEJlpmbJGNPQqAn3afvywObu1qOxgVSs8ARIT1mfX0CFGty6KwAeh&#10;WZhZJwwsdtZrFuHV90Xr2RnYtSqqsqyLs/Wt85aLECC7y4v0xujfQ2i7TnKxs/yohYmZ1QvFIkgK&#10;g3SBbrHbrhM8/uy6ICJRDQWlEe9QBOJDuhfbDVv3nrlB8lsL7D0tvNGkmTRQ9E61Y5GRo5f/UGnJ&#10;vQ22izNudZGFoCOgYl6+8eZlYE6gFrA6uLvp4f/R8h+nZ09kCzuhqigxTMPI916INECScuDQ2YU1&#10;AF/cs7+9BQiT3EsHqE5J9xsI0ACQRC7o7/Xur7hEwiFZ14t69RnKcFhb1hXaX2SWxMaPIX4TVqeY&#10;nb6HmKfTjhEbxohfzBh6mHGarsLpRkpguh6ne8jTdSym7xJpCsm5oavVcrFc1pQM0HY5r0tsXduT&#10;eLWIiw8NeR06gUYfCGWmyDsf6JriR9T4dMg7RY8WjIjxmZGwS0cXofq4xpUNAq159DPFTzsYEfB5&#10;Eo8q7oZAcmp5sEq2e6lUsiD4/vBVeXJi6eTghSYx5QaWs/Oczdbc8FjgLyJlkuNfFtUC5s7gh9HB&#10;QYVQO9h0wfSUMNXDn4hHjwWMTS2gPOdD3LEw5HLImkaKVsAjbcu8EVN0sO0V9yfm4bgg8Ha003mc&#10;vuPXj9/Z9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OlAlb1AAAAAYBAAAPAAAAAAAAAAEAIAAA&#10;ACIAAABkcnMvZG93bnJldi54bWxQSwECFAAUAAAACACHTuJABl074UkCAAAWBQAADgAAAAAAAAAB&#10;ACAAAAAjAQAAZHJzL2Uyb0RvYy54bWxQSwUGAAAAAAYABgBZAQAA3gUAAAAA&#10;" path="m0,10160l8875776,10160,8875776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3E9758FD">
      <w:pPr>
        <w:spacing w:before="0" w:after="0" w:line="201" w:lineRule="exact"/>
        <w:ind w:left="345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line">
                  <wp:posOffset>-12065</wp:posOffset>
                </wp:positionV>
                <wp:extent cx="1710690" cy="153670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561" cy="153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0561" h="153415">
                              <a:moveTo>
                                <a:pt x="0" y="153415"/>
                              </a:moveTo>
                              <a:lnTo>
                                <a:pt x="1710561" y="153415"/>
                              </a:lnTo>
                              <a:lnTo>
                                <a:pt x="17105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53415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.55pt;margin-top:-0.95pt;height:12.1pt;width:134.7pt;mso-position-horizontal-relative:page;mso-position-vertical-relative:line;z-index:-251657216;mso-width-relative:page;mso-height-relative:page;" fillcolor="#FEFEFE" filled="t" stroked="f" coordsize="1710561,153415" o:gfxdata="UEsDBAoAAAAAAIdO4kAAAAAAAAAAAAAAAAAEAAAAZHJzL1BLAwQUAAAACACHTuJAA9b22tcAAAAI&#10;AQAADwAAAGRycy9kb3ducmV2LnhtbE2Py07DMBRE90j8g3WR2LVOXFLSNDcVqhQ2rPpg78a3SYQf&#10;Ueym4e8xK1iOZjRzptzNRrOJRt87i5AuE2BkG6d62yKcT/UiB+aDtEpqZwnhmzzsqseHUhbK3e2B&#10;pmNoWSyxvpAIXQhDwblvOjLSL91ANnpXNxoZohxbrkZ5j+VGc5Eka25kb+NCJwfad9R8HW8G4XCS&#10;Qgz1pz6/vb5P9X72H9c6R3x+SpMtsEBz+AvDL35EhyoyXdzNKs80Qp6lMYmwSDfAor/KXjJgFwQh&#10;VsCrkv8/UP0AUEsDBBQAAAAIAIdO4kD9zP/2OQIAABMFAAAOAAAAZHJzL2Uyb0RvYy54bWytVMlu&#10;2zAQvRfoPxC815KcJikM2znUdS9FGyDpB4wpagG4gUNb9t93SC1W3B5yqA2IQ/LxzcybIddPZ63Y&#10;SXpsrdnwYpFzJo2wZWvqDf/9uv/0hTMMYEpQ1sgNv0jkT9uPH9adW8mlbawqpWdEYnDVuQ1vQnCr&#10;LEPRSA24sE4a2qys1xBo6uus9NARu1bZMs8fss760nkrJCKt7vpNPjD69xDaqmqF3Flx1NKEntVL&#10;BYFSwqZ1yLcp2qqSIvyqKpSBqQ2nTEP6khOyD/Gbbdewqj24phVDCPCeEG5y0tAacjpR7SAAO/r2&#10;LyrdCm/RVmEhrM76RJIilEWR32jz0oCTKReSGt0kOv4/WvHz9OxZW1InLO84M6Cp5HsvZSwgi2uk&#10;UOdwRcAX9+yHGZIZ0z1XXseREmHnpOplUlWeAxO0WDwW+f1DwZmgveL+7nNxH0mz62lxxPBd2sQE&#10;px8Y+qqUowXNaImzGU1PtY1VVamqgTOqqk9VPfRVdRDiuRheNFk3C6WZIonb2p7kq03AcE3jTahX&#10;iDJz6JTcbW4jbBxdYp7DU/ORCiNiHHskNego5QwjlEWZ1LkGNMf/M2Y6HwVIkk+i0OJcdrSqLfet&#10;UlEF9PXhq/LsBKTv/lv8p+YG5RroV4s8/oY6Dvjk4A2RMkn15SNBmQB6LSq6pWRqRx2HpuYMVE3P&#10;kAg+eTA2xpASdB7DDrDp/SXawZ0y5Cn2ZN+F0TrY8pKaM63TXUmxDPc6Xsb5PJ2+vmXb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APW9trXAAAACAEAAA8AAAAAAAAAAQAgAAAAIgAAAGRycy9kb3du&#10;cmV2LnhtbFBLAQIUABQAAAAIAIdO4kD9zP/2OQIAABMFAAAOAAAAAAAAAAEAIAAAACYBAABkcnMv&#10;ZTJvRG9jLnhtbFBLBQYAAAAABgAGAFkBAADRBQAAAAA=&#10;" path="m0,153415l1710561,153415,1710561,0,0,0xm0,153415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2)</w:t>
      </w:r>
      <w:r>
        <w:rPr>
          <w:rFonts w:ascii="Arial" w:hAnsi="Arial" w:cs="Arial"/>
          <w:color w:val="000000"/>
          <w:spacing w:val="2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Údaje o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konsolidovanom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5"/>
          <w:sz w:val="18"/>
          <w:szCs w:val="18"/>
          <w:lang w:val="sk-SK"/>
        </w:rPr>
        <w:t>celku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770B3C2">
      <w:pPr>
        <w:spacing w:before="224" w:after="0" w:line="201" w:lineRule="exact"/>
        <w:ind w:left="449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line">
                  <wp:posOffset>147955</wp:posOffset>
                </wp:positionV>
                <wp:extent cx="2746375" cy="133350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6410" cy="1335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410" h="133559">
                              <a:moveTo>
                                <a:pt x="0" y="133559"/>
                              </a:moveTo>
                              <a:lnTo>
                                <a:pt x="2746410" y="133559"/>
                              </a:lnTo>
                              <a:lnTo>
                                <a:pt x="274641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3559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.75pt;margin-top:11.65pt;height:10.5pt;width:216.25pt;mso-position-horizontal-relative:page;mso-position-vertical-relative:line;z-index:-251657216;mso-width-relative:page;mso-height-relative:page;" fillcolor="#FEFEFE" filled="t" stroked="f" coordsize="2746410,133559" o:gfxdata="UEsDBAoAAAAAAIdO4kAAAAAAAAAAAAAAAAAEAAAAZHJzL1BLAwQUAAAACACHTuJAUkdea9oAAAAI&#10;AQAADwAAAGRycy9kb3ducmV2LnhtbE2PMU/DMBSEdyT+g/WQWFBrN2miEuJ0QIIFCUopSGxu/EhC&#10;4ufIdtrCr8dMMJ7udPdduT6ZgR3Q+c6ShMVcAEOqre6okbB7uZutgPmgSKvBEkr4Qg/r6vysVIW2&#10;R3rGwzY0LJaQL5SENoSx4NzXLRrl53ZEit6HdUaFKF3DtVPHWG4GngiRc6M6igutGvG2xbrfTkZC&#10;/nh1T58ifw1v09P3e9L3bvMgpLy8WIgbYAFP4S8Mv/gRHarItLcTac8GCddZFpMSkjQFFv0sWcVv&#10;ewnLZQq8Kvn/A9UPUEsDBBQAAAAIAIdO4kCgxyRJOgIAABMFAAAOAAAAZHJzL2Uyb0RvYy54bWyt&#10;VNtuGjEQfa/Uf7D8XpYlJGkRkIdS+lK1kZJ+wOD1XiTf5DEs/H3H3gsb2oc8FKT12D4+M3Nm7PXT&#10;WSt2kh4bazY8n805k0bYojHVhv9+3X/6zBkGMAUoa+SGXyTyp+3HD+vWreTC1lYV0jMiMbhq3YbX&#10;IbhVlqGopQacWScNbZbWawg09VVWeGiJXatsMZ8/ZK31hfNWSERa3XWbvGf07yG0ZdkIubPiqKUJ&#10;HauXCgKlhHXjkG9TtGUpRfhVligDUxtOmYb0JSdkH+I3265hVXlwdSP6EOA9IdzkpKEx5HSk2kEA&#10;dvTNX1S6Ed6iLcNMWJ11iSRFKIt8fqPNSw1OplxIanSj6Pj/aMXP07NnTUGdsFhyZkBTyfdeylhA&#10;FtdIodbhioAv7tn3MyQzpnsuvY4jJcLOSdXLqKo8ByZocfG4fFjmJLigvfzu7v7+SyTNrqfFEcN3&#10;aRMTnH5g6KpSDBbUgyXOZjA91TZWVaWqBs6oqj5V9dBV1UGI52J40WTtJJR6jCRua3uSrzYBwzWN&#10;N6FeIcpMoWNyt7kNsGF0iXkKT81HKgyIYeyQpNcg5QQjlEWZ1LkGNMX/M2Y6HwVIko+i0OJUdrSq&#10;KfaNUlEF9NXhq/LsBKTv/lv8p+YG5WroVvN5/PV17PHJwRsiZaLq+eKRoEwAvRYl3VIytaOOQ1Nx&#10;BqqiZ0gEnzwYG2NICTqPYQdYd/4Sbe9OGfIUe7LrwmgdbHFJzZnW6a6kWPp7HS/jdJ5OX9+y7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SR15r2gAAAAgBAAAPAAAAAAAAAAEAIAAAACIAAABkcnMv&#10;ZG93bnJldi54bWxQSwECFAAUAAAACACHTuJAoMckSToCAAATBQAADgAAAAAAAAABACAAAAApAQAA&#10;ZHJzL2Uyb0RvYy54bWxQSwUGAAAAAAYABgBZAQAA1QUAAAAA&#10;" path="m0,133559l2746410,133559,2746410,0,0,0xm0,133559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a)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Spoločnosť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nie</w:t>
      </w:r>
      <w:r>
        <w:rPr>
          <w:rFonts w:ascii="Arial" w:hAnsi="Arial" w:cs="Arial"/>
          <w:color w:val="000000"/>
          <w:w w:val="8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súčasť</w:t>
      </w:r>
      <w:r>
        <w:rPr>
          <w:rFonts w:ascii="Arial" w:hAnsi="Arial" w:cs="Arial"/>
          <w:color w:val="000000"/>
          <w:spacing w:val="-1"/>
          <w:sz w:val="18"/>
          <w:szCs w:val="18"/>
          <w:lang w:val="sk-SK"/>
        </w:rPr>
        <w:t>ou konsolidovaného celku.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8F84A42">
      <w:pPr>
        <w:spacing w:before="213" w:after="0" w:line="201" w:lineRule="exact"/>
        <w:ind w:left="447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551180</wp:posOffset>
                </wp:positionH>
                <wp:positionV relativeFrom="line">
                  <wp:posOffset>-207645</wp:posOffset>
                </wp:positionV>
                <wp:extent cx="6658610" cy="1562100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58356" cy="156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7809" h="2082800">
                              <a:moveTo>
                                <a:pt x="0" y="2076704"/>
                              </a:moveTo>
                              <a:lnTo>
                                <a:pt x="10161" y="2076704"/>
                              </a:lnTo>
                              <a:lnTo>
                                <a:pt x="10161" y="138177"/>
                              </a:lnTo>
                              <a:lnTo>
                                <a:pt x="0" y="138177"/>
                              </a:lnTo>
                              <a:close/>
                              <a:moveTo>
                                <a:pt x="0" y="2076704"/>
                              </a:moveTo>
                              <a:moveTo>
                                <a:pt x="8867648" y="2082800"/>
                              </a:moveTo>
                              <a:lnTo>
                                <a:pt x="8877809" y="2082800"/>
                              </a:lnTo>
                              <a:lnTo>
                                <a:pt x="8877809" y="140209"/>
                              </a:lnTo>
                              <a:lnTo>
                                <a:pt x="8867648" y="140209"/>
                              </a:lnTo>
                              <a:close/>
                              <a:moveTo>
                                <a:pt x="8867648" y="2082800"/>
                              </a:moveTo>
                              <a:moveTo>
                                <a:pt x="3427984" y="10161"/>
                              </a:moveTo>
                              <a:lnTo>
                                <a:pt x="4439920" y="10161"/>
                              </a:lnTo>
                              <a:lnTo>
                                <a:pt x="4439920" y="0"/>
                              </a:lnTo>
                              <a:lnTo>
                                <a:pt x="3427984" y="0"/>
                              </a:lnTo>
                              <a:close/>
                              <a:moveTo>
                                <a:pt x="3427984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3.4pt;margin-top:-16.35pt;height:123pt;width:524.3pt;mso-position-horizontal-relative:page;mso-position-vertical-relative:line;z-index:-251657216;mso-width-relative:page;mso-height-relative:page;" fillcolor="#000000" filled="t" stroked="f" coordsize="8877809,2082800" o:gfxdata="UEsDBAoAAAAAAIdO4kAAAAAAAAAAAAAAAAAEAAAAZHJzL1BLAwQUAAAACACHTuJA6Fxdt9sAAAAL&#10;AQAADwAAAGRycy9kb3ducmV2LnhtbE2PS0/DMBCE70j8B2uRuKDWeUDThmx6QAJETzRFPW/jbRIR&#10;2yF2X/8e9wTH0YxmvimWZ92LI4+uswYhnkYg2NRWdaZB+Nq8TuYgnCejqLeGES7sYFne3hSUK3sy&#10;az5WvhGhxLicEFrvh1xKV7esyU3twCZ4eztq8kGOjVQjnUK57mUSRTOpqTNhoaWBX1quv6uDRnj3&#10;27dstf6hffW5yR4+Bre4JDXi/V0cPYPwfPZ/YbjiB3QoA9POHoxyokeYzwK5R5ikSQbiGojTp0cQ&#10;O4QkTlOQZSH/fyh/AVBLAwQUAAAACACHTuJAjt2CF8cCAAAXBwAADgAAAGRycy9lMm9Eb2MueG1s&#10;rVVNj9sgEL1X6n9A3Lv+SGI70SZ7aLS9VO1Ku+2dYBxbwoCATbL/vgOY2Ml+aA/1wYzh8Zg3M4xv&#10;7049RwemTSfFGmc3KUZMUFl3Yr/Gf57uv1UYGUtETbgUbI1fmMF3m69fbo9qxXLZSl4zjYBEmNVR&#10;rXFrrVoliaEt64m5kYoJWGyk7omFT71Pak2OwN7zJE/TIjlKXSstKTMGZrdhEQ+M+jOEsmk6yraS&#10;PvdM2MCqGScWJJm2UwZvvLdNw6j93TSGWcTXGJRa/4ZDwN65d7K5Jau9Jqrt6OAC+YwLV5p60gk4&#10;9Ey1JZagZ929ouo7qqWRjb2hsk+CEB8RUJGlV7F5bIliXguE2qhz0M3/o6W/Dg8adTVUQr7ASJAe&#10;Un6vGXMJRG4OInRUZgXAR/Wghy8DppN7agDV8E79BQIfAJCETj6+L+f4spNFFCaLYlHNFgVGFNay&#10;RZFnqc9AEogcIX029geTvbPJ4aexIUF1tEgbLXoS0dSQZpdg7hNsMYIEa5/gXUiwItbtc6TORMc1&#10;rqqyrNIlRu0a52mVV+CKW+/lgT1Jj7SjkDwtizKdOzZwdsRwMcVmaVZkGIG4S3xExVF55hGdzaqs&#10;LAfyCIpjAEO9upi9BaRcGubDNPo13XTpy4gZrYCuqqIs5nD7vf8hIh/rPcfw1Y7ofBzjCUPMnZR5&#10;mkP4wwERFscIHx16E/6+8s9oudY/m+flspqHQPtMfqx+Pp8tl/mQmAk+iohjEDNFx6KPiDgG5NSP&#10;a+T7iqe7QmVdeg9l60rf1+/5OsDk9MIZybv6vuPclb/R+913rtGBuNbpH39BCFctCbNwfeEZcjjg&#10;/QEXRFy4+7ZcuP5CCfwxGujUYPYKuo4Re4wI38OviFrtDxDSuQDeg8fa2C0xbTjOs54rBg5yfSl0&#10;ImftZP3iG5Sfh37pXRl6u2vI02+/e/yfb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6Fxdt9sA&#10;AAALAQAADwAAAAAAAAABACAAAAAiAAAAZHJzL2Rvd25yZXYueG1sUEsBAhQAFAAAAAgAh07iQI7d&#10;ghfHAgAAFwcAAA4AAAAAAAAAAQAgAAAAKgEAAGRycy9lMm9Eb2MueG1sUEsFBgAAAAAGAAYAWQEA&#10;AGMGAAAAAA==&#10;" path="m0,2076704l10161,2076704,10161,138177,0,138177xm0,2076704,8867648,2082800l8877809,2082800,8877809,140209,8867648,140209xm8867648,2082800,3427984,10161l4439920,10161,4439920,0,3427984,0xm3427984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608965</wp:posOffset>
                </wp:positionH>
                <wp:positionV relativeFrom="line">
                  <wp:posOffset>140970</wp:posOffset>
                </wp:positionV>
                <wp:extent cx="4262755" cy="133350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803" cy="133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2803" h="133560">
                              <a:moveTo>
                                <a:pt x="0" y="133560"/>
                              </a:moveTo>
                              <a:lnTo>
                                <a:pt x="4262803" y="133560"/>
                              </a:lnTo>
                              <a:lnTo>
                                <a:pt x="4262803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3560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.95pt;margin-top:11.1pt;height:10.5pt;width:335.65pt;mso-position-horizontal-relative:page;mso-position-vertical-relative:line;z-index:-251657216;mso-width-relative:page;mso-height-relative:page;" fillcolor="#FEFEFE" filled="t" stroked="f" coordsize="4262803,133560" o:gfxdata="UEsDBAoAAAAAAIdO4kAAAAAAAAAAAAAAAAAEAAAAZHJzL1BLAwQUAAAACACHTuJAa0aQRNoAAAAI&#10;AQAADwAAAGRycy9kb3ducmV2LnhtbE2PzU7DMBCE70i8g7VI3KhTA/0J2fRAhVAllNIWcXbjbRIR&#10;21HspoWn73KC26xmNPNttjjbVgzUh8Y7hPEoAUGu9KZxFcLH7uVuBiJE7YxuvSOEbwqwyK+vMp0a&#10;f3IbGraxElziQqoR6hi7VMpQ1mR1GPmOHHsH31sd+ewraXp94nLbSpUkE2l143ih1h0911R+bY8W&#10;YT34VXEoip/lq1y/r8ybqpe7T8Tbm3HyBCLSOf6F4Ref0SFnpr0/OhNEizB/nHMSQSkFgv3pZMpi&#10;j/Bwr0Dmmfz/QH4BUEsDBBQAAAAIAIdO4kATPjQUOwIAABMFAAAOAAAAZHJzL2Uyb0RvYy54bWyt&#10;VE2P2jAQvVfqf7B8LwmhpSsE7GEpvVTtSrv9AYPjfEj+kscQ+PcdOwmktIc9LEjx2B6/efNm7PXj&#10;WSt2kh5bazZ8Pss5k0bYsjX1hv9+3X964AwDmBKUNXLDLxL54/bjh3XnVrKwjVWl9IxADK46t+FN&#10;CG6VZSgaqQFn1klDm5X1GgJNfZ2VHjpC1yor8nyZddaXzlshEWl112/yAdG/BdBWVSvkzoqjlib0&#10;qF4qCJQSNq1Dvk1sq0qK8KuqUAamNpwyDelLQcg+xG+2XcOq9uCaVgwU4C0U7nLS0BoKeoXaQQB2&#10;9O0/ULoV3qKtwkxYnfWJJEUoi3l+p81LA06mXEhqdFfR8f1gxc/Ts2dtSZ1QLDkzoKnkey9lLCCL&#10;a6RQ53BFji/u2Q8zJDOme668jiMlws5J1ctVVXkOTNDi52JZPOQLzgTtzReLL8ske3Y7LY4Yvkub&#10;kOD0A0NflXK0oBktcTaj6am2saoqVTVwRlX1qaqHvqoOQjwX6UWTdRMqzZVJ3Nb2JF9tcgy3NP6i&#10;enNRZup6Te4+t9FtHF1CnrqPKowe49h7UoOOUpJS455QFmVS50Zo6v9fznQ+CrBdD0YSheyp7GhV&#10;W+5bpaIK6OvDk/LsBKTv/lv8p+YG5RroV+d5/EWhCWjw7+0pkDJR9XnxlVyZAHotKrqlZGpHHYem&#10;5gxUTc+QCD5FMDZySAk6j2EH2PTxEr8hnDIUKfZk34XROtjykpozrdNdSVyGex0v43SeTt/esu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0aQRNoAAAAIAQAADwAAAAAAAAABACAAAAAiAAAAZHJz&#10;L2Rvd25yZXYueG1sUEsBAhQAFAAAAAgAh07iQBM+NBQ7AgAAEwUAAA4AAAAAAAAAAQAgAAAAKQEA&#10;AGRycy9lMm9Eb2MueG1sUEsFBgAAAAAGAAYAWQEAANYFAAAAAA==&#10;" path="m0,133560l4262803,133560,4262803,0,0,0xm0,133560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b)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Spoločnosť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nemá povinnosť vykonať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konsolidovanú účtovnú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závierku podľa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 xml:space="preserve">§ </w:t>
      </w:r>
      <w:r>
        <w:rPr>
          <w:rFonts w:ascii="Arial" w:hAnsi="Arial" w:cs="Arial"/>
          <w:color w:val="000000"/>
          <w:spacing w:val="-7"/>
          <w:sz w:val="18"/>
          <w:szCs w:val="18"/>
          <w:lang w:val="sk-SK"/>
        </w:rPr>
        <w:t>22.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3A3A248">
      <w:pPr>
        <w:spacing w:before="0" w:after="0" w:line="201" w:lineRule="exact"/>
        <w:ind w:left="648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line">
                  <wp:posOffset>5715</wp:posOffset>
                </wp:positionV>
                <wp:extent cx="3522345" cy="133985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161" cy="1340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161" h="134007">
                              <a:moveTo>
                                <a:pt x="0" y="134007"/>
                              </a:moveTo>
                              <a:lnTo>
                                <a:pt x="3522161" y="134007"/>
                              </a:lnTo>
                              <a:lnTo>
                                <a:pt x="3522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4007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7.85pt;margin-top:0.45pt;height:10.55pt;width:277.35pt;mso-position-horizontal-relative:page;mso-position-vertical-relative:line;z-index:-251657216;mso-width-relative:page;mso-height-relative:page;" fillcolor="#FEFEFE" filled="t" stroked="f" coordsize="3522161,134007" o:gfxdata="UEsDBAoAAAAAAIdO4kAAAAAAAAAAAAAAAAAEAAAAZHJzL1BLAwQUAAAACACHTuJANlP0W9QAAAAH&#10;AQAADwAAAGRycy9kb3ducmV2LnhtbE2OwU7DMBBE70j8g7VI3KidCBoIcSqohMSVND305sZLEhGv&#10;I9tNy9+znOA4mtGbV20ubhILhjh60pCtFAikztuReg3t7u3uEURMhqyZPKGGb4ywqa+vKlNaf6YP&#10;XJrUC4ZQLI2GIaW5lDJ2AzoTV35G4u7TB2cSx9BLG8yZ4W6SuVJr6cxI/DCYGbcDdl/NyWnYtXFp&#10;t5j2S5j2r03xfpAv80Hr25tMPYNIeEl/Y/jVZ3Wo2enoT2SjmDhnDwVPNTyB4HpdqHsQRw15rkDW&#10;lfzvX/8AUEsDBBQAAAAIAIdO4kCuXsf/OwIAABMFAAAOAAAAZHJzL2Uyb0RvYy54bWytVE1v2zAM&#10;vQ/YfxB0X2ynWzcESXpYll2GrUDbH8DIsi1AXxCVOPn3o2Q78bodelgCWJREPT4+Ulo/nI1mJxlQ&#10;Obvh1aLkTFrhamXbDX953n/4whlGsDVoZ+WGXyTyh+37d+ver+TSdU7XMjACsbjq/YZ3MfpVUaDo&#10;pAFcOC8tbTYuGIg0DW1RB+gJ3ehiWZb3Re9C7YMTEpFWd8MmHxHDWwBd0yghd04cjbRxQA1SQ6SU&#10;sFMe+TazbRop4q+mQRmZ3nDKNOYvBSH7kL7Fdg2rNoDvlBgpwFsovMrJgLIU9Aq1gwjsGNRfUEaJ&#10;4NA1cSGcKYZEsiKURVW+0uapAy9zLiQ1+qvo+P9gxc/TY2Cqpk5YfubMgqGS74OUqYAsrZFCvccV&#10;OT75xzDOkMyU7rkJJo2UCDtnVS9XVeU5MkGLd5+Wy+q+4kzQXnX3sSwzaHE7LY4Yv0uXkeD0A+NQ&#10;lXqyoJsscbaTGai2qao6VzVyRlUNuaqHoaoeYjqX6CWT9TMq3ZVJ2jbuJJ9ddoy3NP6genPRdu56&#10;Te51bpPbNPqMPHfPzUcqTB7TOHhSg05SznyEdiizOjdCc/9/cqbzSYDtejSyKGTPZUenVb1XWicV&#10;MLSHrzqwE5C++2/pn5sbtO9gWK3K9EtCE9DoP9hzIG2T6tRF5MoE0GvR0C0l03jqOLQtZ6BbeoZE&#10;DDmCdYlDTtAHjDvAboiX+Y3htKVIqSeHLkzWwdWX3Jx5ne5K5jLe63QZ5/N8+vaWbX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lP0W9QAAAAHAQAADwAAAAAAAAABACAAAAAiAAAAZHJzL2Rvd25y&#10;ZXYueG1sUEsBAhQAFAAAAAgAh07iQK5ex/87AgAAEwUAAA4AAAAAAAAAAQAgAAAAIwEAAGRycy9l&#10;Mm9Eb2MueG1sUEsFBgAAAAAGAAYAWQEAANAFAAAAAA==&#10;" path="m0,134007l3522161,134007,3522161,0,0,0xm0,134007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Spoločnosť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nemá podiel v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žiadnych dcérskych účtovných</w:t>
      </w:r>
      <w:r>
        <w:rPr>
          <w:rFonts w:ascii="Arial" w:hAnsi="Arial" w:cs="Arial"/>
          <w:color w:val="000000"/>
          <w:w w:val="8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jednotkách.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ABF91F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F527A0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22E121E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00F1F55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6454079">
      <w:pPr>
        <w:spacing w:after="193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899D3E0">
      <w:pPr>
        <w:spacing w:before="0" w:after="0" w:line="201" w:lineRule="exact"/>
        <w:ind w:left="365" w:right="0" w:firstLine="0"/>
        <w:rPr>
          <w:rFonts w:hint="default" w:ascii="Times New Roman" w:hAnsi="Times New Roman" w:cs="Times New Roman"/>
          <w:color w:val="010302"/>
          <w:lang w:val="sk-SK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3122295</wp:posOffset>
                </wp:positionH>
                <wp:positionV relativeFrom="line">
                  <wp:posOffset>-41910</wp:posOffset>
                </wp:positionV>
                <wp:extent cx="7620" cy="219710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19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292608">
                              <a:moveTo>
                                <a:pt x="0" y="292608"/>
                              </a:moveTo>
                              <a:lnTo>
                                <a:pt x="10161" y="292608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9260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245.85pt;margin-top:-3.3pt;height:17.3pt;width:0.6pt;mso-position-horizontal-relative:page;mso-position-vertical-relative:line;z-index:251659264;mso-width-relative:page;mso-height-relative:page;" fillcolor="#000000" filled="t" stroked="f" coordsize="10161,292608" o:gfxdata="UEsDBAoAAAAAAIdO4kAAAAAAAAAAAAAAAAAEAAAAZHJzL1BLAwQUAAAACACHTuJABEyZ3dkAAAAJ&#10;AQAADwAAAGRycy9kb3ducmV2LnhtbE2PUWuDMBSF3wf7D+EO9tYmiji1XssYbINBKXWDvaYmVam5&#10;EZNW+++XPW2Pl/NxznfL7WIGdtWT6y0hRGsBTFNjVU8twtfn6yoD5rwkJQdLGuGmHWyr+7tSFsrO&#10;dNDX2rcslJArJELn/Vhw7ppOG+nWdtQUspOdjPThnFquJjmHcjPwWIiUG9lTWOjkqF863Zzri0H4&#10;SJfJP8/73WFOvvfZ+213fqsV4uNDJDbAvF78Hwy/+kEdquB0tBdSjg0ISR49BRRhlabAApDkcQ7s&#10;iBBnAnhV8v8fVD9QSwMEFAAAAAgAh07iQGwgHVNIAgAAEwUAAA4AAABkcnMvZTJvRG9jLnhtbK1U&#10;TY/aMBC9V+p/sHwv+VChCwL2UEQvVbvS7vZuHCex5C/ZhsC/73icALu97KE5JJPxy/O8N+OsH89a&#10;kZPwQVqzodWspEQYbhtpug19fdl/eaAkRGYapqwRG3oRgT5uP39aD24lattb1QhPgMSE1eA2tI/R&#10;rYoi8F5oFmbWCQOLrfWaRXj1XdF4NgC7VkVdlotisL5x3nIRAmR3eZGOjP4jhLZtJRc7y49amJhZ&#10;vVAsgqTQSxfoFqttW8Hj77YNIhK1oaA04h02gfiQ7sV2zVadZ66XfCyBfaSEd5o0kwY2vVLtWGTk&#10;6OU/VFpyb4Nt44xbXWQh6AioqMp33jz3zAnUAlYHdzU9/D9a/uv05IlsYBJqaLxhGlq+90KkBpKU&#10;A4cGF1YAfHZPfnwLECa55xZQrZLuDxCgASCJnNHfy9VfcY6EQ/LbogbfOSzU1fLrfJG4i0ySyPgx&#10;xB/C6hSz088Qc3OaKWL9FPGzmUIPLU7NVdjcSAk012NzD7m5jsX0XSJNIRmg0rJaVJT0UMeyXpQP&#10;WLi2J/FiERZvCkZALvQGUeYeOvIlXZkvwyfQ9HTIewPj9IH+aX16Zhw4NTl4h+HKBoG+3Iq5x78p&#10;YILA90k6mn21A5L3hgerZLOXSiUHgu8O35UnJ5aODV7oEVOuZzlb5WxWOuJxgzdEyiS/l/N6Dn1n&#10;8Ldo4ZRCqB1MXDAdJUx18Bvi0eMGxqYSUJ/zIe5Y6PN2yDrOizKwUZrJPIUpOtjmgsOJeTgrWMp4&#10;rtNhvH/Hr2//su1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EyZ3dkAAAAJAQAADwAAAAAAAAAB&#10;ACAAAAAiAAAAZHJzL2Rvd25yZXYueG1sUEsBAhQAFAAAAAgAh07iQGwgHVNIAgAAEwUAAA4AAAAA&#10;AAAAAQAgAAAAKAEAAGRycy9lMm9Eb2MueG1sUEsFBgAAAAAGAAYAWQEAAOIFAAAAAA==&#10;" path="m0,292608l10161,292608,10161,0,0,0xm0,29260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553720</wp:posOffset>
                </wp:positionH>
                <wp:positionV relativeFrom="line">
                  <wp:posOffset>5715</wp:posOffset>
                </wp:positionV>
                <wp:extent cx="2393315" cy="132715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211" cy="1328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3211" h="132843">
                              <a:moveTo>
                                <a:pt x="0" y="132843"/>
                              </a:moveTo>
                              <a:lnTo>
                                <a:pt x="2393211" y="132843"/>
                              </a:lnTo>
                              <a:lnTo>
                                <a:pt x="239321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2843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3.6pt;margin-top:0.45pt;height:10.45pt;width:188.45pt;mso-position-horizontal-relative:page;mso-position-vertical-relative:line;z-index:-251657216;mso-width-relative:page;mso-height-relative:page;" fillcolor="#FEFEFE" filled="t" stroked="f" coordsize="2393211,132843" o:gfxdata="UEsDBAoAAAAAAIdO4kAAAAAAAAAAAAAAAAAEAAAAZHJzL1BLAwQUAAAACACHTuJAhAIjwtUAAAAG&#10;AQAADwAAAGRycy9kb3ducmV2LnhtbE2Oy07DMBBF90j8gzVIbFBrJ4pCCHEqHoItaqELdm48TSLi&#10;cRS7beDrGVZleXVfp1rNbhBHnELvSUOyVCCQGm97ajV8vL8sChAhGrJm8IQavjHAqr68qExp/YnW&#10;eNzEVvAIhdJo6GIcSylD06EzYelHJPb2fnImspxaaSdz4nE3yFSpXDrTEz90ZsSnDpuvzcExxnOx&#10;zfaP8fMBb7K3HNX6Z3qdtb6+StQ9iIhzPIfhD587UDPTzh/IBjFoKG5TTmq4A8FulmcJiJ2GNClA&#10;1pX8j1//AlBLAwQUAAAACACHTuJAxBEbuToCAAATBQAADgAAAGRycy9lMm9Eb2MueG1srVTJbtsw&#10;EL0X6D8QvNey5KJNDNs51HUvRRsgyQeMKWoBuIFDW/bfd0gtVtIecqgNiEPy8c3MmyE3Dxet2Fl6&#10;bK3Z8nyx5EwaYcvW1Fv+8nz4dMcZBjAlKGvkll8l8ofdxw+bzq1lYRurSukZkRhcd27LmxDcOstQ&#10;NFIDLqyThjYr6zUEmvo6Kz10xK5VViyXX7LO+tJ5KyQire77TT4w+vcQ2qpqhdxbcdLShJ7VSwWB&#10;UsKmdch3KdqqkiL8riqUgaktp0xD+pITso/xm+02sK49uKYVQwjwnhDe5KShNeR0otpDAHby7V9U&#10;uhXeoq3CQlid9YkkRSiLfPlGm6cGnEy5kNToJtHx/9GKX+dHz9qSOqG458yAppIfvJSxgCyukUKd&#10;wzUBn9yjH2ZIZkz3UnkdR0qEXZKq10lVeQlM0GKxul8Vec6ZoL18Vdx9XkXS7HZanDD8kDYxwfkn&#10;hr4q5WhBM1riYkbTU21jVVWqauCMqupTVY99VR2EeC6GF03WzUJppkjitrZn+WwTMNzSeBXqDaLM&#10;HDol9za3ETaOLjHP4an5SIURMY49khp0lHKGEcqiTOrcAprj/xkznY8CJMknUWhxLjta1ZaHVqmo&#10;Avr6+E15dgbS9/A9/lNzg3IN9Kv5Mv6GOg745OAVkTJR9bz4SlAmgF6Lim4pmdpRx6GpOQNV0zMk&#10;gk8ejI0xpASdx7AHbHp/iXZwpwx5ij3Zd2G0jra8puZM63RXUizDvY6XcT5Pp29v2e4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AIjwtUAAAAGAQAADwAAAAAAAAABACAAAAAiAAAAZHJzL2Rvd25y&#10;ZXYueG1sUEsBAhQAFAAAAAgAh07iQMQRG7k6AgAAEwUAAA4AAAAAAAAAAQAgAAAAJAEAAGRycy9l&#10;Mm9Eb2MueG1sUEsFBgAAAAAGAAYAWQEAANAFAAAAAA==&#10;" path="m0,132843l2393211,132843,2393211,0,0,0xm0,132843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3)</w:t>
      </w:r>
      <w:r>
        <w:rPr>
          <w:rFonts w:ascii="Arial" w:hAnsi="Arial" w:cs="Arial"/>
          <w:color w:val="000000"/>
          <w:spacing w:val="2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Priemerný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prepočítaný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počet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  <w:lang w:val="sk-SK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sk-SK"/>
        </w:rPr>
        <w:t xml:space="preserve">  0</w:t>
      </w:r>
    </w:p>
    <w:p w14:paraId="6408047F">
      <w:pPr>
        <w:spacing w:after="157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3124200</wp:posOffset>
                </wp:positionH>
                <wp:positionV relativeFrom="paragraph">
                  <wp:posOffset>44450</wp:posOffset>
                </wp:positionV>
                <wp:extent cx="765175" cy="7620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504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0064" h="10160">
                              <a:moveTo>
                                <a:pt x="0" y="10160"/>
                              </a:moveTo>
                              <a:lnTo>
                                <a:pt x="1020064" y="10160"/>
                              </a:lnTo>
                              <a:lnTo>
                                <a:pt x="102006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246pt;margin-top:3.5pt;height:0.6pt;width:60.25pt;mso-position-horizontal-relative:page;z-index:251659264;mso-width-relative:page;mso-height-relative:page;" fillcolor="#000000" filled="t" stroked="f" coordsize="1020064,10160" o:gfxdata="UEsDBAoAAAAAAIdO4kAAAAAAAAAAAAAAAAAEAAAAZHJzL1BLAwQUAAAACACHTuJAC6mivNcAAAAH&#10;AQAADwAAAGRycy9kb3ducmV2LnhtbE2PwU7DMBBE70j8g7VI3KiTiIYS4vSABOoBCVo4wG0bL0lE&#10;vK5sJy1/z3KC02o0o5m39frkRjVTiINnA/kiA0XcejtwZ+Dt9eFqBSomZIujZzLwTRHWzflZjZX1&#10;R97SvEudkhKOFRroUzpUWse2J4dx4Q/E4n364DCJDJ22AY9S7kZdZFmpHQ4sCz0e6L6n9ms3OQOP&#10;m+FZz+84PdlyU374l7CcUjDm8iLP7kAlOqW/MPziCzo0wrT3E9uoRgPXt4X8kgzcyBG/zIslqL2B&#10;VQG6qfV//uYHUEsDBBQAAAAIAIdO4kDa9X9URgIAABUFAAAOAAAAZHJzL2Uyb0RvYy54bWytVMtu&#10;2zAQvBfoPxC815Ld2GkN2znUcC9FGyBJ7zRFSQT4Apd+5O+7XFq2ml5yqA7Sajka7swutXo4W8OO&#10;KoL2bs2nk5oz5aRvtOvW/OV59+kLZ5CEa4TxTq35qwL+sPn4YXUKSzXzvTeNigxJHCxPYc37lMKy&#10;qkD2ygqY+KAcLrY+WpHwNXZVE8UJ2a2pZnW9qE4+NiF6qQAwuy2L/MIY30Po21ZLtfXyYJVLhTUq&#10;IxJKgl4H4Buqtm2VTL/aFlRiZs1RaaI7boLxPt+rzUosuyhCr+WlBPGeEt5oskI73PRKtRVJsEPU&#10;/1BZLaMH36aJ9LYqQsgRVDGt33jz1IugSAtaDeFqOvw/Wvnz+BiZbnASPqMnTlhs+S4qlRvIcg4d&#10;OgVYIvApPMbLG2CY5Z5bRLVGh99IQAagJHYmf1+v/qpzYhKT94t5fYfjJXHpfjEj7qqQZDJ5gPRd&#10;eZtjcfwBqTSnGSLRD5E8uyGM2OLcXEPNTZxhcyM1d1+aG0TK32XSHLITVlrnQbzjrM/xdFFT5dYf&#10;1bMnXLpJKOtYCRZ6Qxg3Rl75UNcYP6CGZyDeMXqwYEAMz4LEhgwm4u7DmjQeFFlzq2eMH1cwIPDz&#10;LJ5UXA3B5Nhy8EY3O21MtgBit/9mIjuKfHDoIpOECb0o2WnJFmsueNrgLyLjsuNf57M59l3g/6LF&#10;c4qhDThz4DrOhOnwRyRTpA2czyWQvBAhbQX0ZTtizS0lK/CRp7LMYY72vnml8aQ8nhYCXk52Po7j&#10;d/r69jfb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LqaK81wAAAAcBAAAPAAAAAAAAAAEAIAAA&#10;ACIAAABkcnMvZG93bnJldi54bWxQSwECFAAUAAAACACHTuJA2vV/VEYCAAAVBQAADgAAAAAAAAAB&#10;ACAAAAAmAQAAZHJzL2Uyb0RvYy54bWxQSwUGAAAAAAYABgBZAQAA3gUAAAAA&#10;" path="m0,10160l1020064,10160,1020064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690DD9B6">
      <w:pPr>
        <w:spacing w:before="0" w:after="0" w:line="223" w:lineRule="exact"/>
        <w:ind w:left="348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546735</wp:posOffset>
                </wp:positionH>
                <wp:positionV relativeFrom="line">
                  <wp:posOffset>9525</wp:posOffset>
                </wp:positionV>
                <wp:extent cx="2150110" cy="145415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057" cy="1452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0057" h="145293">
                              <a:moveTo>
                                <a:pt x="0" y="145293"/>
                              </a:moveTo>
                              <a:lnTo>
                                <a:pt x="2150057" y="145293"/>
                              </a:lnTo>
                              <a:lnTo>
                                <a:pt x="215005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45293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3.05pt;margin-top:0.75pt;height:11.45pt;width:169.3pt;mso-position-horizontal-relative:page;mso-position-vertical-relative:line;z-index:-251657216;mso-width-relative:page;mso-height-relative:page;" fillcolor="#FEFEFE" filled="t" stroked="f" coordsize="2150057,145293" o:gfxdata="UEsDBAoAAAAAAIdO4kAAAAAAAAAAAAAAAAAEAAAAZHJzL1BLAwQUAAAACACHTuJArPXIGNUAAAAH&#10;AQAADwAAAGRycy9kb3ducmV2LnhtbE2OzU7DMBCE70h9B2srcaNOrFCqEKcHBBKCEy1CPbrxkkSN&#10;18F20vL2LCc4zo9mvmp7cYOYMcTek4Z8lYFAarztqdXwvn+62YCIyZA1gyfU8I0RtvXiqjKl9Wd6&#10;w3mXWsEjFEujoUtpLKWMTYfOxJUfkTj79MGZxDK00gZz5nE3SJVla+lMT/zQmREfOmxOu8lp6D+U&#10;NdNhfvavexWaR/d1OM0vWl8v8+weRMJL+ivDLz6jQ81MRz+RjWLQsFnn3GT/FgTHhSruQBw1qKIA&#10;WVfyP3/9A1BLAwQUAAAACACHTuJAxMdoPzsCAAATBQAADgAAAGRycy9lMm9Eb2MueG1srVTJbtsw&#10;EL0X6D8QvNeSnLppDds51HUvRRsg6QeMKWoBuIFDW/bfd0gtVtIecqgNiEPy8c3MmyE3Dxet2Fl6&#10;bK3Z8mKRcyaNsGVr6i3//Xz48JkzDGBKUNbILb9K5A+79+82nVvLpW2sKqVnRGJw3bktb0Jw6yxD&#10;0UgNuLBOGtqsrNcQaOrrrPTQEbtW2TLPP2Wd9aXzVkhEWt33m3xg9G8htFXVCrm34qSlCT2rlwoC&#10;pYRN65DvUrRVJUX4VVUoA1NbTpmG9CUnZB/jN9ttYF17cE0rhhDgLSG8yklDa8jpRLWHAOzk27+o&#10;dCu8RVuFhbA66xNJilAWRf5Km6cGnEy5kNToJtHx/9GKn+dHz9qSOuGu4MyAppIfvJSxgCyukUKd&#10;wzUBn9yjH2ZIZkz3UnkdR0qEXZKq10lVeQlM0OKyWOX56p4zQXvFx9Xyy10kzW6nxQnDd2kTE5x/&#10;YOirUo4WNKMlLmY0PdU2VlWlqgbOqKo+VfXYV9VBiOdieNFk3SyUZookbmt7ls82AcMtjReh3iDK&#10;zKFTcq9zG2Hj6BLzHJ6aj1QYEePYI6lBRylnGKEsyqTOLaA5/p8x0/koQJJ8EoUW57KjVW15aJWK&#10;KqCvj1+VZ2cgfQ/f4j81NyjXQL9a5PE31HHAJwcviJSJqhfLe4IyAfRaVHRLydSOOg5NzRmomp4h&#10;EXzyYGyMISXoPIY9YNP7S7SDO2XIU+zJvgujdbTlNTVnWqe7kmIZ7nW8jPN5On17y3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Kz1yBjVAAAABwEAAA8AAAAAAAAAAQAgAAAAIgAAAGRycy9kb3du&#10;cmV2LnhtbFBLAQIUABQAAAAIAIdO4kDEx2g/OwIAABMFAAAOAAAAAAAAAAEAIAAAACQBAABkcnMv&#10;ZTJvRG9jLnhtbFBLBQYAAAAABgAGAFkBAADRBQAAAAA=&#10;" path="m0,145293l2150057,145293,2150057,0,0,0xm0,145293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II. Informácie</w:t>
      </w:r>
      <w:r>
        <w:rPr>
          <w:rFonts w:ascii="Arial" w:hAnsi="Arial" w:cs="Arial"/>
          <w:b/>
          <w:bCs/>
          <w:color w:val="000000"/>
          <w:w w:val="89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 xml:space="preserve">o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  <w:lang w:val="sk-SK"/>
        </w:rPr>
        <w:t>prijatých postupoch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C9DE67">
      <w:pPr>
        <w:spacing w:before="245" w:after="0" w:line="201" w:lineRule="exact"/>
        <w:ind w:left="414" w:right="0" w:firstLine="0"/>
        <w:rPr>
          <w:rFonts w:hint="default" w:ascii="Times New Roman" w:hAnsi="Times New Roman" w:cs="Times New Roman"/>
          <w:color w:val="010302"/>
          <w:lang w:val="sk-SK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line">
                  <wp:posOffset>140970</wp:posOffset>
                </wp:positionV>
                <wp:extent cx="4354830" cy="153670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5084" cy="1534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5084" h="153417">
                              <a:moveTo>
                                <a:pt x="0" y="153417"/>
                              </a:moveTo>
                              <a:lnTo>
                                <a:pt x="4355084" y="153417"/>
                              </a:lnTo>
                              <a:lnTo>
                                <a:pt x="435508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53417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65pt;margin-top:11.1pt;height:12.1pt;width:342.9pt;mso-position-horizontal-relative:page;mso-position-vertical-relative:line;z-index:-251657216;mso-width-relative:page;mso-height-relative:page;" fillcolor="#FEFEFE" filled="t" stroked="f" coordsize="4355084,153417" o:gfxdata="UEsDBAoAAAAAAIdO4kAAAAAAAAAAAAAAAAAEAAAAZHJzL1BLAwQUAAAACACHTuJAmdfx7dkAAAAI&#10;AQAADwAAAGRycy9kb3ducmV2LnhtbE2PzU7DMBCE70i8g7VIXBB1kqZ/IZsKIQGHnmgrEDc3XpII&#10;ex3FbtO+PeYEx9GMZr4p12drxIkG3zlGSCcJCOLa6Y4bhP3u+X4JwgfFWhnHhHAhD+vq+qpUhXYj&#10;v9FpGxoRS9gXCqENoS+k9HVLVvmJ64mj9+UGq0KUQyP1oMZYbo3MkmQureo4LrSqp6eW6u/t0SKY&#10;l83+Y3eR7693nIdx9vgpl+0M8fYmTR5ABDqHvzD84kd0qCLTwR1Ze2EQVtNpTCJkWQYi+ovFKgVx&#10;QMjnOciqlP8PVD9QSwMEFAAAAAgAh07iQBTvIWc7AgAAEwUAAA4AAABkcnMvZTJvRG9jLnhtbK1U&#10;yW7bMBC9F+g/ELzXkrw0gWE7h7rupWgDJPkAmqIkAtzAoS377zukFituDznUBsQh+fhm5s2Qm6eL&#10;VuQsPEhrtrSY5ZQIw20pTb2lb6+HL4+UQGCmZMoasaVXAfRp9/nTpnVrMbeNVaXwBEkMrFu3pU0I&#10;bp1lwBuhGcysEwY3K+s1Czj1dVZ61iK7Vtk8z79mrfWl85YLAFzdd5u0Z/QfIbRVJbnYW37SwoSO&#10;1QvFAqYEjXRAdynaqhI8/K4qEIGoLcVMQ/qiE7SP8ZvtNmxde+YayfsQ2EdCuMtJM2nQ6Ui1Z4GR&#10;k5d/UWnJvQVbhRm3OusSSYpgFkV+p81Lw5xIuaDU4EbR4f/R8l/nZ09kiZ2wmFNimMaSH7wQsYAk&#10;rqFCrYM1Al/cs+9ngGZM91J5HUdMhFySqtdRVXEJhOPicrFa5Y9LSjjuFavFsniIpNntND9B+CFs&#10;YmLnnxC6qpSDxZrB4hczmB5rG6uqUlUDJVhVn6p67KrqWIjnYnjRJO0klGaMJG5rexavNgHDLY13&#10;od4gykyhY3L3uQ2wYXSJeQpPzYcqDIhh7JDYoIOUEwxXFkRS5xbQFP/PmPF8FCBJPoqCi1PZwSpZ&#10;HqRSUQXw9fGb8uTMUN/D9/hPzc2Ua1i3WuTx19exxycH74iUiaoX8weEEs7wtajwlqKpHXYcmJoS&#10;pmp8hnjwyYOxMYaUoPMQ9gyazl+i7d0pg55iT3ZdGK2jLa+pOdM63pUUS3+v42WcztPp21u2+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Z1/Ht2QAAAAgBAAAPAAAAAAAAAAEAIAAAACIAAABkcnMv&#10;ZG93bnJldi54bWxQSwECFAAUAAAACACHTuJAFO8hZzsCAAATBQAADgAAAAAAAAABACAAAAAoAQAA&#10;ZHJzL2Uyb0RvYy54bWxQSwUGAAAAAAYABgBZAQAA1QUAAAAA&#10;" path="m0,153417l4355084,153417,4355084,0,0,0xm0,153417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1) Účtovná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závierka bola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zostavená</w:t>
      </w:r>
      <w:r>
        <w:rPr>
          <w:rFonts w:hint="default" w:ascii="Arial" w:hAnsi="Arial" w:cs="Arial"/>
          <w:color w:val="000000"/>
          <w:sz w:val="18"/>
          <w:szCs w:val="18"/>
          <w:lang w:val="sk-SK"/>
        </w:rPr>
        <w:t xml:space="preserve"> ako mimoriadna ku dňu zrušenia konkurzu k 4.4.2025.  </w:t>
      </w:r>
    </w:p>
    <w:p w14:paraId="75F935E8">
      <w:pPr>
        <w:spacing w:before="213" w:after="0" w:line="201" w:lineRule="exact"/>
        <w:ind w:left="414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531495</wp:posOffset>
                </wp:positionH>
                <wp:positionV relativeFrom="line">
                  <wp:posOffset>-876300</wp:posOffset>
                </wp:positionV>
                <wp:extent cx="6658610" cy="5410200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58356" cy="54101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7808" h="7213599">
                              <a:moveTo>
                                <a:pt x="4464303" y="7213599"/>
                              </a:moveTo>
                              <a:lnTo>
                                <a:pt x="4474464" y="7213599"/>
                              </a:lnTo>
                              <a:lnTo>
                                <a:pt x="4474464" y="6910831"/>
                              </a:lnTo>
                              <a:lnTo>
                                <a:pt x="4464303" y="6910831"/>
                              </a:lnTo>
                              <a:close/>
                              <a:moveTo>
                                <a:pt x="4464303" y="7213599"/>
                              </a:moveTo>
                              <a:moveTo>
                                <a:pt x="0" y="6313423"/>
                              </a:moveTo>
                              <a:lnTo>
                                <a:pt x="10159" y="6313423"/>
                              </a:lnTo>
                              <a:lnTo>
                                <a:pt x="101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6313423"/>
                              </a:moveTo>
                              <a:moveTo>
                                <a:pt x="8867648" y="6317487"/>
                              </a:moveTo>
                              <a:lnTo>
                                <a:pt x="8877808" y="6317487"/>
                              </a:lnTo>
                              <a:lnTo>
                                <a:pt x="8877808" y="0"/>
                              </a:lnTo>
                              <a:lnTo>
                                <a:pt x="8867648" y="0"/>
                              </a:lnTo>
                              <a:close/>
                              <a:moveTo>
                                <a:pt x="8867648" y="6317487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85pt;margin-top:-69pt;height:426pt;width:524.3pt;mso-position-horizontal-relative:page;mso-position-vertical-relative:line;z-index:-251657216;mso-width-relative:page;mso-height-relative:page;" fillcolor="#000000" filled="t" stroked="f" coordsize="8877808,7213599" o:gfxdata="UEsDBAoAAAAAAIdO4kAAAAAAAAAAAAAAAAAEAAAAZHJzL1BLAwQUAAAACACHTuJAR/fPpNgAAAAM&#10;AQAADwAAAGRycy9kb3ducmV2LnhtbE2PQU7DMBBF90jcwRokdq3tBrVRyKQLpAq2BA7gxtMkJR6H&#10;2G1TTo+7guVonv5/v9zObhBnmkLvGUEvFQjixtueW4TPj90iBxGiYWsGz4RwpQDb6v6uNIX1F36n&#10;cx1bkUI4FAahi3EspAxNR86EpR+J0+/gJ2diOqdW2slcUrgb5EqptXSm59TQmZFeOmq+6pND4HZ8&#10;PYY5Xo/8c9jZt/id19ka8fFBq2cQkeb4B8NNP6lDlZz2/sQ2iAEhzzaJRFjoLE+jboTOVhmIPcJG&#10;PymQVSn/j6h+AVBLAwQUAAAACACHTuJAE/0wPr8CAAAVBwAADgAAAGRycy9lMm9Eb2MueG1srVVN&#10;b9sgGL5P2n9A3FfbsWM7UZMeFnWXaavUbneCcWwJAwKapP9+L2DiJmm3HpZD/BoeHp7307d3x4Gj&#10;PdOml2KFs5sUIyaobHqxW+FfT/dfaoyMJaIhXAq2wi/M4Lv150+3B7VkM9lJ3jCNgESY5UGtcGet&#10;WiaJoR0biLmRignYbKUeiIVXvUsaTQ7APvBklqZlcpC6UVpSZgysbsImHhn1Rwhl2/aUbSR9Hpiw&#10;gVUzTiy4ZLpeGbz2atuWUfuzbQ2ziK8weGr9P1wC9tb9J+tbstxporqejhLIRyRc+DSQXsClJ6oN&#10;sQQ96/6Kauiplka29obKIQmO+IiAF1l6EZvHjijmfYFQG3UKuvl/tPTH/kGjvoFKyHOMBBkg5fea&#10;MZdA5NYgQgdllgB8VA96fDNgOnePLaBa3qvfQOADAC6ho4/vyym+7GgRhcWynNf5vMSIwt68yNJs&#10;sXD8SSByhPTZ2G9MDs4m++/GhgQ10SJdtOhRRFNDml2CuU+wxQgSrH2CtyHBilh3zpE6Ex1WuK6r&#10;qk6h1rsVrmZZPgcpbn+Qe/YkPdI6R4qiLPIUQgOSIy5InpBcnJ+o3KE3TkRcfKrxhglfLrK0zrMx&#10;KBEXnxE/KXobT7k0zAdu0nh99j1vLs9Aq4DvZZ7lxcyXA6Rrwpxrg5TOF2/gIyo+g5oJ7RsReON+&#10;fAZcUHCJed/LvyuetAf2ui6rsoBKCF5WRV2N8Z+Q53pOtXN1IuLiM94w1hrgL724RE5aLpHv+/tv&#10;DyC0rvB9q52aARZft5uRvG/ue85d8Ru9237lGu2JG5z+59uDcNWRsJqF1dAMI95fcEbEheu2xXw2&#10;h7Yn8L1oYU6DOSiYOUbsMCJ8Bx8iarW/QEgnwRev0sZuiOnCdZ711BhwkZtKYQ45ayubFz+e/DpM&#10;Sy9lnOxuHL9+96enr9n6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Ef3z6TYAAAADAEAAA8AAAAA&#10;AAAAAQAgAAAAIgAAAGRycy9kb3ducmV2LnhtbFBLAQIUABQAAAAIAIdO4kAT/TA+vwIAABUHAAAO&#10;AAAAAAAAAAEAIAAAACcBAABkcnMvZTJvRG9jLnhtbFBLBQYAAAAABgAGAFkBAABYBgAAAAA=&#10;" path="m4464303,7213599l4474464,7213599,4474464,6910831,4464303,6910831xm4464303,7213599,0,6313423l10159,6313423,10159,0,0,0xm0,6313423,8867648,6317487l8877808,6317487,8877808,0,8867648,0xm8867648,6317487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140970</wp:posOffset>
                </wp:positionV>
                <wp:extent cx="4217670" cy="133985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7468" cy="1340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468" h="134038">
                              <a:moveTo>
                                <a:pt x="0" y="134038"/>
                              </a:moveTo>
                              <a:lnTo>
                                <a:pt x="4217468" y="134038"/>
                              </a:lnTo>
                              <a:lnTo>
                                <a:pt x="421746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4038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11.1pt;height:10.55pt;width:332.1pt;mso-position-horizontal-relative:page;mso-position-vertical-relative:line;z-index:-251657216;mso-width-relative:page;mso-height-relative:page;" fillcolor="#FEFEFE" filled="t" stroked="f" coordsize="4217468,134038" o:gfxdata="UEsDBAoAAAAAAIdO4kAAAAAAAAAAAAAAAAAEAAAAZHJzL1BLAwQUAAAACACHTuJAZy5QYtgAAAAI&#10;AQAADwAAAGRycy9kb3ducmV2LnhtbE2PMU/DMBSEdyT+g/WQ2KgTBwoJeemABBVLpRQY2Nz4kUTE&#10;z1HsNuHfY6Yynu509125WewgTjT53jFCukpAEDfO9NwivL893zyA8EGz0YNjQvghD5vq8qLUhXEz&#10;13Tah1bEEvaFRuhCGAspfdOR1X7lRuLofbnJ6hDl1Eoz6TmW20GqJFlLq3uOC50e6amj5nt/tAgf&#10;u2Xbbucmz2o17j6XlzHU9hXx+ipNHkEEWsI5DH/4ER2qyHRwRzZeDAh5msckglIKRPTv79YpiAPC&#10;bZaBrEr5/0D1C1BLAwQUAAAACACHTuJAGgIxYDkCAAATBQAADgAAAGRycy9lMm9Eb2MueG1srVTb&#10;bhoxEH2v1H+w/F52ISiJEJCHEPpStZGSfsDg9V4k3+QxLPx9x94LG9qHPBSk9dg+PjNzZuz101kr&#10;dpIeG2s2fD7LOZNG2KIx1Yb/ft9/e+QMA5gClDVywy8S+dP265d161ZyYWurCukZkRhctW7D6xDc&#10;KstQ1FIDzqyThjZL6zUEmvoqKzy0xK5Vtsjz+6y1vnDeColIq7tuk/eM/jOEtiwbIXdWHLU0oWP1&#10;UkGglLBuHPJtirYspQi/yhJlYGrDKdOQvuSE7EP8Zts1rCoPrm5EHwJ8JoSbnDQ0hpyOVDsIwI6+&#10;+YtKN8JbtGWYCauzLpGkCGUxz2+0eavByZQLSY1uFB3/H634eXr1rCmoE+6WnBnQVPK9lzIWkMU1&#10;Uqh1uCLgm3v1/QzJjOmeS6/jSImwc1L1Mqoqz4EJWlwu5g/Le+oqQXvEmN89RtLselocMXyXNjHB&#10;6QeGrirFYEE9WOJsBtNTbWNVVapq4Iyq6lNVD11VHYR4LoYXTdZOQqnHSOK2tif5bhMwXNP4EOoV&#10;oswUOiZ3m9sAG0aXmKfw1HykwoAYxg5JDTpIOcEIZVEmda4BTfH/jJnORwGS5KMotDiVHa1qin2j&#10;VFQBfXV4Vp6dgPTdv8R/am5QroZudZ7HX1/HHp8cfCBSJqo+XzwQlAmg16KkW0qmdtRxaCrOQFX0&#10;DIngkwdjYwwpQecx7ADrzl+i7d0pQ55iT3ZdGK2DLS6pOdM63ZUUS3+v42WcztPp61u2/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nLlBi2AAAAAgBAAAPAAAAAAAAAAEAIAAAACIAAABkcnMvZG93&#10;bnJldi54bWxQSwECFAAUAAAACACHTuJAGgIxYDkCAAATBQAADgAAAAAAAAABACAAAAAnAQAAZHJz&#10;L2Uyb0RvYy54bWxQSwUGAAAAAAYABgBZAQAA0gUAAAAA&#10;" path="m0,134038l4217468,134038,4217468,0,0,0xm0,134038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2) Spoločnosť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oceňuje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majetok a záväzky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ku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dňu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uskutočnenia úč</w:t>
      </w:r>
      <w:r>
        <w:rPr>
          <w:rFonts w:ascii="Arial" w:hAnsi="Arial" w:cs="Arial"/>
          <w:color w:val="000000"/>
          <w:spacing w:val="-2"/>
          <w:sz w:val="18"/>
          <w:szCs w:val="18"/>
          <w:lang w:val="sk-SK"/>
        </w:rPr>
        <w:t>tovného prípadu.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04B4281">
      <w:pPr>
        <w:spacing w:before="217" w:after="0" w:line="201" w:lineRule="exact"/>
        <w:ind w:left="4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146050</wp:posOffset>
                </wp:positionV>
                <wp:extent cx="6107430" cy="131445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8" cy="1317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7438" h="131721">
                              <a:moveTo>
                                <a:pt x="0" y="131721"/>
                              </a:moveTo>
                              <a:lnTo>
                                <a:pt x="6107437" y="131721"/>
                              </a:lnTo>
                              <a:lnTo>
                                <a:pt x="6107438" y="0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0" y="13172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11.5pt;height:10.35pt;width:480.9pt;mso-position-horizontal-relative:page;mso-position-vertical-relative:line;z-index:-251657216;mso-width-relative:page;mso-height-relative:page;" fillcolor="#FEFEFE" filled="t" stroked="f" coordsize="6107438,131721" o:gfxdata="UEsDBAoAAAAAAIdO4kAAAAAAAAAAAAAAAAAEAAAAZHJzL1BLAwQUAAAACACHTuJAHfZHgtsAAAAJ&#10;AQAADwAAAGRycy9kb3ducmV2LnhtbE2PzU7DMBCE70i8g7VIXKrWTktbEuJUCImfQw8Q4MDNjU1s&#10;NV5HsduUt2d7gtNqNKPZb8rNyXfsaIboAkrIZgKYwSZoh62Ej/fH6S2wmBRq1QU0En5MhE11eVGq&#10;QocR38yxTi2jEoyFkmBT6gvOY2ONV3EWeoPkfYfBq0RyaLke1EjlvuNzIVbcK4f0warePFjT7OuD&#10;l/A5eVH4mj9tXT1Zui+7Hrf753spr68ycQcsmVP6C8MZn9ChIqZdOKCOrJOQZzklJcwXNOnsi+Vi&#10;DWwn4YYur0r+f0H1C1BLAwQUAAAACACHTuJADWY5dD8CAAATBQAADgAAAGRycy9lMm9Eb2MueG1s&#10;rVTJjhoxEL1Hyj9Yvg/dDckQIWAOQ8glSkaayQcUbvcieZPL0PD3KbsXGHKZQ0Bql+3nV1Wvyl4/&#10;nbViJ+mxtWbDi1nOmTTClq2pN/zP2/7hG2cYwJSgrJEbfpHIn7afP607t5Jz21hVSs+IxOCqcxve&#10;hOBWWYaikRpwZp00tFlZryHQ1NdZ6aEjdq2yeZ4/Zp31pfNWSERa3fWbfGD0HyG0VdUKubPiqKUJ&#10;PauXCgKlhE3rkG9TtFUlRfhdVSgDUxtOmYb0JSdkH+I3265hVXtwTSuGEOAjIdzlpKE15HSi2kEA&#10;dvTtP1S6Fd6ircJMWJ31iSRFKIsiv9PmtQEnUy4kNbpJdPx/tOLX6cWztqROWHzlzICmku+9lLGA&#10;LK6RQp3DFQFf3YsfZkhmTPdceR1HSoSdk6qXSVV5DkzQ4mORL78sqKsE7RWLYjkvIml2PS2OGH5I&#10;m5jg9BNDX5VytKAZLXE2o+mptrGqKlU1cEZV9amqh76qDkI8F8OLJutuQmmmSOK2tif5ZhMwXNN4&#10;F+oVoswttE9uydl9biNsHF1inrQYZSIVRsQ49sgiUaYGvcEIZVEmda4B9Xhq6PsQRgidjwIkySdR&#10;aPFWdrSqLfetUlEF9PXhWXl2AtJ3/z3+U3ODcg30q0Uef0MdB3xy8I5Imah6MV8SlAmg16KiW0qm&#10;dtRxaGrOQNX0DIngkwdjYwwpQecx7ACb3l+iHdwpQ55iT/ZdGK2DLS+pOdM63ZUUy3Cv42W8nafT&#10;17ds+x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d9keC2wAAAAkBAAAPAAAAAAAAAAEAIAAAACIA&#10;AABkcnMvZG93bnJldi54bWxQSwECFAAUAAAACACHTuJADWY5dD8CAAATBQAADgAAAAAAAAABACAA&#10;AAAqAQAAZHJzL2Uyb0RvYy54bWxQSwUGAAAAAAYABgBZAQAA2wUAAAAA&#10;" path="m0,131721l6107437,131721,6107438,0,1,0xm0,13172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- Ku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dňu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uskutočnenia účtovného prípadu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oceňovala spoločnosť dlhodobý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hmotný majetok,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dlhodobý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  <w:lang w:val="sk-SK"/>
        </w:rPr>
        <w:t>nehmotný majetok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F47CC49">
      <w:pPr>
        <w:spacing w:before="0" w:after="0" w:line="201" w:lineRule="exact"/>
        <w:ind w:left="5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line">
                  <wp:posOffset>6985</wp:posOffset>
                </wp:positionV>
                <wp:extent cx="3558540" cy="132715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792" cy="1326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8792" h="132669">
                              <a:moveTo>
                                <a:pt x="0" y="132669"/>
                              </a:moveTo>
                              <a:lnTo>
                                <a:pt x="3558792" y="132669"/>
                              </a:lnTo>
                              <a:lnTo>
                                <a:pt x="3558792" y="0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0" y="132669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1pt;margin-top:0.55pt;height:10.45pt;width:280.2pt;mso-position-horizontal-relative:page;mso-position-vertical-relative:line;z-index:-251657216;mso-width-relative:page;mso-height-relative:page;" fillcolor="#FEFEFE" filled="t" stroked="f" coordsize="3558792,132669" o:gfxdata="UEsDBAoAAAAAAIdO4kAAAAAAAAAAAAAAAAAEAAAAZHJzL1BLAwQUAAAACACHTuJA7AA05dcAAAAI&#10;AQAADwAAAGRycy9kb3ducmV2LnhtbE2PQUvDQBCF74L/YRnBm91NkCAxmx4KUqlSsC3ocZMds6HZ&#10;2ZDdtum/dzzpbd684c33quXsB3HGKfaBNGQLBQKpDbanTsNh//LwBCImQ9YMgVDDFSMs69ubypQ2&#10;XOgDz7vUCQ6hWBoNLqWxlDK2Dr2JizAisfcdJm8Sy6mTdjIXDveDzJUqpDc98QdnRlw5bI+7k9ew&#10;Wbvt2/tXM6+OB9oW4ytdN59rre/vMvUMIuGc/o7hF5/RoWamJpzIRjGwVjl3STxkINgvivwRRKMh&#10;572sK/m/QP0DUEsDBBQAAAAIAIdO4kAJtMafPgIAABMFAAAOAAAAZHJzL2Uyb0RvYy54bWytVNtu&#10;GjEQfa/Uf7D8XpYFhSQIyEMpfanaSEk+YPB6L5Jv8hiW/H3H3gsb+pKHgrQe28dnZs6MvXm6aMXO&#10;0mNjzZbnszln0ghbNKba8rfXw7cHzjCAKUBZI7f8XSJ/2n39smndWi5sbVUhPSMSg+vWbXkdgltn&#10;GYpaasCZddLQZmm9hkBTX2WFh5bYtcoW8/kqa60vnLdCItLqvtvkPaP/DKEty0bIvRUnLU3oWL1U&#10;ECglrBuHfJeiLUspwp+yRBmY2nLKNKQvOSH7GL/ZbgPryoOrG9GHAJ8J4SYnDY0hpyPVHgKwk2/+&#10;odKN8BZtGWbC6qxLJClCWeTzG21eanAy5UJSoxtFx/9HK36fnz1rCuqE5YozA5pKfvBSxgKyuEYK&#10;tQ7XBHxxz76fIZkx3UvpdRwpEXZJqr6PqspLYIIWl3d3D/ePC84E7eXLxWr1GEmz62lxwvBT2sQE&#10;518YuqoUgwX1YImLGUxPtY1VVamqgTOqqk9VPXZVdRDiuRheNFk7CaUeI4nb2p7lq03AcE3jQ6hX&#10;iDJT6JjcbW4DbBhdYp7CU/ORCgNiGDtkztkg5QQjlEWZ1LkG1OGpoW9DGCB0PgqQJB9FocWp7GhV&#10;UxwapaIK6Kvjd+XZGUjfw4/4T80NytXQrebz+Ovr2OOTgw9EykTV88U9QZkAei1KuqVkakcdh6bi&#10;DFRFz5AIPnkwNsaQEnQewx6w7vwl2t6dMuQp9mTXhdE62uI9NWdap7uSYunvdbyM03k6fX3Ld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AA05dcAAAAIAQAADwAAAAAAAAABACAAAAAiAAAAZHJz&#10;L2Rvd25yZXYueG1sUEsBAhQAFAAAAAgAh07iQAm0xp8+AgAAEwUAAA4AAAAAAAAAAQAgAAAAJgEA&#10;AGRycy9lMm9Eb2MueG1sUEsFBgAAAAAGAAYAWQEAANYFAAAAAA==&#10;" path="m0,132669l3558792,132669,3558792,0,1,0xm0,132669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a dlhodobý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finančný majetok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nadobudnutý kúpou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obstarávacou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cenou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55672B5">
      <w:pPr>
        <w:spacing w:before="0" w:after="0" w:line="201" w:lineRule="exact"/>
        <w:ind w:left="4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line">
                  <wp:posOffset>-872490</wp:posOffset>
                </wp:positionV>
                <wp:extent cx="6659880" cy="4742815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59880" cy="4742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9840" h="6323583">
                              <a:moveTo>
                                <a:pt x="0" y="6323583"/>
                              </a:moveTo>
                              <a:lnTo>
                                <a:pt x="8879840" y="6323583"/>
                              </a:lnTo>
                              <a:lnTo>
                                <a:pt x="8879840" y="6313423"/>
                              </a:lnTo>
                              <a:lnTo>
                                <a:pt x="0" y="6313423"/>
                              </a:lnTo>
                              <a:close/>
                              <a:moveTo>
                                <a:pt x="0" y="6323583"/>
                              </a:moveTo>
                              <a:moveTo>
                                <a:pt x="2032" y="10159"/>
                              </a:moveTo>
                              <a:lnTo>
                                <a:pt x="8877807" y="10159"/>
                              </a:lnTo>
                              <a:lnTo>
                                <a:pt x="8877807" y="0"/>
                              </a:lnTo>
                              <a:lnTo>
                                <a:pt x="2032" y="0"/>
                              </a:lnTo>
                              <a:close/>
                              <a:moveTo>
                                <a:pt x="2032" y="1015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75pt;margin-top:-68.7pt;height:373.45pt;width:524.4pt;mso-position-horizontal-relative:page;mso-position-vertical-relative:line;z-index:-251657216;mso-width-relative:page;mso-height-relative:page;" fillcolor="#000000" filled="t" stroked="f" coordsize="8879840,6323583" o:gfxdata="UEsDBAoAAAAAAIdO4kAAAAAAAAAAAAAAAAAEAAAAZHJzL1BLAwQUAAAACACHTuJAHfhsS9oAAAAM&#10;AQAADwAAAGRycy9kb3ducmV2LnhtbE2Py07DMBBF90j8gzVI7FrbDX2FOF0gEQE72i5YOvE0CcTj&#10;KHab5u9xV7Ac3aN7z2S7q+3YBQffOlIg5wIYUuVMS7WC4+F1tgHmgyajO0eoYEIPu/z+LtOpcSN9&#10;4mUfahZLyKdaQRNCn3Luqwat9nPXI8Xs5AarQzyHmptBj7HcdnwhxIpb3VJcaHSPLw1WP/uzVWDG&#10;t0M7fQdZFsX75D6CKNZfR6UeH6R4BhbwGv5guOlHdcijU+nOZDzrFGySZSQVzGSyfgJ2I2SySICV&#10;ClZiuwSeZ/z/E/kvUEsDBBQAAAAIAIdO4kCHwO9DiQIAABQGAAAOAAAAZHJzL2Uyb0RvYy54bWyt&#10;VE2P2yAQvVfqf0DcGzt2PpwoyR4apZeqXWm3vROMY0sYEJCP/fcdBtv5aFfaQ3OIx/jx5r0ZmNXT&#10;pZXkJKxrtFrT8SilRCiuy0Yd1vTX6+5LQYnzTJVMaiXW9E04+rT5/Gl1NkuR6VrLUlgCJMotz2ZN&#10;a+/NMkkcr0XL3EgboeBjpW3LPLzaQ1Jadgb2ViZZms6Ss7alsZoL52B1Gz/SjtF+hFBXVcPFVvNj&#10;K5SPrFZI5sGSqxvj6AbVVpXg/mdVOeGJXFNw6vEfkkC8D//JZsWWB8tM3fBOAvuIhAdPLWsUJB2o&#10;tswzcrTNX1Rtw612uvIjrtskGsGKgItx+lCbl5oZgV6g1M4MRXf/j5b/OD1b0pRwEvI5JYq10PKd&#10;FSI0kIQ1qNDZuCUAX8yz7d4chMHupQJUJRvzGwiwAGCJXLC+b0N9xcUTDouz2XRRFFB6Dt8m80k2&#10;K5A/iUSBkB+d/yZ0G2J2+u58bFDZR6zuI35RfWihzaHBEhvsKYEGW2zwPjbYMB/2BdIQkvOaFsV8&#10;UUxASw268iyfFjnqb/VJvGpE+quRHgFqQOwVI9UtduAEe/c7elz/NMh9jx/nkywPeiFDj+ufEQ9q&#10;kflfSC61E1isq7r7XdHjo4NHdJbmGaYZp+PpopNzBd0LAgPzIoVzA7Ju8T2qfw52BzTevHeNDiIe&#10;Ye+7HLbc6uh1Q6LQdyztcBZg8fa0OS2bctdIGXrv7GH/VVpyYmFu4A9PB5OmZnF1HFdjPTs8Jrgj&#10;kioctsU0m8KpZzAuKxhTELYGrpxTB0qYPMAc5t5iAqWDBOyjsc5vmatjOmQdTgckCpcyXsMQ7XX5&#10;hrcT12FYoJRusIVpdPuOu6/DfPM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HfhsS9oAAAAMAQAA&#10;DwAAAAAAAAABACAAAAAiAAAAZHJzL2Rvd25yZXYueG1sUEsBAhQAFAAAAAgAh07iQIfA70OJAgAA&#10;FAYAAA4AAAAAAAAAAQAgAAAAKQEAAGRycy9lMm9Eb2MueG1sUEsFBgAAAAAGAAYAWQEAACQGAAAA&#10;AA==&#10;" path="m0,6323583l8879840,6323583,8879840,6313423,0,6313423xm0,6323583,2032,10159l8877807,10159,8877807,0,2032,0xm2032,10159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8255</wp:posOffset>
                </wp:positionV>
                <wp:extent cx="5413375" cy="131445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503" cy="131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3503" h="131720">
                              <a:moveTo>
                                <a:pt x="0" y="131720"/>
                              </a:moveTo>
                              <a:lnTo>
                                <a:pt x="5413503" y="131720"/>
                              </a:lnTo>
                              <a:lnTo>
                                <a:pt x="5413503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1720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0.65pt;height:10.35pt;width:426.25pt;mso-position-horizontal-relative:page;mso-position-vertical-relative:line;z-index:-251657216;mso-width-relative:page;mso-height-relative:page;" fillcolor="#FEFEFE" filled="t" stroked="f" coordsize="5413503,131720" o:gfxdata="UEsDBAoAAAAAAIdO4kAAAAAAAAAAAAAAAAAEAAAAZHJzL1BLAwQUAAAACACHTuJAglk/HdcAAAAH&#10;AQAADwAAAGRycy9kb3ducmV2LnhtbE2OzU6EMBSF9ya+Q3NN3JiZFiQKSJkYEmPcmBFnobsOvQKR&#10;tth2ZvDtva50eX5yzldtFjOxI/owOishWQtgaDunR9tL2L0+rHJgISqr1eQsSvjGAJv6/KxSpXYn&#10;+4LHNvaMRmwolYQhxrnkPHQDGhXWbkZL2YfzRkWSvufaqxONm4mnQtxwo0ZLD4OasRmw+2wPRsLt&#10;U/71PF7x91x1Pmzflqa9f2ykvLxIxB2wiEv8K8MvPqFDTUx7d7A6sElCkRTUJP8aGMVFlmXA9hLS&#10;VACvK/6fv/4BUEsDBBQAAAAIAIdO4kC9MgiqOwIAABMFAAAOAAAAZHJzL2Uyb0RvYy54bWytVE2P&#10;0zAQvSPxHyzfaZKWZVHVdg+UckGw0i4/YOo4H5K/5HGb9t8zdpImFA57oJXisT1+8+bN2Juni1bs&#10;LD221mx5scg5k0bYsjX1lv96PXz4zBkGMCUoa+SWXyXyp937d5vOreXSNlaV0jMCMbju3JY3Ibh1&#10;lqFopAZcWCcNbVbWawg09XVWeugIXatsmeefss760nkrJCKt7vtNPiD6twDaqmqF3Ftx0tKEHtVL&#10;BYFSwqZ1yHeJbVVJEX5WFcrA1JZTpiF9KQjZx/jNdhtY1x5c04qBAryFwl1OGlpDQW9QewjATr79&#10;C0q3wlu0VVgIq7M+kaQIZVHkd9q8NOBkyoWkRncTHf8frPhxfvasLakTVlR4A5pKfvBSxgKyuEYK&#10;dQ7X5Pjinv0wQzJjupfK6zhSIuySVL3eVJWXwAQtPnwsVg/5ijNBe8WqeFwm2bPptDhh+CZtQoLz&#10;dwx9VcrRgma0xMWMpqfaxqqqVNXAGVXVp6oe+6o6CPFcpBdN1s2oNDcmcVvbs3y1yTFMafxBdXJR&#10;Zu56S+4+t9FtHF1CnruPKowe49h7UoOOUpJS455QFmVSZyI09/8nZzofBdhtBiOJQvZcdrSqLQ+t&#10;UlEF9PXxi/LsDKTv4Wv8p+YG5RroV4s8/qLQBDT49/YcSJmoerF8JFcmgF6Lim4pmdpRx6GpOQNV&#10;0zMkgk8RjI0cUoLOY9gDNn28xG8IpwxFij3Zd2G0jra8puZM63RXEpfhXsfLOJ+n09Nbtvs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glk/HdcAAAAHAQAADwAAAAAAAAABACAAAAAiAAAAZHJzL2Rv&#10;d25yZXYueG1sUEsBAhQAFAAAAAgAh07iQL0yCKo7AgAAEwUAAA4AAAAAAAAAAQAgAAAAJgEAAGRy&#10;cy9lMm9Eb2MueG1sUEsFBgAAAAAGAAYAWQEAANMFAAAAAA==&#10;" path="m0,131720l5413503,131720,5413503,0,0,0xm0,131720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-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Ku dňu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uskutočnenia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účtovného prípadu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oceňovala spoločnosť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menovitou hodnotou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zásoby, pohľadávky,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59567EA">
      <w:pPr>
        <w:spacing w:before="0" w:after="0" w:line="201" w:lineRule="exact"/>
        <w:ind w:left="514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line">
                  <wp:posOffset>6985</wp:posOffset>
                </wp:positionV>
                <wp:extent cx="4987290" cy="132715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417" cy="1326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7417" h="132669">
                              <a:moveTo>
                                <a:pt x="0" y="132669"/>
                              </a:moveTo>
                              <a:lnTo>
                                <a:pt x="4987417" y="132669"/>
                              </a:lnTo>
                              <a:lnTo>
                                <a:pt x="4987417" y="0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0" y="132669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1.35pt;margin-top:0.55pt;height:10.45pt;width:392.7pt;mso-position-horizontal-relative:page;mso-position-vertical-relative:line;z-index:-251657216;mso-width-relative:page;mso-height-relative:page;" fillcolor="#FEFEFE" filled="t" stroked="f" coordsize="4987417,132669" o:gfxdata="UEsDBAoAAAAAAIdO4kAAAAAAAAAAAAAAAAAEAAAAZHJzL1BLAwQUAAAACACHTuJABcc80tYAAAAI&#10;AQAADwAAAGRycy9kb3ducmV2LnhtbE2PwU7DMBBE70j8g7WVuFE7OYQoxOkBqeIAEiIUcXXjbRw1&#10;XofYTQtfz3KC24xmNPu23lz8KBac4xBIQ7ZWIJC6YAfqNezetrcliJgMWTMGQg1fGGHTXF/VprLh&#10;TK+4tKkXPEKxMhpcSlMlZewcehPXYULi7BBmbxLbuZd2Nmce96PMlSqkNwPxBWcmfHDYHduT1/By&#10;eP9OT0c37HwrP9uleP4oHjutb1aZugeR8JL+yvCLz+jQMNM+nMhGMbJX+R1XWWQgOC/LksVeQ54r&#10;kE0t/z/Q/ABQSwMEFAAAAAgAh07iQJ9Nf7s/AgAAEwUAAA4AAABkcnMvZTJvRG9jLnhtbK1UTY/a&#10;MBC9V+p/sHwvSdgV7CJgD6X0UrUr7fYHDI7zIflLHkPg33fsJJDSyx4KUjy2n9/MvBl7/XLWip2k&#10;x9aaDS9mOWfSCFu2pt7w3+/7L0+cYQBTgrJGbvhFIn/Zfv607txKzm1jVSk9IxKDq85teBOCW2UZ&#10;ikZqwJl10tBmZb2GQFNfZ6WHjti1yuZ5vsg660vnrZCItLrrN/nA6D9CaKuqFXJnxVFLE3pWLxUE&#10;Sgmb1iHfpmirSorwq6pQBqY2nDIN6UtOyD7Eb7Zdw6r24JpWDCHAR0K4y0lDa8jplWoHAdjRt/9Q&#10;6VZ4i7YKM2F11ieSFKEsivxOm7cGnEy5kNTorqLj/6MVP0+vnrUldcLDM2cGNJV876WMBWRxjRTq&#10;HK4I+OZe/TBDMmO658rrOFIi7JxUvVxVlefABC0+Pj8tH4slZ4L2iof5YpFIs9tpccTwXdrEBKcf&#10;GPqqlKMFzWiJsxlNT7WNVVWpqoEzqqpPVT30VXUQ4rkYXjRZNwmluUYSt7U9yXebgOGWxl+h3iDK&#10;TKHX5O5zG2Hj6BLzFJ6aj1QYEePYIwvORiknGKEsyqTOLaAeTw19H8IIofNRgO16MJIoZE9lR6va&#10;ct8qFVVAXx++Ks9OQPruv8V/am5QroF+tcjjLwpNRAO+t6dEykTVi/mSoEwAvRYV3VIytaOOQ1Nz&#10;BqqmZ0gEnzwYG2NICTqPYQfY9P5SfIM7ZchT7Mm+C6N1sOUlNWdap7uSYhnudbyM03k6fXvLt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cc80tYAAAAIAQAADwAAAAAAAAABACAAAAAiAAAAZHJz&#10;L2Rvd25yZXYueG1sUEsBAhQAFAAAAAgAh07iQJ9Nf7s/AgAAEwUAAA4AAAAAAAAAAQAgAAAAJQEA&#10;AGRycy9lMm9Eb2MueG1sUEsFBgAAAAAGAAYAWQEAANYFAAAAAA==&#10;" path="m0,132669l4987417,132669,4987417,0,1,0xm0,132669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krátkodobý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finančný majetok,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záväzky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(vrátane rezerv,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dlhopisov, pôžičiek a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úverov)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pri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ich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vzniku.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16ECE8D">
      <w:pPr>
        <w:spacing w:before="217" w:after="0" w:line="201" w:lineRule="exact"/>
        <w:ind w:left="415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586105</wp:posOffset>
                </wp:positionH>
                <wp:positionV relativeFrom="line">
                  <wp:posOffset>143510</wp:posOffset>
                </wp:positionV>
                <wp:extent cx="1504950" cy="13271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634" cy="1328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4634" h="132843">
                              <a:moveTo>
                                <a:pt x="0" y="132843"/>
                              </a:moveTo>
                              <a:lnTo>
                                <a:pt x="1504634" y="132843"/>
                              </a:lnTo>
                              <a:lnTo>
                                <a:pt x="150463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2843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15pt;margin-top:11.3pt;height:10.45pt;width:118.5pt;mso-position-horizontal-relative:page;mso-position-vertical-relative:line;z-index:-251657216;mso-width-relative:page;mso-height-relative:page;" fillcolor="#FEFEFE" filled="t" stroked="f" coordsize="1504634,132843" o:gfxdata="UEsDBAoAAAAAAIdO4kAAAAAAAAAAAAAAAAAEAAAAZHJzL1BLAwQUAAAACACHTuJAKKKSTNkAAAAI&#10;AQAADwAAAGRycy9kb3ducmV2LnhtbE2PMU/DMBCFdyT+g3WVWBC165SIhjgdqBgQE6VLNyd2k6jx&#10;ObXdNvDrOSYY372n974r15Mb2MWG2HtUsJgLYBYbb3psFew+Xx+egMWk0ejBo1XwZSOsq9ubUhfG&#10;X/HDXrapZVSCsdAKupTGgvPYdNbpOPejRfIOPjidSIaWm6CvVO4GLoXIudM90kKnR/vS2ea4PTsF&#10;m/u93y3zSR/29fe4OYn3U3gLSt3NFuIZWLJT+gvDLz6hQ0VMtT+jiWxQsJIZJRVImQMjP5MrOtQK&#10;ltkj8Krk/x+ofgBQSwMEFAAAAAgAh07iQGuqYj05AgAAEwUAAA4AAABkcnMvZTJvRG9jLnhtbK1U&#10;yY7bMAy9F+g/CLo3dpZOB0GSOTRNL0U7wEw/QJHlBdAGUYmTvy9FL/GkPcyhCWBREvXI90hp83Qx&#10;mp1VgMbZLZ/Pcs6Ula5obLXlv18Pnx45gyhsIbSzasuvCvjT7uOHTevXauFqpwsVGIJYWLd+y+sY&#10;/TrLQNbKCJg5ryxuli4YEXEaqqwIokV0o7NFnj9krQuFD04qAFzdd5u8RwzvAXRl2Ui1d/JklI0d&#10;alBaRKQEdeOB7yjbslQy/ipLUJHpLUemkb4YBO1j+ma7jVhXQfi6kX0K4j0p3HEyorEYdITaiyjY&#10;KTR/QZlGBgeujDPpTNYRIUWQxTy/0+alFl4RF5Qa/Cg6/D9Y+fP8HFhTYCesUBMrDJb8EJRKBWRp&#10;DRVqPazR8cU/h34GaCa6lzKYNCIRdiFVr6Oq6hKZxMX553z1sFxxJnFvvlw8rpYJNLudlieI35Uj&#10;JHH+AbGrSjFYoh4sebGDGbC2qaqaqho5w6oGquqxq6oXMZ1L6SWTtZNU6jGTtG3cWb06cow3Gm9S&#10;vbloO3Udyd1zG9yG0RPy1J2kRRUGj2HsPLEYg5QTH6kdKFLnltDU/5854/kkAEk+ioKLU9nB6aY4&#10;NFonFSBUx686sLNAfQ/f0p+aW2hfi251nqdfX8fenwK8AdKWVF98QVcmBb4WJd5SNI3HjgNbcSZ0&#10;hc+QjIEiWJdyIII+QNwLqLt4BNuH0xYjpZ7sujBZR1dcqTlpHe8K5dLf63QZp3M6fXvLd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KKSTNkAAAAIAQAADwAAAAAAAAABACAAAAAiAAAAZHJzL2Rv&#10;d25yZXYueG1sUEsBAhQAFAAAAAgAh07iQGuqYj05AgAAEwUAAA4AAAAAAAAAAQAgAAAAKAEAAGRy&#10;cy9lMm9Eb2MueG1sUEsFBgAAAAAGAAYAWQEAANMFAAAAAA==&#10;" path="m0,132843l1504634,132843,1504634,0,0,0xm0,132843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3) Odpisový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plán spoloč</w:t>
      </w:r>
      <w:r>
        <w:rPr>
          <w:rFonts w:ascii="Arial" w:hAnsi="Arial" w:cs="Arial"/>
          <w:color w:val="000000"/>
          <w:spacing w:val="-4"/>
          <w:sz w:val="18"/>
          <w:szCs w:val="18"/>
          <w:lang w:val="sk-SK"/>
        </w:rPr>
        <w:t>nosti: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9F8967B">
      <w:pPr>
        <w:spacing w:before="213" w:after="0" w:line="201" w:lineRule="exact"/>
        <w:ind w:left="4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142240</wp:posOffset>
                </wp:positionV>
                <wp:extent cx="6313805" cy="133985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519" cy="13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3519" h="133816">
                              <a:moveTo>
                                <a:pt x="0" y="133816"/>
                              </a:moveTo>
                              <a:lnTo>
                                <a:pt x="6313519" y="133816"/>
                              </a:lnTo>
                              <a:lnTo>
                                <a:pt x="631351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3816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11.2pt;height:10.55pt;width:497.15pt;mso-position-horizontal-relative:page;mso-position-vertical-relative:line;z-index:-251657216;mso-width-relative:page;mso-height-relative:page;" fillcolor="#FEFEFE" filled="t" stroked="f" coordsize="6313519,133816" o:gfxdata="UEsDBAoAAAAAAIdO4kAAAAAAAAAAAAAAAAAEAAAAZHJzL1BLAwQUAAAACACHTuJAbpYlVdgAAAAJ&#10;AQAADwAAAGRycy9kb3ducmV2LnhtbE2PMU/DMBSEdyT+g/WQ2KidUEIb8lIJBBVDFxqWbq79GkfE&#10;doidtvx73AnG053uvqtWZ9uzI42h8w4hmwlg5JTXnWsRPpu3uwWwEKXTsveOEH4owKq+vqpkqf3J&#10;fdBxG1uWSlwoJYKJcSg5D8qQlWHmB3LJO/jRypjk2HI9ylMqtz3PhSi4lZ1LC0YO9GJIfW0ni/D9&#10;SOt3Y4dppzavxbp4bozyDeLtTSaegEU6x78wXPATOtSJae8npwPrEZbZMiUR8nwO7OKLRZED2yPM&#10;7x+A1xX//6D+BVBLAwQUAAAACACHTuJA1eY2ZjoCAAATBQAADgAAAGRycy9lMm9Eb2MueG1srVTJ&#10;jhoxEL1Hyj9YvoemISETBMwhhFyiZKSZfEDhdi+SN7kMDX+fsnuhh+Qwh4DULtvPr6pelb15vGjF&#10;ztJjY82W57M5Z9IIWzSm2vLfL4cPD5xhAFOAskZu+VUif9y9f7dp3VoubG1VIT0jEoPr1m15HYJb&#10;ZxmKWmrAmXXS0GZpvYZAU19lhYeW2LXKFvP5KmutL5y3QiLS6r7b5D2jfwuhLctGyL0VJy1N6Fi9&#10;VBAoJawbh3yXoi1LKcKvskQZmNpyyjSkLzkh+xi/2W4D68qDqxvRhwBvCeEuJw2NIacj1R4CsJNv&#10;/qLSjfAWbRlmwuqsSyQpQlnk8zttnmtwMuVCUqMbRcf/Ryt+np88awrqhI85ZwY0lfzgpYwFZHGN&#10;FGodrgn47J58P0MyY7qX0us4UiLsklS9jqrKS2CCFlfLfPkp/8KZoL18uXzIV5E0u50WJwzfpU1M&#10;cP6BoatKMVhQD5a4mMH0VNtYVZWqGjijqvpU1WNXVQchnovhRZO1k1DqMZK4re1ZvtgEDLc0XoV6&#10;gygzhY7J3ec2wIbRJeYpPDUfqTAghrFDUoMOUk4wQlmUSZ1bQFP8P2Om81GAJPkoCi1OZUermuLQ&#10;KBVVQF8dvyrPzkD6Hr7Ff2puUK6GbjWfx19fxx6fHLwiUiaqni8+E5QJoNeipFtKpnbUcWgqzkBV&#10;9AyJ4JMHY2MMKUHnMewB685fou3dKUOeYk92XRitoy2uqTnTOt2VFEt/r+NlnM7T6dtbtv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bpYlVdgAAAAJAQAADwAAAAAAAAABACAAAAAiAAAAZHJzL2Rv&#10;d25yZXYueG1sUEsBAhQAFAAAAAgAh07iQNXmNmY6AgAAEwUAAA4AAAAAAAAAAQAgAAAAJwEAAGRy&#10;cy9lMm9Eb2MueG1sUEsFBgAAAAAGAAYAWQEAANMFAAAAAA==&#10;" path="m0,133816l6313519,133816,6313519,0,0,0xm0,133816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- Nehmotný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majetok, ktorého ocenenie sa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rovná alebo</w:t>
      </w:r>
      <w:r>
        <w:rPr>
          <w:rFonts w:ascii="Arial" w:hAnsi="Arial" w:cs="Arial"/>
          <w:color w:val="000000"/>
          <w:w w:val="8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nižšie ako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2.400 EUR sa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účtuje na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ťarchu účtu 518-Ostatné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služby.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6A420FA">
      <w:pPr>
        <w:spacing w:before="8" w:after="0" w:line="201" w:lineRule="exact"/>
        <w:ind w:left="4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13335</wp:posOffset>
                </wp:positionV>
                <wp:extent cx="5334000" cy="13144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179" cy="1317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179" h="131721">
                              <a:moveTo>
                                <a:pt x="0" y="131721"/>
                              </a:moveTo>
                              <a:lnTo>
                                <a:pt x="5334179" y="131721"/>
                              </a:lnTo>
                              <a:lnTo>
                                <a:pt x="533417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172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1.05pt;height:10.35pt;width:420pt;mso-position-horizontal-relative:page;mso-position-vertical-relative:line;z-index:-251657216;mso-width-relative:page;mso-height-relative:page;" fillcolor="#FEFEFE" filled="t" stroked="f" coordsize="5334179,131721" o:gfxdata="UEsDBAoAAAAAAIdO4kAAAAAAAAAAAAAAAAAEAAAAZHJzL1BLAwQUAAAACACHTuJA+RV5etMAAAAH&#10;AQAADwAAAGRycy9kb3ducmV2LnhtbE2OQUvDQBCF74L/YRnBm90kFWliNkUFwVuxLYi3bXZMgruz&#10;ITtp6793etLjx3u899Xrc/DqiFMaIhnIFxkopDa6gToD+93r3QpUYkvO+kho4AcTrJvrq9pWLp7o&#10;HY9b7pSMUKqsgZ55rLRObY/BpkUckST7ilOwLDh12k32JOPB6yLLHnSwA8lDb0d86bH93s7BQHrz&#10;n88b1/Km2/P9NOPHE6elMbc3efYIivHMf2W46Is6NOJ0iDO5pLyBMi+laaDIQUlcLi98EC5WoJta&#10;//dvfgFQSwMEFAAAAAgAh07iQFHeqMU6AgAAEwUAAA4AAABkcnMvZTJvRG9jLnhtbK1UyY4aMRC9&#10;R8o/WL6HpmESEgTMIYRcomSkmXxA4XYvkje5DA1/n7J7oYfkMIeA1C7bz6+qXpW9ebxoxc7SY2PN&#10;luezOWfSCFs0ptry3y+HD585wwCmAGWN3PKrRP64e/9u07q1XNjaqkJ6RiQG163b8joEt84yFLXU&#10;gDPrpKHN0noNgaa+ygoPLbFrlS3m809Za33hvBUSkVb33SbvGf1bCG1ZNkLurThpaULH6qWCQClh&#10;3TjkuxRtWUoRfpUlysDUllOmIX3JCdnH+M12G1hXHlzdiD4EeEsIdzlpaAw5Han2EICdfPMXlW6E&#10;t2jLMBNWZ10iSRHKIp/fafNcg5MpF5Ia3Sg6/j9a8fP85FlTUCc8LDgzoKnkBy9lLCCLa6RQ63BN&#10;wGf35PsZkhnTvZRex5ESYZek6nVUVV4CE7T4cbl8yFdfOBO0ly/z1SKPpNnttDhh+C5tYoLzDwxd&#10;VYrBgnqwxMUMpqfaxqqqVNXAGVXVp6oeu6o6CPFcDC+arJ2EUo+RxG1tz/LFJmC4pfEq1BtEmSl0&#10;TO4+twE2jC4xT+Gp+UiFATGMHZIadJByghHKokzq3AKa4v8ZM52PAiTJR1FocSo7WtUUh0apqAL6&#10;6vhVeXYG0vfwLf5Tc4NyNXSr+Tz++jr2+OTgFZEyUfV8sSIoE0CvRUm3lEztqOPQVJyBqugZEsEn&#10;D8bGGFKCzmPYA9adv0Tbu1OGPMWe7LowWkdbXFNzpnW6KymW/l7Hyzidp9O3t2z3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PkVeXrTAAAABwEAAA8AAAAAAAAAAQAgAAAAIgAAAGRycy9kb3ducmV2&#10;LnhtbFBLAQIUABQAAAAIAIdO4kBR3qjFOgIAABMFAAAOAAAAAAAAAAEAIAAAACIBAABkcnMvZTJv&#10;RG9jLnhtbFBLBQYAAAAABgAGAFkBAADOBQAAAAA=&#10;" path="m0,131721l5334179,131721,5334179,0,0,0xm0,13172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- Nehmotný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majetok,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ktorého ocenenie</w:t>
      </w:r>
      <w:r>
        <w:rPr>
          <w:rFonts w:ascii="Arial" w:hAnsi="Arial" w:cs="Arial"/>
          <w:color w:val="000000"/>
          <w:w w:val="8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 vyššie,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zaradí spoločnosť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do dlhodobého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nehmotného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majetku.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401A0B7">
      <w:pPr>
        <w:spacing w:before="4" w:after="0" w:line="201" w:lineRule="exact"/>
        <w:ind w:left="4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9525</wp:posOffset>
                </wp:positionV>
                <wp:extent cx="6396355" cy="133985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483" cy="133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483" h="133760">
                              <a:moveTo>
                                <a:pt x="0" y="133760"/>
                              </a:moveTo>
                              <a:lnTo>
                                <a:pt x="6396483" y="133760"/>
                              </a:lnTo>
                              <a:lnTo>
                                <a:pt x="6396483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3760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0.75pt;height:10.55pt;width:503.65pt;mso-position-horizontal-relative:page;mso-position-vertical-relative:line;z-index:-251657216;mso-width-relative:page;mso-height-relative:page;" fillcolor="#FEFEFE" filled="t" stroked="f" coordsize="6396483,133760" o:gfxdata="UEsDBAoAAAAAAIdO4kAAAAAAAAAAAAAAAAAEAAAAZHJzL1BLAwQUAAAACACHTuJAyTV3PtUAAAAI&#10;AQAADwAAAGRycy9kb3ducmV2LnhtbE2PzU7DMBCE70i8g7VIXBC1HUQgIU4PQRyQuND2AbbxkkTY&#10;6yh2f3h73BMcZ2c0822zPnsnjrTEKbABvVIgiPtgJx4M7LZv988gYkK26AKTgR+KsG6vrxqsbTjx&#10;Jx03aRC5hGONBsaU5lrK2I/kMa7CTJy9r7B4TFkug7QLnnK5d7JQqpQeJ84LI87UjdR/bw7ewId+&#10;Inn3Su9R++3woMrOza4z5vZGqxcQic7pLwwX/IwObWbahwPbKJyBSlc5me+PIC62qqoCxN5AUZQg&#10;20b+f6D9BVBLAwQUAAAACACHTuJAGbpqQDsCAAATBQAADgAAAGRycy9lMm9Eb2MueG1srVRNj9ow&#10;EL1X6n+wfC/hY8VuEbCHUnqp2pV2+wMGx0ks+UseQ+Dfd+wkkNIe9lCQ4rE9fvPmzdjr57PR7CQD&#10;Kmc3fDaZciatcKWy9Yb/ett/euIMI9gStLNywy8S+fP244d161dy7hqnSxkYgVhctX7Dmxj9qihQ&#10;NNIATpyXljYrFwxEmoa6KAO0hG50MZ9Ol0XrQumDExKRVnfdJu8Rw3sAXVUpIXdOHI20sUMNUkOk&#10;lLBRHvk2s60qKeLPqkIZmd5wyjTmLwUh+5C+xXYNqzqAb5ToKcB7KNzlZEBZCnqF2kEEdgzqLyij&#10;RHDoqjgRzhRdIlkRymI2vdPmtQEvcy4kNfqr6Pj/YMWP00tgqqROeFhwZsFQyfdBylRAltZIodbj&#10;ihxf/UvoZ0hmSvdcBZNGSoSds6qXq6ryHJmgxeXi8/LhicAF7c0Wi8dllr24nRZHjN+ky0hw+o6x&#10;q0o5WNAMljjbwQxU21RVnasaOaOqhlzVQ1dVDzGdS/SSydoRlebKJG0bd5JvLjvGWxp/UL25aDt2&#10;vSZ3n9vgNow+I4/dBxUGj2HsPKlBBylJqWFPaIcyq3MjNPb/J2c6nwTYrnsji0L2WHZ0WpV7pXVS&#10;AUN9+KIDOwHpu/+a/rm5QfsGutXZNP2S0ATU+3f2GEjbpPps/kiuTAC9FhXdUjKNp45DW3MGuqZn&#10;SMSQI1iXOOQEfcC4A2y6eJlfH05bipR6suvCZB1cecnNmdfprmQu/b1Ol3E8z6dvb9n2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k1dz7VAAAACAEAAA8AAAAAAAAAAQAgAAAAIgAAAGRycy9kb3du&#10;cmV2LnhtbFBLAQIUABQAAAAIAIdO4kAZumpAOwIAABMFAAAOAAAAAAAAAAEAIAAAACQBAABkcnMv&#10;ZTJvRG9jLnhtbFBLBQYAAAAABgAGAFkBAADRBQAAAAA=&#10;" path="m0,133760l6396483,133760,6396483,0,0,0xm0,133760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- Hmotný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majetok,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ktorého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ocenenie sa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rovná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alebo</w:t>
      </w:r>
      <w:r>
        <w:rPr>
          <w:rFonts w:ascii="Arial" w:hAnsi="Arial" w:cs="Arial"/>
          <w:color w:val="000000"/>
          <w:w w:val="8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 nižšie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ako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1.700 EUR sa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účtuje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na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ťarchu účtu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501-Spotreba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  <w:lang w:val="sk-SK"/>
        </w:rPr>
        <w:t>materiálu.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1E75E79">
      <w:pPr>
        <w:spacing w:before="8" w:after="0" w:line="201" w:lineRule="exact"/>
        <w:ind w:left="4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13335</wp:posOffset>
                </wp:positionV>
                <wp:extent cx="5080635" cy="132715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432" cy="1328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432" h="132811">
                              <a:moveTo>
                                <a:pt x="0" y="132811"/>
                              </a:moveTo>
                              <a:lnTo>
                                <a:pt x="5080432" y="132811"/>
                              </a:lnTo>
                              <a:lnTo>
                                <a:pt x="508043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281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1.05pt;height:10.45pt;width:400.05pt;mso-position-horizontal-relative:page;mso-position-vertical-relative:line;z-index:-251657216;mso-width-relative:page;mso-height-relative:page;" fillcolor="#FEFEFE" filled="t" stroked="f" coordsize="5080432,132811" o:gfxdata="UEsDBAoAAAAAAIdO4kAAAAAAAAAAAAAAAAAEAAAAZHJzL1BLAwQUAAAACACHTuJAr9heedcAAAAH&#10;AQAADwAAAGRycy9kb3ducmV2LnhtbE2PzU7DMBCE70i8g7VI3Kid8KMmjdMDggOXCkqF2psbL0nU&#10;eB3Zbht4epYTHEczmvmmWk5uECcMsfekIZspEEiNtz21GjbvzzdzEDEZsmbwhBq+MMKyvryoTGn9&#10;md7wtE6t4BKKpdHQpTSWUsamQ2fizI9I7H364ExiGVppgzlzuRtkrtSDdKYnXujMiI8dNof10Wk4&#10;TC+b1e6J7rLV933Yjdvcv6oPra+vMrUAkXBKf2H4xWd0qJlp749koxg0FFnBSQ15BoLteZHztT3r&#10;WwWyruR//voHUEsDBBQAAAAIAIdO4kCtvjKoOgIAABMFAAAOAAAAZHJzL2Uyb0RvYy54bWytVE2P&#10;2jAQvVfqf7B8L0lY2iIE7KGUXqp2pd39AYPjfEj+kscQ+PcdOwlkaQ97KEjx2H5+M/Nm7PXjWSt2&#10;kh5baza8mOWcSSNs2Zp6w19f9p+WnGEAU4KyRm74RSJ/3H78sO7cSs5tY1UpPSMSg6vObXgTgltl&#10;GYpGasCZddLQZmW9hkBTX2elh47Ytcrmef4l66wvnbdCItLqrt/kA6N/D6GtqlbInRVHLU3oWb1U&#10;ECglbFqHfJuirSopwu+qQhmY2nDKNKQvOSH7EL/Zdg2r2oNrWjGEAO8J4S4nDa0hp1eqHQRgR9/+&#10;RaVb4S3aKsyE1VmfSFKEsijyO22eG3Ay5UJSo7uKjv+PVvw6PXnWltQJiwVnBjSVfO+ljAVkcY0U&#10;6hyuCPjsnvwwQzJjuufK6zhSIuycVL1cVZXnwAQtfs6X+eJhzpmgveJhviyKSJrdTosjhh/SJiY4&#10;/cTQV6UcLWhGS5zNaHqqbayqSlUNnFFVfarqoa+qgxDPxfCiybpJKM01krit7Um+2AQMtzTehHqD&#10;KDOFXpO7z22EjaNLzFN4aj5SYUSMY4+kBh2lnGCEsiiTOreApvh/xkznowBJ8qsotDiVHa1qy32r&#10;VFQBfX34pjw7Aem7/x7/qblBuQb61SKPv6GOAz45eEOkTFS9mH8lKBNAr0VFt5RM7ajj0NScgarp&#10;GRLBJw/GxhhSgs5j2AE2vb9EO7hThjzFnuy7MFoHW15Sc6Z1uispluFex8s4nafTt7ds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v2F551wAAAAcBAAAPAAAAAAAAAAEAIAAAACIAAABkcnMvZG93&#10;bnJldi54bWxQSwECFAAUAAAACACHTuJArb4yqDoCAAATBQAADgAAAAAAAAABACAAAAAmAQAAZHJz&#10;L2Uyb0RvYy54bWxQSwUGAAAAAAYABgBZAQAA0gUAAAAA&#10;" path="m0,132811l5080432,132811,5080432,0,0,0xm0,13281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- Hmotný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majetok,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ktorého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ocenenie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vyššie, zaradí spoločnosť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do dlhodobého hmotného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majetku.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B0A8036">
      <w:pPr>
        <w:spacing w:before="11" w:after="0" w:line="201" w:lineRule="exact"/>
        <w:ind w:left="415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586105</wp:posOffset>
                </wp:positionH>
                <wp:positionV relativeFrom="line">
                  <wp:posOffset>12700</wp:posOffset>
                </wp:positionV>
                <wp:extent cx="5694045" cy="131445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306" cy="1317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306" h="131721">
                              <a:moveTo>
                                <a:pt x="0" y="131721"/>
                              </a:moveTo>
                              <a:lnTo>
                                <a:pt x="5694305" y="131721"/>
                              </a:lnTo>
                              <a:lnTo>
                                <a:pt x="5694306" y="0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0" y="13172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15pt;margin-top:1pt;height:10.35pt;width:448.35pt;mso-position-horizontal-relative:page;mso-position-vertical-relative:line;z-index:-251657216;mso-width-relative:page;mso-height-relative:page;" fillcolor="#FEFEFE" filled="t" stroked="f" coordsize="5694306,131721" o:gfxdata="UEsDBAoAAAAAAIdO4kAAAAAAAAAAAAAAAAAEAAAAZHJzL1BLAwQUAAAACACHTuJAQ4rWw9YAAAAH&#10;AQAADwAAAGRycy9kb3ducmV2LnhtbE2PzU7DMBCE70i8g7VI3KiTINEkxKlQJf4uSBS4u/GSpMTr&#10;yHbSlKdnOcFtRzOa/abaLHYQM/rQO1KQrhIQSI0zPbUK3t/ur3IQIWoyenCECk4YYFOfn1W6NO5I&#10;rzjvYiu4hEKpFXQxjqWUoenQ6rByIxJ7n85bHVn6Vhqvj1xuB5klyY20uif+0OkRtx02X7vJKnjJ&#10;nu/M/JB/rKfDE27T07dfHg9KXV6kyS2IiEv8C8MvPqNDzUx7N5EJYlBQZNecVJDxIraLvOBjzzpb&#10;g6wr+Z+//gFQSwMEFAAAAAgAh07iQKypk95AAgAAEwUAAA4AAABkcnMvZTJvRG9jLnhtbK1U224a&#10;MRB9r9R/sPxedpckJEVAHkrpS9VGSvoBg9d7kXyTx7Dw9x17LxD6koeCtB7bx2dmzoy9ej5pxY7S&#10;Y2vNmheznDNphC1bU6/5n7fdlyfOMIApQVkj1/wskT9vPn9adW4p57axqpSeEYnBZefWvAnBLbMM&#10;RSM14Mw6aWizsl5DoKmvs9JDR+xaZfM8X2Sd9aXzVkhEWt32m3xg9B8htFXVCrm14qClCT2rlwoC&#10;pYRN65BvUrRVJUX4XVUoA1NrTpmG9CUnZO/jN9usYFl7cE0rhhDgIyHc5KShNeR0otpCAHbw7T9U&#10;uhXeoq3CTFid9YkkRSiLIr/R5rUBJ1MuJDW6SXT8f7Ti1/HFs7akTrh/4MyAppLvvJSxgCyukUKd&#10;wyUBX92LH2ZIZkz3VHkdR0qEnZKq50lVeQpM0OLD4uv9Xb7gTNBecVc8zotIml1OiwOGH9ImJjj+&#10;xNBXpRwtaEZLnMxoeqptrKpKVQ2cUVV9quq+r6qDEM/F8KLJuqtQmimSuK3tUb7ZBAyXNN6FeoEo&#10;cw3tkyPlbnMbYePoEvOkxSgTqTAixrFHFokyNegVRiiLMqlzCajHU0PfhjBC6HwUIEk+iUKL17Kj&#10;VW25a5WKKqCv99+UZ0cgfXff4z81NyjXQL9a5PE31HHAJwfviJSJqhfzR4IyAfRaVHRLydSOOg5N&#10;zRmomp4hEXzyYGyMISXoPIYtYNP7S7SDO2XIU+zJvgujtbflOTVnWqe7kmIZ7nW8jNfzdPrylm3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OK1sPWAAAABwEAAA8AAAAAAAAAAQAgAAAAIgAAAGRy&#10;cy9kb3ducmV2LnhtbFBLAQIUABQAAAAIAIdO4kCsqZPeQAIAABMFAAAOAAAAAAAAAAEAIAAAACUB&#10;AABkcnMvZTJvRG9jLnhtbFBLBQYAAAAABgAGAFkBAADXBQAAAAA=&#10;" path="m0,131721l5694305,131721,5694306,0,1,0xm0,13172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Spoločnosť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stanovila interným</w:t>
      </w:r>
      <w:r>
        <w:rPr>
          <w:rFonts w:ascii="Arial" w:hAnsi="Arial" w:cs="Arial"/>
          <w:color w:val="000000"/>
          <w:w w:val="8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predpisom,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že účtovné odpisy dlhodobého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majetku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rovnajú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daň</w:t>
      </w:r>
      <w:r>
        <w:rPr>
          <w:rFonts w:ascii="Arial" w:hAnsi="Arial" w:cs="Arial"/>
          <w:color w:val="000000"/>
          <w:spacing w:val="-2"/>
          <w:sz w:val="18"/>
          <w:szCs w:val="18"/>
          <w:lang w:val="sk-SK"/>
        </w:rPr>
        <w:t>ovým odpisom.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7454E56">
      <w:pPr>
        <w:spacing w:before="213" w:after="0" w:line="201" w:lineRule="exact"/>
        <w:ind w:left="4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581025</wp:posOffset>
                </wp:positionH>
                <wp:positionV relativeFrom="line">
                  <wp:posOffset>142240</wp:posOffset>
                </wp:positionV>
                <wp:extent cx="5871210" cy="132715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104" cy="132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104" h="132670">
                              <a:moveTo>
                                <a:pt x="0" y="132670"/>
                              </a:moveTo>
                              <a:lnTo>
                                <a:pt x="5871104" y="132670"/>
                              </a:lnTo>
                              <a:lnTo>
                                <a:pt x="5871104" y="0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0" y="132670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75pt;margin-top:11.2pt;height:10.45pt;width:462.3pt;mso-position-horizontal-relative:page;mso-position-vertical-relative:line;z-index:-251657216;mso-width-relative:page;mso-height-relative:page;" fillcolor="#FEFEFE" filled="t" stroked="f" coordsize="5871104,132670" o:gfxdata="UEsDBAoAAAAAAIdO4kAAAAAAAAAAAAAAAAAEAAAAZHJzL1BLAwQUAAAACACHTuJA6T7dmNgAAAAJ&#10;AQAADwAAAGRycy9kb3ducmV2LnhtbE2PP0/DMBTEdyS+g/WQWBC1nZT+CXnp0IqRgVKY3dhNotrP&#10;IXab9tvjTjCe7nT3u3J1cZadzRA6TwhyIoAZqr3uqEHYfb49L4CFqEgr68kgXE2AVXV/V6pC+5E+&#10;zHkbG5ZKKBQKoY2xLzgPdWucChPfG0rewQ9OxSSHhutBjancWZ4JMeNOdZQWWtWbdWvq4/bkEL7X&#10;X/b6Mz7Nc9pkc77Y1Mf3XUB8fJDiFVg0l/gXhht+QocqMe39iXRgFmEpX1ISIcumwG6+kDMJbI8w&#10;zXPgVcn/P6h+AVBLAwQUAAAACACHTuJA9xQsVj4CAAATBQAADgAAAGRycy9lMm9Eb2MueG1srVRN&#10;j9owEL1X6n+wfC9J2C2sELCHpfRStSvt9gcMjvMh+UseQ+Dfd+wkkNLLHgpSPLbHM++9GXv9fNaK&#10;naTH1poNL2Y5Z9IIW7am3vDf7/svT5xhAFOCskZu+EUif95+/rTu3ErObWNVKT2jIAZXndvwJgS3&#10;yjIUjdSAM+ukoc3Keg2Bpr7OSg8dRdcqm+f5IuusL523QiLS6q7f5ENE/5GAtqpaIXdWHLU0oY/q&#10;pYJAlLBpHfJtQltVUoRfVYUyMLXhxDSkLyUh+xC/2XYNq9qDa1oxQICPQLjjpKE1lPQaagcB2NG3&#10;/4TSrfAWbRVmwuqsJ5IUIRZFfqfNWwNOJi4kNbqr6Pj/woqfp1fP2pI64XHBmQFNJd97KWMBWVwj&#10;hTqHK3J8c69+mCGZke658jqORISdk6qXq6ryHJigxa9Py6LIHzkTtFc8zBfLJHt2Oy2OGL5LmyLB&#10;6QeGvirlaEEzWuJsRtNTbWNVVapq4Iyq6lNVD31VHYR4LsKLJusmUJorkrit7Um+2+QYbjT+gnpz&#10;UWbqeiV3z210G0eXIk/dRxVGj3HsPQvORilJqXFPKIsyqXMD1PtTQ99DGF3ofBRgux6MJArZU9nR&#10;qrbct0pFFdDXhxfl2QlI3/23+E/NDco10K8WefxFoSnQ4N/b00DKRNWL+ZJcmQB6LSq6pWRqRx2H&#10;puYMVE3PkAg+ZTA2YkgEncewA2z6fAnfkE4ZyhR7su/CaB1seUnNmdbpriQsw72Ol3E6T6dvb9n2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k+3ZjYAAAACQEAAA8AAAAAAAAAAQAgAAAAIgAAAGRy&#10;cy9kb3ducmV2LnhtbFBLAQIUABQAAAAIAIdO4kD3FCxWPgIAABMFAAAOAAAAAAAAAAEAIAAAACcB&#10;AABkcnMvZTJvRG9jLnhtbFBLBQYAAAAABgAGAFkBAADXBQAAAAA=&#10;" path="m0,132670l5871104,132670,5871104,0,1,0xm0,132670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4) Spoločnosť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v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sledovanom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účtovnom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období uskutočnila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nasledovnú zmenu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účtovných zásad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</w:t>
      </w:r>
      <w:r>
        <w:rPr>
          <w:rFonts w:ascii="Arial" w:hAnsi="Arial" w:cs="Arial"/>
          <w:color w:val="000000"/>
          <w:spacing w:val="-2"/>
          <w:sz w:val="18"/>
          <w:szCs w:val="18"/>
          <w:lang w:val="sk-SK"/>
        </w:rPr>
        <w:t>tovných metód: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C2C089">
      <w:pPr>
        <w:spacing w:before="0" w:after="0" w:line="201" w:lineRule="exact"/>
        <w:ind w:left="613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line">
                  <wp:posOffset>8255</wp:posOffset>
                </wp:positionV>
                <wp:extent cx="4531360" cy="131445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1107" cy="1317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1107" h="131721">
                              <a:moveTo>
                                <a:pt x="0" y="131721"/>
                              </a:moveTo>
                              <a:lnTo>
                                <a:pt x="4531107" y="131721"/>
                              </a:lnTo>
                              <a:lnTo>
                                <a:pt x="453110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172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5.85pt;margin-top:0.65pt;height:10.35pt;width:356.8pt;mso-position-horizontal-relative:page;mso-position-vertical-relative:line;z-index:-251657216;mso-width-relative:page;mso-height-relative:page;" fillcolor="#FEFEFE" filled="t" stroked="f" coordsize="4531107,131721" o:gfxdata="UEsDBAoAAAAAAIdO4kAAAAAAAAAAAAAAAAAEAAAAZHJzL1BLAwQUAAAACACHTuJANMziHdcAAAAI&#10;AQAADwAAAGRycy9kb3ducmV2LnhtbE2PwU7DMBBE70j8g7VIXBC1k6qQhjgVKuLAARVKe3fjJY6I&#10;11HsNuXvWU5wm9GMZt9Wq7PvxQnH2AXSkM0UCKQm2I5aDbuP59sCREyGrOkDoYZvjLCqLy8qU9ow&#10;0TuetqkVPEKxNBpcSkMpZWwcehNnYUDi7DOM3iS2YyvtaCYe973MlbqT3nTEF5wZcO2w+doevYZN&#10;EXePdj9/affL15vFcj09OfWm9fVVph5AJDynvzL84jM61Mx0CEeyUfTss+yeqyzmIDgv8gWLg4Y8&#10;VyDrSv5/oP4BUEsDBBQAAAAIAIdO4kAd3KOtOQIAABMFAAAOAAAAZHJzL2Uyb0RvYy54bWytVMlu&#10;2zAQvRfoPxC815KctCkM2znUdS9FGyDJB4wpagG4gUNb9t93SC1W3B5yqA2IQ/LxzcybIdePZ63Y&#10;SXpsrdnwYpFzJo2wZWvqDX992X/6yhkGMCUoa+SGXyTyx+3HD+vOreTSNlaV0jMiMbjq3IY3IbhV&#10;lqFopAZcWCcNbVbWawg09XVWeuiIXatsmedfss760nkrJCKt7vpNPjD69xDaqmqF3Flx1NKEntVL&#10;BYFSwqZ1yLcp2qqSIvyuKpSBqQ2nTEP6khOyD/Gbbdewqj24phVDCPCeEG5y0tAacjpR7SAAO/r2&#10;LyrdCm/RVmEhrM76RJIilEWR32jz3ICTKReSGt0kOv4/WvHr9ORZW1In3D9wZkBTyfdeylhAFtdI&#10;oc7hioDP7skPMyQzpnuuvI4jJcLOSdXLpKo8ByZo8f7zXVHkRC5or7grHpZFJM2up8URww9pExOc&#10;fmLoq1KOFjSjJc5mND3VNlZVpaoGzqiqPlX10FfVQYjnYnjRZN0slGaKJG5re5IvNgHDNY03oV4h&#10;ysyhU3K3uY2wcXSJeQ5PzUcqjIhx7JHUoKOUM4xQFmVS5xrQHP/PmOl8FCBJPolCi3PZ0aq23LdK&#10;RRXQ14dvyrMTkL777/GfmhuUa6BfLfL4G+o44JODN0TKRNWL5QNBmQB6LSq6pWRqRx2HpuYMVE3P&#10;kAg+eTA2xpASdB7DDrDp/SXawZ0y5Cn2ZN+F0TrY8pKaM63TXUmxDPc6Xsb5PJ2+vmXb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TM4h3XAAAACAEAAA8AAAAAAAAAAQAgAAAAIgAAAGRycy9kb3du&#10;cmV2LnhtbFBLAQIUABQAAAAIAIdO4kAd3KOtOQIAABMFAAAOAAAAAAAAAAEAIAAAACYBAABkcnMv&#10;ZTJvRG9jLnhtbFBLBQYAAAAABgAGAFkBAADRBQAAAAA=&#10;" path="m0,131721l4531107,131721,4531107,0,0,0xm0,13172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Zmena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typu účtovnej závierky - zmena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typu účtovnej</w:t>
      </w:r>
      <w:r>
        <w:rPr>
          <w:rFonts w:ascii="Arial" w:hAnsi="Arial" w:cs="Arial"/>
          <w:color w:val="000000"/>
          <w:w w:val="7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jednotky na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mikro účtovnú</w:t>
      </w:r>
      <w:r>
        <w:rPr>
          <w:rFonts w:ascii="Arial" w:hAnsi="Arial" w:cs="Arial"/>
          <w:color w:val="000000"/>
          <w:w w:val="8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jednotku.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34716D1">
      <w:pPr>
        <w:spacing w:before="217" w:after="0" w:line="201" w:lineRule="exact"/>
        <w:ind w:left="415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586105</wp:posOffset>
                </wp:positionH>
                <wp:positionV relativeFrom="line">
                  <wp:posOffset>143510</wp:posOffset>
                </wp:positionV>
                <wp:extent cx="3781425" cy="133350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383" cy="133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1383" h="133560">
                              <a:moveTo>
                                <a:pt x="0" y="133560"/>
                              </a:moveTo>
                              <a:lnTo>
                                <a:pt x="3781383" y="133560"/>
                              </a:lnTo>
                              <a:lnTo>
                                <a:pt x="3781383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3560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15pt;margin-top:11.3pt;height:10.5pt;width:297.75pt;mso-position-horizontal-relative:page;mso-position-vertical-relative:line;z-index:-251657216;mso-width-relative:page;mso-height-relative:page;" fillcolor="#FEFEFE" filled="t" stroked="f" coordsize="3781383,133560" o:gfxdata="UEsDBAoAAAAAAIdO4kAAAAAAAAAAAAAAAAAEAAAAZHJzL1BLAwQUAAAACACHTuJAAbsg49kAAAAI&#10;AQAADwAAAGRycy9kb3ducmV2LnhtbE2PQU/CQBSE7yb+h80z8SZbChao3XIwMSQmREQPclu6j7ax&#10;+7bZXUr59z5PepzMZOabYj3aTgzoQ+tIwXSSgECqnGmpVvD58fKwBBGiJqM7R6jgigHW5e1NoXPj&#10;LvSOwz7Wgkso5FpBE2OfSxmqBq0OE9cjsXdy3urI0tfSeH3hctvJNEkyaXVLvNDoHp8brL73Z6vA&#10;bwa/3ey+Dq84H2nxeD297bZSqfu7afIEIuIY/8Lwi8/oUDLT0Z3JBNEpWKUzTipI0wwE+9lywVeO&#10;CuazDGRZyP8Hyh9QSwMEFAAAAAgAh07iQGshx707AgAAEwUAAA4AAABkcnMvZTJvRG9jLnhtbK1U&#10;TY/aMBC9V+p/sHwvIdDuIgTsoZReqnal3f6AwXE+JH/JYwj8+46dhGRpD3soSPHYHr9582bszdNF&#10;K3aWHhtrtjyfzTmTRtiiMdWW/349fFpxhgFMAcoaueVXifxp9/HDpnVrubC1VYX0jEAMrlu35XUI&#10;bp1lKGqpAWfWSUObpfUaAk19lRUeWkLXKlvM5w9Za33hvBUSkVb33SbvEf17AG1ZNkLurThpaUKH&#10;6qWCQClh3Tjku8S2LKUIv8oSZWBqyynTkL4UhOxj/Ga7DawrD65uRE8B3kPhLicNjaGgN6g9BGAn&#10;3/wFpRvhLdoyzITVWZdIUoSyyOd32rzU4GTKhaRGdxMd/x+s+Hl+9qwpqBM+U+ENaCr5wUsZC8ji&#10;GinUOlyT44t79v0MyYzpXkqv40iJsEtS9XpTVV4CE7S4fFzly9WSM0F7+XL55SHJno2nxQnDd2kT&#10;Epx/YOiqUgwW1IMlLmYwPdU2VlWlqgbOqKo+VfXYVdVBiOcivWiydkKlvjGJ29qe5atNjmFM4w3V&#10;0UWZqestufvcBrdhdAl56j6oMHgMY+dJDTpISUoNe0JZlEmdkdDU/5+c6XwUYLfpjSQK2VPZ0aqm&#10;ODRKRRXQV8evyrMzkL6Hb/GfmhuUq6FbzefxF4UmoN6/s6dAykTV88UjuTIB9FqUdEvJ1I46Dk3F&#10;GaiKniERfIpgbOSQEnQewx6w7uIlfn04ZShS7MmuC6N1tMU1NWdap7uSuPT3Ol7G6TydHt+y3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BuyDj2QAAAAgBAAAPAAAAAAAAAAEAIAAAACIAAABkcnMv&#10;ZG93bnJldi54bWxQSwECFAAUAAAACACHTuJAayHHvTsCAAATBQAADgAAAAAAAAABACAAAAAoAQAA&#10;ZHJzL2Uyb0RvYy54bWxQSwUGAAAAAAYABgBZAQAA1QUAAAAA&#10;" path="m0,133560l3781383,133560,3781383,0,0,0xm0,133560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5) Spoločnosť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v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sledovanom období neúčtovala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neprijala žiadne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dotácie.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DB86AA6">
      <w:pPr>
        <w:spacing w:before="213" w:after="0" w:line="201" w:lineRule="exact"/>
        <w:ind w:left="412" w:right="0" w:firstLine="0"/>
        <w:rPr>
          <w:rFonts w:ascii="Times New Roman" w:hAnsi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space="720" w:num="1"/>
          <w:docGrid w:linePitch="360" w:charSpace="0"/>
        </w:sect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583565</wp:posOffset>
                </wp:positionH>
                <wp:positionV relativeFrom="line">
                  <wp:posOffset>140970</wp:posOffset>
                </wp:positionV>
                <wp:extent cx="5404485" cy="133985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4359" cy="1340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4359" h="134007">
                              <a:moveTo>
                                <a:pt x="0" y="134007"/>
                              </a:moveTo>
                              <a:lnTo>
                                <a:pt x="5404359" y="134007"/>
                              </a:lnTo>
                              <a:lnTo>
                                <a:pt x="54043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4007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95pt;margin-top:11.1pt;height:10.55pt;width:425.55pt;mso-position-horizontal-relative:page;mso-position-vertical-relative:line;z-index:-251657216;mso-width-relative:page;mso-height-relative:page;" fillcolor="#FEFEFE" filled="t" stroked="f" coordsize="5404359,134007" o:gfxdata="UEsDBAoAAAAAAIdO4kAAAAAAAAAAAAAAAAAEAAAAZHJzL1BLAwQUAAAACACHTuJATXvOm9gAAAAI&#10;AQAADwAAAGRycy9kb3ducmV2LnhtbE2PW0vEMBSE3wX/QziCb256U2zt6SKCKCisWy/4mG3ONsUm&#10;KU324r/3+KSPwwwz39TLox3FnuYweIeQLhIQ5DqvB9cjvL3eX1yDCFE5rUbvCOGbAiyb05NaVdof&#10;3Jr2bewFl7hQKQQT41RJGTpDVoWFn8ixt/WzVZHl3Es9qwOX21FmSXIlrRocLxg10Z2h7qvdWYTh&#10;qV3dfrzry/7ZP5j1RJ/bl+IR8fwsTW5ARDrGvzD84jM6NMy08TungxgRyrTkJEKWZSDYL4ucv20Q&#10;ijwH2dTy/4HmB1BLAwQUAAAACACHTuJA0gKADzoCAAATBQAADgAAAGRycy9lMm9Eb2MueG1srVTb&#10;bhoxEH2v1H+w/F52IaRJEZCHUvpStZGSfsDg9V4k3+QxLPx9x94LG9qHPBSk9dg+PjNzZuz101kr&#10;dpIeG2s2fD7LOZNG2KIx1Yb/ft1/euQMA5gClDVywy8S+dP244d161ZyYWurCukZkRhctW7D6xDc&#10;KstQ1FIDzqyThjZL6zUEmvoqKzy0xK5Vtsjzz1lrfeG8FRKRVnfdJu8Z/XsIbVk2Qu6sOGppQsfq&#10;pYJAKWHdOOTbFG1ZShF+lSXKwNSGU6YhfckJ2Yf4zbZrWFUeXN2IPgR4Twg3OWloDDkdqXYQgB19&#10;8xeVboS3aMswE1ZnXSJJEcpint9o81KDkykXkhrdKDr+P1rx8/TsWVNQJyy/cGZAU8n3XspYQBbX&#10;SKHW4YqAL+7Z9zMkM6Z7Lr2OIyXCzknVy6iqPAcmaPF+mS/v7olc0N78bpnnD5E0u54WRwzfpU1M&#10;cPqBoatKMVhQD5Y4m8H0VNtYVZWqGjijqvpU1UNXVQchnovhRZO1k1DqMZK4re1JvtoEDNc03oR6&#10;hSgzhY7J3eY2wIbRJeYpPDUfqTAghrFDUoMOUk4wQlmUSZ1rQFP8P2Om81GAJPkoCi1OZUermmLf&#10;KBVVQF8dvirPTkD67r/Ff2puUK6GbnWex19fxx6fHLwhUiaqPl88EJQJoNeipFtKpnbUcWgqzkBV&#10;9AyJ4JMHY2MMKUHnMewA685fou3dKUOeYk92XRitgy0uqTnTOt2VFEt/r+NlnM7T6etbtv0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TXvOm9gAAAAIAQAADwAAAAAAAAABACAAAAAiAAAAZHJzL2Rv&#10;d25yZXYueG1sUEsBAhQAFAAAAAgAh07iQNICgA86AgAAEwUAAA4AAAAAAAAAAQAgAAAAJwEAAGRy&#10;cy9lMm9Eb2MueG1sUEsFBgAAAAAGAAYAWQEAANMFAAAAAA==&#10;" path="m0,134007l5404359,134007,5404359,0,0,0xm0,134007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6) Spoločnosť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v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sledovanom období neúčtovala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 významných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opravách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chýb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minulých účtovných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období.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AC698AA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A3899A4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3D799E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22C5AB48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F2E71B3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6FB1FC0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6297E3C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296CDC2C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4F6E10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81E3C8C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6763E48">
      <w:pPr>
        <w:spacing w:after="16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42086F3">
      <w:pPr>
        <w:spacing w:before="0" w:after="0" w:line="156" w:lineRule="exact"/>
        <w:ind w:left="4211" w:right="0" w:firstLine="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z w:val="14"/>
          <w:szCs w:val="14"/>
          <w:lang w:val="sk-SK"/>
        </w:rPr>
        <w:t>Vytlačené v</w:t>
      </w:r>
      <w:r>
        <w:rPr>
          <w:rFonts w:ascii="Arial" w:hAnsi="Arial" w:cs="Arial"/>
          <w:i/>
          <w:iCs/>
          <w:color w:val="000000"/>
          <w:w w:val="77"/>
          <w:sz w:val="14"/>
          <w:szCs w:val="14"/>
          <w:lang w:val="sk-SK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  <w:lang w:val="sk-SK"/>
        </w:rPr>
        <w:t>programe</w:t>
      </w:r>
      <w:r>
        <w:rPr>
          <w:rFonts w:ascii="Arial" w:hAnsi="Arial" w:cs="Arial"/>
          <w:i/>
          <w:iCs/>
          <w:color w:val="000000"/>
          <w:w w:val="95"/>
          <w:sz w:val="14"/>
          <w:szCs w:val="14"/>
          <w:lang w:val="sk-SK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  <w:lang w:val="sk-SK"/>
        </w:rPr>
        <w:t>V-SOFT,</w:t>
      </w:r>
      <w:r>
        <w:rPr>
          <w:rFonts w:ascii="Arial" w:hAnsi="Arial" w:cs="Arial"/>
          <w:i/>
          <w:iCs/>
          <w:color w:val="000000"/>
          <w:w w:val="91"/>
          <w:sz w:val="14"/>
          <w:szCs w:val="14"/>
          <w:lang w:val="sk-SK"/>
        </w:rPr>
        <w:t xml:space="preserve"> 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  <w:lang w:val="sk-SK"/>
        </w:rPr>
        <w:t>s.r.o.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A259AEC"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sk-SK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C62C7C4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CEC732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974B011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628CBF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3976940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60B95D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F2CCDC0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4DEC161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B2400B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F0EB863">
      <w:pPr>
        <w:spacing w:after="252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0984F03">
      <w:pPr>
        <w:spacing w:before="0" w:after="0" w:line="201" w:lineRule="exact"/>
        <w:ind w:left="0" w:right="0" w:firstLine="0"/>
        <w:rPr>
          <w:rFonts w:ascii="Times New Roman" w:hAnsi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equalWidth="0" w:num="2">
            <w:col w:w="6570" w:space="4129"/>
            <w:col w:w="140"/>
          </w:cols>
          <w:docGrid w:linePitch="360" w:charSpace="0"/>
        </w:sectPr>
      </w:pPr>
      <w:r>
        <w:rPr>
          <w:rFonts w:ascii="Arial" w:hAnsi="Arial" w:cs="Arial"/>
          <w:b/>
          <w:bCs/>
          <w:color w:val="000000"/>
          <w:spacing w:val="-21"/>
          <w:sz w:val="18"/>
          <w:szCs w:val="18"/>
          <w:lang w:val="sk-SK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14:paraId="7B1E1C1A">
      <w:pPr>
        <w:spacing w:after="27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523875</wp:posOffset>
                </wp:positionH>
                <wp:positionV relativeFrom="paragraph">
                  <wp:posOffset>139700</wp:posOffset>
                </wp:positionV>
                <wp:extent cx="1563370" cy="762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63623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831" h="10161">
                              <a:moveTo>
                                <a:pt x="0" y="10161"/>
                              </a:moveTo>
                              <a:lnTo>
                                <a:pt x="2084831" y="10161"/>
                              </a:lnTo>
                              <a:lnTo>
                                <a:pt x="208483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25pt;margin-top:11pt;height:0.6pt;width:123.1pt;mso-position-horizontal-relative:page;z-index:251659264;mso-width-relative:page;mso-height-relative:page;" fillcolor="#000000" filled="t" stroked="f" coordsize="2084831,10161" o:gfxdata="UEsDBAoAAAAAAIdO4kAAAAAAAAAAAAAAAAAEAAAAZHJzL1BLAwQUAAAACACHTuJAyg63/NYAAAAI&#10;AQAADwAAAGRycy9kb3ducmV2LnhtbE2PS0/DMBCE70j8B2uRuFE7NqFRiNMDAiH1BAWJqxtvk6h+&#10;RLH7gF/PcqLHnRnNftOszt6xI85pjEFDsRDAMHTRjqHX8PnxclcBS9kEa1wMqOEbE6za66vG1Dae&#10;wjseN7lnVBJSbTQMOU8156kb0Ju0iBMG8nZx9ibTOffczuZE5d5xKcQD92YM9GEwEz4N2O03B6/h&#10;9Wsuy+7tJxXrtXLPe1RW3Cutb28K8Qgs4zn/h+EPn9ChJaZtPASbmNNQyZKSGqSkSeQrWS2BbUlQ&#10;Enjb8MsB7S9QSwMEFAAAAAgAh07iQMLx0OBJAgAAFgUAAA4AAABkcnMvZTJvRG9jLnhtbK1UTY/a&#10;MBC9V+p/sHwvIaFQigh7KKKXql1pt70bx0ks+Uu2Iey/73hMILu97KE5xOPxy/O8N3a2DxetyFn4&#10;IK2paTmbUyIMt400XU1/Px8+rSkJkZmGKWtETV9EoA+7jx+2g9uIyvZWNcITIDFhM7ia9jG6TVEE&#10;3gvNwsw6YWCxtV6zCFPfFY1nA7BrVVTz+aoYrG+ct1yEANl9XqRXRv8eQtu2kou95SctTMysXigW&#10;QVLopQt0h9W2reDxV9sGEYmqKSiN+IZNID6md7Hbsk3nmeslv5bA3lPCG02aSQOb3qj2LDJy8vIf&#10;Ki25t8G2ccatLrIQdARUlPM33jz1zAnUAlYHdzM9/D9a/vP86Ils4CQswRPDNLT84IVIDSQpBw4N&#10;LmwA+OQe/XUWIExyLy2gWiXdHyBAA0ASuaC/Lzd/xSUSDslyuVqsqgUlHNa+rCokLzJLYuOnEL8L&#10;q1PMzj9CzN1pxoj1Y8QvZgw99Dh1V2F3IyXQXY/dPebuOhbTd4k0hWSoaTVff14vSkp6KGpernLp&#10;2p7Fs0VcvGvI61AJFHpHKDNF3vhA1xQ/osbRIe8UPVowIsYxI6Ejo4uw+7jGlQ0CrbnXM8VPKxgR&#10;8HkSjypuhkByanmwSjYHqVSyIPju+E15cmbp5uCD/WXK9Sxny5zN1lzxuMErImWS41+X1RL6zuCH&#10;0cJFhVA7OHTBdJQw1cGfiEePGxibSkB5zoe4Z6HP2yFrailaAUM6lvkgpuhomxc8n5iH64LA69VO&#10;93E6x6/vv7Pd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oOt/zWAAAACAEAAA8AAAAAAAAAAQAg&#10;AAAAIgAAAGRycy9kb3ducmV2LnhtbFBLAQIUABQAAAAIAIdO4kDC8dDgSQIAABYFAAAOAAAAAAAA&#10;AAEAIAAAACUBAABkcnMvZTJvRG9jLnhtbFBLBQYAAAAABgAGAFkBAADgBQAAAAA=&#10;" path="m0,10161l2084831,10161,2084831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2085975</wp:posOffset>
                </wp:positionH>
                <wp:positionV relativeFrom="paragraph">
                  <wp:posOffset>139700</wp:posOffset>
                </wp:positionV>
                <wp:extent cx="7620" cy="7620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0161">
                              <a:moveTo>
                                <a:pt x="0" y="10161"/>
                              </a:moveTo>
                              <a:lnTo>
                                <a:pt x="10160" y="10161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25pt;margin-top:11pt;height:0.6pt;width:0.6pt;mso-position-horizontal-relative:page;z-index:251659264;mso-width-relative:page;mso-height-relative:page;" fillcolor="#000000" filled="t" stroked="f" coordsize="10160,10161" o:gfxdata="UEsDBAoAAAAAAIdO4kAAAAAAAAAAAAAAAAAEAAAAZHJzL1BLAwQUAAAACACHTuJArbti1tkAAAAJ&#10;AQAADwAAAGRycy9kb3ducmV2LnhtbE2Py07DMBBF90j8gzVIbCrq1BG0hDiVQLBAoosGFiwnsfMQ&#10;9jiK3Qd/z7CC5cwc3Tm33J69E0c7xzGQhtUyA2GpDWakXsPH+8vNBkRMSAZdIKvh20bYVpcXJRYm&#10;nGhvj3XqBYdQLFDDkNJUSBnbwXqMyzBZ4lsXZo+Jx7mXZsYTh3snVZbdSY8j8YcBJ/s02ParPngN&#10;b22Mr91zXX/ucTG5brH2u8dG6+urVfYAItlz+oPhV5/VoWKnJhzIROE05Gpzy6gGpbgTA7m6X4No&#10;eJErkFUp/zeofgBQSwMEFAAAAAgAh07iQHf7//c+AgAADQUAAA4AAABkcnMvZTJvRG9jLnhtbK1U&#10;TY/aMBC9V+p/sHzvBpCgLQL2UEQvVbvSbns3jpNY8pc8hsC/73icQHZ72UNziMfjl+eZ9+xsHi/W&#10;sLOKoL3b8vnDjDPlpK+1a7f898vh0xfOIAlXC+Od2vKrAv64+/hh04e1WvjOm1pFhiQO1n3Y8i6l&#10;sK4qkJ2yAh58UA4XGx+tSDiNbVVH0SO7NdViNltVvY91iF4qAMzuyyIfGON7CH3TaKn2Xp6scqmw&#10;RmVEwpag0wH4jqptGiXTr6YBlZjZcuw00Rs3wfiY39VuI9ZtFKHTcihBvKeENz1ZoR1ueqPaiyTY&#10;Kep/qKyW0YNv0oP0tiqNkCLYxXz2RpvnTgRFvaDUEG6iw/+jlT/PT5HpGk/Ccs6ZExYtP0SlsoEs&#10;51ChPsAagc/hKQ4zwDC3e2kQ1Rgd/iABCYAtsQvpe73pqy6JSUx+Xi1Qd4kLFCFXVSgylTxB+q68&#10;zbE4/4BUrKnHSHRjJC9uDCManK01ZG3iDK2NZO2xWBtEyt9l0hyyHuuczVdYRleiUrX1Z/XiCZXu&#10;5WckCYBl3hHGTZEDG/Y0RY+YcQzEesfSwUPWcX0cCw6rG8WbYKTxoEiUey1T/HT/EYGf57ZJ6JsU&#10;mJyKDd7o+qCNye1DbI/fTGRnkS8MPWSrMKETJTsv2eLegKcNXhEZl7X+ulws0XGB/4kG7yeGNuBZ&#10;A9dyJkyLPyCZIm3gfC6B2gsR0l5AV7Yj1mwmSYFDPo3l/OXo6OsrHUvK4y0h4HCj8zWczunr+19s&#10;9x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u2LW2QAAAAkBAAAPAAAAAAAAAAEAIAAAACIAAABk&#10;cnMvZG93bnJldi54bWxQSwECFAAUAAAACACHTuJAd/v/9z4CAAANBQAADgAAAAAAAAABACAAAAAo&#10;AQAAZHJzL2Uyb0RvYy54bWxQSwUGAAAAAAYABgBZAQAA2AUAAAAA&#10;" path="m0,10161l10160,10161,10160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5102225</wp:posOffset>
                </wp:positionH>
                <wp:positionV relativeFrom="paragraph">
                  <wp:posOffset>147320</wp:posOffset>
                </wp:positionV>
                <wp:extent cx="735965" cy="7620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6092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457" h="10160">
                              <a:moveTo>
                                <a:pt x="0" y="10160"/>
                              </a:moveTo>
                              <a:lnTo>
                                <a:pt x="981457" y="10160"/>
                              </a:lnTo>
                              <a:lnTo>
                                <a:pt x="98145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1.75pt;margin-top:11.6pt;height:0.6pt;width:57.95pt;mso-position-horizontal-relative:page;z-index:251659264;mso-width-relative:page;mso-height-relative:page;" fillcolor="#000000" filled="t" stroked="f" coordsize="981457,10160" o:gfxdata="UEsDBAoAAAAAAIdO4kAAAAAAAAAAAAAAAAAEAAAAZHJzL1BLAwQUAAAACACHTuJAqsVj5NkAAAAJ&#10;AQAADwAAAGRycy9kb3ducmV2LnhtbE2PwU6DQBCG7ya+w2ZMvBi7C6WmIEsPGo3xUkv7AFsYAWVn&#10;Cbu05e0dT3qcmS//fH++udhenHD0nSMN0UKBQKpc3VGj4bB/uV+D8MFQbXpHqGFGD5vi+io3We3O&#10;tMNTGRrBIeQzo6ENYcik9FWL1viFG5D49ulGawKPYyPr0Zw53PYyVupBWtMRf2jNgE8tVt/lZDV0&#10;5dvX+8cufR5epzlsVzPOUXqn9e1NpB5BBLyEPxh+9VkdCnY6uolqL3oNa7VcMaohXsYgGEijNAFx&#10;5EWSgCxy+b9B8QNQSwMEFAAAAAgAh07iQGAQp+dHAgAAEgUAAA4AAABkcnMvZTJvRG9jLnhtbK1U&#10;u47bMBDsA+QfCPaxZCe27wzLV8RwmiA54C7paYqSCPAFkn79fZZL01YuzRVRIa2Wo9mdWVLrp7NW&#10;5Ch8kNY0dDqpKRGG21aavqG/XnefHigJkZmWKWtEQy8i0KfNxw/rk1uJmR2saoUnQGLC6uQaOsTo&#10;VlUV+CA0CxPrhIHFznrNIrz6vmo9OwG7VtWsrhfVyfrWectFCJDd5kV6ZfTvIbRdJ7nYWn7QwsTM&#10;6oViESSFQbpAN9ht1wkef3ZdEJGohoLSiHcoAvE+3avNmq16z9wg+bUF9p4W3mjSTBooeqPassjI&#10;wct/qLTk3gbbxQm3uspC0BFQMa3fePMyMCdQC1gd3M308P9o+Y/jsyeyhZ0wn1FimIaR77wQaYAk&#10;5cChkwsrAL64Z399CxAmuecOUJ2S7jcQoAEgiZzR38vNX3GOhENy+XlRP0IVDkvLxQzdrzJJIuOH&#10;EL8Jq1PMjt9DzMNpS8SGEvGzKaGHEafhKhxupASG63G4+zxcx2L6LpGmkJwa+vgw/TJfUjJA0/V0&#10;UWPj2h7Fq0VYvCvI69AI9HlHKDNGFjpQNYYXUHk6pB2Bi/4CKM8MhB1aHITaZY0rGwT6cu9mjB83&#10;UBDweVKOGm5uQHLsd7BKtjupVDIg+H7/VXlyZOnU4IUWMeUGlrPTnM3GXPFY4C8iZdDu+WwOQ2fw&#10;s+jgkEKoHWy4YHpKmOrhL8SjxwLGphZQnvMhblkYcjlkTfNEK+CRtmTehCna2/aCexPzcFQQeD3W&#10;6SyO3/Hr+69s8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qxWPk2QAAAAkBAAAPAAAAAAAAAAEA&#10;IAAAACIAAABkcnMvZG93bnJldi54bWxQSwECFAAUAAAACACHTuJAYBCn50cCAAASBQAADgAAAAAA&#10;AAABACAAAAAoAQAAZHJzL2Uyb0RvYy54bWxQSwUGAAAAAAYABgBZAQAA4QUAAAAA&#10;" path="m0,10160l981457,10160,981457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6353175</wp:posOffset>
                </wp:positionH>
                <wp:positionV relativeFrom="paragraph">
                  <wp:posOffset>139700</wp:posOffset>
                </wp:positionV>
                <wp:extent cx="847090" cy="7620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73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9793" h="10161">
                              <a:moveTo>
                                <a:pt x="0" y="10161"/>
                              </a:moveTo>
                              <a:lnTo>
                                <a:pt x="1129793" y="10161"/>
                              </a:lnTo>
                              <a:lnTo>
                                <a:pt x="1129793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25pt;margin-top:11pt;height:0.6pt;width:66.7pt;mso-position-horizontal-relative:page;z-index:251659264;mso-width-relative:page;mso-height-relative:page;" fillcolor="#000000" filled="t" stroked="f" coordsize="1129793,10161" o:gfxdata="UEsDBAoAAAAAAIdO4kAAAAAAAAAAAAAAAAAEAAAAZHJzL1BLAwQUAAAACACHTuJAg7r1DtYAAAAL&#10;AQAADwAAAGRycy9kb3ducmV2LnhtbE2PwU7DMBBE70j8g7VI3KgdRyBI41SitFcqUi7c3Nh1Iux1&#10;FDtt+Xu2JzjO7NPsTL26BM9OdkpDRAXFQgCz2EUzoFPwud8+PANLWaPRPqJV8GMTrJrbm1pXJp7x&#10;w57a7BiFYKq0gj7nseI8db0NOi3iaJFuxzgFnUlOjptJnyk8eC6FeOJBD0gfej3adW+773YOCgbv&#10;xaucN+uvd9dvN7Lduf3bTqn7u0IsgWV7yX8wXOtTdWio0yHOaBLzpIUQj8QqkJJGXYmiLF+AHcgp&#10;JfCm5v83NL9QSwMEFAAAAAgAh07iQIQYS5ZIAgAAFQUAAA4AAABkcnMvZTJvRG9jLnhtbK1UwY7a&#10;MBC9V+o/WL6XAAvsgoA9FNFL1a60296N4ySWHNvyGAJ/3/GYQLq97KE5xOPxy/O8N3bWz+fWsJMK&#10;oJ3d8MlozJmy0pXa1hv+623/5YkziMKWwjirNvyigD9vP39ad36lpq5xplSBIYmFVec3vInRr4oC&#10;ZKNaASPnlcXFyoVWRJyGuiiD6JC9NcV0PF4UnQulD04qAMzu8iK/MoaPELqq0lLtnDy2ysbMGpQR&#10;ESVBoz3wLVVbVUrGn1UFKjKz4ag00hs3wfiQ3sV2LVZ1EL7R8lqC+EgJ7zS1Qlvc9Ea1E1GwY9D/&#10;ULVaBgeuiiPp2iILIUdQxWT8zpvXRnhFWtBq8DfT4f/Ryh+nl8B0iSdh/sCZFS22fB+USg1kKYcO&#10;dR5WCHz1L+E6AwyT3HOFqMpo/xsJyACUxM7k7+XmrzpHJjH5NHt8mM04k7j0uJiS+0UmSWTyCPGb&#10;cm2Kxek7xNycso9E00fybPswYItTcw01N3KGzQ3U3ENurhcxfZdIU8g6rHQyXT4uUW6D8XiyyJW3&#10;7qTeHOHiXUJex0qw0DvC2CHyxoe6hvge1Y+eeIfo3oIe0Y8ZiYe0NxF379ekcaDImns9Q/ywgh6B&#10;nyfxpOJmCCaHloMzutxrY5IFEOrDVxPYSaSLQw+1VxjfiJyd5Gy25oqnDf4iMjY5vpxP59h3gf+L&#10;Cu8phq3HMwe25kyYGn9EMgbawLpUAsnzAeJOQJO3I9bUUrICh3Qq8zlM0cGVFzqelMfbQsDrzU7X&#10;cTinr+9/s+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g7r1DtYAAAALAQAADwAAAAAAAAABACAA&#10;AAAiAAAAZHJzL2Rvd25yZXYueG1sUEsBAhQAFAAAAAgAh07iQIQYS5ZIAgAAFQUAAA4AAAAAAAAA&#10;AQAgAAAAJQEAAGRycy9lMm9Eb2MueG1sUEsFBgAAAAAGAAYAWQEAAN8FAAAAAA==&#10;" path="m0,10161l1129793,10161,1129793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ragraph">
                  <wp:posOffset>139700</wp:posOffset>
                </wp:positionV>
                <wp:extent cx="7620" cy="7620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0161">
                              <a:moveTo>
                                <a:pt x="0" y="10161"/>
                              </a:moveTo>
                              <a:lnTo>
                                <a:pt x="10160" y="10161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6.4pt;margin-top:11pt;height:0.6pt;width:0.6pt;mso-position-horizontal-relative:page;z-index:251659264;mso-width-relative:page;mso-height-relative:page;" fillcolor="#000000" filled="t" stroked="f" coordsize="10160,10161" o:gfxdata="UEsDBAoAAAAAAIdO4kAAAAAAAAAAAAAAAAAEAAAAZHJzL1BLAwQUAAAACACHTuJA7m09JNgAAAAL&#10;AQAADwAAAGRycy9kb3ducmV2LnhtbE2PS0/EMAyE70j8h8hIXFZs2hQBKk1XAsEBCQ5bOHB0G/ch&#10;8qia7IN/j/fE3jz2aPxNtTk6K/a0xCl4Dfk6A0G+C2byg4avz9ebBxAxoTdogycNvxRhU19eVFia&#10;cPBb2jdpEBziY4kaxpTmUsrYjeQwrsNMnm99WBwmlssgzYIHDndWqiy7kw4nzx9GnOl5pO6n2TkN&#10;712Mb/1L03xvcTXbfnXvPp5ara+v8uwRRKJj+jfDCZ/RoWamNuy8icKyzgvF7EmDUlzq5MiLW55a&#10;3hQKZF3J8w71H1BLAwQUAAAACACHTuJAP+vU+j8CAAANBQAADgAAAGRycy9lMm9Eb2MueG1srVRN&#10;j9MwEL0j8R8s32naii5Qtd0DVbkgWGkX7q7jJJb8JY/btP+e8Thpw3LZAzkkk/HLm3lv7GweL9aw&#10;s4qgvdvyxWzOmXLS19q1W/7r5fDhM2eQhKuF8U5t+VUBf9y9f7fpw1otfedNrSJDEgfrPmx5l1JY&#10;VxXITlkBMx+Uw8XGRysSvsa2qqPokd2aajmfP1S9j3WIXioAzO7LIh8Y41sIfdNoqfZenqxyqbBG&#10;ZURCSdDpAHxH3TaNkuln04BKzGw5Kk10xyIYH/O92m3Euo0idFoOLYi3tPBKkxXaYdEb1V4kwU5R&#10;/0NltYwefJNm0tuqCCFHUMVi/sqb504ERVrQagg30+H/0cof56fIdI07YfWRMycsjvwQlcoDZDmH&#10;DvUB1gh8Dk9xeAMMs9xLg6jG6PAbCcgAlMQu5O/15q+6JCYx+elhib5LXKAIuapCkankCdI35W2O&#10;xfk7pDKaeoxEN0by4sYw4oDzaA2NNnGGo4002mMZbRApf5dJc8h67HO+eMA2uhKVrq0/qxdPqHRv&#10;PyMXmQfbvCOMmyIHNtQ0RY+Y8RmI9Y6ljYes4/r4LDjsbjRvgpHGgyJT7r1M8dP6IwI/z7JJwc0K&#10;TE7NBm90fdDGZPkQ2+NXE9lZ5ANDF41VmNCJkl2UbLFlwFOBv4iMy15/WS1XOHGB/4kGzyeGNuBe&#10;A9dyJkyLPyCZIhVwPrdA8kKEtBfQlXLEOgzBOCyUd2PZfzk6+vpK25LyeEqoleFE52M4faev73+x&#10;3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bT0k2AAAAAsBAAAPAAAAAAAAAAEAIAAAACIAAABk&#10;cnMvZG93bnJldi54bWxQSwECFAAUAAAACACHTuJAP+vU+j8CAAANBQAADgAAAAAAAAABACAAAAAn&#10;AQAAZHJzL2Uyb0RvYy54bWxQSwUGAAAAAAYABgBZAQAA2AUAAAAA&#10;" path="m0,10161l10160,10161,10160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D0CCA54">
      <w:pPr>
        <w:tabs>
          <w:tab w:val="left" w:pos="2329"/>
          <w:tab w:val="left" w:pos="7091"/>
          <w:tab w:val="left" w:pos="7653"/>
          <w:tab w:val="left" w:pos="9066"/>
          <w:tab w:val="left" w:pos="9611"/>
        </w:tabs>
        <w:spacing w:before="0" w:after="0" w:line="230" w:lineRule="exact"/>
        <w:ind w:left="380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523875</wp:posOffset>
                </wp:positionH>
                <wp:positionV relativeFrom="line">
                  <wp:posOffset>-41275</wp:posOffset>
                </wp:positionV>
                <wp:extent cx="7620" cy="225425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555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0735">
                              <a:moveTo>
                                <a:pt x="0" y="300735"/>
                              </a:moveTo>
                              <a:lnTo>
                                <a:pt x="10160" y="300735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25pt;margin-top:-3.25pt;height:17.75pt;width:0.6pt;mso-position-horizontal-relative:page;mso-position-vertical-relative:line;z-index:251659264;mso-width-relative:page;mso-height-relative:page;" fillcolor="#000000" filled="t" stroked="f" coordsize="10160,300735" o:gfxdata="UEsDBAoAAAAAAIdO4kAAAAAAAAAAAAAAAAAEAAAAZHJzL1BLAwQUAAAACACHTuJATFZBPNUAAAAH&#10;AQAADwAAAGRycy9kb3ducmV2LnhtbE2OMU/DMBSEdyT+g/WQ2Fq7qUiTEKcDEgN0agGxOvEjiRo/&#10;R7GblH/PY4LpdLrT3Vfur24QM06h96Rhs1YgkBpve2o1vL89rzIQIRqyZvCEGr4xwL66vSlNYf1C&#10;R5xPsRU8QqEwGroYx0LK0HToTFj7EYmzLz85E9lOrbSTWXjcDTJRKpXO9MQPnRnxqcPmfLo4DYfD&#10;7tP5PK3Dclzy1/ML1R/zVuv7u416BBHxGv/K8IvP6FAxU+0vZIMYNGTJAzc1rFJWzrPtDkStIckV&#10;yKqU//mrH1BLAwQUAAAACACHTuJAidS9e0cCAAATBQAADgAAAGRycy9lMm9Eb2MueG1srVTLbtsw&#10;ELwX6D8QvNeSHchpDcs51HAvRRsgSe80RUkE+AKXtuy/75KU/EgvOVQHabUcDXdml1o/nbQiR+FB&#10;WlPT+aykRBhuG2m6mr697r58pQQCMw1T1oiangXQp83nT+vBrcTC9lY1whMkMbAaXE37ENyqKID3&#10;QjOYWScMLrbWaxbw1XdF49mA7FoVi7JcFoP1jfOWCwDMbvMiHRn9Rwht20outpYftDAhs3qhWEBJ&#10;0EsHdJOqbVvBw++2BRGIqikqDemOm2C8j/dis2arzjPXSz6WwD5SwjtNmkmDm16otiwwcvDyHyot&#10;ubdg2zDjVhdZSHIEVczLd9689MyJpAWtBncxHf4fLf91fPZENjgJVUWJYRpbvvNCxAaSmEOHBgcr&#10;BL64Zz++AYZR7qlFVKuk+4MEyQCURE7J3/PFX3EKhGPycblA3zkuLBZVVc0jd5FJIhk/QPghrI4x&#10;O/6EkJvTTBHrp4ifzBR6bHFsrkrNDZRgc31q7j4317EQv4ukMSQDVlrOl1hIX9OHsnx8qFLh2h7F&#10;q02wcFUwAnKhV4gyt9CRD3XdwSfQ9HSJ9wpO04f6p/XpmXFY4OTgDYYrCyL5ci3mFn9XwATB76P0&#10;ZPbFDkzeGg5WyWYnlYoOgO/235UnRxaPTbqSR0y5nuXsPGezMSM+bXBHpEz0+1u1wNniDP8WLZ5S&#10;DLXDiQPTUcJUh78hHnzawNhYQtLnPIQtgz5vl1jHeVEGN4ozmacwRnvbnNNwpjyelVTKeK7jYbx9&#10;T19f/2Wb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xWQTzVAAAABwEAAA8AAAAAAAAAAQAgAAAA&#10;IgAAAGRycy9kb3ducmV2LnhtbFBLAQIUABQAAAAIAIdO4kCJ1L17RwIAABMFAAAOAAAAAAAAAAEA&#10;IAAAACQBAABkcnMvZTJvRG9jLnhtbFBLBQYAAAAABgAGAFkBAADdBQAAAAA=&#10;" path="m0,300735l10160,300735,10160,0,0,0xm0,300735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2085975</wp:posOffset>
                </wp:positionH>
                <wp:positionV relativeFrom="line">
                  <wp:posOffset>-41275</wp:posOffset>
                </wp:positionV>
                <wp:extent cx="7620" cy="225425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555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0735">
                              <a:moveTo>
                                <a:pt x="0" y="300735"/>
                              </a:moveTo>
                              <a:lnTo>
                                <a:pt x="10160" y="300735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25pt;margin-top:-3.25pt;height:17.75pt;width:0.6pt;mso-position-horizontal-relative:page;mso-position-vertical-relative:line;z-index:251659264;mso-width-relative:page;mso-height-relative:page;" fillcolor="#000000" filled="t" stroked="f" coordsize="10160,300735" o:gfxdata="UEsDBAoAAAAAAIdO4kAAAAAAAAAAAAAAAAAEAAAAZHJzL1BLAwQUAAAACACHTuJAsTduGtgAAAAJ&#10;AQAADwAAAGRycy9kb3ducmV2LnhtbE2PwU7DMAyG70i8Q2QkbluyVnRraboDEgfYaQPENW1MW61x&#10;qiZrx9tjTnCyLH/6/f3l/uoGMeMUek8aNmsFAqnxtqdWw/vb82oHIkRD1gyeUMM3BthXtzelKaxf&#10;6IjzKbaCQygURkMX41hIGZoOnQlrPyLx7ctPzkRep1baySwc7gaZKJVJZ3riD50Z8anD5ny6OA2H&#10;w/bT+Tyrw3Jc8tfzC9Ufc6r1/d1GPYKIeI1/MPzqszpU7FT7C9kgBg1psntgVMMq48lAmuRbELWG&#10;JFcgq1L+b1D9AFBLAwQUAAAACACHTuJALLe9L0cCAAATBQAADgAAAGRycy9lMm9Eb2MueG1srVTL&#10;btswELwX6D8QvNeSFchpDcs51HAvRRsgSe80RUkE+AKXfv19l6TkR3rJoTpIq+VouDO71OrppBU5&#10;CA/SmobOZyUlwnDbStM39O11++UrJRCYaZmyRjT0LIA+rT9/Wh3dUlR2sKoVniCJgeXRNXQIwS2L&#10;AvggNIOZdcLgYme9ZgFffV+0nh2RXauiKstFcbS+dd5yAYDZTV6kI6P/CKHtOsnFxvK9FiZkVi8U&#10;CygJBumArlO1XSd4+N11IAJRDUWlId1xE4x38V6sV2zZe+YGyccS2EdKeKdJM2lw0wvVhgVG9l7+&#10;Q6Ul9xZsF2bc6iILSY6ginn5zpuXgTmRtKDV4C6mw/+j5b8Oz57IFiehXlBimMaWb70QsYEk5tCh&#10;o4MlAl/csx/fAMMo99QhqlPS/UGCZABKIqfk7/nirzgFwjH5uKjQd44LVVXX9TxyF5kkkvE9hB/C&#10;6hizw08IuTntFLFhivjJTKHHFsfmqtTcQAk216fm7nJzHQvxu0gaQ3LESsv5AgsZGvpQlo8PdSpc&#10;24N4tQkWrgpGQC70ClHmFjryoa47+ASani7xXsFp+lD/tD49Mw4LnBy8wXBlQSRfrsXc4u8KmCD4&#10;fZSezL7Ygclbw8Eq2W6lUtEB8P3uu/LkwOKxSVfyiCk3sJyd52w2ZsSnDe6IlIl+f6urGvvO8G/R&#10;4SnFUDucODA9JUz1+BviwacNjI0lJH3OQ9gwGPJ2iXWcF2VwoziTeQpjtLPtOQ1nyuNZSaWM5zoe&#10;xtv39PX1X7b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E3bhrYAAAACQEAAA8AAAAAAAAAAQAg&#10;AAAAIgAAAGRycy9kb3ducmV2LnhtbFBLAQIUABQAAAAIAIdO4kAst70vRwIAABMFAAAOAAAAAAAA&#10;AAEAIAAAACcBAABkcnMvZTJvRG9jLnhtbFBLBQYAAAAABgAGAFkBAADgBQAAAAA=&#10;" path="m0,300735l10160,300735,10160,0,0,0xm0,300735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6353175</wp:posOffset>
                </wp:positionH>
                <wp:positionV relativeFrom="line">
                  <wp:posOffset>-45720</wp:posOffset>
                </wp:positionV>
                <wp:extent cx="7620" cy="229870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30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306832">
                              <a:moveTo>
                                <a:pt x="0" y="306832"/>
                              </a:moveTo>
                              <a:lnTo>
                                <a:pt x="10161" y="306832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6832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25pt;margin-top:-3.6pt;height:18.1pt;width:0.6pt;mso-position-horizontal-relative:page;mso-position-vertical-relative:line;z-index:251659264;mso-width-relative:page;mso-height-relative:page;" fillcolor="#000000" filled="t" stroked="f" coordsize="10161,306832" o:gfxdata="UEsDBAoAAAAAAIdO4kAAAAAAAAAAAAAAAAAEAAAAZHJzL1BLAwQUAAAACACHTuJA1ya5odcAAAAL&#10;AQAADwAAAGRycy9kb3ducmV2LnhtbE2Py07DMBBF90j8gzVI7FpPUpXQEKcCpK5pCxLbaewmUf2I&#10;bCcpf4+7guXVHN17ptpejWaT8qF3VkC2RGDKNk72thXw9blbPAMLkawk7awS8KMCbOv7u4pK6WZ7&#10;UNMxtiyV2FCSgC7GoeQ8NJ0yFJZuUDbdzs4biin6lktPcyo3mueIT9xQb9NCR4N671RzOY5GwGq/&#10;+j400272+kLrt77Ym4/xVYjHhwxfgEV1jX8w3PSTOtTJ6eRGKwPTKSPiOrECFkUO7EYgZgWwk4B8&#10;g8Driv//of4FUEsDBBQAAAAIAIdO4kAR93OuSAIAABMFAAAOAAAAZHJzL2Uyb0RvYy54bWytVMlu&#10;2zAQvRfoPxC811pcO6lhOYca7qVoAyTpnaaoBeAGkrbsv+9wKHlJLzlUB2k0fHqc92ao9dNJSXIU&#10;zvdGV7SY5ZQIzU3d67aib6+7L4+U+MB0zaTRoqJn4enT5vOn9WBXojSdkbVwBEi0Xw22ol0IdpVl&#10;nndCMT8zVmhYbIxTLMCra7PasQHYlczKPF9mg3G1dYYL7yG7TYt0ZHQfITRN03OxNfyghA6J1QnJ&#10;AkjyXW893WC1TSN4+N00XgQiKwpKA95hE4j38Z5t1mzVOma7no8lsI+U8E6TYr2GTS9UWxYYObj+&#10;HyrVc2e8acKMG5UlIegIqCjyd968dMwK1AJWe3sx3f8/Wv7r+OxIX8MkLB4o0UxBy3dOiNhAEnPg&#10;0GD9CoAv9tmNbx7CKPfUAKqRvf0DBGgASCIn9Pd88VecAuGQfFiW4DuHhXKeF+XXyJ0lkkjGDz78&#10;EEbFmB1/+pCaU08R66aIn/QUOmhxbK7E5gZKoLkOm7tPzbUsxO8iaQzJAJXmxbKgpKvoPF8+zkss&#10;XJmjeDUIC1cFIyAVeoVIfQsd+UDXHXwCTU+LvFcwTh/on9anZ8KBU5ODNxgujRfoy7WYW/xdARME&#10;vo/S0eyLHZC8Ndwb2de7XsrogHft/rt05MjiscELPWLSdixli5RNxox43OCOSOro97dFuYC+M/hb&#10;NHBKIVQWJs7rlhImW/gN8eBwA21iCajPOh+2zHdpO2Qd50Vq2CjOZJrCGO1NfcbhxDycFSxlPNfx&#10;MN6+49fXf9n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cmuaHXAAAACwEAAA8AAAAAAAAAAQAg&#10;AAAAIgAAAGRycy9kb3ducmV2LnhtbFBLAQIUABQAAAAIAIdO4kAR93OuSAIAABMFAAAOAAAAAAAA&#10;AAEAIAAAACYBAABkcnMvZTJvRG9jLnhtbFBLBQYAAAAABgAGAFkBAADgBQAAAAA=&#10;" path="m0,306832l10161,306832,10161,0,0,0xm0,306832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line">
                  <wp:posOffset>-41275</wp:posOffset>
                </wp:positionV>
                <wp:extent cx="7620" cy="225425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555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0735">
                              <a:moveTo>
                                <a:pt x="0" y="300735"/>
                              </a:moveTo>
                              <a:lnTo>
                                <a:pt x="10160" y="300735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6.4pt;margin-top:-3.25pt;height:17.75pt;width:0.6pt;mso-position-horizontal-relative:page;mso-position-vertical-relative:line;z-index:251659264;mso-width-relative:page;mso-height-relative:page;" fillcolor="#000000" filled="t" stroked="f" coordsize="10160,300735" o:gfxdata="UEsDBAoAAAAAAIdO4kAAAAAAAAAAAAAAAAAEAAAAZHJzL1BLAwQUAAAACACHTuJA9FJGmNgAAAAL&#10;AQAADwAAAGRycy9kb3ducmV2LnhtbE2PzU7DMBCE70i8g7VI3FrnB1IS4vSAxAF6agH16sRLEjVe&#10;R7GblLdne4LjaEYz35Tbix3EjJPvHSmI1xEIpMaZnloFnx+vqycQPmgyenCECn7Qw7a6vSl1YdxC&#10;e5wPoRVcQr7QCroQxkJK33RotV+7EYm9bzdZHVhOrTSTXrjcDjKJokxa3RMvdHrElw6b0+FsFex2&#10;m6N1eVb7Zb/k76c3qr/mVKn7uzh6BhHwEv7CcMVndKiYqXZnMl4MrOM0YfagYJU9grgm4vSB79UK&#10;kjwCWZXy/4fqF1BLAwQUAAAACACHTuJAAH/idUcCAAATBQAADgAAAGRycy9lMm9Eb2MueG1srVTL&#10;btswELwX6D8QvNeSHchpDcs51HAvRRsgSe80RUkE+AJJW/bfd7mU/EgvOVQHabUcDXdml1o/nbQi&#10;R+GDtKam81lJiTDcNtJ0NX173X35SkmIzDRMWSNqehaBPm0+f1oPbiUWtreqEZ4AiQmrwdW0j9Gt&#10;iiLwXmgWZtYJA4ut9ZpFePVd0Xg2ALtWxaIsl8VgfeO85SIEyG7zIh0Z/UcIbdtKLraWH7QwMbN6&#10;oVgESaGXLtANVtu2gsffbRtEJKqmoDTiHTaBeJ/uxWbNVp1nrpd8LIF9pIR3mjSTBja9UG1ZZOTg&#10;5T9UWnJvg23jjFtdZCHoCKiYl++8eemZE6gFrA7uYnr4f7T81/HZE9nAJFTQeMM0tHznhUgNJCkH&#10;Dg0urAD44p79+BYgTHJPLaBaJd0fIEADQBI5ob/ni7/iFAmH5ONyAb5zWFgsqqqaJ+4ikyQyfgjx&#10;h7A6xez4M8TcnGaKWD9F/GSm0EOLU3MVNjdSAs312Nx9bq5jMX2XSFNIBqi0nC+hkL6mD2X5+FBh&#10;4doexatFWLwqGAG50CtEmVvoyAe67uATaHo65L2CcfpA/7Q+PTMOCpwcvMFwZYNAX67F3OLvCpgg&#10;8H2SjmZf7IDkreHBKtnspFLJgeC7/XflyZGlY4MXesSU61nOznM2GzPicYM7ImWS39+qRQV9Z/C3&#10;aOGUQqgdTFwwHSVMdfAb4tHjBsamElCf8yFuWejzdsg6zosysFGayTyFKdrb5ozDiXk4K1jKeK7T&#10;Ybx9x6+v/7LN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RSRpjYAAAACwEAAA8AAAAAAAAAAQAg&#10;AAAAIgAAAGRycy9kb3ducmV2LnhtbFBLAQIUABQAAAAIAIdO4kAAf+J1RwIAABMFAAAOAAAAAAAA&#10;AAEAIAAAACcBAABkcnMvZTJvRG9jLnhtbFBLBQYAAAAABgAGAFkBAADgBQAAAAA=&#10;" path="m0,300735l10160,300735,10160,0,0,0xm0,300735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5102225</wp:posOffset>
                </wp:positionH>
                <wp:positionV relativeFrom="line">
                  <wp:posOffset>-33655</wp:posOffset>
                </wp:positionV>
                <wp:extent cx="7620" cy="219710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19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292608">
                              <a:moveTo>
                                <a:pt x="0" y="292608"/>
                              </a:moveTo>
                              <a:lnTo>
                                <a:pt x="10160" y="292608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9260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1.75pt;margin-top:-2.65pt;height:17.3pt;width:0.6pt;mso-position-horizontal-relative:page;mso-position-vertical-relative:line;z-index:251659264;mso-width-relative:page;mso-height-relative:page;" fillcolor="#000000" filled="t" stroked="f" coordsize="10160,292608" o:gfxdata="UEsDBAoAAAAAAIdO4kAAAAAAAAAAAAAAAAAEAAAAZHJzL1BLAwQUAAAACACHTuJA38+urtoAAAAJ&#10;AQAADwAAAGRycy9kb3ducmV2LnhtbE2PwU7DMBBE70j8g7VI3Fq7TQshZNNDEeISCbUgATc3XpJA&#10;vI5iNw18PeYEx9U8zbzNN5PtxEiDbx0jLOYKBHHlTMs1wvPT/SwF4YNmozvHhPBFHjbF+VmuM+NO&#10;vKNxH2oRS9hnGqEJoc+k9FVDVvu564lj9u4Gq0M8h1qaQZ9iue3kUqkraXXLcaHRPW0bqj73R4vw&#10;9r1K7/rSl9u6/HgJD/Zxeg0j4uXFQt2CCDSFPxh+9aM6FNHp4I5svOgQUpWsI4owWycgIpCq1TWI&#10;A8LyJgFZ5PL/B8UPUEsDBBQAAAAIAIdO4kBMzdx5SQIAABMFAAAOAAAAZHJzL2Uyb0RvYy54bWyt&#10;VD1v2zAQ3Qv0PxDca8lC7caG7Qw13KVoAyTpTlOURIAiCR799e97PEq2ky4ZqkE6HZ8e7707avV4&#10;7g07qgDa2TWfTkrOlJWu1rZd89eX3ZcHziAKWwvjrFrziwL+uPn8aXXyS1W5zplaBYYkFpYnv+Zd&#10;jH5ZFCA71QuYOK8sLjYu9CLia2iLOogTsvemqMpyXpxcqH1wUgFgdpsX+cAYPkLomkZLtXXy0Csb&#10;M2tQRkSUBJ32wDdUbdMoGX83DajIzJqj0kh33ATjfboXm5VYtkH4TsuhBPGREt5p6oW2uOmVaiui&#10;YIeg/6HqtQwOXBMn0vVFFkKOoIpp+c6b5054RVrQavBX0+H/0cpfx6fAdI2TMFtwZkWPLd8FpVID&#10;WcqhQycPSwQ++6cwvAGGSe65QVRjtP+DBGQASmJn8vdy9VedI5OY/Dav0HeJC9V08XU2T9xFJklk&#10;8gDxh3J9isXxJ8TcnHqMRDdG8mzHMGCLU3MNNTdyhs0N1Nx9bq4XMX2XSFPITlhpOZ1jIR3Wsajm&#10;5QMV3rujenEEizcFAyAXeoMYew8d+JKuzJfhI2h8euK9gWn6UP+4Pj4zDgscHbzDSONAkS+3Yu7x&#10;bwoYIfh9kk5mX+3A5L3h4Iyud9qY5ACEdv/dBHYU6djQRR4J4zuRs9OczUoHPG3whsjY5PdiVs2w&#10;7wL/Fg2eUgx7jxMHtuVMmBZ/QzIG2sC6VALp8wHiVkCXtyPWYV6MxY3STOYpTNHe1RcaTsrjWaFS&#10;hnOdDuP9O319+5dt/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fz66u2gAAAAkBAAAPAAAAAAAA&#10;AAEAIAAAACIAAABkcnMvZG93bnJldi54bWxQSwECFAAUAAAACACHTuJATM3ceUkCAAATBQAADgAA&#10;AAAAAAABACAAAAApAQAAZHJzL2Uyb0RvYy54bWxQSwUGAAAAAAYABgBZAQAA5AUAAAAA&#10;" path="m0,292608l10160,292608,10160,0,0,0xm0,29260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567690</wp:posOffset>
                </wp:positionH>
                <wp:positionV relativeFrom="line">
                  <wp:posOffset>-6985</wp:posOffset>
                </wp:positionV>
                <wp:extent cx="1296670" cy="15303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836" cy="1530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6836" h="153017">
                              <a:moveTo>
                                <a:pt x="0" y="153017"/>
                              </a:moveTo>
                              <a:lnTo>
                                <a:pt x="1296836" y="153017"/>
                              </a:lnTo>
                              <a:lnTo>
                                <a:pt x="129683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53017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4.7pt;margin-top:-0.55pt;height:12.05pt;width:102.1pt;mso-position-horizontal-relative:page;mso-position-vertical-relative:line;z-index:-251657216;mso-width-relative:page;mso-height-relative:page;" fillcolor="#FEFEFE" filled="t" stroked="f" coordsize="1296836,153017" o:gfxdata="UEsDBAoAAAAAAIdO4kAAAAAAAAAAAAAAAAAEAAAAZHJzL1BLAwQUAAAACACHTuJA0FEQGdYAAAAI&#10;AQAADwAAAGRycy9kb3ducmV2LnhtbE2PwW7CMBBE75X4B2sr9Qa2A0KQxuGA1ENvbVqqHk28JBHx&#10;OooNgb/v9tTeZjWjmbfF7uZ7ccUxdoEM6IUCgVQH11Fj4PPjZb4BEZMlZ/tAaOCOEXbl7KGwuQsT&#10;veO1So3gEoq5NdCmNORSxrpFb+MiDEjsncLobeJzbKQb7cTlvpeZUmvpbUe80NoB9y3W5+riDXwf&#10;ztHfX1e+prep0jJ+jeqUGfP0qNUziIS39BeGX3xGh5KZjuFCLorewGa74qSBudYg2M+2yzWII4ul&#10;AlkW8v8D5Q9QSwMEFAAAAAgAh07iQNTOCKw4AgAAEwUAAA4AAABkcnMvZTJvRG9jLnhtbK1UyW7b&#10;MBC9F+g/ELzXkhzUSQ3bOdR1L0UbIOkHjClqAbiBQ1vO33dILVbcHnKoDYhDcvhm3pshN48XrdhZ&#10;emyt2fJikXMmjbBla+ot//1y+PTAGQYwJShr5Ja/SuSPu48fNp1by6VtrCqlZwRicN25LW9CcOss&#10;Q9FIDbiwThrarKzXEGjq66z00BG6Vtkyz1dZZ33pvBUSkVb3/SYfEP17AG1VtULurThpaUKP6qWC&#10;QJSwaR3yXcq2qqQIv6oKZWBqy4lpSF8KQvYxfrPdBta1B9e0YkgB3pPCDScNraGgE9QeArCTb/+C&#10;0q3wFm0VFsLqrCeSFCEWRX6jzXMDTiYuJDW6SXT8f7Di5/nJs7akTliRJgY0lfzgpYwFZHGNFOoc&#10;rsnx2T35YYZkRrqXyus4EhF2Saq+TqrKS2CCFovll9XD3YozQXvF57u8uI+g2fW0OGH4Lm1CgvMP&#10;DH1VytGCZrTExYymp9rGqqpU1cAZVdWnqh77qjoI8VxML5qsm6XSTJnEbW3P8sUmx3Cl8SbVq4sy&#10;c9eJ3C230W0cXUKeuydpSYXRYxx7TyrGKOXMRyiLMqlzTWju/8+c6XwUIEk+iUKLc9nRqrY8tEpF&#10;FdDXx6/KszOQvodv8Z+aG5RroF8t8vgb6jj4pwBvgJTpVb8nVyaAXouKbimZ2lHHoak5A1XTMySC&#10;TxGMjTkkgs5j2AM2fbwEO4RThiLFnuy7MFpHW76m5kzrdFdSLsO9jpdxPk+nr2/Z7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URAZ1gAAAAgBAAAPAAAAAAAAAAEAIAAAACIAAABkcnMvZG93bnJl&#10;di54bWxQSwECFAAUAAAACACHTuJA1M4IrDgCAAATBQAADgAAAAAAAAABACAAAAAlAQAAZHJzL2Uy&#10;b0RvYy54bWxQSwUGAAAAAAYABgBZAQAAzwUAAAAA&#10;" path="m0,153017l1296836,153017,1296836,0,0,0xm0,153017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4831080</wp:posOffset>
                </wp:positionH>
                <wp:positionV relativeFrom="line">
                  <wp:posOffset>-7620</wp:posOffset>
                </wp:positionV>
                <wp:extent cx="212725" cy="12890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10" cy="1289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810" h="128929">
                              <a:moveTo>
                                <a:pt x="0" y="128929"/>
                              </a:moveTo>
                              <a:lnTo>
                                <a:pt x="212810" y="128929"/>
                              </a:lnTo>
                              <a:lnTo>
                                <a:pt x="21281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28929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80.4pt;margin-top:-0.6pt;height:10.15pt;width:16.75pt;mso-position-horizontal-relative:page;mso-position-vertical-relative:line;z-index:-251657216;mso-width-relative:page;mso-height-relative:page;" fillcolor="#FEFEFE" filled="t" stroked="f" coordsize="212810,128929" o:gfxdata="UEsDBAoAAAAAAIdO4kAAAAAAAAAAAAAAAAAEAAAAZHJzL1BLAwQUAAAACACHTuJA7dH1K9sAAAAJ&#10;AQAADwAAAGRycy9kb3ducmV2LnhtbE2Py07DMBBF90j8gzVIbKrWTkENDXGqqhISiwZEYcHSTYY4&#10;ajyOYveRv2e6guXoHt17Jl9dXCdOOITWk4ZkpkAgVb5uqdHw9fkyfQIRoqHadJ5Qw4gBVsXtTW6y&#10;2p/pA0+72AguoZAZDTbGPpMyVBadCTPfI3H24wdnIp9DI+vBnLncdXKu1EI60xIvWNPjxmJ12B2d&#10;hlJNbCvfynRzmLyu39dhLL+3o9b3d4l6BhHxEv9guOqzOhTstPdHqoPoNKQLxepRwzSZg2AgXT4+&#10;gNgzuUxAFrn8/0HxC1BLAwQUAAAACACHTuJAVJlvEzYCAAAPBQAADgAAAGRycy9lMm9Eb2MueG1s&#10;rVRNb9swDL0P2H8QdF8c+9C1QZIemmaXYSvQ7gcwsvwB6AuiEif/fpRsx266Qw9LAIuSqEe+R0rr&#10;x7NW7CQ9ttZseL5YciaNsGVr6g3/87b/ds8ZBjAlKGvkhl8k8sft1y/rzq1kYRurSukZgRhcdW7D&#10;mxDcKstQNFIDLqyThjYr6zUEmvo6Kz10hK5VViyXd1lnfem8FRKRVnf9Jh8Q/WcAbVW1Qu6sOGpp&#10;Qo/qpYJAlLBpHfJtyraqpAi/qwplYGrDiWlIXwpC9iF+s+0aVrUH17RiSAE+k8INJw2toaBXqB0E&#10;YEfffoDSrfAWbRUWwuqsJ5IUIRb58kab1wacTFxIanRX0fH/wYpfpxfP2pI64S7nzICmku+9lLGA&#10;LK6RQp3DFTm+uhc/zJDMSPdceR1HIsLOSdXLVVV5DkzQYpEX9znpLWiLzIfiIWJm02FxxPBD2gQE&#10;p58Y+qKUowXNaImzGU1PpY1FVamogTMqqk9FPfRFdRDiuZhdNFk3ZdJcE4m72p7km01+YSLxLtPJ&#10;RZm560jtltnoNY4uAc+8U+ORBKPDOPaOJNYo48xHKIsySTOlM/f/Z8Z0PrJPel8VocW55mhVW+5b&#10;paIG6OvDk/LsBCTu/jn+U2ODcg30q/ky/oYiDv4pwDsgZaLkefGdXJkAeikquqFkakfdhqbmDFRN&#10;T5AIPkUwNuaQCDqPYQfY9PES7BBOGYoU+7HvwGgdbHlJjZnW6Z6kXIY7HS/ifJ5OT+/Y9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t0fUr2wAAAAkBAAAPAAAAAAAAAAEAIAAAACIAAABkcnMvZG93&#10;bnJldi54bWxQSwECFAAUAAAACACHTuJAVJlvEzYCAAAPBQAADgAAAAAAAAABACAAAAAqAQAAZHJz&#10;L2Uyb0RvYy54bWxQSwUGAAAAAAYABgBZAQAA0gUAAAAA&#10;" path="m0,128929l212810,128929,212810,0,0,0xm0,128929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6083935</wp:posOffset>
                </wp:positionH>
                <wp:positionV relativeFrom="line">
                  <wp:posOffset>-5080</wp:posOffset>
                </wp:positionV>
                <wp:extent cx="208915" cy="128905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06" cy="128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06" h="128930">
                              <a:moveTo>
                                <a:pt x="0" y="128930"/>
                              </a:moveTo>
                              <a:lnTo>
                                <a:pt x="208906" y="128930"/>
                              </a:lnTo>
                              <a:lnTo>
                                <a:pt x="20890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28930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9.05pt;margin-top:-0.4pt;height:10.15pt;width:16.45pt;mso-position-horizontal-relative:page;mso-position-vertical-relative:line;z-index:-251657216;mso-width-relative:page;mso-height-relative:page;" fillcolor="#FEFEFE" filled="t" stroked="f" coordsize="208906,128930" o:gfxdata="UEsDBAoAAAAAAIdO4kAAAAAAAAAAAAAAAAAEAAAAZHJzL1BLAwQUAAAACACHTuJAfM/G09UAAAAI&#10;AQAADwAAAGRycy9kb3ducmV2LnhtbE2Py07DMBBF90j8gzVI7KhtpFZJiNMFEhILFvSBYOnG0yQi&#10;Hke2+/r7TlewHN2rO+fUy7MfxRFjGgIZ0DMFAqkNbqDOwHbz9lSASNmSs2MgNHDBBMvm/q62lQsn&#10;WuFxnTvBI5Qqa6DPeaqkTG2P3qZZmJA424fobeYzdtJFe+JxP8pnpRbS24H4Q28nfO2x/V0fvIFB&#10;bb6/7M9H8XnZb987LXMMC2fM44NWLyAynvNfGW74jA4NM+3CgVwSo4FyXmiuGrgZcF6Wmt12XCzn&#10;IJta/hdorlBLAwQUAAAACACHTuJAeCYH5joCAAAPBQAADgAAAGRycy9lMm9Eb2MueG1srVRNj9ow&#10;EL1X6n+wfC8JqUR3EbCHUnqp2pV29wcMjvMh+UseQ+Dfd+wkJKU97KEgxWN7PPPem7E3Txet2Fl6&#10;bK3Z8uUi50waYcvW1Fv+9nr49MAZBjAlKGvkll8l8qfdxw+bzq1lYRurSukZBTG47tyWNyG4dZah&#10;aKQGXFgnDW1W1msINPV1VnroKLpWWZHnq6yzvnTeColIq/t+kw8R/XsC2qpqhdxbcdLShD6qlwoC&#10;UcKmdch3CW1VSRF+VRXKwNSWE9OQvpSE7GP8ZrsNrGsPrmnFAAHeA+GOk4bWUNJbqD0EYCff/hVK&#10;t8JbtFVYCKuznkhShFgs8zttXhpwMnEhqdHdRMf/F1b8PD971pbUCauCMwOaSn7wUsYCsrhGCnUO&#10;1+T44p79MEMyI91L5XUciQi7JFWvN1XlJTBBi0X+8JivOBO0tSweHj8n1bPpsDhh+C5tCgTnHxj6&#10;opSjBc1oiYsZTU+ljUVVqaiBMyqqT0U99kV1EOK5iC6arJuQNDcgcVfbs3y1yS9MJP5AOrkoM3cd&#10;qd0zG73G0aXAM+9RgtFhHHtHas5RRpJp3BPKokzSTHDm/v9ETOcj+91mMJIiZM81R6va8tAqFTVA&#10;Xx+/Ks/OQOIevsV/amxQroF+dZnHX1SZAg3+vT0PpEyUfFl8IVcmgF6Kim4omdpRt6GpOQNV0xMk&#10;gk8ZjI0YEkHnMewBmz5fwjekU4YyxX7sOzBaR1teU2OmdbonCctwp+NFnM/T6ekd2/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fM/G09UAAAAIAQAADwAAAAAAAAABACAAAAAiAAAAZHJzL2Rvd25y&#10;ZXYueG1sUEsBAhQAFAAAAAgAh07iQHgmB+Y6AgAADwUAAA4AAAAAAAAAAQAgAAAAJAEAAGRycy9l&#10;Mm9Eb2MueG1sUEsFBgAAAAAGAAYAWQEAANAFAAAAAA==&#10;" path="m0,128930l208906,128930,208906,0,0,0xm0,128930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5182870</wp:posOffset>
                </wp:positionH>
                <wp:positionV relativeFrom="line">
                  <wp:posOffset>19685</wp:posOffset>
                </wp:positionV>
                <wp:extent cx="579120" cy="118110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399" cy="11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99" h="118295">
                              <a:moveTo>
                                <a:pt x="0" y="118295"/>
                              </a:moveTo>
                              <a:lnTo>
                                <a:pt x="579399" y="118295"/>
                              </a:lnTo>
                              <a:lnTo>
                                <a:pt x="57939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18295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08.1pt;margin-top:1.55pt;height:9.3pt;width:45.6pt;mso-position-horizontal-relative:page;mso-position-vertical-relative:line;z-index:-251657216;mso-width-relative:page;mso-height-relative:page;" fillcolor="#FEFEFE" filled="t" stroked="f" coordsize="579399,118295" o:gfxdata="UEsDBAoAAAAAAIdO4kAAAAAAAAAAAAAAAAAEAAAAZHJzL1BLAwQUAAAACACHTuJA2lU+sNsAAAAI&#10;AQAADwAAAGRycy9kb3ducmV2LnhtbE2PzU7DMBCE70i8g7VIXFBrO0VtCdlUglCkXgINHODmxiaJ&#10;iNdR7P7A02NOcBzNaOabbHWyPTuY0XeOEORUADNUO91Rg/D6sp4sgfmgSKvekUH4Mh5W+flZplLt&#10;jrQ1hyo0LJaQTxVCG8KQcu7r1ljlp24wFL0PN1oVohwbrkd1jOW254kQc25VR3GhVYO5b039We0t&#10;QpE8lE+z97J53jwmd+u34ru6KgvEywspboEFcwp/YfjFj+iQR6ad25P2rEdYynkSowgzCSz6N2Jx&#10;DWyHkMgF8Dzj/w/kP1BLAwQUAAAACACHTuJAVje9PDoCAAAPBQAADgAAAGRycy9lMm9Eb2MueG1s&#10;rVTbjtowEH2v1H+w/F5CWO0FBOxDKX2p2pV2+wGD41wk3+QxBP6+YychWdqHfShI8dgen5lzZuz1&#10;81krdpIeG2s2PJ/NOZNG2KIx1Yb/ftt/eeIMA5gClDVywy8S+fP286d161ZyYWurCukZgRhctW7D&#10;6xDcKstQ1FIDzqyThjZL6zUEmvoqKzy0hK5VtpjPH7LW+sJ5KyQire66Td4j+o8A2rJshNxZcdTS&#10;hA7VSwWBKGHdOOTblG1ZShF+lSXKwNSGE9OQvhSE7EP8Zts1rCoPrm5EnwJ8JIUbThoaQ0GvUDsI&#10;wI6++QtKN8JbtGWYCauzjkhShFjk8xttXmtwMnEhqdFdRcf/Byt+nl48awrqhIc7zgxoKvneSxkL&#10;yOIaKdQ6XJHjq3vx/QzJjHTPpddxJCLsnFS9XFWV58AELd4/Lu+WS84EbeX502J5HzGz8bA4Yvgu&#10;bQKC0w8MXVGKwYJ6sMTZDKan0saiqlTUwBkV1aeiHrqiOgjxXMwumqwdM6mvicRdbU/yzSa/MJJ4&#10;l+nooszUdaB2y2zwGkaXgCfeqfFIgsFhGDtHas5BxomPUBZlkmZMZ+r/z4zpfGSf9L4qQotTzdGq&#10;ptg3SkUN0FeHr8qzE5C4+2/xnxoblKuhW83n8dcXsfdPAd4BKRMlzxeP5MoE0EtR0g0lUzvqNjQV&#10;Z6AqeoJE8CmCsTGHRNB5DDvAuouXYPtwylCk2I9dB0brYItLasy0Tvck5dLf6XgRp/N0enzHt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lU+sNsAAAAIAQAADwAAAAAAAAABACAAAAAiAAAAZHJz&#10;L2Rvd25yZXYueG1sUEsBAhQAFAAAAAgAh07iQFY3vTw6AgAADwUAAA4AAAAAAAAAAQAgAAAAKgEA&#10;AGRycy9lMm9Eb2MueG1sUEsFBgAAAAAGAAYAWQEAANYFAAAAAA==&#10;" path="m0,118295l579399,118295,579399,0,0,0xm0,118295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6424295</wp:posOffset>
                </wp:positionH>
                <wp:positionV relativeFrom="line">
                  <wp:posOffset>17145</wp:posOffset>
                </wp:positionV>
                <wp:extent cx="721995" cy="118110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111" cy="11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111" h="118295">
                              <a:moveTo>
                                <a:pt x="0" y="118295"/>
                              </a:moveTo>
                              <a:lnTo>
                                <a:pt x="722111" y="118295"/>
                              </a:lnTo>
                              <a:lnTo>
                                <a:pt x="72211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18295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05.85pt;margin-top:1.35pt;height:9.3pt;width:56.85pt;mso-position-horizontal-relative:page;mso-position-vertical-relative:line;z-index:-251657216;mso-width-relative:page;mso-height-relative:page;" fillcolor="#FEFEFE" filled="t" stroked="f" coordsize="722111,118295" o:gfxdata="UEsDBAoAAAAAAIdO4kAAAAAAAAAAAAAAAAAEAAAAZHJzL1BLAwQUAAAACACHTuJAgFY+hNgAAAAK&#10;AQAADwAAAGRycy9kb3ducmV2LnhtbE2PzU7DMBCE70i8g7VIXBC1HSg/IU4PRRzg1L8HcJIliYjX&#10;aewm4e3ZnsppNbuj2W+y1ew6MeIQWk8G9EKBQCp91VJt4LD/uH8BEaKlynae0MAvBljl11eZTSs/&#10;0RbHXawFh1BIrYEmxj6VMpQNOhsWvkfi27cfnI0sh1pWg5043HUyUepJOtsSf2hsj+sGy5/dyRl4&#10;D1+bafO5fw3jej7cqeK43OqjMbc3Wr2BiDjHixnO+IwOOTMV/kRVEB1rpfUzew0kPM4GnSwfQRS8&#10;0A8g80z+r5D/AVBLAwQUAAAACACHTuJAxN9tiTkCAAAPBQAADgAAAGRycy9lMm9Eb2MueG1srVRN&#10;b9swDL0P2H8QdF8cG1vbBUl6WJZdhq1A2x/AyPIHoC+ISpz8+1GyHbvZDj0sASxKoh75HimtH89a&#10;sZP02Fqz4fliyZk0wpatqTf89WX/6YEzDGBKUNbIDb9I5I/bjx/WnVvJwjZWldIzAjG46tyGNyG4&#10;VZahaKQGXFgnDW1W1msINPV1VnroCF2rrFgu77LO+tJ5KyQire76TT4g+vcA2qpqhdxZcdTShB7V&#10;SwWBKGHTOuTblG1VSRF+VxXKwNSGE9OQvhSE7EP8Zts1rGoPrmnFkAK8J4UbThpaQ0GvUDsIwI6+&#10;/QtKt8JbtFVYCKuznkhShFjkyxttnhtwMnEhqdFdRcf/Byt+nZ48a0vqhLvPnBnQVPK9lzIWkMU1&#10;UqhzuCLHZ/fkhxmSGemeK6/jSETYOal6uaoqz4EJWrwvijzPORO0lecPxdcvETObDosjhh/SJiA4&#10;/cTQF6UcLWhGS5zNaHoqbSyqSkUNnFFRfSrqoS+qgxDPxeyiybopk+aaSNzV9iRfbPILE4k3mU4u&#10;ysxdR2q3zEavcXQJeOadGo8kGB3GsXek5hxlnPkIZVEmaaZ05v7/zJjOR/ZJ76sitDjXHK1qy32r&#10;VNQAfX34pjw7AYm7/x7/qbFBuQb61XwZf0MRB/8U4A2QMlHyvLgnVyaAXoqKbiiZ2lG3oak5A1XT&#10;EySCTxGMjTkkgs5j2AE2fbwEO4RThiLFfuw7MFoHW15SY6Z1uicpl+FOx4s4n6fT0zu2/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AVj6E2AAAAAoBAAAPAAAAAAAAAAEAIAAAACIAAABkcnMvZG93&#10;bnJldi54bWxQSwECFAAUAAAACACHTuJAxN9tiTkCAAAPBQAADgAAAAAAAAABACAAAAAnAQAAZHJz&#10;L2Uyb0RvYy54bWxQSwUGAAAAAAYABgBZAQAA0gUAAAAA&#10;" path="m0,118295l722111,118295,722111,0,0,0xm0,118295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Poznámky Úč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 xml:space="preserve">MUJ 3 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  <w:t>1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  <w:t>IČO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position w:val="-2"/>
          <w:sz w:val="20"/>
          <w:szCs w:val="20"/>
          <w:lang w:val="sk-SK"/>
        </w:rPr>
        <w:t>36751839</w:t>
      </w:r>
      <w:r>
        <w:rPr>
          <w:rFonts w:ascii="Arial" w:hAnsi="Arial" w:cs="Arial"/>
          <w:color w:val="000000"/>
          <w:position w:val="-2"/>
          <w:sz w:val="20"/>
          <w:szCs w:val="20"/>
          <w:lang w:val="sk-SK"/>
        </w:rPr>
        <w:tab/>
      </w:r>
      <w:r>
        <w:rPr>
          <w:rFonts w:ascii="Arial" w:hAnsi="Arial" w:cs="Arial"/>
          <w:color w:val="000000"/>
          <w:sz w:val="18"/>
          <w:szCs w:val="18"/>
          <w:lang w:val="sk-SK"/>
        </w:rPr>
        <w:t>DIČ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spacing w:val="-3"/>
          <w:position w:val="-2"/>
          <w:sz w:val="20"/>
          <w:szCs w:val="20"/>
          <w:lang w:val="sk-SK"/>
        </w:rPr>
        <w:t>2022338659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8E831E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560705</wp:posOffset>
                </wp:positionH>
                <wp:positionV relativeFrom="paragraph">
                  <wp:posOffset>-189230</wp:posOffset>
                </wp:positionV>
                <wp:extent cx="6624955" cy="1143000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24828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3105" h="1524000">
                              <a:moveTo>
                                <a:pt x="7026655" y="1524000"/>
                              </a:moveTo>
                              <a:lnTo>
                                <a:pt x="7036816" y="1524000"/>
                              </a:lnTo>
                              <a:lnTo>
                                <a:pt x="7036816" y="1221232"/>
                              </a:lnTo>
                              <a:lnTo>
                                <a:pt x="7026655" y="1221232"/>
                              </a:lnTo>
                              <a:lnTo>
                                <a:pt x="7026655" y="1524000"/>
                              </a:lnTo>
                              <a:close/>
                              <a:moveTo>
                                <a:pt x="0" y="10159"/>
                              </a:moveTo>
                              <a:lnTo>
                                <a:pt x="8833105" y="10159"/>
                              </a:lnTo>
                              <a:lnTo>
                                <a:pt x="8833105" y="0"/>
                              </a:ln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4.15pt;margin-top:-14.9pt;height:90pt;width:521.65pt;mso-position-horizontal-relative:page;z-index:-251657216;mso-width-relative:page;mso-height-relative:page;" fillcolor="#000000" filled="t" stroked="f" coordsize="8833105,1524000" o:gfxdata="UEsDBAoAAAAAAIdO4kAAAAAAAAAAAAAAAAAEAAAAZHJzL1BLAwQUAAAACACHTuJAhvgg29kAAAAL&#10;AQAADwAAAGRycy9kb3ducmV2LnhtbE2PTU/DMAyG70j8h8hI3LYkHYxSmu4AGpq4MRDimDamrWic&#10;qsm++PV4J7jZ8qPXz1uujn4Qe5xiH8iAnisQSE1wPbUG3t/WsxxETJacHQKhgRNGWFWXF6UtXDjQ&#10;K+63qRUcQrGwBrqUxkLK2HTobZyHEYlvX2HyNvE6tdJN9sDhfpCZUkvpbU/8obMjPnbYfG933oDb&#10;pClzPyf/om+a8enj827zvK6Nub7S6gFEwmP6g+Gsz+pQsVMdduSiGAzk+YJJA7PsniucAb3QSxA1&#10;T7cqA1mV8n+H6hdQSwMEFAAAAAgAh07iQAlRxmSEAgAAFQYAAA4AAABkcnMvZTJvRG9jLnhtbK1U&#10;yY4bIRC9R8o/IO5xL7Y7HsvtOcRyLlEy0szkjml6kWhAgLe/TwFNe5kcHCk+mGp4vHq1UKvnU8/R&#10;gWnTSVHibJJixASVVSeaEr+/bb8sMDKWiIpwKViJz8zg5/XnT6ujWrJctpJXTCMgEWZ5VCVurVXL&#10;JDG0ZT0xE6mYgMNa6p5Y+NRNUmlyBPaeJ3maFslR6kppSZkxsLsJh3hg1I8QyrruKNtIuu+ZsIFV&#10;M04shGTaThm89mrrmlH7q64Ns4iXGCK1/h+cgL1z/8l6RZaNJqrt6CCBPCLhLqaedAKcjlQbYgna&#10;6+4DVd9RLY2s7YTKPgmB+IxAFFl6l5vXlijmY4FUGzUm3fw/Wvrz8KJRV0EnFHOMBOmh5FvNmCsg&#10;cnuQoaMySwC+qhc9fBkwXbinGlA179RvIPAJgJDQyef3POaXnSyisFkU+WyRQ39ROMuy2TRNfQWS&#10;QOQI6d7Y70z2ziaHH8aGAlXRIm206ElEU0OZXYG5L7DFCAqsfYF3ocCKWHfPkToTHUu8WEynWQoh&#10;tyBlns+cFHfeywN7kx5pXSBf07wo5oBzkgccaALJFyQXtzemxSIr/nIj4uKqBg9X+DzP8mnuVIOH&#10;iItrxF8p+lf8TQSRl3JpmE/0JabgC56JizvN5k+Dpgsi3g7IMZ93+IiK60d0bIGIiOu1gkcw1yoj&#10;R4wMkukK77M6NgNsXrebkbyrth3nrvhGN7tvXKMDcYPD/3x7EK5aEnazsBtKNeC9gxsiLly3Pc1z&#10;aCFKYF7WMKfA7BW8OSMajAhvYBBTq70DIZ0EXwyljd0Q0wZ3nnVsDHDkXmV4h87ayersn6ffh2nh&#10;pQyTzY2j629/+zLN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hvgg29kAAAALAQAADwAAAAAA&#10;AAABACAAAAAiAAAAZHJzL2Rvd25yZXYueG1sUEsBAhQAFAAAAAgAh07iQAlRxmSEAgAAFQYAAA4A&#10;AAAAAAAAAQAgAAAAKAEAAGRycy9lMm9Eb2MueG1sUEsFBgAAAAAGAAYAWQEAAB4GAAAAAA==&#10;" path="m7026655,1524000l7036816,1524000,7036816,1221232,7026655,1221232,7026655,1524000xm0,10159l8833105,10159,8833105,0,0,0,0,1015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523875</wp:posOffset>
                </wp:positionH>
                <wp:positionV relativeFrom="paragraph">
                  <wp:posOffset>25400</wp:posOffset>
                </wp:positionV>
                <wp:extent cx="1563370" cy="7620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63623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831" h="10160">
                              <a:moveTo>
                                <a:pt x="0" y="10160"/>
                              </a:moveTo>
                              <a:lnTo>
                                <a:pt x="2084831" y="10160"/>
                              </a:lnTo>
                              <a:lnTo>
                                <a:pt x="208483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25pt;margin-top:2pt;height:0.6pt;width:123.1pt;mso-position-horizontal-relative:page;z-index:251659264;mso-width-relative:page;mso-height-relative:page;" fillcolor="#000000" filled="t" stroked="f" coordsize="2084831,10160" o:gfxdata="UEsDBAoAAAAAAIdO4kAAAAAAAAAAAAAAAAAEAAAAZHJzL1BLAwQUAAAACACHTuJAKFWPhNQAAAAG&#10;AQAADwAAAGRycy9kb3ducmV2LnhtbE2PMU/DMBSEdyT+g/WQWBC1G1oahbx0QGGHpks3N36NA/Fz&#10;FDtt+feYCcbTne6+K7dXN4gzTaH3jLBcKBDErTc9dwj75u0xBxGiZqMHz4TwTQG21e1NqQvjL/xB&#10;513sRCrhUGgEG+NYSBlaS06HhR+Jk3fyk9MxyamTZtKXVO4GmSn1LJ3uOS1YPdKrpfZrNzuEw8Pc&#10;fJ6sbzaetFrF97oO9R7x/m6pXkBEusa/MPziJ3SoEtPRz2yCGBDybJ2SCKv0KNlPWb4BcURYZyCr&#10;Uv7Hr34AUEsDBBQAAAAIAIdO4kB0hrtFSwIAABYFAAAOAAAAZHJzL2Uyb0RvYy54bWytVE2P2yAQ&#10;vVfqf0DcG3+kcdMozh4apZeqXWm3vROMbSQMCEic/fcdhjjxbi97qA9mGJ4f896Atw+XQZGzcF4a&#10;XdNikVMiNDeN1F1Nfz8fPq0p8YHphimjRU1fhKcPu48ftqPdiNL0RjXCESDRfjPamvYh2E2Wed6L&#10;gfmFsULDYmvcwAJMXZc1jo3APqiszPMqG41rrDNceA/ZfVqkV0b3HkLTtpKLveGnQeiQWJ1QLIAk&#10;30vr6Q6rbVvBw6+29SIQVVNQGvANm0B8jO9st2WbzjHbS34tgb2nhDeaBiY1bHqj2rPAyMnJf6gG&#10;yZ3xpg0LboYsCUFHQEWRv/HmqWdWoBaw2tub6f7/0fKf50dHZAMnoaoo0WyAlh+cELGBJObAodH6&#10;DQCf7KO7zjyEUe6lBVSrpP0DBGgASCIX9Pfl5q+4BMIhWayqZVUuKeGw9qUq0f4ssUQ2fvLhuzBD&#10;jNn5hw+pO80UsX6K+EVPoYMex+4q7G6gBLrrsLvH1F3LQvwuksaQjDUt8/Xn9bKgpIei8qLKsfTB&#10;nMWzQVy4a0jrUAkUekcoPUfe+EDXHD+hptEi7xw9WTAhpjEh4ZROLsLu0xpXxgu05l7PHD+vYELA&#10;51E8qrgZAsm55d4o2RykUtEC77rjN+XImcWbgw+axJTtWcoWKZusueJxg1dESkfHv67KFfSdwQ+j&#10;hYsK4WDh0HndUcJUB38iHhxuoE0sAeVZ58Oe+T5th6yxpWgFDPFYpoMYo6NpXvB8Yh6uCwKvVzve&#10;x/kcv77/zn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hVj4TUAAAABgEAAA8AAAAAAAAAAQAg&#10;AAAAIgAAAGRycy9kb3ducmV2LnhtbFBLAQIUABQAAAAIAIdO4kB0hrtFSwIAABYFAAAOAAAAAAAA&#10;AAEAIAAAACMBAABkcnMvZTJvRG9jLnhtbFBLBQYAAAAABgAGAFkBAADgBQAAAAA=&#10;" path="m0,10160l2084831,10160,2084831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2085975</wp:posOffset>
                </wp:positionH>
                <wp:positionV relativeFrom="paragraph">
                  <wp:posOffset>25400</wp:posOffset>
                </wp:positionV>
                <wp:extent cx="7620" cy="7620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0160">
                              <a:moveTo>
                                <a:pt x="0" y="10160"/>
                              </a:moveTo>
                              <a:lnTo>
                                <a:pt x="10160" y="10160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25pt;margin-top:2pt;height:0.6pt;width:0.6pt;mso-position-horizontal-relative:page;z-index:251659264;mso-width-relative:page;mso-height-relative:page;" fillcolor="#000000" filled="t" stroked="f" coordsize="10160,10160" o:gfxdata="UEsDBAoAAAAAAIdO4kAAAAAAAAAAAAAAAAAEAAAAZHJzL1BLAwQUAAAACACHTuJAV0xSVdYAAAAH&#10;AQAADwAAAGRycy9kb3ducmV2LnhtbE2PS0/DMBCE70j8B2uRuFGnKYUSsumhEuKAhOhDFUcnXpII&#10;ex3F7uvfs5zgOJrRzDfl8uydOtIY+8AI00kGirgJtucWYbd9uVuAismwNS4wIVwowrK6vipNYcOJ&#10;13TcpFZJCcfCIHQpDYXWsenImzgJA7F4X2H0JokcW21Hc5Jy73SeZQ/am55loTMDrTpqvjcHj5Dc&#10;Jew/PvtV2Lr3N7v3/FrvGPH2Zpo9g0p0Tn9h+MUXdKiEqQ4HtlE5hFm+mEsU4V4uiT/Lnx5B1Qjz&#10;HHRV6v/81Q9QSwMEFAAAAAgAh07iQDbjsPU8AgAADQUAAA4AAABkcnMvZTJvRG9jLnhtbK1UTY/a&#10;MBC9V+p/sHwvAaRlWwTsoYheqnal3fZuHCex5C95DIF/3/E4gXR72UNziMfjl+d5b+xsni7WsLOK&#10;oL3b8sVszply0tfatVv+6/Xw6TNnkISrhfFObflVAX/affyw6cNaLX3nTa0iQxIH6z5seZdSWFcV&#10;yE5ZATMflMPFxkcrEk5jW9VR9MhuTbWcz1dV72MdopcKALP7ssgHxvgeQt80Wqq9lyerXCqsURmR&#10;UBJ0OgDfUbVNo2T62TSgEjNbjkoTvXETjI/5Xe02Yt1GETothxLEe0p4o8kK7XDTG9VeJMFOUf9D&#10;ZbWMHnyTZtLbqgghR1DFYv7Gm5dOBEVa0GoIN9Ph/9HKH+fnyHSNJ2H1yJkTFlt+iErlBrKcQ4f6&#10;AGsEvoTnOMwAwyz30iCqMTr8RgIyACWxC/l7vfmrLolJTD6ului7xAWKkKsqFJlKniB9U97mWJy/&#10;QyqtqcdIdGMkL24MIzY4t9ZQaxNn2NpIrT2W1gaR8neZNIesxzrnixWW0Y1RXrP+rF49odK9/IIs&#10;Zd4Rxk2RAxtqmqJHzDgGYr1j6eCh+HF9HAsOqxvNm2Ck8aDIlHstU/x0/xGBn2fZZPTNCkxOzQZv&#10;dH3QxmT5ENvjVxPZWeQLQw+1VZjQiZJdlGyxZcDTBn8RGZe9/vKwfMCOC/xPNHg/MbQBzxq4ljNh&#10;WvwByRRpA+dzCSQvREh7AV3ZjlhzM8kKHPJpLOcvR0dfX+lYUh5vCQGHG52v4XROX9//Yr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V0xSVdYAAAAHAQAADwAAAAAAAAABACAAAAAiAAAAZHJzL2Rv&#10;d25yZXYueG1sUEsBAhQAFAAAAAgAh07iQDbjsPU8AgAADQUAAA4AAAAAAAAAAQAgAAAAJQEAAGRy&#10;cy9lMm9Eb2MueG1sUEsFBgAAAAAGAAYAWQEAANMFAAAAAA==&#10;" path="m0,10160l10160,10160,10160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5102225</wp:posOffset>
                </wp:positionH>
                <wp:positionV relativeFrom="paragraph">
                  <wp:posOffset>29845</wp:posOffset>
                </wp:positionV>
                <wp:extent cx="734695" cy="7620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456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424" h="10161">
                              <a:moveTo>
                                <a:pt x="0" y="10161"/>
                              </a:moveTo>
                              <a:lnTo>
                                <a:pt x="979424" y="10161"/>
                              </a:lnTo>
                              <a:lnTo>
                                <a:pt x="97942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1.75pt;margin-top:2.35pt;height:0.6pt;width:57.85pt;mso-position-horizontal-relative:page;z-index:251659264;mso-width-relative:page;mso-height-relative:page;" fillcolor="#000000" filled="t" stroked="f" coordsize="979424,10161" o:gfxdata="UEsDBAoAAAAAAIdO4kAAAAAAAAAAAAAAAAAEAAAAZHJzL1BLAwQUAAAACACHTuJAHSN49dYAAAAH&#10;AQAADwAAAGRycy9kb3ducmV2LnhtbE2OTU/DMBBE70j8B2uRuCBqp180IU4PqLlwo1BQbtt4SSLi&#10;dRS7afn3mBMcRzN68/LtxfZiotF3jjUkMwWCuHam40bD22t5vwHhA7LB3jFp+CYP2+L6KsfMuDO/&#10;0LQPjYgQ9hlqaEMYMil93ZJFP3MDcew+3WgxxDg20ox4jnDby7lSa2mx4/jQ4kBPLdVf+5PVUN69&#10;V+Nu2tnF9FHS8tBVz2grrW9vEvUIItAl/I3hVz+qQxGdju7Exotew0YtVnGqYfkAIvZpks5BHDWs&#10;UpBFLv/7Fz9QSwMEFAAAAAgAh07iQGsHG/xGAgAAEgUAAA4AAABkcnMvZTJvRG9jLnhtbK1UTY/a&#10;MBC9V+p/sHwvAQpsFxH2UEQvVbvSbns3jpNY8pdsQ+DfdzzGkG4ve2gOyWT88mbeGzubp7NW5CR8&#10;kNbUdDaZUiIMt400XU1/ve4/faEkRGYapqwRNb2IQJ+2Hz9sBrcWc9tb1QhPgMSE9eBq2sfo1lUV&#10;eC80CxPrhIHF1nrNIrz6rmo8G4Bdq2o+na6qwfrGectFCJDd5UV6ZfTvIbRtK7nYWX7UwsTM6oVi&#10;ESSFXrpAt9ht2woef7ZtEJGomoLSiHcoAvEh3avthq07z1wv+bUF9p4W3mjSTBooeqPascjI0ct/&#10;qLTk3gbbxgm3uspC0BFQMZu+8ealZ06gFrA6uJvp4f/R8h+nZ09kAzthBYM3TMPI916INECScuDQ&#10;4MIagC/u2V/fAoRJ7rkFVKuk+w0EaABIImf093LzV5wj4ZB8+LxYpioclh5Wc3S/yiSJjB9D/Cas&#10;TjE7fQ8xD6cpEetLxM+mhB5GnIarcLiREhiux+Ee8nAdi+m7RJpCMtT08eFxMV9Q0kPT09kqN67t&#10;SbxahMW7grwOjUCfd4QyY2ShA1VjeAGVp0PaEbjoL4DyzEDYocVBqF3WuLJBoC/3bsb4cQMFAZ8n&#10;5ajh5gYkx34Hq2Szl0olA4LvDl+VJyeWTg1eOFumXM9ydpaz2ZgrHgv8RaQM2r2cL2HoDH4WLRxS&#10;CLWDDRdMRwlTHfyFePRYwNjUAspzPsQdC30uh6xpnmgFPNKWzJswRQfbXHBvYh6OCgKvxzqdxfE7&#10;fn3/lW3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0jePXWAAAABwEAAA8AAAAAAAAAAQAgAAAA&#10;IgAAAGRycy9kb3ducmV2LnhtbFBLAQIUABQAAAAIAIdO4kBrBxv8RgIAABIFAAAOAAAAAAAAAAEA&#10;IAAAACUBAABkcnMvZTJvRG9jLnhtbFBLBQYAAAAABgAGAFkBAADdBQAAAAA=&#10;" path="m0,10161l979424,10161,979424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6353175</wp:posOffset>
                </wp:positionH>
                <wp:positionV relativeFrom="paragraph">
                  <wp:posOffset>25400</wp:posOffset>
                </wp:positionV>
                <wp:extent cx="841375" cy="7620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124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1664" h="10160">
                              <a:moveTo>
                                <a:pt x="0" y="10160"/>
                              </a:moveTo>
                              <a:lnTo>
                                <a:pt x="1121664" y="10160"/>
                              </a:lnTo>
                              <a:lnTo>
                                <a:pt x="112166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25pt;margin-top:2pt;height:0.6pt;width:66.25pt;mso-position-horizontal-relative:page;z-index:251659264;mso-width-relative:page;mso-height-relative:page;" fillcolor="#000000" filled="t" stroked="f" coordsize="1121664,10160" o:gfxdata="UEsDBAoAAAAAAIdO4kAAAAAAAAAAAAAAAAAEAAAAZHJzL1BLAwQUAAAACACHTuJAbTVPWNUAAAAJ&#10;AQAADwAAAGRycy9kb3ducmV2LnhtbE2PTUvDQBCG74L/YRnBm51Na0ViNj0IBQURbD14nGTHfJjd&#10;Ddlt0/57pye9zcs8vB/F5uQGdeQpdsEbyBYaFPs62M43Bj7327tHUDGRtzQEzwbOHGFTXl8VlNsw&#10;+w8+7lKjxMTHnAy0KY05YqxbdhQXYWQvv+8wOUoipwbtRLOYuwGXWj+go85LQksjP7dc/+wOzgC+&#10;0Xt8rbKza6jHBvuvfju/GHN7k+knUIlP6Q+GS32pDqV0qsLB26gG0VrrtbAG7mXTBchWK7kqA+sl&#10;YFng/wXlL1BLAwQUAAAACACHTuJAZcj9OkgCAAAVBQAADgAAAGRycy9lMm9Eb2MueG1srVTLbtsw&#10;ELwX6D8QvNd6wFETw3YONdxL0QZI0jtNURIBvkDSlvP3XS4tW00vOVQHabUcDXdml1o/nrUiJ+GD&#10;tGZDq0VJiTDcttL0G/r6sv9yT0mIzLRMWSM29E0E+rj9/Gk9upWo7WBVKzwBEhNWo9vQIUa3KorA&#10;B6FZWFgnDCx21msW4dX3RevZCOxaFXVZNsVofeu85SIEyO7yIr0w+o8Q2q6TXOwsP2phYmb1QrEI&#10;ksIgXaBbrLbrBI+/ui6ISNSGgtKId9gE4kO6F9s1W/WeuUHySwnsIyW806SZNLDplWrHIiNHL/+h&#10;0pJ7G2wXF9zqIgtBR0BFVb7z5nlgTqAWsDq4q+nh/9Hyn6cnT2QLk9A8UGKYhpbvvRCpgSTlwKHR&#10;hRUAn92Tv7wFCJPccweoTkn3GwjQAJBEzujv29VfcY6EQ/J+WdVLGC8OS1+bGt0vMkki48cQvwur&#10;U8xOP0LMzWmniA1TxM9mCj20ODVXYXMjJdBcj8095OY6FtN3iTSFZIRKq7pqmiUlA8Rl1ZRYubYn&#10;8WIRF28S8jpUAoXeEMrMkVc+0DXHT6jp6ZB3jp4smBDTMyNhSCcTYfdpjSsbBFpzq2eOn1cwIeDz&#10;JB5VXA2B5NzyYJVs91KpZEHw/eGb8uTE0sHBC01iyg0sZ6uczdZc8LjBX0TKJMcf7uo76DuD/0UH&#10;5xRC7WDmgukpYaqHHxGPHjcwNpWA8pwPccfCkLdD1tRStAIeaSrzHKboYNs3HE/Mw2lB4OVkp+M4&#10;f8evb3+z7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tNU9Y1QAAAAkBAAAPAAAAAAAAAAEAIAAA&#10;ACIAAABkcnMvZG93bnJldi54bWxQSwECFAAUAAAACACHTuJAZcj9OkgCAAAVBQAADgAAAAAAAAAB&#10;ACAAAAAkAQAAZHJzL2Uyb0RvYy54bWxQSwUGAAAAAAYABgBZAQAA3gUAAAAA&#10;" path="m0,10160l1121664,10160,1121664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ragraph">
                  <wp:posOffset>25400</wp:posOffset>
                </wp:positionV>
                <wp:extent cx="7620" cy="7620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0160">
                              <a:moveTo>
                                <a:pt x="0" y="10160"/>
                              </a:moveTo>
                              <a:lnTo>
                                <a:pt x="10160" y="10160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6.4pt;margin-top:2pt;height:0.6pt;width:0.6pt;mso-position-horizontal-relative:page;z-index:251659264;mso-width-relative:page;mso-height-relative:page;" fillcolor="#000000" filled="t" stroked="f" coordsize="10160,10160" o:gfxdata="UEsDBAoAAAAAAIdO4kAAAAAAAAAAAAAAAAAEAAAAZHJzL1BLAwQUAAAACACHTuJAXCnYo9YAAAAJ&#10;AQAADwAAAGRycy9kb3ducmV2LnhtbE2PO0/EMBCEeyT+g7VIdJzzICcU4lyBoIEC3YHgSl+8xBHx&#10;OrJ9L349mwq6He1o5ptmdXKjOGCIgycF+SIDgdR5M1Cv4P3t6eYOREyajB49oYIzRli1lxeNro0/&#10;0hoPm9QLDqFYawU2pamWMnYWnY4LPyHx78sHpxPL0EsT9JHD3SiLLFtKpwfiBqsnfLDYfW/2TsH2&#10;86Uqsf+xH8V6+7wsH1/PVZBKXV/l2T2IhKf0Z4YZn9GhZaad35OJYmSdlwWzJwW3vGk25OV87RRU&#10;Bci2kf8XtL9QSwMEFAAAAAgAh07iQH/4WDI3AgAACQUAAA4AAABkcnMvZTJvRG9jLnhtbK1UTY/a&#10;MBC9V+p/sHxfAkjLtgjYwyJ6qdqVdtu7cZzEkr/kMQT+fcfjBOi2UvfQHJKx/fJm5j3bq8eTNeyo&#10;Imjv1nw2mXKmnPS1du2a/3jd3X3iDJJwtTDeqTU/K+CPm48fVn1YqrnvvKlVZEjiYNmHNe9SCsuq&#10;AtkpK2Dig3K42PhoRcJhbKs6ih7Zranm0+mi6n2sQ/RSAeDstizygTG+h9A3jZZq6+XBKpcKa1RG&#10;JGwJOh2Ab6japlEyfW8aUImZNcdOE70xCcb7/K42K7FsowidlkMJ4j0lvOnJCu0w6YVqK5Jgh6j/&#10;oLJaRg++SRPpbVUaIUWwi9n0jTYvnQiKekGpIVxEh/9HK78dnyPTNe6EB9TECYuW76JS2UCW51Ch&#10;PsASgS/hOQ4jwDC3e2oQ1RgdfiIBCYAtsRPpe77oq06JSZx8WMwxh8QFipCrKhSZSh4gfVHe5lgc&#10;v0Iq1tRjJLoxkic3hhENztYasjZxhtZGsnZfrA0i5f8yaQ5Zj3VOZwssoxujvGb9Ub16QqVr+QVZ&#10;yrwijLtFDmzY0y16xIzfQKxXLMmKzY/r47fgsLpRvH9g/pZTGg+qFJ1bJpEvMiDfrdDgja532pjc&#10;OsR2/2QiO4p8WOghS4UJnSizszJb2Ac8JfiNyLis8+f7+T26LfCOaPBsYmgD7jNwLWfCtHj5yBQp&#10;gfO5BCRFkyKkrYCupCPWbCTJgJ+8E8vey9He12fakjSPJ4SAw2nOR/B2TH9fb7DN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wp2KPWAAAACQEAAA8AAAAAAAAAAQAgAAAAIgAAAGRycy9kb3ducmV2&#10;LnhtbFBLAQIUABQAAAAIAIdO4kB/+FgyNwIAAAkFAAAOAAAAAAAAAAEAIAAAACUBAABkcnMvZTJv&#10;RG9jLnhtbFBLBQYAAAAABgAGAFkBAADOBQAAAAA=&#10;" path="m0,10160l10160,10160,10160,0,0,0,0,1016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1E3A6F8F">
      <w:pPr>
        <w:spacing w:after="103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5AD2D85">
      <w:pPr>
        <w:spacing w:before="0" w:after="0" w:line="223" w:lineRule="exact"/>
        <w:ind w:left="391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line">
                  <wp:posOffset>-13970</wp:posOffset>
                </wp:positionV>
                <wp:extent cx="4354830" cy="169545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5085" cy="169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5085" h="169419">
                              <a:moveTo>
                                <a:pt x="0" y="169419"/>
                              </a:moveTo>
                              <a:lnTo>
                                <a:pt x="4355085" y="169419"/>
                              </a:lnTo>
                              <a:lnTo>
                                <a:pt x="435508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69419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25pt;margin-top:-1.1pt;height:13.35pt;width:342.9pt;mso-position-horizontal-relative:page;mso-position-vertical-relative:line;z-index:-251657216;mso-width-relative:page;mso-height-relative:page;" fillcolor="#FEFEFE" filled="t" stroked="f" coordsize="4355085,169419" o:gfxdata="UEsDBAoAAAAAAIdO4kAAAAAAAAAAAAAAAAAEAAAAZHJzL1BLAwQUAAAACACHTuJAwz3ohtkAAAAI&#10;AQAADwAAAGRycy9kb3ducmV2LnhtbE2PQU/CQBSE7yb+h80z8Qa7FApY+0qCid44UDHxuHQfbWP3&#10;be0uBf31ric9TmYy802+udpOjDT41jHCbKpAEFfOtFwjHF6fJ2sQPmg2unNMCF/kYVPc3uQ6M+7C&#10;exrLUItYwj7TCE0IfSalrxqy2k9dTxy9kxusDlEOtTSDvsRy28lEqaW0uuW40OienhqqPsqzRViH&#10;7du2/H4vx5f5Yv+pTjt5SHeI93cz9Qgi0DX8heEXP6JDEZmO7szGiw7hQaUxiTBJEhDRX62WcxBH&#10;hGSRgixy+f9A8QNQSwMEFAAAAAgAh07iQKOQytY7AgAAEwUAAA4AAABkcnMvZTJvRG9jLnhtbK1U&#10;yW7bMBC9F+g/ELzXktw4i2E7h7rupWgDJP2AMUUtADdwaMv5+w4pyVacHnKoDYhD8vHNzJshV48n&#10;rdhRemytWfNilnMmjbBla+o1//Oy+3LPGQYwJShr5Jq/SuSPm8+fVp1byrltrCqlZ0RicNm5NW9C&#10;cMssQ9FIDTizThrarKzXEGjq66z00BG7Vtk8z2+zzvrSeSskIq1u+00+MPqPENqqaoXcWnHQ0oSe&#10;1UsFgVLCpnXINynaqpIi/K4qlIGpNadMQ/qSE7L38ZttVrCsPbimFUMI8JEQrnLS0BpyeqbaQgB2&#10;8O07Kt0Kb9FWYSaszvpEkiKURZFfafPcgJMpF5Ia3Vl0/H+04tfxybO2pE64KzgzoKnkOy9lLCCL&#10;a6RQ53BJwGf35IcZkhnTPVVex5ESYaek6utZVXkKTNDizdfFIr9fcCZor7h9uCkeIml2OS0OGH5I&#10;m5jg+BNDX5VytKAZLXEyo+mptrGqKlU1cEZV9amq+76qDkI8F8OLJusmoTTnSOK2tkf5YhMwXNJ4&#10;E+oFoswUek7uOrcRNo4uMU/hqflIhRExjj2SGnSUcoIRyqJM6lwCmuL/GTOdjwIkyc+i0OJUdrSq&#10;LXetUlEF9PX+m/LsCKTv7nv8p+YG5RroV4s8/oY6Dvjk4A2RMlH1Yn5HUCaAXouKbimZ2lHHoak5&#10;A1XTMySCTx6MjTGkBJ3HsAVsen+JdnCnDHmKPdl3YbT2tnxNzZnW6a6kWIZ7HS/jdJ5OX96yz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DPeiG2QAAAAgBAAAPAAAAAAAAAAEAIAAAACIAAABkcnMv&#10;ZG93bnJldi54bWxQSwECFAAUAAAACACHTuJAo5DK1jsCAAATBQAADgAAAAAAAAABACAAAAAoAQAA&#10;ZHJzL2Uyb0RvYy54bWxQSwUGAAAAAAYABgBZAQAA1QUAAAAA&#10;" path="m0,169419l4355085,169419,4355085,0,0,0xm0,169419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III. Informácie,</w:t>
      </w:r>
      <w:r>
        <w:rPr>
          <w:rFonts w:ascii="Arial" w:hAnsi="Arial" w:cs="Arial"/>
          <w:b/>
          <w:bCs/>
          <w:color w:val="000000"/>
          <w:w w:val="95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ktoré vysvetľujú</w:t>
      </w:r>
      <w:r>
        <w:rPr>
          <w:rFonts w:ascii="Arial" w:hAnsi="Arial" w:cs="Arial"/>
          <w:b/>
          <w:bCs/>
          <w:color w:val="000000"/>
          <w:w w:val="94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a</w:t>
      </w:r>
      <w:r>
        <w:rPr>
          <w:rFonts w:ascii="Arial" w:hAnsi="Arial" w:cs="Arial"/>
          <w:b/>
          <w:bCs/>
          <w:color w:val="000000"/>
          <w:w w:val="95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dopĺňajú</w:t>
      </w:r>
      <w:r>
        <w:rPr>
          <w:rFonts w:ascii="Arial" w:hAnsi="Arial" w:cs="Arial"/>
          <w:b/>
          <w:bCs/>
          <w:color w:val="000000"/>
          <w:w w:val="93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súvahu</w:t>
      </w:r>
      <w:r>
        <w:rPr>
          <w:rFonts w:ascii="Arial" w:hAnsi="Arial" w:cs="Arial"/>
          <w:b/>
          <w:bCs/>
          <w:color w:val="000000"/>
          <w:w w:val="91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a výkaz</w:t>
      </w:r>
      <w:r>
        <w:rPr>
          <w:rFonts w:ascii="Arial" w:hAnsi="Arial" w:cs="Arial"/>
          <w:b/>
          <w:bCs/>
          <w:color w:val="000000"/>
          <w:w w:val="96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ziskov</w:t>
      </w:r>
      <w:r>
        <w:rPr>
          <w:rFonts w:ascii="Arial" w:hAnsi="Arial" w:cs="Arial"/>
          <w:b/>
          <w:bCs/>
          <w:color w:val="000000"/>
          <w:w w:val="97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sk-SK"/>
        </w:rPr>
        <w:t>a</w:t>
      </w:r>
      <w:r>
        <w:rPr>
          <w:rFonts w:ascii="Arial" w:hAnsi="Arial" w:cs="Arial"/>
          <w:b/>
          <w:bCs/>
          <w:color w:val="000000"/>
          <w:w w:val="95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  <w:lang w:val="sk-SK"/>
        </w:rPr>
        <w:t>strát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1B1E0E"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6601A0D">
      <w:pPr>
        <w:spacing w:before="0" w:after="0" w:line="201" w:lineRule="exact"/>
        <w:ind w:left="385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line">
                  <wp:posOffset>6985</wp:posOffset>
                </wp:positionV>
                <wp:extent cx="6615430" cy="133985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688" cy="1337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5688" h="133761">
                              <a:moveTo>
                                <a:pt x="0" y="133761"/>
                              </a:moveTo>
                              <a:lnTo>
                                <a:pt x="6615688" y="133761"/>
                              </a:lnTo>
                              <a:lnTo>
                                <a:pt x="6615688" y="0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0" y="13376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5.25pt;margin-top:0.55pt;height:10.55pt;width:520.9pt;mso-position-horizontal-relative:page;mso-position-vertical-relative:line;z-index:-251657216;mso-width-relative:page;mso-height-relative:page;" fillcolor="#FEFEFE" filled="t" stroked="f" coordsize="6615688,133761" o:gfxdata="UEsDBAoAAAAAAIdO4kAAAAAAAAAAAAAAAAAEAAAAZHJzL1BLAwQUAAAACACHTuJARkP5H9YAAAAI&#10;AQAADwAAAGRycy9kb3ducmV2LnhtbE2PzU7DMBCE70i8g7VI3Kgdh6IQ4vTA74VDKSBx3MZLEhGv&#10;o9hNy9vjnspxdkYz31argxvETFPoPRvIFgoEceNtz62Bj/enqwJEiMgWB89k4JcCrOrzswpL6/f8&#10;RvMmtiKVcCjRQBfjWEoZmo4choUfiZP37SeHMcmplXbCfSp3g9RK3UiHPaeFDke676j52eycgfWL&#10;m7+WBV5/PmDIX5/X/Fg4NubyIlN3ICId4ikMR/yEDnVi2vod2yAGA7dqmZLpnoE42lmucxBbA1pr&#10;kHUl/z9Q/wFQSwMEFAAAAAgAh07iQChT7088AgAAEwUAAA4AAABkcnMvZTJvRG9jLnhtbK1U224a&#10;MRB9r9R/sPweliUqRAjIQwl9qdpIST9g8Hovkm/yGBb+vmPvhQ19yUNBWo/t4zMzZ8bePF+0Ymfp&#10;sbFmy/PZnDNphC0aU235n/fDwxNnGMAUoKyRW36VyJ93X79sWreWC1tbVUjPiMTgunVbXofg1lmG&#10;opYacGadNLRZWq8h0NRXWeGhJXatssV8vsxa6wvnrZCItLrvNnnP6D9DaMuyEXJvxUlLEzpWLxUE&#10;SgnrxiHfpWjLUorwuyxRBqa2nDIN6UtOyD7Gb7bbwLry4OpG9CHAZ0K4y0lDY8jpSLWHAOzkm3+o&#10;dCO8RVuGmbA66xJJilAW+fxOm7canEy5kNToRtHx/9GKX+dXz5qCOmG14MyAppIfvJSxgCyukUKt&#10;wzUB39yr72dIZkz3UnodR0qEXZKq11FVeQlM0OJymX9bPlFXCdrLHx9XyzySZrfT4oThh7SJCc4/&#10;MXRVKQYL6sESFzOYnmobq6pSVQNnVFWfqnrsquogxHMxvGiydhJKPUYSt7U9y3ebgOGWxodQbxBl&#10;ptAxufvcBtgwusQ8hafmIxUGxDB2yJyzQcoJRiiLMqlzC6jDU0PfhzBA6HwUIEk+ikKLU9nRqqY4&#10;NEpFFdBXx+/KszOQvoeX+E/NDcrV0K3m8/jr69jjk4MPRMpE1fPFiqBMAL0WJd1SMrWjjkNTcQaq&#10;omdIBJ88GBtjSAk6j2EPWHf+Em3vThnyFHuy68JoHW1xTc2Z1umupFj6ex0v43SeTt/est1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kP5H9YAAAAIAQAADwAAAAAAAAABACAAAAAiAAAAZHJzL2Rv&#10;d25yZXYueG1sUEsBAhQAFAAAAAgAh07iQChT7088AgAAEwUAAA4AAAAAAAAAAQAgAAAAJQEAAGRy&#10;cy9lMm9Eb2MueG1sUEsFBgAAAAAGAAYAWQEAANMFAAAAAA==&#10;" path="m0,133761l6615688,133761,6615688,0,1,0xm0,13376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1)</w:t>
      </w:r>
      <w:r>
        <w:rPr>
          <w:rFonts w:ascii="Arial" w:hAnsi="Arial" w:cs="Arial"/>
          <w:color w:val="000000"/>
          <w:spacing w:val="2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Informácia o sume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dôvodoch vzniku</w:t>
      </w:r>
      <w:r>
        <w:rPr>
          <w:rFonts w:ascii="Arial" w:hAnsi="Arial" w:cs="Arial"/>
          <w:color w:val="000000"/>
          <w:w w:val="7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jednotlivých položiek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nákladov alebo výnosov, ktoré</w:t>
      </w:r>
      <w:r>
        <w:rPr>
          <w:rFonts w:ascii="Arial" w:hAnsi="Arial" w:cs="Arial"/>
          <w:color w:val="000000"/>
          <w:w w:val="91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majú výnimočný rozsah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 xml:space="preserve">alebo </w:t>
      </w:r>
      <w:r>
        <w:rPr>
          <w:rFonts w:ascii="Arial" w:hAnsi="Arial" w:cs="Arial"/>
          <w:color w:val="000000"/>
          <w:spacing w:val="-4"/>
          <w:sz w:val="18"/>
          <w:szCs w:val="18"/>
          <w:lang w:val="sk-SK"/>
        </w:rPr>
        <w:t>výskyt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36223BC">
      <w:pPr>
        <w:spacing w:before="235" w:after="0" w:line="208" w:lineRule="exact"/>
        <w:ind w:left="450" w:right="21" w:firstLine="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sk-SK"/>
        </w:rPr>
        <w:t>Spoločnosť v sledovanom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období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neúčtovala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nákladoch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alebo výnosoch, ktoré majú výnimočný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rozsah alebo výskyt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(predaj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560705</wp:posOffset>
                </wp:positionH>
                <wp:positionV relativeFrom="line">
                  <wp:posOffset>-221615</wp:posOffset>
                </wp:positionV>
                <wp:extent cx="8890" cy="1100455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44" cy="11003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467103">
                              <a:moveTo>
                                <a:pt x="0" y="1467103"/>
                              </a:moveTo>
                              <a:lnTo>
                                <a:pt x="12192" y="146710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467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4.15pt;margin-top:-17.45pt;height:86.65pt;width:0.7pt;mso-position-horizontal-relative:page;mso-position-vertical-relative:line;z-index:251659264;mso-width-relative:page;mso-height-relative:page;" fillcolor="#000000" filled="t" stroked="f" coordsize="12192,1467103" o:gfxdata="UEsDBAoAAAAAAIdO4kAAAAAAAAAAAAAAAAAEAAAAZHJzL1BLAwQUAAAACACHTuJA5yf/49oAAAAJ&#10;AQAADwAAAGRycy9kb3ducmV2LnhtbE2PQUvDQBCF74L/YRnBW7upCbqJ2RQsKBWkahW9TpMxCWZn&#10;w+42rf5615Meh/fx3jfl8mgGMZHzvWUNi3kCgri2Tc+thteX25kC4QNyg4Nl0vBFHpbV6UmJRWMP&#10;/EzTNrQilrAvUEMXwlhI6euODPq5HYlj9mGdwRBP18rG4SGWm0FeJMmlNNhzXOhwpFVH9ed2bzQ8&#10;3qw232Pu0nfr796e7h/WE64zrc/PFsk1iEDH8AfDr35Uhyo67eyeGy8GDUqlkdQwS7McRARUfgVi&#10;F8FUZSCrUv7/oPoBUEsDBBQAAAAIAIdO4kBuGq9CRwIAABQFAAAOAAAAZHJzL2Uyb0RvYy54bWyt&#10;VMtu2zAQvBfoPxC813rYSWrDdg413EvRBkjaO01REgG+wKVff98lKdlOWqA5VAdpRY5md2eWWj6e&#10;tCIH4UFas6LVpKREGG4baboV/fmy/fSZEgjMNExZI1b0LIA+rj9+WB7dQtS2t6oRniCJgcXRrWgf&#10;glsUBfBeaAYT64TBzdZ6zQK++q5oPDsiu1ZFXZb3xdH6xnnLBQCubvImHRj9ewht20ouNpbvtTAh&#10;s3qhWMCWoJcO6DpV27aChx9tCyIQtaLYaUh3TILxLt6L9ZItOs9cL/lQAntPCW960kwaTHqh2rDA&#10;yN7LP6i05N6CbcOEW13kRpIi2EVVvtHmuWdOpF5QanAX0eH/0fLvhydPZIOT8DClxDCNlm+9ENFA&#10;EtdQoaODBQKf3ZMf3gDD2O6pRVSrpPuFBEkAbImckr7ni77iFAjHxXk1m1HCcaOqynJaP0TyIrNE&#10;Nr6H8FVYHWN2+AYhu9OMEevHiJ/MGHr0OLqrkruBEnTXJ3d32V3HQvwuksaQHDF9Xc1rSnqMZvcP&#10;VTlNpWt7EC824cK1hxGRS71ilLnFDoyxtYEx40fU+HSJ+YpOE4gSjPvjM+NwSkcV/4H5e1auLIhc&#10;SGw9iX2RAxlvBQerZLOVSkUBwHe7L8qTA4vnJl1JIqZcz/IqOojX4OCATwleESkT9Z7f1XdoPMPf&#10;RYvHFEPtcOTAdJQw1eF/iAefEhgbS8CS0SwPYcOgz+kS65BNGUwUhzKPYYx2tjmn6UzreFhSKcPB&#10;jqfx9j19ff2Zr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5yf/49oAAAAJAQAADwAAAAAAAAAB&#10;ACAAAAAiAAAAZHJzL2Rvd25yZXYueG1sUEsBAhQAFAAAAAgAh07iQG4ar0JHAgAAFAUAAA4AAAAA&#10;AAAAAQAgAAAAKQEAAGRycy9lMm9Eb2MueG1sUEsFBgAAAAAGAAYAWQEAAOIFAAAAAA==&#10;" path="m0,1467103l12192,1467103,12192,0,0,0,0,1467103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7177405</wp:posOffset>
                </wp:positionH>
                <wp:positionV relativeFrom="line">
                  <wp:posOffset>-217170</wp:posOffset>
                </wp:positionV>
                <wp:extent cx="7620" cy="1096010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2" cy="10957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3" h="1461008">
                              <a:moveTo>
                                <a:pt x="0" y="1461008"/>
                              </a:moveTo>
                              <a:lnTo>
                                <a:pt x="10163" y="1461008"/>
                              </a:lnTo>
                              <a:lnTo>
                                <a:pt x="10163" y="0"/>
                              </a:lnTo>
                              <a:lnTo>
                                <a:pt x="0" y="0"/>
                              </a:lnTo>
                              <a:lnTo>
                                <a:pt x="0" y="1461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5.15pt;margin-top:-17.1pt;height:86.3pt;width:0.6pt;mso-position-horizontal-relative:page;mso-position-vertical-relative:line;z-index:251659264;mso-width-relative:page;mso-height-relative:page;" fillcolor="#000000" filled="t" stroked="f" coordsize="10163,1461008" o:gfxdata="UEsDBAoAAAAAAIdO4kAAAAAAAAAAAAAAAAAEAAAAZHJzL1BLAwQUAAAACACHTuJAGcisbdkAAAAN&#10;AQAADwAAAGRycy9kb3ducmV2LnhtbE2PsU7DMBCGdyTewTokttZ2HFAJcSqBxIQEonRhc2MTR9jn&#10;KLbb9O1xJ9ju133677t2u3hHjmaOY0AJfM2AGOyDHnGQsP98WW2AxKRQKxfQSDibCNvu+qpVjQ4n&#10;/DDHXRpIKcHYKAk2pamhNPbWeBXXYTJYdt9h9iqVOA9Uz+pUyr2jFWP31KsRywWrJvNsTf+zy14C&#10;fcOHHF/370+5WlzK56lm9kvK2xvOHoEks6Q/GC76RR264nQIGXUkrmQumCishJWoKyAXhAt+B+RQ&#10;JrGpgXYt/f9F9wtQSwMEFAAAAAgAh07iQJK5/AlHAgAAFAUAAA4AAABkcnMvZTJvRG9jLnhtbK1U&#10;TY/aMBC9V+p/sHwvSegCuwjYQxG9VO1Ku+3dOE5iyV/yGAL/vmM7AXZbqXtoDsnEfnkz8944q8eT&#10;VuQoPEhr1rSalJQIw20tTbumP192n+4pgcBMzZQ1Yk3PAujj5uOHVe+WYmo7q2rhCZIYWPZuTbsQ&#10;3LIogHdCM5hYJwxuNtZrFvDVt0XtWY/sWhXTspwXvfW185YLAFzd5k06MPr3ENqmkVxsLT9oYUJm&#10;9UKxgC1BJx3QTaq2aQQPP5oGRCBqTbHTkO6YBON9vBebFVu2nrlO8qEE9p4S3vSkmTSY9EK1ZYGR&#10;g5d/UGnJvQXbhAm3usiNJEWwi6p8o81zx5xIvaDU4C6iw/+j5d+PT57IGidhcUeJYRot33khooEk&#10;rqFCvYMlAp/dkx/eAMPY7qlBVKOk+4UESQBsiZySvueLvuIUCMfFxXw6pYTjRlU+zBazeSQvMktk&#10;4wcIX4XVMWbHbxCyO/UYsW6M+MmMoUePo7squRsoQXd9cnef3XUsxO8iaQxJH9NX88+UdBjdzauy&#10;vE+la3sULzbhwrWHEZFLvWKUucUOjLG1gTHjR9T4dIn5ik4TiBKM++Mz43BKRxX/gfl7Vq4siFxI&#10;bD2JfZEDGW8FB6tkvZNKRQHAt/svypMji+cmXUkiplzH8irKhtfg4IBPCV4RKRP1fphNZ2g8w99F&#10;g8cUQ+1w5MC0lDDV4n+IB58SGBtLwJLRLA9hy6DL6RLrkE0ZTBSHMo9hjPa2PqfpTOt4WFIpw8GO&#10;p/H2PX19/Zl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ZyKxt2QAAAA0BAAAPAAAAAAAAAAEA&#10;IAAAACIAAABkcnMvZG93bnJldi54bWxQSwECFAAUAAAACACHTuJAkrn8CUcCAAAUBQAADgAAAAAA&#10;AAABACAAAAAoAQAAZHJzL2Uyb0RvYy54bWxQSwUGAAAAAAYABgBZAQAA4QUAAAAA&#10;" path="m0,1461008l10163,1461008,10163,0,0,0,0,1461008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podniku, živelné pohromy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podobne)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1242BF0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C1CF97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763A7CF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10DBC9E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012684A">
      <w:pPr>
        <w:spacing w:after="104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35560</wp:posOffset>
                </wp:positionV>
                <wp:extent cx="6621780" cy="7620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2177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29039" h="10161">
                              <a:moveTo>
                                <a:pt x="0" y="10161"/>
                              </a:moveTo>
                              <a:lnTo>
                                <a:pt x="8829039" y="10161"/>
                              </a:lnTo>
                              <a:lnTo>
                                <a:pt x="882903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4.25pt;margin-top:2.8pt;height:0.6pt;width:521.4pt;mso-position-horizontal-relative:page;z-index:251659264;mso-width-relative:page;mso-height-relative:page;" fillcolor="#000000" filled="t" stroked="f" coordsize="8829039,10161" o:gfxdata="UEsDBAoAAAAAAIdO4kAAAAAAAAAAAAAAAAAEAAAAZHJzL1BLAwQUAAAACACHTuJAk8rQMdgAAAAH&#10;AQAADwAAAGRycy9kb3ducmV2LnhtbE2OTUvDQBRF94L/YXiCG7EzsTSEmJfiB1JEEFJduJxknkls&#10;5k3MTNr6752udHm5l3NPsT7aQexp8r1jhGShQBA3zvTcIry/PV1nIHzQbPTgmBB+yMO6PD8rdG7c&#10;gSvab0MrIoR9rhG6EMZcSt90ZLVfuJE4dp9usjrEOLXSTPoQ4XaQN0ql0uqe40OnR3roqNltZ4vw&#10;vWvugtp8zJvX+/75sf2qXq7qCvHyIlG3IAIdw98YTvpRHcroVLuZjRcDQpat4hJhlYI41ckyWYKo&#10;EdIMZFnI//7lL1BLAwQUAAAACACHTuJAJQAmRkoCAAAWBQAADgAAAGRycy9lMm9Eb2MueG1srVRN&#10;j9owEL1X6n+wfC8JqRYWRNhDEb1U7Uq727txnMSSv+QxBP59xzaBdHvZQ3NIJuOX53lvxtk8nbUi&#10;J+FBWlPT+aykRBhuG2m6mr697r88UgKBmYYpa0RNLwLo0/bzp83g1qKyvVWN8ARJDKwHV9M+BLcu&#10;CuC90Axm1gmDi631mgV89V3ReDYgu1ZFVZaLYrC+cd5yAYDZXV6kV0b/EULbtpKLneVHLUzIrF4o&#10;FlAS9NIB3aZq21bw8KttQQSiaopKQ7rjJhgf4r3Ybti688z1kl9LYB8p4Z0mzaTBTW9UOxYYOXr5&#10;D5WW3FuwbZhxq4ssJDmCKublO29eeuZE0oJWg7uZDv+Plv88PXsiG5yE5QMlhmls+d4LERtIYg4d&#10;GhysEfjinv31DTCMcs8tolol3W8kSAagJHJO/l5u/opzIByTi0U1Xy5XlHBcWy6qZH+RWSIbP0L4&#10;LqyOMTv9gJC704wR68eIn80Yeuxx7K5K3Q2UYHd96u4hd9exEL+LpDEkQ00fH6tV+RUL6bHscr7I&#10;pWt7Eq824cJdQ17HSrDQO0KZKfLGh7qm+BE1Pl3inaJHC0bE+MxInNLRRdx9XOPKgkjW3OuZ4qcV&#10;jAj8PIpPKm6GYHJqOVglm71UKloAvjt8U56cWDw56Ur9Zcr1LGfnOZutueLTBn8RKRMdXz1UOF6c&#10;4Q+jxYOKoXY4dGA6Spjq8E/Eg08bGBtLSPKch7Bj0OftEmtsabICH3Es8yDG6GCbS5rPlMfjkoDX&#10;ox3P4/Q9fX3/nW3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PK0DHYAAAABwEAAA8AAAAAAAAA&#10;AQAgAAAAIgAAAGRycy9kb3ducmV2LnhtbFBLAQIUABQAAAAIAIdO4kAlACZGSgIAABYFAAAOAAAA&#10;AAAAAAEAIAAAACcBAABkcnMvZTJvRG9jLnhtbFBLBQYAAAAABgAGAFkBAADjBQAAAAA=&#10;" path="m0,10161l8829039,10161,8829039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73C0ECB5">
      <w:pPr>
        <w:spacing w:before="0" w:after="0" w:line="201" w:lineRule="exact"/>
        <w:ind w:left="403" w:right="0" w:firstLine="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sk-SK"/>
        </w:rPr>
        <w:t>2) Informácie o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záväzkoch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5"/>
        <w:tblpPr w:vertAnchor="text" w:horzAnchor="page" w:tblpX="874" w:tblpY="73"/>
        <w:tblOverlap w:val="never"/>
        <w:tblW w:w="10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9"/>
        <w:gridCol w:w="3657"/>
      </w:tblGrid>
      <w:tr w14:paraId="229A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exact"/>
        </w:trPr>
        <w:tc>
          <w:tcPr>
            <w:tcW w:w="10447" w:type="dxa"/>
            <w:gridSpan w:val="2"/>
          </w:tcPr>
          <w:p w14:paraId="44EF8D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-23495</wp:posOffset>
                      </wp:positionH>
                      <wp:positionV relativeFrom="paragraph">
                        <wp:posOffset>-13970</wp:posOffset>
                      </wp:positionV>
                      <wp:extent cx="46990" cy="2550160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" cy="25504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4" h="2550414">
                                    <a:moveTo>
                                      <a:pt x="0" y="0"/>
                                    </a:moveTo>
                                    <a:lnTo>
                                      <a:pt x="47244" y="0"/>
                                    </a:lnTo>
                                    <a:lnTo>
                                      <a:pt x="47244" y="2550414"/>
                                    </a:lnTo>
                                    <a:lnTo>
                                      <a:pt x="0" y="2550414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-1.85pt;margin-top:-1.1pt;height:200.8pt;width:3.7pt;mso-position-horizontal-relative:page;z-index:251659264;mso-width-relative:page;mso-height-relative:page;" fillcolor="#FFFFFF" filled="t" stroked="f" coordsize="47244,2550414" o:gfxdata="UEsDBAoAAAAAAIdO4kAAAAAAAAAAAAAAAAAEAAAAZHJzL1BLAwQUAAAACACHTuJA15sxqdcAAAAH&#10;AQAADwAAAGRycy9kb3ducmV2LnhtbE2OzU7DMBCE70i8g7VI3FqnKQKSxukBqQKJcmiCKvXmxtsk&#10;wl6H2P3h7dme4DQazWjmK5YXZ8UJx9B7UjCbJiCQGm96ahV81qvJM4gQNRltPaGCHwywLG9vCp0b&#10;f6YNnqrYCh6hkGsFXYxDLmVoOnQ6TP2AxNnBj05HtmMrzajPPO6sTJPkUTrdEz90esCXDpuv6ugU&#10;bL/n9qOq1+3rNn1fVc3bbp3VO6Xu72bJAkTES/wrwxWf0aFkpr0/kgnCKpjMn7jJmqYgOL/aPUuW&#10;PYAsC/mfv/wFUEsDBBQAAAAIAIdO4kBARcwfOAIAAAoFAAAOAAAAZHJzL2Uyb0RvYy54bWytVE1v&#10;2zAMvQ/YfxB0X+wEaTsESXpYkF2GrUC7H6DIsi1AXxCVOPn3o2g7TtNLD/PBoiTqke+R0vr5bA07&#10;qQjauw2fz0rOlJO+0q7Z8L9v+2/fOYMkXCWMd2rDLwr48/brl3UXVmrhW28qFRmCOFh1YcPblMKq&#10;KEC2ygqY+aAcbtY+WpFwGpuiiqJDdGuKRVk+Fp2PVYheKgBc3fWbfECMnwH0da2l2nl5tMqlHjUq&#10;IxJSglYH4FvKtq6VTH/qGlRiZsORaaI/BkH7kP/Fdi1WTRSh1XJIQXwmhTtOVmiHQa9QO5EEO0b9&#10;AcpqGT34Os2kt0VPhBRBFvPyTpvXVgRFXFBqCFfR4f/Byt+nl8h0hZ3w9MiZExZLvo9K5QKyvIYK&#10;dQFW6PgaXuIwAzQz3XMdbR6RCDuTqperquqcmMTF5dNiueRM4s7i4aFczpcZs5gOyyOkn8oTkDj9&#10;gtQXpRot0Y6WPLvRjFjaXFRDRU2cYVEjFfXQFzWIlM/l7LLJumsm7ZRI3rX+pN48+aU7EpjktGvc&#10;rdfAaqSLnuP+OAZCm/zekx+9xrH3xrb8INPoIY0HRdJMOd2eoma+yRjNTJykvoqBi7dygze62mtj&#10;Mn2IzeGHiewkUNc9fdTTwoRW9KvzMn9D/QZ/CvAOyLis9nzxhK5MCnwkarycaNqAjQau4UyYBl8f&#10;mSJFcD7nQNxChLQT0PbxCHYIZxxGyq3YN1+2Dr66UE/SOl4RymW4zvkO3s7p9PSEbf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15sxqdcAAAAHAQAADwAAAAAAAAABACAAAAAiAAAAZHJzL2Rvd25y&#10;ZXYueG1sUEsBAhQAFAAAAAgAh07iQEBFzB84AgAACgUAAA4AAAAAAAAAAQAgAAAAJgEAAGRycy9l&#10;Mm9Eb2MueG1sUEsFBgAAAAAGAAYAWQEAANAFAAAAAA==&#10;" path="m0,0l47244,0,47244,2550414,0,2550414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6605270</wp:posOffset>
                      </wp:positionH>
                      <wp:positionV relativeFrom="paragraph">
                        <wp:posOffset>-13970</wp:posOffset>
                      </wp:positionV>
                      <wp:extent cx="46990" cy="2550160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5" cy="25504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5" h="2550414">
                                    <a:moveTo>
                                      <a:pt x="0" y="0"/>
                                    </a:moveTo>
                                    <a:lnTo>
                                      <a:pt x="47245" y="0"/>
                                    </a:lnTo>
                                    <a:lnTo>
                                      <a:pt x="47245" y="2550414"/>
                                    </a:lnTo>
                                    <a:lnTo>
                                      <a:pt x="0" y="2550414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20.1pt;margin-top:-1.1pt;height:200.8pt;width:3.7pt;mso-position-horizontal-relative:page;z-index:251659264;mso-width-relative:page;mso-height-relative:page;" fillcolor="#FFFFFF" filled="t" stroked="f" coordsize="47245,2550414" o:gfxdata="UEsDBAoAAAAAAIdO4kAAAAAAAAAAAAAAAAAEAAAAZHJzL1BLAwQUAAAACACHTuJArauCPNsAAAAM&#10;AQAADwAAAGRycy9kb3ducmV2LnhtbE2PTU+EMBCG7yb+h2ZMvJjddpGwgpSNbuLBeBKM5y4dgUhb&#10;QsuH/npnT+5p8maevPNMflhNz2YcfeeshN1WAENbO93ZRsJH9bJ5AOaDslr1zqKEH/RwKK6vcpVp&#10;t9h3nMvQMCqxPlMS2hCGjHNft2iU37oBLe2+3GhUoDg2XI9qoXLT80iIhBvVWbrQqgGPLdbf5WQk&#10;xFV1t07p72c579/88+ux6ZfkScrbm514BBZwDf8wnPVJHQpyOrnJas96yiIWEbESNhHNMyHifQLs&#10;JOE+TWPgRc4vnyj+AFBLAwQUAAAACACHTuJAwvEn1TcCAAAKBQAADgAAAGRycy9lMm9Eb2MueG1s&#10;rVRNj9owEL1X6n+wfC8JCEqFCHsoopeqXWm3P8A4zofkL3kMgX/f8SQhLHvZw+YQj+3xm3lvxt4+&#10;XYxmZxWgdbbg81nOmbLSla2tC/7v9fDtB2cQhS2FdlYV/KqAP+2+ftl2fqMWrnG6VIEhiIVN5wve&#10;xOg3WQayUUbAzHllcbNywYiI01BnZRAdohudLfL8e9a5UPrgpALA1X2/yQfE8BFAV1WtVHsnT0bZ&#10;2KMGpUVEStC0HviOsq0qJePfqgIVmS44Mo30xyBoH9M/223Fpg7CN60cUhAfSeGBkxGtxaA3qL2I&#10;gp1C+w7KtDI4cFWcSWeynggpgizm+YM2L43wirig1OBvosPnwco/5+fA2hI7Yb3mzAqDJT8EpVIB&#10;WVpDhToPG3R88c9hmAGaie6lCiaNSIRdSNXrTVV1iUzi4nK9WK44k7izWK3y5XyZMLPpsDxB/KUc&#10;AYnzb4h9UcrREs1oyYsdzYClTUXVVNTIGRY1UFGPfVG9iOlcyi6ZrLtl0kyJpF3jzurVkV98IIFJ&#10;Trva3nsNrEa66Dnuj6MntMnvLfnRaxx7b2zLdzKNHlI7UCTNlNP9KWrmu4zRTMRJ6psYuHgvNzjd&#10;lodW60QfQn38qQM7C9T1QB/1tNC+Ef3qPE/fUL/BnwK8AdI2qT1frNGVSYGPRIWXE03jsdHA1pwJ&#10;XePrI2OgCNalHIibDxD3Apo+HsEO4bTFSKkV++ZL1tGVV+pJWscrQrkM1zndwfs5nZ6esN1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auCPNsAAAAMAQAADwAAAAAAAAABACAAAAAiAAAAZHJzL2Rv&#10;d25yZXYueG1sUEsBAhQAFAAAAAgAh07iQMLxJ9U3AgAACgUAAA4AAAAAAAAAAQAgAAAAKgEAAGRy&#10;cy9lMm9Eb2MueG1sUEsFBgAAAAAGAAYAWQEAANMFAAAAAA==&#10;" path="m0,0l47245,0,47245,2550414,0,2550414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1197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6789" w:type="dxa"/>
          </w:tcPr>
          <w:p w14:paraId="2856EFDB">
            <w:pPr>
              <w:spacing w:before="122" w:after="163" w:line="240" w:lineRule="auto"/>
              <w:ind w:left="147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Celková suma</w:t>
            </w:r>
            <w:r>
              <w:rPr>
                <w:rFonts w:ascii="Arial" w:hAnsi="Arial" w:cs="Arial"/>
                <w:color w:val="000000"/>
                <w:w w:val="8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záväzkov so</w:t>
            </w:r>
            <w:r>
              <w:rPr>
                <w:rFonts w:ascii="Arial" w:hAnsi="Arial" w:cs="Arial"/>
                <w:color w:val="000000"/>
                <w:w w:val="91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zostatkovou</w:t>
            </w:r>
            <w:r>
              <w:rPr>
                <w:rFonts w:ascii="Arial" w:hAnsi="Arial" w:cs="Arial"/>
                <w:color w:val="000000"/>
                <w:w w:val="96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dobou splatnosti</w:t>
            </w:r>
            <w:r>
              <w:rPr>
                <w:rFonts w:ascii="Arial" w:hAnsi="Arial" w:cs="Arial"/>
                <w:color w:val="000000"/>
                <w:w w:val="9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dlhšou</w:t>
            </w:r>
            <w:r>
              <w:rPr>
                <w:rFonts w:ascii="Arial" w:hAnsi="Arial" w:cs="Arial"/>
                <w:color w:val="000000"/>
                <w:w w:val="97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ako</w:t>
            </w:r>
            <w:r>
              <w:rPr>
                <w:rFonts w:ascii="Arial" w:hAnsi="Arial" w:cs="Arial"/>
                <w:color w:val="000000"/>
                <w:w w:val="92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päť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sk-SK"/>
              </w:rPr>
              <w:t>rokov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57" w:type="dxa"/>
          </w:tcPr>
          <w:p w14:paraId="59D0676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9C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exact"/>
        </w:trPr>
        <w:tc>
          <w:tcPr>
            <w:tcW w:w="6789" w:type="dxa"/>
          </w:tcPr>
          <w:p w14:paraId="660131BA">
            <w:pPr>
              <w:spacing w:before="0" w:after="92" w:line="370" w:lineRule="exact"/>
              <w:ind w:left="105" w:right="2299" w:firstLine="2149"/>
              <w:rPr>
                <w:rFonts w:ascii="Times New Roman" w:hAnsi="Times New Roman" w:cs="Times New Roman"/>
                <w:color w:val="01030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4287520</wp:posOffset>
                      </wp:positionH>
                      <wp:positionV relativeFrom="line">
                        <wp:posOffset>-266700</wp:posOffset>
                      </wp:positionV>
                      <wp:extent cx="46990" cy="2040890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5" cy="2040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5" h="2040637">
                                    <a:moveTo>
                                      <a:pt x="0" y="0"/>
                                    </a:moveTo>
                                    <a:lnTo>
                                      <a:pt x="47245" y="0"/>
                                    </a:lnTo>
                                    <a:lnTo>
                                      <a:pt x="47245" y="2040637"/>
                                    </a:lnTo>
                                    <a:lnTo>
                                      <a:pt x="0" y="2040637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37.6pt;margin-top:-21pt;height:160.7pt;width:3.7pt;mso-position-horizontal-relative:page;mso-position-vertical-relative:line;z-index:251659264;mso-width-relative:page;mso-height-relative:page;" fillcolor="#FFFFFF" filled="t" stroked="f" coordsize="47245,2040637" o:gfxdata="UEsDBAoAAAAAAIdO4kAAAAAAAAAAAAAAAAAEAAAAZHJzL1BLAwQUAAAACACHTuJAQqwE7tsAAAAL&#10;AQAADwAAAGRycy9kb3ducmV2LnhtbE2PwU7DMBBE70j8g7VI3Fq7Vpu2IU6lViDgBk0lxM2Nlzgi&#10;XofYbcrfY05wXO3TzJtic3EdO+MQWk8KZlMBDKn2pqVGwaF6mKyAhajJ6M4TKvjGAJvy+qrQufEj&#10;veJ5HxuWQijkWoGNsc85D7VFp8PU90jp9+EHp2M6h4abQY8p3HVcCpFxp1tKDVb3uLNYf+5PTsE7&#10;Ptr11+FplDux1Yv7t2r78lwpdXszE3fAIl7iHwy/+kkdyuR09CcygXUKsuVCJlTBZC7TqERkK5kB&#10;OyqQy/UceFnw/xvKH1BLAwQUAAAACACHTuJARHQDVTgCAAAKBQAADgAAAGRycy9lMm9Eb2MueG1s&#10;rVRNb9swDL0P2H8QdF/tZFkzBEl6WJBdhq1Aux+gyLItQF8QlTj596NoO07TSw/zwaIk6pHvkdL6&#10;6WwNO6kI2rsNnz2UnCknfaVds+F/X/dfvnMGSbhKGO/Uhl8U8Kft50/rLqzU3LfeVCoyBHGw6sKG&#10;tymFVVGAbJUV8OCDcrhZ+2hFwmlsiiqKDtGtKeZl+Vh0PlYheqkAcHXXb/IBMX4E0Ne1lmrn5dEq&#10;l3rUqIxISAlaHYBvKdu6VjL9qWtQiZkNR6aJ/hgE7UP+F9u1WDVRhFbLIQXxkRTuOFmhHQa9Qu1E&#10;EuwY9Tsoq2X04Ov0IL0teiKkCLKYlXfavLQiKOKCUkO4ig7/D1b+Pj1HpivshCUW3gmLJd9HpXIB&#10;WV5DhboAK3R8Cc9xmAGame65jjaPSISdSdXLVVV1Tkzi4mI5X3zjTOLOvFyUj1+XGbOYDssjpJ/K&#10;E5A4/YLUF6UaLdGOljy70YxY2lxUQ0VNnGFRIxX10Bc1iJTP5eyyybprJu2USN61/qRePfmlOxKY&#10;5LRr3K3XwGqki57j/jgGQpv83pIfvcax98a2fCfT6CGNB0XSTDndnqJmvskYzUycpL6KgYu3coM3&#10;utprYzJ9iM3hh4nsJFDXPX3U08KEVvSrszJ/Q/0GfwrwBsi4rPZsvkRXJgU+EjVeTjRtwEYD13Am&#10;TIOvj0yRIjifcyBuIULaCWj7eAQ7hDMOI+VW7JsvWwdfXagnaR2vCOUyXOd8B2/ndHp6wrb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KsBO7bAAAACwEAAA8AAAAAAAAAAQAgAAAAIgAAAGRycy9k&#10;b3ducmV2LnhtbFBLAQIUABQAAAAIAIdO4kBEdANVOAIAAAoFAAAOAAAAAAAAAAEAIAAAACoBAABk&#10;cnMvZTJvRG9jLnhtbFBLBQYAAAAABgAGAFkBAADUBQAAAAA=&#10;" path="m0,0l47245,0,47245,2040637,0,2040637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Formy</w:t>
            </w:r>
            <w:r>
              <w:rPr>
                <w:rFonts w:ascii="Arial" w:hAnsi="Arial" w:cs="Arial"/>
                <w:i/>
                <w:iCs/>
                <w:color w:val="000000"/>
                <w:w w:val="82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zabezpečenia</w:t>
            </w:r>
            <w:r>
              <w:rPr>
                <w:rFonts w:ascii="Arial" w:hAnsi="Arial" w:cs="Arial"/>
                <w:i/>
                <w:iCs/>
                <w:color w:val="000000"/>
                <w:w w:val="95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pacing w:val="-1"/>
                <w:sz w:val="16"/>
                <w:szCs w:val="16"/>
                <w:lang w:val="sk-SK"/>
              </w:rPr>
              <w:t>záväzku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Zabezpečenie</w:t>
            </w:r>
            <w:r>
              <w:rPr>
                <w:rFonts w:ascii="Arial" w:hAnsi="Arial" w:cs="Arial"/>
                <w:color w:val="000000"/>
                <w:w w:val="92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záväzku</w:t>
            </w:r>
            <w:r>
              <w:rPr>
                <w:rFonts w:ascii="Arial" w:hAnsi="Arial" w:cs="Arial"/>
                <w:color w:val="000000"/>
                <w:w w:val="93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ručením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57" w:type="dxa"/>
          </w:tcPr>
          <w:p w14:paraId="68EC6566">
            <w:pPr>
              <w:spacing w:before="89" w:after="474" w:line="240" w:lineRule="auto"/>
              <w:ind w:left="592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Suma</w:t>
            </w:r>
            <w:r>
              <w:rPr>
                <w:rFonts w:ascii="Arial" w:hAnsi="Arial" w:cs="Arial"/>
                <w:i/>
                <w:iCs/>
                <w:color w:val="000000"/>
                <w:w w:val="98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zabezpečeného</w:t>
            </w:r>
            <w:r>
              <w:rPr>
                <w:rFonts w:ascii="Arial" w:hAnsi="Arial" w:cs="Arial"/>
                <w:i/>
                <w:iCs/>
                <w:color w:val="000000"/>
                <w:w w:val="98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pacing w:val="-1"/>
                <w:sz w:val="16"/>
                <w:szCs w:val="16"/>
                <w:lang w:val="sk-SK"/>
              </w:rPr>
              <w:t>záväzku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14:paraId="5678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exact"/>
        </w:trPr>
        <w:tc>
          <w:tcPr>
            <w:tcW w:w="6789" w:type="dxa"/>
          </w:tcPr>
          <w:p w14:paraId="0CC54E29">
            <w:pPr>
              <w:spacing w:before="89" w:after="84" w:line="240" w:lineRule="auto"/>
              <w:ind w:left="120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Zabezpečenie záväzku</w:t>
            </w:r>
            <w:r>
              <w:rPr>
                <w:rFonts w:ascii="Arial" w:hAnsi="Arial" w:cs="Arial"/>
                <w:color w:val="000000"/>
                <w:w w:val="96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zmluvnou pokutou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57" w:type="dxa"/>
          </w:tcPr>
          <w:p w14:paraId="46B1BF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78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exact"/>
        </w:trPr>
        <w:tc>
          <w:tcPr>
            <w:tcW w:w="6789" w:type="dxa"/>
          </w:tcPr>
          <w:p w14:paraId="72039E70">
            <w:pPr>
              <w:spacing w:before="100" w:after="74" w:line="240" w:lineRule="auto"/>
              <w:ind w:left="127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Zabezpečovací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prevod práva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57" w:type="dxa"/>
          </w:tcPr>
          <w:p w14:paraId="703117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ED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exact"/>
        </w:trPr>
        <w:tc>
          <w:tcPr>
            <w:tcW w:w="6789" w:type="dxa"/>
          </w:tcPr>
          <w:p w14:paraId="30CB3324">
            <w:pPr>
              <w:spacing w:before="114" w:after="81" w:line="240" w:lineRule="auto"/>
              <w:ind w:left="113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Zabezpečovacie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postúpenie</w:t>
            </w:r>
            <w:r>
              <w:rPr>
                <w:rFonts w:ascii="Arial" w:hAnsi="Arial" w:cs="Arial"/>
                <w:color w:val="000000"/>
                <w:w w:val="97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pohľ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sk-SK"/>
              </w:rPr>
              <w:t>adávky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57" w:type="dxa"/>
          </w:tcPr>
          <w:p w14:paraId="4F7C00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796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6789" w:type="dxa"/>
          </w:tcPr>
          <w:p w14:paraId="7C024C78">
            <w:pPr>
              <w:spacing w:before="78" w:after="73" w:line="240" w:lineRule="auto"/>
              <w:ind w:left="121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Iná forma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zabezpeč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sk-SK"/>
              </w:rPr>
              <w:t>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57" w:type="dxa"/>
          </w:tcPr>
          <w:p w14:paraId="6D7FD5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A57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6789" w:type="dxa"/>
          </w:tcPr>
          <w:p w14:paraId="34F1A5F2">
            <w:pPr>
              <w:spacing w:before="111" w:after="124" w:line="240" w:lineRule="auto"/>
              <w:ind w:left="104" w:right="-18" w:firstLine="0"/>
              <w:rPr>
                <w:rFonts w:ascii="Times New Roman" w:hAnsi="Times New Roman" w:cs="Times New Roman"/>
                <w:color w:val="01030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-19050</wp:posOffset>
                      </wp:positionH>
                      <wp:positionV relativeFrom="line">
                        <wp:posOffset>248285</wp:posOffset>
                      </wp:positionV>
                      <wp:extent cx="6667500" cy="46990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3" cy="47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7503" h="47245">
                                    <a:moveTo>
                                      <a:pt x="1" y="0"/>
                                    </a:moveTo>
                                    <a:lnTo>
                                      <a:pt x="6667503" y="0"/>
                                    </a:lnTo>
                                    <a:lnTo>
                                      <a:pt x="6667502" y="47245"/>
                                    </a:lnTo>
                                    <a:lnTo>
                                      <a:pt x="0" y="47245"/>
                                    </a:lnTo>
                                    <a:close/>
                                    <a:moveTo>
                                      <a:pt x="1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-1.5pt;margin-top:19.55pt;height:3.7pt;width:525pt;mso-position-horizontal-relative:page;mso-position-vertical-relative:line;z-index:251659264;mso-width-relative:page;mso-height-relative:page;" fillcolor="#FFFFFF" filled="t" stroked="f" coordsize="6667503,47245" o:gfxdata="UEsDBAoAAAAAAIdO4kAAAAAAAAAAAAAAAAAEAAAAZHJzL1BLAwQUAAAACACHTuJAckia59kAAAAJ&#10;AQAADwAAAGRycy9kb3ducmV2LnhtbE2PwW7CMBBE75X6D9ZW6g2cBAptiMOhEqeeIEilNydekrTx&#10;OooNpHx9l1M57s5o5k22Hm0nzjj41pGCeBqBQKqcaalWsC82k1cQPmgyunOECn7Rwzp/fMh0atyF&#10;tnjehVpwCPlUK2hC6FMpfdWg1X7qeiTWjm6wOvA51NIM+sLhtpNJFC2k1S1xQ6N7fG+w+tmdLJcc&#10;Nl+fh2XyHbblR1LUrriO+6tSz09xtAIRcAz/ZrjhMzrkzFS6ExkvOgWTGU8JCmZvMYibHs2X/CkV&#10;zBcvIPNM3i/I/wBQSwMEFAAAAAgAh07iQM/IShU8AgAACgUAAA4AAABkcnMvZTJvRG9jLnhtbK1U&#10;TY/aMBC9V+p/sHwvCXQX2gjYQxG9VO1Ku/sDBsf5kPwljyHw7zt2EkhpD3toDvHYHr+Z92bs9dNZ&#10;K3aSHltrNnw+yzmTRtiyNfWGv73uP33hDAOYEpQ1csMvEvnT9uOHdecKubCNVaX0jEAMFp3b8CYE&#10;V2QZikZqwJl10tBmZb2GQFNfZ6WHjtC1yhZ5vsw660vnrZCItLrrN/mA6N8DaKuqFXJnxVFLE3pU&#10;LxUEooRN65BvU7ZVJUX4VVUoA1MbTkxD+lMQsg/xn23XUNQeXNOKIQV4Twp3nDS0hoJeoXYQgB19&#10;+xeUboW3aKswE1ZnPZGkCLGY53favDTgZOJCUqO7io7/D1b8PD171pbUCauvnBnQVPK9lzIWkMU1&#10;UqhzWJDji3v2wwzJjHTPlddxJCLsnFS9XFWV58AELS6Xy9Vj/pkzQXsPq8XDY8TMbofFEcN3aRMQ&#10;nH5g6ItSjhY0oyXOZjQ9lTYWVaWiBs6oqD4V9dAX1UGI52J20WTdJJNmTCTuanuSrzb5hUhiztlI&#10;gpK87Soz9bqymviOHuPoEl7vuUioU/qj1zj23tSYdzKN+0JZlEmaW079mX9nTMlH4knqqxi0OJUb&#10;rWrLfatUpI++PnxTnp2AdN2nL/U0KNdAvzrP4zfUb/BPAf4AUiaqPV+syJUJoEeiostJpnbUaGhq&#10;zkDV9PqI4FMEY2MOiZvzGHaATR8vwQ7hlKFIsRX75ovWwZaX1JNpna5IymW4zvEOTufp9O0J2/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kia59kAAAAJAQAADwAAAAAAAAABACAAAAAiAAAAZHJz&#10;L2Rvd25yZXYueG1sUEsBAhQAFAAAAAgAh07iQM/IShU8AgAACgUAAA4AAAAAAAAAAQAgAAAAKAEA&#10;AGRycy9lMm9Eb2MueG1sUEsFBgAAAAAGAAYAWQEAANYFAAAAAA==&#10;" path="m1,0l6667503,0,6667502,47245,0,47245xm1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Celková suma</w:t>
            </w:r>
            <w:r>
              <w:rPr>
                <w:rFonts w:ascii="Arial" w:hAnsi="Arial" w:cs="Arial"/>
                <w:color w:val="000000"/>
                <w:w w:val="95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zabezpečených</w:t>
            </w:r>
            <w:r>
              <w:rPr>
                <w:rFonts w:ascii="Arial" w:hAnsi="Arial" w:cs="Arial"/>
                <w:color w:val="000000"/>
                <w:w w:val="97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záväzkov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57" w:type="dxa"/>
          </w:tcPr>
          <w:p w14:paraId="0BA52505">
            <w:pPr>
              <w:spacing w:before="89" w:after="123" w:line="240" w:lineRule="auto"/>
              <w:ind w:left="2326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sk-SK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0BDF6EE">
      <w:pPr>
        <w:spacing w:after="224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EFE4E64">
      <w:pPr>
        <w:spacing w:before="0" w:after="0" w:line="201" w:lineRule="exact"/>
        <w:ind w:left="408" w:right="0" w:firstLine="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sk-SK"/>
        </w:rPr>
        <w:t>3) Informácie o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vlastných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akciách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5"/>
        <w:tblpPr w:vertAnchor="text" w:horzAnchor="page" w:tblpX="874" w:tblpY="91"/>
        <w:tblOverlap w:val="never"/>
        <w:tblW w:w="10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9"/>
        <w:gridCol w:w="1764"/>
        <w:gridCol w:w="1742"/>
        <w:gridCol w:w="1717"/>
        <w:gridCol w:w="1713"/>
        <w:gridCol w:w="1753"/>
      </w:tblGrid>
      <w:tr w14:paraId="62BA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exact"/>
        </w:trPr>
        <w:tc>
          <w:tcPr>
            <w:tcW w:w="10440" w:type="dxa"/>
            <w:gridSpan w:val="6"/>
          </w:tcPr>
          <w:p w14:paraId="168C182D">
            <w:pPr>
              <w:spacing w:before="143" w:after="1096" w:line="240" w:lineRule="auto"/>
              <w:ind w:left="72" w:right="-18" w:firstLine="0"/>
              <w:rPr>
                <w:rFonts w:ascii="Times New Roman" w:hAnsi="Times New Roman" w:cs="Times New Roman"/>
                <w:color w:val="01030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-23495</wp:posOffset>
                      </wp:positionH>
                      <wp:positionV relativeFrom="line">
                        <wp:posOffset>-13970</wp:posOffset>
                      </wp:positionV>
                      <wp:extent cx="46990" cy="3921760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" cy="3922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4" h="3922015">
                                    <a:moveTo>
                                      <a:pt x="0" y="0"/>
                                    </a:moveTo>
                                    <a:lnTo>
                                      <a:pt x="47244" y="0"/>
                                    </a:lnTo>
                                    <a:lnTo>
                                      <a:pt x="47244" y="3922015"/>
                                    </a:lnTo>
                                    <a:lnTo>
                                      <a:pt x="0" y="3922015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-1.85pt;margin-top:-1.1pt;height:308.8pt;width:3.7pt;mso-position-horizontal-relative:page;mso-position-vertical-relative:line;z-index:251659264;mso-width-relative:page;mso-height-relative:page;" fillcolor="#FFFFFF" filled="t" stroked="f" coordsize="47244,3922015" o:gfxdata="UEsDBAoAAAAAAIdO4kAAAAAAAAAAAAAAAAAEAAAAZHJzL1BLAwQUAAAACACHTuJAdTQv9dMAAAAH&#10;AQAADwAAAGRycy9kb3ducmV2LnhtbE2OwU7DMBBE70j8g7VI3FonKS0oxKlQJSJxpOUD3NiJ09rr&#10;YLtN+Hu2JziNRjOaedV2dpZddYiDRwH5MgOmsfVqwF7A1+F98QIsJolKWo9awI+OsK3v7ypZKj/h&#10;p77uU89oBGMpBZiUxpLz2BrtZFz6USNlnQ9OJrKh5yrIicad5UWWbbiTA9KDkaPeGd2e9xcnoFuv&#10;fGM/TgHf8m6H09xw890I8fiQZ6/Akp7TXxlu+IQONTEd/QVVZFbAYvVMTdKiAEb5zR4FbPL1E/C6&#10;4v/5619QSwMEFAAAAAgAh07iQPdrr382AgAACgUAAA4AAABkcnMvZTJvRG9jLnhtbK1UyW4bMQy9&#10;F+g/CLrXY7tukxq2c6jhXoo2QJIPoDWaBdAGUd7+vhRnxuMklxw6hxElUY98j5RWD2drxFFHbL1b&#10;y9lkKoV2ypetq9fy5Xn35V4KTOBKMN7ptbxolA+bz59Wp7DUc994U+ooCMTh8hTWskkpLIsCVaMt&#10;4MQH7Wiz8tFCommsizLCidCtKebT6ffi5GMZolcakVa33absEeNHAH1VtUpvvTpY7VKHGrWBRJSw&#10;aQPKDWdbVVqlv1WFOgmzlsQ08Z+CkL3P/2KzgmUdITSt6lOAj6TwhpOF1lHQK9QWEohDbN9B2VZF&#10;j75KE+Vt0RFhRYjFbPpGm6cGgmYuJDWGq+j4/2DVn+NjFG1JnXBPmjiwVPJd1DoXUOQ1UugUcEmO&#10;T+Ex9jMkM9M9V9HmkYiIM6t6uaqqz0koWlzczRcLKRTtfP0xJ5rfMmYxHlYHTL+0ZyA4/sbUFaUc&#10;LGgGS53dYEYqbS6q4aImKaiokYu674oaIOVzObtsitM1k2ZMJO9af9TPnv3SGxKU5Lhr3K1Xz2qg&#10;S57D/jAGRhv9XpMfvIax86YSvJNp8FDGo2ZpxpxuT3GpbjImMxNnqa9i0OKt3OhNW+5aYzJ9jPX+&#10;p4niCKTrjj/uaTChgW51Ns1fX7/enwO8AjIuqz2b35GrUECPREWXk0wbqNHQ1VKAqen1USlyBOdz&#10;DswtRExbwKaLx7B9OOMoUm7FrvmytfflhXuS1+mKcC79dc538HbOp8cnbPM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TQv9dMAAAAHAQAADwAAAAAAAAABACAAAAAiAAAAZHJzL2Rvd25yZXYueG1s&#10;UEsBAhQAFAAAAAgAh07iQPdrr382AgAACgUAAA4AAAAAAAAAAQAgAAAAIgEAAGRycy9lMm9Eb2Mu&#10;eG1sUEsFBgAAAAAGAAYAWQEAAMoFAAAAAA==&#10;" path="m0,0l47244,0,47244,3922015,0,3922015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6600825</wp:posOffset>
                      </wp:positionH>
                      <wp:positionV relativeFrom="line">
                        <wp:posOffset>-13970</wp:posOffset>
                      </wp:positionV>
                      <wp:extent cx="46990" cy="3921760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" cy="3922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4" h="3922015">
                                    <a:moveTo>
                                      <a:pt x="0" y="0"/>
                                    </a:moveTo>
                                    <a:lnTo>
                                      <a:pt x="47244" y="0"/>
                                    </a:lnTo>
                                    <a:lnTo>
                                      <a:pt x="47244" y="3922015"/>
                                    </a:lnTo>
                                    <a:lnTo>
                                      <a:pt x="0" y="3922015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19.75pt;margin-top:-1.1pt;height:308.8pt;width:3.7pt;mso-position-horizontal-relative:page;mso-position-vertical-relative:line;z-index:251659264;mso-width-relative:page;mso-height-relative:page;" fillcolor="#FFFFFF" filled="t" stroked="f" coordsize="47244,3922015" o:gfxdata="UEsDBAoAAAAAAIdO4kAAAAAAAAAAAAAAAAAEAAAAZHJzL1BLAwQUAAAACACHTuJA+iIsi9gAAAAM&#10;AQAADwAAAGRycy9kb3ducmV2LnhtbE2PQU7DMBBF90jcwRokdq2dtIloiFOhSkRiScsB3NiJA/Y4&#10;2G4Tbo+7guXXPP3/pt4v1pCr8mF0yCFbMyAKOydHHDh8nF5XT0BCFCiFcag4/KgA++b+rhaVdDO+&#10;q+sxDiSVYKgEBx3jVFEaOq2sCGs3KUy33nkrYop+oNKLOZVbQ3PGSmrFiGlBi0kdtOq+jhfLoS82&#10;rjVvnx5fsv6A89JS/d1y/viQsWcgUS3xD4abflKHJjmd3QVlICZlttkVieWwynMgN4Jtyx2QM4cy&#10;K7ZAm5r+f6L5BVBLAwQUAAAACACHTuJAMFs36DcCAAAKBQAADgAAAGRycy9lMm9Eb2MueG1srVTJ&#10;bhsxDL0X6D8Iutdju26TGrZzqOFeijZAkg+gNZoF0AZR3v6+FGfG4ySXHDqHESVRj3yPlFYPZ2vE&#10;UUdsvVvL2WQqhXbKl62r1/LlefflXgpM4Eow3um1vGiUD5vPn1ansNRz33hT6igIxOHyFNaySSks&#10;iwJVoy3gxAftaLPy0UKiaayLMsKJ0K0p5tPp9+LkYxmiVxqRVrfdpuwR40cAfVW1Sm+9OljtUoca&#10;tYFElLBpA8oNZ1tVWqW/VYU6CbOWxDTxn4KQvc//YrOCZR0hNK3qU4CPpPCGk4XWUdAr1BYSiENs&#10;30HZVkWPvkoT5W3REWFFiMVs+kabpwaCZi4kNYar6Pj/YNWf42MUbUmdcD+TwoGlku+i1rmAIq+R&#10;QqeAS3J8Co+xnyGZme65ijaPREScWdXLVVV9TkLR4uJuvlhIoWjn64850fyWMYvxsDpg+qU9A8Hx&#10;N6auKOVgQTNY6uwGM1Jpc1ENFzVJQUWNXNR9V9QAKZ/L2WVTnK6ZNGMiedf6o3727JfekKAkx13j&#10;br16VgNd8hz2hzEw2uj3mvzgNYydN7XlO5kGD2U8apZmzOn2FDfzTcZkZuIs9VUMWryVG71py11r&#10;TKaPsd7/NFEcgXTd8cc9DSY00K3Opvnr69f7c4BXQMZltWfzO3IVCuiRqOhykmkDNRq6WgowNb0+&#10;KkWO4HzOgbmFiGkL2HTxGLYPZxxFyq3YNV+29r68cE/yOl0RzqW/zvkO3s759PiEbf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iIsi9gAAAAMAQAADwAAAAAAAAABACAAAAAiAAAAZHJzL2Rvd25y&#10;ZXYueG1sUEsBAhQAFAAAAAgAh07iQDBbN+g3AgAACgUAAA4AAAAAAAAAAQAgAAAAJwEAAGRycy9l&#10;Mm9Eb2MueG1sUEsFBgAAAAAGAAYAWQEAANAFAAAAAA==&#10;" path="m0,0l47244,0,47244,3922015,0,3922015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Spoločnosť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počas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účtovného</w:t>
            </w:r>
            <w:r>
              <w:rPr>
                <w:rFonts w:ascii="Arial" w:hAnsi="Arial" w:cs="Arial"/>
                <w:color w:val="000000"/>
                <w:w w:val="96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obdobia nenadobudla</w:t>
            </w:r>
            <w:r>
              <w:rPr>
                <w:rFonts w:ascii="Arial" w:hAnsi="Arial" w:cs="Arial"/>
                <w:color w:val="000000"/>
                <w:w w:val="96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ani</w:t>
            </w:r>
            <w:r>
              <w:rPr>
                <w:rFonts w:ascii="Arial" w:hAnsi="Arial" w:cs="Arial"/>
                <w:color w:val="000000"/>
                <w:w w:val="99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nepreviedla vlastné akcie.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293B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exact"/>
        </w:trPr>
        <w:tc>
          <w:tcPr>
            <w:tcW w:w="1749" w:type="dxa"/>
          </w:tcPr>
          <w:p w14:paraId="09183829">
            <w:pPr>
              <w:spacing w:before="95" w:after="0" w:line="180" w:lineRule="exact"/>
              <w:ind w:left="559" w:right="167" w:hanging="3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Počet</w:t>
            </w:r>
            <w:r>
              <w:rPr>
                <w:rFonts w:ascii="Arial" w:hAnsi="Arial" w:cs="Arial"/>
                <w:color w:val="000000"/>
                <w:w w:val="97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a</w:t>
            </w:r>
            <w:r>
              <w:rPr>
                <w:rFonts w:ascii="Arial" w:hAnsi="Arial" w:cs="Arial"/>
                <w:color w:val="000000"/>
                <w:w w:val="96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menovitá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hodnota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3B34747">
            <w:pPr>
              <w:spacing w:before="0" w:after="150" w:line="187" w:lineRule="exact"/>
              <w:ind w:left="344" w:right="218" w:hanging="2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nadobudnutých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vlastných akcií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64" w:type="dxa"/>
          </w:tcPr>
          <w:p w14:paraId="2B678D63">
            <w:pPr>
              <w:spacing w:before="184" w:after="0" w:line="190" w:lineRule="exact"/>
              <w:ind w:left="447" w:right="130" w:hanging="9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Počet a</w:t>
            </w:r>
            <w:r>
              <w:rPr>
                <w:rFonts w:ascii="Arial" w:hAnsi="Arial" w:cs="Arial"/>
                <w:color w:val="000000"/>
                <w:w w:val="96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hodnota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nadobudnutia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5D0B5F3">
            <w:pPr>
              <w:spacing w:before="0" w:after="218" w:line="178" w:lineRule="exact"/>
              <w:ind w:left="372" w:right="230" w:firstLine="0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1096010</wp:posOffset>
                      </wp:positionH>
                      <wp:positionV relativeFrom="line">
                        <wp:posOffset>-384175</wp:posOffset>
                      </wp:positionV>
                      <wp:extent cx="46990" cy="3012440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" cy="30121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4" h="3012187">
                                    <a:moveTo>
                                      <a:pt x="0" y="0"/>
                                    </a:moveTo>
                                    <a:lnTo>
                                      <a:pt x="47244" y="0"/>
                                    </a:lnTo>
                                    <a:lnTo>
                                      <a:pt x="47244" y="3012187"/>
                                    </a:lnTo>
                                    <a:lnTo>
                                      <a:pt x="0" y="3012187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86.3pt;margin-top:-30.25pt;height:237.2pt;width:3.7pt;mso-position-horizontal-relative:page;mso-position-vertical-relative:line;z-index:251659264;mso-width-relative:page;mso-height-relative:page;" fillcolor="#FFFFFF" filled="t" stroked="f" coordsize="47244,3012187" o:gfxdata="UEsDBAoAAAAAAIdO4kAAAAAAAAAAAAAAAAAEAAAAZHJzL1BLAwQUAAAACACHTuJAHTOFxtgAAAAL&#10;AQAADwAAAGRycy9kb3ducmV2LnhtbE2PQU7DMBBF90jcwRokdq2dAkkIcboooisWkPYAbjwkUeNx&#10;FDtt4fRMV7D8mqc/75frixvECafQe9KQLBUIpMbbnloN+93bIgcRoiFrBk+o4RsDrKvbm9IU1p/p&#10;E091bAWXUCiMhi7GsZAyNB06E5Z+ROLbl5+ciRynVtrJnLncDXKlVCqd6Yk/dGbETYfNsZ6dhnfK&#10;6vk4v2bbnd3u8zRuko+fXuv7u0S9gIh4iX8wXPVZHSp2OviZbBAD52yVMqphkaonEFciV7zuoOEx&#10;eXgGWZXy/4bqF1BLAwQUAAAACACHTuJASa9x3DcCAAAKBQAADgAAAGRycy9lMm9Eb2MueG1srVTJ&#10;jhoxEL1Hyj9YvodeggJCwByCyCVKRprJBxi3e5G8yWVo+PuUq7uBYS5zmD60y3b5Vb1XZa+fzkaz&#10;kwrQObvhxSznTFnpqs42G/7vdf9tyRlEYSuhnVUbflHAn7Zfv6x7v1Kla52uVGAIYmHV+w1vY/Sr&#10;LAPZKiNg5ryyuFm7YETEaWiyKoge0Y3Oyjz/kfUuVD44qQBwdTds8hExfATQ1XUn1c7Jo1E2DqhB&#10;aRGRErSdB76lbOtayfi3rkFFpjccmUb6YxC0D+mfbddi1QTh206OKYiPpPDAyYjOYtAr1E5EwY6h&#10;ewdlOhkcuDrOpDPZQIQUQRZF/qDNSyu8Ii4oNfir6PB5sPLP6TmwrsJOWJacWWGw5PugVCogS2uo&#10;UO9hhY4v/jmMM0Az0T3XwaQRibAzqXq5qqrOkUlcnC/K+ZwziTvf86IslouEmd0OyyPEX8oRkDj9&#10;hjgUpZos0U6WPNvJDFjaVFRNRY2cYVEDFfUwFNWLmM6l7JLJ+msm7S2RtGvcSb068osPJDDJ2662&#10;914jq4kuek770+gJ7eb3lvzkNY2DN7blO5kmD6kdKJLmltP9KWrmu4zRTMRJ6qsYuHgvNzjdVftO&#10;60QfQnP4qQM7CdR1Tx/1tNC+FcNqkadvrN/oTwHeAGmb1C7KBboyKfCRqPFyomk8NhrYhjOhG3x9&#10;ZAwUwbqUA3HzAeJOQDvEI9gxnLYYKbXi0HzJOrjqQj1J63hFKJfxOqc7eD+n07cnbPs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TOFxtgAAAALAQAADwAAAAAAAAABACAAAAAiAAAAZHJzL2Rvd25y&#10;ZXYueG1sUEsBAhQAFAAAAAgAh07iQEmvcdw3AgAACgUAAA4AAAAAAAAAAQAgAAAAJwEAAGRycy9l&#10;Mm9Eb2MueG1sUEsFBgAAAAAGAAYAWQEAANAFAAAAAA==&#10;" path="m0,0l47244,0,47244,3012187,0,3012187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vlastných akcií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42" w:type="dxa"/>
          </w:tcPr>
          <w:p w14:paraId="0158C64D">
            <w:pPr>
              <w:spacing w:before="168" w:after="0" w:line="178" w:lineRule="exact"/>
              <w:ind w:left="155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Podiel</w:t>
            </w:r>
            <w:r>
              <w:rPr>
                <w:rFonts w:ascii="Arial" w:hAnsi="Arial" w:cs="Arial"/>
                <w:color w:val="000000"/>
                <w:w w:val="88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na upísanom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7D9698F">
            <w:pPr>
              <w:spacing w:before="0" w:after="207" w:line="212" w:lineRule="exact"/>
              <w:ind w:left="430" w:right="460" w:hanging="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základnom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imaní</w:t>
            </w:r>
            <w:r>
              <w:rPr>
                <w:rFonts w:ascii="Arial" w:hAnsi="Arial" w:cs="Arial"/>
                <w:color w:val="000000"/>
                <w:w w:val="94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 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7" w:type="dxa"/>
          </w:tcPr>
          <w:p w14:paraId="6C478F12">
            <w:pPr>
              <w:spacing w:before="158" w:after="0" w:line="190" w:lineRule="exact"/>
              <w:ind w:left="296" w:right="206" w:hanging="18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Menovitá hodnota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prevedených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D6F9171">
            <w:pPr>
              <w:spacing w:before="0" w:after="243" w:line="178" w:lineRule="exact"/>
              <w:ind w:left="196" w:right="360" w:firstLine="0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1066165</wp:posOffset>
                      </wp:positionH>
                      <wp:positionV relativeFrom="line">
                        <wp:posOffset>-368300</wp:posOffset>
                      </wp:positionV>
                      <wp:extent cx="46990" cy="3012440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5" cy="30121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5" h="3012187">
                                    <a:moveTo>
                                      <a:pt x="0" y="0"/>
                                    </a:moveTo>
                                    <a:lnTo>
                                      <a:pt x="47245" y="0"/>
                                    </a:lnTo>
                                    <a:lnTo>
                                      <a:pt x="47245" y="3012187"/>
                                    </a:lnTo>
                                    <a:lnTo>
                                      <a:pt x="0" y="3012187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83.95pt;margin-top:-29pt;height:237.2pt;width:3.7pt;mso-position-horizontal-relative:page;mso-position-vertical-relative:line;z-index:251659264;mso-width-relative:page;mso-height-relative:page;" fillcolor="#FFFFFF" filled="t" stroked="f" coordsize="47245,3012187" o:gfxdata="UEsDBAoAAAAAAIdO4kAAAAAAAAAAAAAAAAAEAAAAZHJzL1BLAwQUAAAACACHTuJAZsQmg9gAAAAL&#10;AQAADwAAAGRycy9kb3ducmV2LnhtbE2PQU7DMBBF90jcwRokdq0T0joljdMFEkiIVdoewI2HOCUe&#10;R7GbNrfHXcHya57+vF/ubrZnE46+cyQhXSbAkBqnO2olHA/viw0wHxRp1TtCCTN62FWPD6UqtLtS&#10;jdM+tCyWkC+UBBPCUHDuG4NW+aUbkOLt241WhRjHlutRXWO57flLkghuVUfxg1EDvhlsfvYXKyHL&#10;w2c6ncl8zdnciYOuw4eopXx+SpMtsIC38AfDXT+qQxWdTu5C2rM+ZpG/RlTCYr2Jo+5Evs6AnSSs&#10;UrECXpX8/4bqF1BLAwQUAAAACACHTuJAyxuaFjgCAAAKBQAADgAAAGRycy9lMm9Eb2MueG1srVRN&#10;b9swDL0P2H8QdF9sp90SBEl6WJBdhq1A2x+gyPIHoC+ISpz8+1G0HafppYf5YFES9cj3SGn9dDaa&#10;nVSA1tkNL2Y5Z8pKV7a23vC31/23JWcQhS2FdlZt+EUBf9p+/bLu/ErNXeN0qQJDEAurzm94E6Nf&#10;ZRnIRhkBM+eVxc3KBSMiTkOdlUF0iG50Ns/zH1nnQumDkwoAV3f9Jh8Qw2cAXVW1Uu2cPBplY48a&#10;lBYRKUHTeuBbyraqlIx/qwpUZHrDkWmkPwZB+5D+2XYtVnUQvmnlkIL4TAp3nIxoLQa9Qu1EFOwY&#10;2g9QppXBgaviTDqT9URIEWRR5HfavDTCK+KCUoO/ig7/D1b+OT0H1pbYCcsHzqwwWPJ9UCoVkKU1&#10;VKjzsELHF/8chhmgmeieq2DSiETYmVS9XFVV58gkLj4u5o/fOZO485AX82K5SJjZdFgeIf5SjoDE&#10;6TfEvijlaIlmtOTZjmbA0qaiaipq5AyLGqioh76oXsR0LmWXTNZdM2mmRNKucSf16sgv3pHAJKdd&#10;bW+9BlYjXfQc98fRE9rk95786DWOvTe25QeZRg+pHSiSZsrp9hQ1803GaCbiJPVVDFy8lRucbst9&#10;q3WiD6E+/NSBnQTquqePelpo34h+tcjTN9Rv8KcA74C0TWoX8wW6MinwkajwcqJpPDYa2JozoWt8&#10;fWQMFMG6lANx8wHiTkDTxyPYIZy2GCm1Yt98yTq48kI9Set4RSiX4TqnO3g7p9PTE7b9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bEJoPYAAAACwEAAA8AAAAAAAAAAQAgAAAAIgAAAGRycy9kb3du&#10;cmV2LnhtbFBLAQIUABQAAAAIAIdO4kDLG5oWOAIAAAoFAAAOAAAAAAAAAAEAIAAAACcBAABkcnMv&#10;ZTJvRG9jLnhtbFBLBQYAAAAABgAGAFkBAADRBQAAAAA=&#10;" path="m0,0l47245,0,47245,3012187,0,3012187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vlastných akcií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3" w:type="dxa"/>
          </w:tcPr>
          <w:p w14:paraId="22B1270C">
            <w:pPr>
              <w:spacing w:before="162" w:after="0" w:line="190" w:lineRule="exact"/>
              <w:ind w:left="422" w:right="191" w:hanging="1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Počet a</w:t>
            </w:r>
            <w:r>
              <w:rPr>
                <w:rFonts w:ascii="Arial" w:hAnsi="Arial" w:cs="Arial"/>
                <w:color w:val="000000"/>
                <w:w w:val="96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hodnota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prevedenia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D56ECAA">
            <w:pPr>
              <w:spacing w:before="0" w:after="240" w:line="178" w:lineRule="exact"/>
              <w:ind w:left="239" w:right="313" w:firstLine="0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vlastných akcií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53" w:type="dxa"/>
          </w:tcPr>
          <w:p w14:paraId="55A53F54">
            <w:pPr>
              <w:spacing w:before="154" w:after="243" w:line="192" w:lineRule="exact"/>
              <w:ind w:left="434" w:right="425" w:firstLine="5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Podiel</w:t>
            </w:r>
            <w:r>
              <w:rPr>
                <w:rFonts w:ascii="Arial" w:hAnsi="Arial" w:cs="Arial"/>
                <w:color w:val="000000"/>
                <w:w w:val="96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základnom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imaní</w:t>
            </w:r>
            <w:r>
              <w:rPr>
                <w:rFonts w:ascii="Arial" w:hAnsi="Arial" w:cs="Arial"/>
                <w:color w:val="000000"/>
                <w:w w:val="94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 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14:paraId="7AFC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1749" w:type="dxa"/>
          </w:tcPr>
          <w:p w14:paraId="579B9D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</w:tcPr>
          <w:p w14:paraId="6FF097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</w:tcPr>
          <w:p w14:paraId="5A7077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</w:tcPr>
          <w:p w14:paraId="0D41D2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</w:tcPr>
          <w:p w14:paraId="4B1101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3" w:type="dxa"/>
          </w:tcPr>
          <w:p w14:paraId="6E9BA2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E1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exact"/>
        </w:trPr>
        <w:tc>
          <w:tcPr>
            <w:tcW w:w="1749" w:type="dxa"/>
          </w:tcPr>
          <w:p w14:paraId="4B0BE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</w:tcPr>
          <w:p w14:paraId="39CDB5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</w:tcPr>
          <w:p w14:paraId="38B052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</w:tcPr>
          <w:p w14:paraId="78A940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</w:tcPr>
          <w:p w14:paraId="2A6DB6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3" w:type="dxa"/>
          </w:tcPr>
          <w:p w14:paraId="6D6858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4E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749" w:type="dxa"/>
          </w:tcPr>
          <w:p w14:paraId="7079CA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</w:tcPr>
          <w:p w14:paraId="3B9BD5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</w:tcPr>
          <w:p w14:paraId="409BC8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</w:tcPr>
          <w:p w14:paraId="6969EE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</w:tcPr>
          <w:p w14:paraId="21B97A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3" w:type="dxa"/>
          </w:tcPr>
          <w:p w14:paraId="09E094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3E9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1749" w:type="dxa"/>
          </w:tcPr>
          <w:p w14:paraId="676758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</w:tcPr>
          <w:p w14:paraId="0F6DA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</w:tcPr>
          <w:p w14:paraId="0CC297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</w:tcPr>
          <w:p w14:paraId="62523E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</w:tcPr>
          <w:p w14:paraId="0A9013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3" w:type="dxa"/>
          </w:tcPr>
          <w:p w14:paraId="2FD4A4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56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3513" w:type="dxa"/>
            <w:gridSpan w:val="2"/>
          </w:tcPr>
          <w:p w14:paraId="7DF6B215">
            <w:pPr>
              <w:spacing w:before="177" w:after="99" w:line="181" w:lineRule="exact"/>
              <w:ind w:left="729" w:right="197" w:hanging="10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Počet a</w:t>
            </w:r>
            <w:r>
              <w:rPr>
                <w:rFonts w:ascii="Arial" w:hAnsi="Arial" w:cs="Arial"/>
                <w:color w:val="000000"/>
                <w:w w:val="96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menovitá hodnota</w:t>
            </w:r>
            <w:r>
              <w:rPr>
                <w:rFonts w:ascii="Arial" w:hAnsi="Arial" w:cs="Arial"/>
                <w:color w:val="000000"/>
                <w:w w:val="94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vlastných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akcií</w:t>
            </w:r>
            <w:r>
              <w:rPr>
                <w:rFonts w:ascii="Arial" w:hAnsi="Arial" w:cs="Arial"/>
                <w:color w:val="000000"/>
                <w:w w:val="86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držaných</w:t>
            </w:r>
            <w:r>
              <w:rPr>
                <w:rFonts w:ascii="Arial" w:hAnsi="Arial" w:cs="Arial"/>
                <w:color w:val="000000"/>
                <w:w w:val="97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k poslednému</w:t>
            </w:r>
            <w:r>
              <w:rPr>
                <w:rFonts w:ascii="Arial" w:hAnsi="Arial" w:cs="Arial"/>
                <w:color w:val="000000"/>
                <w:w w:val="99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dňu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účtovného</w:t>
            </w:r>
            <w:r>
              <w:rPr>
                <w:rFonts w:ascii="Arial" w:hAnsi="Arial" w:cs="Arial"/>
                <w:color w:val="000000"/>
                <w:w w:val="99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obdobia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459" w:type="dxa"/>
            <w:gridSpan w:val="2"/>
          </w:tcPr>
          <w:p w14:paraId="230ED4CD">
            <w:pPr>
              <w:spacing w:before="160" w:after="0" w:line="180" w:lineRule="exact"/>
              <w:ind w:left="892" w:right="494" w:hanging="22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Počet a hodnota</w:t>
            </w:r>
            <w:r>
              <w:rPr>
                <w:rFonts w:ascii="Arial" w:hAnsi="Arial" w:cs="Arial"/>
                <w:color w:val="000000"/>
                <w:w w:val="92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nadobudnutia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vlastných</w:t>
            </w:r>
            <w:r>
              <w:rPr>
                <w:rFonts w:ascii="Arial" w:hAnsi="Arial" w:cs="Arial"/>
                <w:color w:val="000000"/>
                <w:w w:val="94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akcií držaných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84B6A00">
            <w:pPr>
              <w:spacing w:before="0" w:after="117" w:line="178" w:lineRule="exact"/>
              <w:ind w:left="405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k</w:t>
            </w:r>
            <w:r>
              <w:rPr>
                <w:rFonts w:ascii="Arial" w:hAnsi="Arial" w:cs="Arial"/>
                <w:color w:val="000000"/>
                <w:w w:val="95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poslednému</w:t>
            </w:r>
            <w:r>
              <w:rPr>
                <w:rFonts w:ascii="Arial" w:hAnsi="Arial" w:cs="Arial"/>
                <w:color w:val="000000"/>
                <w:w w:val="98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dňu účtovného</w:t>
            </w:r>
            <w:r>
              <w:rPr>
                <w:rFonts w:ascii="Arial" w:hAnsi="Arial" w:cs="Arial"/>
                <w:color w:val="000000"/>
                <w:w w:val="99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obdobia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466" w:type="dxa"/>
            <w:gridSpan w:val="2"/>
          </w:tcPr>
          <w:p w14:paraId="1BE4DD4F">
            <w:pPr>
              <w:spacing w:before="261" w:after="200" w:line="180" w:lineRule="exact"/>
              <w:ind w:left="931" w:right="900" w:firstLine="4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Podiel</w:t>
            </w:r>
            <w:r>
              <w:rPr>
                <w:rFonts w:ascii="Arial" w:hAnsi="Arial" w:cs="Arial"/>
                <w:color w:val="000000"/>
                <w:w w:val="88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na upísanom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základnom</w:t>
            </w:r>
            <w:r>
              <w:rPr>
                <w:rFonts w:ascii="Arial" w:hAnsi="Arial" w:cs="Arial"/>
                <w:color w:val="000000"/>
                <w:w w:val="89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imaní v</w:t>
            </w:r>
            <w:r>
              <w:rPr>
                <w:rFonts w:ascii="Arial" w:hAnsi="Arial" w:cs="Arial"/>
                <w:color w:val="000000"/>
                <w:w w:val="95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sk-SK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14:paraId="7A46E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3513" w:type="dxa"/>
            <w:gridSpan w:val="2"/>
          </w:tcPr>
          <w:p w14:paraId="10C4779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gridSpan w:val="2"/>
          </w:tcPr>
          <w:p w14:paraId="51D4D99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6" w:type="dxa"/>
            <w:gridSpan w:val="2"/>
          </w:tcPr>
          <w:p w14:paraId="0484BF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6C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3513" w:type="dxa"/>
            <w:gridSpan w:val="2"/>
          </w:tcPr>
          <w:p w14:paraId="7E4AFB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gridSpan w:val="2"/>
          </w:tcPr>
          <w:p w14:paraId="2A29CB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6" w:type="dxa"/>
            <w:gridSpan w:val="2"/>
          </w:tcPr>
          <w:p w14:paraId="31F2DAC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5F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3513" w:type="dxa"/>
            <w:gridSpan w:val="2"/>
          </w:tcPr>
          <w:p w14:paraId="794A7F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59" w:type="dxa"/>
            <w:gridSpan w:val="2"/>
          </w:tcPr>
          <w:p w14:paraId="02F0EA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6" w:type="dxa"/>
            <w:gridSpan w:val="2"/>
          </w:tcPr>
          <w:p w14:paraId="4F28B5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09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3513" w:type="dxa"/>
            <w:gridSpan w:val="2"/>
          </w:tcPr>
          <w:p w14:paraId="176A6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-19050</wp:posOffset>
                      </wp:positionH>
                      <wp:positionV relativeFrom="paragraph">
                        <wp:posOffset>218440</wp:posOffset>
                      </wp:positionV>
                      <wp:extent cx="6663055" cy="46990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2928" cy="47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2928" h="47245">
                                    <a:moveTo>
                                      <a:pt x="0" y="0"/>
                                    </a:moveTo>
                                    <a:lnTo>
                                      <a:pt x="6662928" y="0"/>
                                    </a:lnTo>
                                    <a:lnTo>
                                      <a:pt x="6662928" y="47245"/>
                                    </a:lnTo>
                                    <a:lnTo>
                                      <a:pt x="0" y="47245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-1.5pt;margin-top:17.2pt;height:3.7pt;width:524.65pt;mso-position-horizontal-relative:page;z-index:251659264;mso-width-relative:page;mso-height-relative:page;" fillcolor="#FFFFFF" filled="t" stroked="f" coordsize="6662928,47245" o:gfxdata="UEsDBAoAAAAAAIdO4kAAAAAAAAAAAAAAAAAEAAAAZHJzL1BLAwQUAAAACACHTuJAFJAGxtcAAAAJ&#10;AQAADwAAAGRycy9kb3ducmV2LnhtbE2PQU7DMBBF90jcwRokdq0dElVRiNMFUAk2IFIO4MZDktYe&#10;B9tt2tvjrmA5+qP336/XZ2vYCX0YHUnIlgIYUuf0SL2Er+1mUQILUZFWxhFKuGCAdXN7U6tKu5k+&#10;8dTGniUIhUpJGGKcKs5DN6BVYekmpJR9O29VTKfvufZqTnBr+IMQK27VSKlhUBM+Ddgd2qOVkD+7&#10;t7n0P3uzfZ8vrR03H68vmZT3d5l4BBbxHP+e4aqf1KFJTjt3JB2YkbDI05SYWEUB7JqLYpUD20ko&#10;shJ4U/P/C5pfUEsDBBQAAAAIAIdO4kA2f6yVOAIAAAoFAAAOAAAAZHJzL2Uyb0RvYy54bWytVE1v&#10;2zAMvQ/YfxB0X50YWdoFSXpYkF2GrUDbH8DIsi1AXxCVOPn3o2Q78bJLD/PBoiTqke+R0vr5bDQ7&#10;yYDK2Q2fP8w4k1a4Stlmw9/f9l+eOMMItgLtrNzwi0T+vP38ad35lSxd63QlAyMQi6vOb3gbo18V&#10;BYpWGsAH56WlzdoFA5GmoSmqAB2hG12Us9my6FyofHBCItLqrt/kA2L4CKCrayXkzomjkTb2qEFq&#10;iEQJW+WRb3O2dS1F/F3XKCPTG05MY/5TELIP6V9s17BqAvhWiSEF+EgKd5wMKEtBr1A7iMCOQf0D&#10;ZZQIDl0dH4QzRU8kK0Is5rM7bV5b8DJzIanRX0XH/wcrfp1eAlMVdcLTgjMLhkq+D1KmArK0Rgp1&#10;Hlfk+OpfwjBDMhPdcx1MGokIO2dVL1dV5TkyQYvL5bL8VlJXCdpbPJaLrwmzuB0WR4w/pMtAcPqJ&#10;sS9KNVrQjpY429EMVNpUVJ2LGjmjooZc1ENfVA8xnUvZJZN1k0zaMZG0a9xJvrnsF+9IUJK3XW2n&#10;XldWI2HyHT3G0We8qeeU/ug1jr03NeadTOO+0A5lluaW0/RMbuZJxmQm4lnqqxi0OJUbnVbVXmmd&#10;6GNoDt91YCcgXff5yz0N2rfQr85n6RvqN/jnAH8BaZvUnpeP5MoE0CNR0+Uk03hqNLQNZ6Aben1E&#10;DDmCdSmHzM0HjDvAto+XYYdw2lKk1Ip98yXr4KpL7sm8Tlck5zJc53QHp/N8+vaEbf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FJAGxtcAAAAJAQAADwAAAAAAAAABACAAAAAiAAAAZHJzL2Rvd25y&#10;ZXYueG1sUEsBAhQAFAAAAAgAh07iQDZ/rJU4AgAACgUAAA4AAAAAAAAAAQAgAAAAJgEAAGRycy9l&#10;Mm9Eb2MueG1sUEsFBgAAAAAGAAYAWQEAANAFAAAAAA==&#10;" path="m0,0l6662928,0,6662928,47245,0,47245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459" w:type="dxa"/>
            <w:gridSpan w:val="2"/>
          </w:tcPr>
          <w:p w14:paraId="1A63E0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6" w:type="dxa"/>
            <w:gridSpan w:val="2"/>
          </w:tcPr>
          <w:p w14:paraId="057281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12F9BA2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B07F8AB">
      <w:pPr>
        <w:spacing w:after="31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D6B8A4D">
      <w:pPr>
        <w:tabs>
          <w:tab w:val="left" w:pos="10682"/>
        </w:tabs>
        <w:spacing w:before="0" w:after="0" w:line="210" w:lineRule="exact"/>
        <w:ind w:left="4212" w:right="0" w:firstLine="0"/>
        <w:rPr>
          <w:rFonts w:ascii="Times New Roman" w:hAnsi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space="720" w:num="1"/>
          <w:docGrid w:linePitch="360" w:charSpace="0"/>
        </w:sectPr>
      </w:pPr>
      <w:r>
        <w:rPr>
          <w:rFonts w:ascii="Arial" w:hAnsi="Arial" w:cs="Arial"/>
          <w:i/>
          <w:iCs/>
          <w:color w:val="000000"/>
          <w:sz w:val="13"/>
          <w:szCs w:val="13"/>
          <w:lang w:val="sk-SK"/>
        </w:rPr>
        <w:t>Vytlačené v</w:t>
      </w:r>
      <w:r>
        <w:rPr>
          <w:rFonts w:ascii="Arial" w:hAnsi="Arial" w:cs="Arial"/>
          <w:i/>
          <w:iCs/>
          <w:color w:val="000000"/>
          <w:w w:val="96"/>
          <w:sz w:val="13"/>
          <w:szCs w:val="13"/>
          <w:lang w:val="sk-SK"/>
        </w:rPr>
        <w:t xml:space="preserve"> </w:t>
      </w:r>
      <w:r>
        <w:rPr>
          <w:rFonts w:ascii="Arial" w:hAnsi="Arial" w:cs="Arial"/>
          <w:i/>
          <w:iCs/>
          <w:color w:val="000000"/>
          <w:sz w:val="13"/>
          <w:szCs w:val="13"/>
          <w:lang w:val="sk-SK"/>
        </w:rPr>
        <w:t>programe V-SOFT, s.r.o.</w:t>
      </w:r>
      <w:r>
        <w:rPr>
          <w:rFonts w:ascii="Arial" w:hAnsi="Arial" w:cs="Arial"/>
          <w:i/>
          <w:iCs/>
          <w:color w:val="000000"/>
          <w:sz w:val="13"/>
          <w:szCs w:val="13"/>
          <w:lang w:val="sk-SK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pacing w:val="-21"/>
          <w:sz w:val="19"/>
          <w:szCs w:val="19"/>
          <w:lang w:val="sk-SK"/>
        </w:rPr>
        <w:t>2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page"/>
      </w:r>
    </w:p>
    <w:p w14:paraId="3292FD01">
      <w:pPr>
        <w:spacing w:after="27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146050</wp:posOffset>
                </wp:positionV>
                <wp:extent cx="1563370" cy="7620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6362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832" h="10160">
                              <a:moveTo>
                                <a:pt x="0" y="10160"/>
                              </a:moveTo>
                              <a:lnTo>
                                <a:pt x="2084832" y="10160"/>
                              </a:lnTo>
                              <a:lnTo>
                                <a:pt x="208483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4pt;margin-top:11.5pt;height:0.6pt;width:123.1pt;mso-position-horizontal-relative:page;z-index:251659264;mso-width-relative:page;mso-height-relative:page;" fillcolor="#000000" filled="t" stroked="f" coordsize="2084832,10160" o:gfxdata="UEsDBAoAAAAAAIdO4kAAAAAAAAAAAAAAAAAEAAAAZHJzL1BLAwQUAAAACACHTuJAb6Iu+9YAAAAI&#10;AQAADwAAAGRycy9kb3ducmV2LnhtbE2PQU/DMAyF70j8h8hI3Fi6DKZRmk4CCXFASFA4bLe0NWlF&#10;4lRJtpV/jznBzfZ7ev5etZ29E0eMaQykYbkoQCB1oR/Javh4f7zagEjZUG9cINTwjQm29flZZco+&#10;nOgNj022gkMolUbDkPNUSpm6Ab1JizAhsfYZojeZ12hlH82Jw72TqijW0puR+MNgJnwYsPtqDp5T&#10;dja6Nd2/7PFGzq55ei7sa6v15cWyuAORcc5/ZvjFZ3SomakNB+qTcBo2ismzBrXiSqyv1C0PLR+u&#10;Fci6kv8L1D9QSwMEFAAAAAgAh07iQBKZYG1LAgAAFgUAAA4AAABkcnMvZTJvRG9jLnhtbK1UTY/a&#10;MBC9V+p/sHwvCdmFUkTYQxG9VO1Ku+3dOE5iyV+yDYF/3/GYQLq97KE5JJPxy/O8N+Nsns5akZPw&#10;QVpT0/mspEQYbhtpupr+et1/WlESIjMNU9aIml5EoE/bjx82g1uLyvZWNcITIDFhPbia9jG6dVEE&#10;3gvNwsw6YWCxtV6zCK++KxrPBmDXqqjKclkM1jfOWy5CgOwuL9Iro38PoW1bycXO8qMWJmZWLxSL&#10;ICn00gW6xWrbVvD4s22DiETVFJRGvMMmEB/Svdhu2LrzzPWSX0tg7ynhjSbNpIFNb1Q7Fhk5evkP&#10;lZbc22DbOONWF1kIOgIq5uUbb1565gRqAauDu5ke/h8t/3F69kQ2MAmrBSWGaWj53guRGkhSDhwa&#10;XFgD8MU9++tbgDDJPbeAapV0v4EADQBJ5Iz+Xm7+inMkHJLzxfJhWT1SwmHt87JC+4vMktj4McRv&#10;wuoUs9P3EHN3mjFi/RjxsxlDDz1O3VXY3UgJdNdjdw+5u47F9F0iTSEZalqVq8fVQ0VJD0WV82WJ&#10;pWt7Eq8WcfGuIa9DJVDoHaHMFHnjA11T/Iganw55p+jRghExPjMSpnR0EXYf17iyQaA193qm+GkF&#10;IwI+T+JRxc0QSE4tD1bJZi+VShYE3x2+Kk9OLJ0cvNAkplzPcnaes9maKx43+ItImeT4l0UF48UZ&#10;/DBaOKgQagdDF0xHCVMd/Il49LiBsakElOd8iDsW+rwdsqaWohXwSGOZBzFFB9tccD4xD8cFgdej&#10;nc7j9B2/vv/Ot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6Iu+9YAAAAIAQAADwAAAAAAAAAB&#10;ACAAAAAiAAAAZHJzL2Rvd25yZXYueG1sUEsBAhQAFAAAAAgAh07iQBKZYG1LAgAAFgUAAA4AAAAA&#10;AAAAAQAgAAAAJQEAAGRycy9lMm9Eb2MueG1sUEsFBgAAAAAGAAYAWQEAAOIFAAAAAA==&#10;" path="m0,10160l2084832,10160,2084832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2087245</wp:posOffset>
                </wp:positionH>
                <wp:positionV relativeFrom="paragraph">
                  <wp:posOffset>146050</wp:posOffset>
                </wp:positionV>
                <wp:extent cx="7620" cy="7620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10160">
                              <a:moveTo>
                                <a:pt x="0" y="10160"/>
                              </a:moveTo>
                              <a:lnTo>
                                <a:pt x="10161" y="10160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35pt;margin-top:11.5pt;height:0.6pt;width:0.6pt;mso-position-horizontal-relative:page;z-index:251659264;mso-width-relative:page;mso-height-relative:page;" fillcolor="#000000" filled="t" stroked="f" coordsize="10161,10160" o:gfxdata="UEsDBAoAAAAAAIdO4kAAAAAAAAAAAAAAAAAEAAAAZHJzL1BLAwQUAAAACACHTuJAuqpQstkAAAAJ&#10;AQAADwAAAGRycy9kb3ducmV2LnhtbE2PwU7DMAyG70i8Q2QkbixtimArTXcAgQQSoG0grlnjtRWJ&#10;UzXZur095gRH259+f3+1PHonDjjGPpCGfJaBQGqC7anV8LF5vJqDiMmQNS4QajhhhGV9flaZ0oaJ&#10;VnhYp1ZwCMXSaOhSGkopY9OhN3EWBiS+7cLoTeJxbKUdzcTh3kmVZTfSm574Q2cGvO+w+V7vvQb3&#10;MD2/v9nPzWn35L7y15VRqX/R+vIiz+5AJDymPxh+9Vkdanbahj3ZKJyGQs1vGdWgCu7EQKEWCxBb&#10;XlwrkHUl/zeofwBQSwMEFAAAAAgAh07iQKW+RJs/AgAADQUAAA4AAABkcnMvZTJvRG9jLnhtbK1U&#10;TY/bIBC9V+p/QNwbO5E23UZJ9tAovVTtSrvtnWBsI/ElhsTJv+8wxIm7veyhPphheLyZeQOsn87W&#10;sJOKoL3b8Pms5kw56Rvtug3/9br/9MgZJOEaYbxTG35RwJ+2Hz+sh7BSC99706jIkMTBaggb3qcU&#10;VlUFsldWwMwH5XCx9dGKhNPYVU0UA7JbUy3qelkNPjYheqkA0Lsri/zKGN9D6NtWS7Xz8miVS4U1&#10;KiMSlgS9DsC3lG3bKpl+ti2oxMyGY6WJ/hgE7UP+V9u1WHVRhF7LawriPSm8qckK7TDojWonkmDH&#10;qP+hslpGD75NM+ltVQohRbCKef1Gm5deBEW1oNQQbqLD/6OVP07PkekGT8LjkjMnLLZ8H5XKDWTZ&#10;hwoNAVYIfAnP8ToDNHO55xZRrdHhNxKQAFgSO5O+l5u+6pyYROfn5QJ1l7hAFnJVhSJTySOkb8rb&#10;bIvTd0ilNc1oiX605NmNZsQG59Yaam3iDFsbqbWH0togUt6XSbPJBsyzni/nnPXFqilr60/q1RMq&#10;3dPPSDoimOYdYdwUeWXDmqboETOOgVjv2JF1XB/HgkORRvEw8rgmjQdFotxzmeKn8UcEbs9lk9A3&#10;KdA5FRu80c1eG5PLh9gdvprITiJfGPpIIGFCL4p3Xryle1c8BfiLyLis9ZeHxQN2XOA70eL9RNMG&#10;PGvgOs6E6fABkilSAOdzClReiJB2AvoSjlhzM0kKHPJpLOcvWwffXOhYkh9vCQGvNzpfw+mcdt9f&#10;se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qpQstkAAAAJAQAADwAAAAAAAAABACAAAAAiAAAA&#10;ZHJzL2Rvd25yZXYueG1sUEsBAhQAFAAAAAgAh07iQKW+RJs/AgAADQUAAA4AAAAAAAAAAQAgAAAA&#10;KAEAAGRycy9lMm9Eb2MueG1sUEsFBgAAAAAGAAYAWQEAANkFAAAAAA==&#10;" path="m0,10160l10161,10160,10161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6359525</wp:posOffset>
                </wp:positionH>
                <wp:positionV relativeFrom="paragraph">
                  <wp:posOffset>141605</wp:posOffset>
                </wp:positionV>
                <wp:extent cx="848995" cy="7620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886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1824" h="10161">
                              <a:moveTo>
                                <a:pt x="0" y="10161"/>
                              </a:moveTo>
                              <a:lnTo>
                                <a:pt x="1131824" y="10161"/>
                              </a:lnTo>
                              <a:lnTo>
                                <a:pt x="113182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75pt;margin-top:11.15pt;height:0.6pt;width:66.85pt;mso-position-horizontal-relative:page;z-index:251659264;mso-width-relative:page;mso-height-relative:page;" fillcolor="#000000" filled="t" stroked="f" coordsize="1131824,10161" o:gfxdata="UEsDBAoAAAAAAIdO4kAAAAAAAAAAAAAAAAAEAAAAZHJzL1BLAwQUAAAACACHTuJAb3gXR9kAAAAL&#10;AQAADwAAAGRycy9kb3ducmV2LnhtbE2PsU7DMBCGdyTewTokFtTacZSqhDgdEBUDLASQGN34SCJi&#10;O7Xdpn17rhOM/92n/76rNic7siOGOHinIFsKYOhabwbXKfh43y7WwGLSzujRO1Rwxgib+vqq0qXx&#10;s3vDY5M6RiUullpBn9JUch7bHq2OSz+ho923D1YniqHjJuiZyu3IpRArbvXg6EKvJ3zssf1pDlbB&#10;9nO/ernzYbxP9uk8P+9l8/Uqlbq9ycQDsISn9AfDRZ/UoSannT84E9lIWYisIFaBlDmwC5HlhQS2&#10;o0leAK8r/v+H+hdQSwMEFAAAAAgAh07iQAgt6i5JAgAAFQUAAA4AAABkcnMvZTJvRG9jLnhtbK1U&#10;sW7bMBDdC/QfCO61LDdxVMN2hhruUrQBknanKUoiQJEEj7acv+/xaNlqumSoBul0fHq89+6o9eO5&#10;N+ykAmhnN7yczTlTVrpa23bDf73sP1WcQRS2FsZZteGvCvjj9uOH9eBXauE6Z2oVGJJYWA1+w7sY&#10;/aooQHaqFzBzXllcbFzoRcTX0BZ1EAOy96ZYzOfLYnCh9sFJBYDZXV7kF8bwHkLXNFqqnZPHXtmY&#10;WYMyIqIk6LQHvqVqm0bJ+LNpQEVmNhyVRrrjJhgf0r3YrsWqDcJ3Wl5KEO8p4Y2mXmiLm16pdiIK&#10;dgz6H6pey+DANXEmXV9kIeQIqijnb7x57oRXpAWtBn81Hf4frfxxegpM1zgJ1QNnVvTY8n1QKjWQ&#10;pRw6NHhYIfDZP4XLG2CY5J4bRDVG+99IQAagJHYmf1+v/qpzZBKT1V1VLXG8JC49LBfkfpFJEpk8&#10;QvymXJ9icfoOMTenHiPRjZE82zEM2OLUXEPNjZxhcwM195Cb60VM3yXSFLIBKy0/l9XijrMO43m5&#10;zJX37qReHOHiTUJex0qw0BvC2Cnyyoe6pvgRNT498U7RowUjYnxmJA7paCLuPq5J40CRNbd6pvhp&#10;BSMCP0/iScXVEExOLQdndL3XxiQLILSHryawk0gHhy5qrzC+Ezlb5my25oKnDf4iMjY5/uV+cY99&#10;F/i/aPCcYth7nDmwLWfCtPgjkjHQBtalEkieDxB3Arq8HbGmlpIV+EhTmecwRQdXv9J4Uh5PCwEv&#10;Jzsdx+k7fX37m23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94F0fZAAAACwEAAA8AAAAAAAAA&#10;AQAgAAAAIgAAAGRycy9kb3ducmV2LnhtbFBLAQIUABQAAAAIAIdO4kAILeouSQIAABUFAAAOAAAA&#10;AAAAAAEAIAAAACgBAABkcnMvZTJvRG9jLnhtbFBLBQYAAAAABgAGAFkBAADjBQAAAAA=&#10;" path="m0,10161l1131824,10161,1131824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5107940</wp:posOffset>
                </wp:positionH>
                <wp:positionV relativeFrom="paragraph">
                  <wp:posOffset>149225</wp:posOffset>
                </wp:positionV>
                <wp:extent cx="735965" cy="7620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6091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455" h="10160">
                              <a:moveTo>
                                <a:pt x="0" y="10160"/>
                              </a:moveTo>
                              <a:lnTo>
                                <a:pt x="981455" y="10160"/>
                              </a:lnTo>
                              <a:lnTo>
                                <a:pt x="98145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2.2pt;margin-top:11.75pt;height:0.6pt;width:57.95pt;mso-position-horizontal-relative:page;z-index:251659264;mso-width-relative:page;mso-height-relative:page;" fillcolor="#000000" filled="t" stroked="f" coordsize="981455,10160" o:gfxdata="UEsDBAoAAAAAAIdO4kAAAAAAAAAAAAAAAAAEAAAAZHJzL1BLAwQUAAAACACHTuJA0QBKCtcAAAAJ&#10;AQAADwAAAGRycy9kb3ducmV2LnhtbE2Py07DMBBF90j8gzVI7KidNJQQ4lQVUgWoK1o+YBpPk4jY&#10;jmz39fcMK1jOzNGdc+vlxY7iRCEO3mnIZgoEudabwXUavnbrhxJETOgMjt6RhitFWDa3NzVWxp/d&#10;J522qRMc4mKFGvqUpkrK2PZkMc78RI5vBx8sJh5DJ03AM4fbUeZKLaTFwfGHHid67an93h6ths0O&#10;y/Xq8JGV0+qK1Obvb4vgtb6/y9QLiESX9AfDrz6rQ8NOe390JopRQ6mKglEN+fwRBAPPuZqD2POi&#10;eALZ1PJ/g+YHUEsDBBQAAAAIAIdO4kBXfDyxRwIAABIFAAAOAAAAZHJzL2Uyb0RvYy54bWytVE2P&#10;2jAQvVfqf7B8L0loYVlE2EMRvVTtSrvt3ThOYslfsg2Bf9/xmEC6veyhOcTj8cvzvDd2Nk9nrchJ&#10;+CCtqWk1KykRhttGmq6mv173n1aUhMhMw5Q1oqYXEejT9uOHzeDWYm57qxrhCZCYsB5cTfsY3boo&#10;Au+FZmFmnTCw2FqvWYSp74rGswHYtSrmZbksBusb5y0XIUB2lxfpldG/h9C2reRiZ/lRCxMzqxeK&#10;RZAUeukC3WK1bSt4/Nm2QUSiagpKI75hE4gP6V1sN2zdeeZ6ya8lsPeU8EaTZtLApjeqHYuMHL38&#10;h0pL7m2wbZxxq4ssBB0BFVX5xpuXnjmBWsDq4G6mh/9Hy3+cnj2RDZyEFTTeMA0t33shUgNJyoFD&#10;gwtrAL64Z3+dBQiT3HMLqFZJ9xsI0ACQRM7o7+XmrzhHwiH58HlZPlaUcFh6WM7R/SKTJDJ+DPGb&#10;sDrF7PQ9xNycZoxYP0b8bMbQQ4tTcxU2N1ICzfXY3ENurmMxfZdIU0iGmj6uqi+LBSU9FF1WyxIL&#10;1/YkXi3C4l1BXodCoM47QpkpcqQDVVP4CBpHh7QT8Kh/BIxjBsIJHR2Evcc1rmwQ6Mu9mil+WsCI&#10;gM+TctRwcwOSU7+DVbLZS6WSAcF3h6/KkxNLtwYftIgp17OcrXI2G3PF4wZ/ESmDdi/mYDZn8LNo&#10;4ZJCqB0cuGA6Spjq4C/Eo8cNjE0loDznQ9yx0OftkDX1E62AIR3JfAhTdLDNBc8m5uGqIPB6rdNd&#10;nM7x6/uvbPs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0QBKCtcAAAAJAQAADwAAAAAAAAABACAA&#10;AAAiAAAAZHJzL2Rvd25yZXYueG1sUEsBAhQAFAAAAAgAh07iQFd8PLFHAgAAEgUAAA4AAAAAAAAA&#10;AQAgAAAAJgEAAGRycy9lMm9Eb2MueG1sUEsFBgAAAAAGAAYAWQEAAN8FAAAAAA==&#10;" path="m0,10160l981455,10160,981455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85F6FCF">
      <w:pPr>
        <w:tabs>
          <w:tab w:val="left" w:pos="2329"/>
          <w:tab w:val="left" w:pos="7102"/>
          <w:tab w:val="left" w:pos="7654"/>
          <w:tab w:val="left" w:pos="9078"/>
          <w:tab w:val="left" w:pos="9611"/>
        </w:tabs>
        <w:spacing w:before="0" w:after="0" w:line="230" w:lineRule="exact"/>
        <w:ind w:left="384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line">
                  <wp:posOffset>-34925</wp:posOffset>
                </wp:positionV>
                <wp:extent cx="7620" cy="225425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55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0736">
                              <a:moveTo>
                                <a:pt x="0" y="300736"/>
                              </a:moveTo>
                              <a:lnTo>
                                <a:pt x="10160" y="300736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4pt;margin-top:-2.75pt;height:17.75pt;width:0.6pt;mso-position-horizontal-relative:page;mso-position-vertical-relative:line;z-index:251659264;mso-width-relative:page;mso-height-relative:page;" fillcolor="#000000" filled="t" stroked="f" coordsize="10160,300736" o:gfxdata="UEsDBAoAAAAAAIdO4kAAAAAAAAAAAAAAAAAEAAAAZHJzL1BLAwQUAAAACACHTuJAw6xJJNcAAAAH&#10;AQAADwAAAGRycy9kb3ducmV2LnhtbE2Py07DMBBF90j8gzVI7Fq7LUVRGqcLBELioSqBBUs7duOo&#10;8TiK3Sb8PcMKlqN7de6ZYj/7nl3sGLuAElZLAcxiE0yHrYTPj6dFBiwmhUb1Aa2EbxthX15fFSo3&#10;YcLKXurUMoJgzJUEl9KQcx4bZ72KyzBYpOwYRq8SnWPLzagmgvuer4W45151SAtODfbB2eZUn72E&#10;rIr+7fBSP7vXzVzp6VGf3r+0lLc3K7EDluyc/srwq0/qUJKTDmc0kfXEWJN5krDYboFRnt3Ra1rC&#10;RgjgZcH/+5c/UEsDBBQAAAAIAIdO4kC4QJIJSAIAABMFAAAOAAAAZHJzL2Uyb0RvYy54bWytVMtu&#10;2zAQvBfoPxC815IV2EkMyznUcC9FGyBJ7zRFSQT4Aklbzt93uZT8SC85VAdptRwNd2aXWj+dtCJH&#10;4YO0pqbzWUmJMNw20nQ1fXvdfXugJERmGqasETV9F4E+bb5+WQ9uJSrbW9UIT4DEhNXgatrH6FZF&#10;EXgvNAsz64SBxdZ6zSK8+q5oPBuAXauiKstlMVjfOG+5CAGy27xIR0b/GULbtpKLreUHLUzMrF4o&#10;FkFS6KULdIPVtq3g8XfbBhGJqikojXiHTSDep3uxWbNV55nrJR9LYJ8p4YMmzaSBTc9UWxYZOXj5&#10;D5WW3Ntg2zjjVhdZCDoCKublB29eeuYEagGrgzubHv4fLf91fPZENjAJD4+UGKah5TsvRGogSTlw&#10;aHBhBcAX9+zHtwBhkntqAdUq6f4AARoAksgJ/X0/+ytOkXBI3i8r8J3DQlUtFosqcReZJJHxQ4g/&#10;hNUpZsefIebmNFPE+iniJzOFHlqcmquwuZESaK7H5u5zcx2L6btEmkIyQKXlfAmF9DW9K8v7uyUW&#10;ru1RvFqExYuCEZALvUCUuYaOfKDrBj6BpqdD3gsYpw/0T+vTM+OgwMnBKwxXNgj05VLMNf6mgAkC&#10;3yfpaPbZDkheGx6sks1OKpUcCL7bf1eeHFk6NnihR0y5nuXsPGezMSMeN7ghUib5/bioFtB3Bn+L&#10;Fk4phNrBxAXTUcJUB78hHj1uYGwqAfU5H+KWhT5vh6zjvCgDG6WZzFOYor1t3nE4MQ9nBUsZz3U6&#10;jNfv+PXlX7b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OsSSTXAAAABwEAAA8AAAAAAAAAAQAg&#10;AAAAIgAAAGRycy9kb3ducmV2LnhtbFBLAQIUABQAAAAIAIdO4kC4QJIJSAIAABMFAAAOAAAAAAAA&#10;AAEAIAAAACYBAABkcnMvZTJvRG9jLnhtbFBLBQYAAAAABgAGAFkBAADgBQAAAAA=&#10;" path="m0,300736l10160,300736,10160,0,0,0xm0,300736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2087245</wp:posOffset>
                </wp:positionH>
                <wp:positionV relativeFrom="line">
                  <wp:posOffset>-34925</wp:posOffset>
                </wp:positionV>
                <wp:extent cx="7620" cy="225425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55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300736">
                              <a:moveTo>
                                <a:pt x="0" y="300736"/>
                              </a:moveTo>
                              <a:lnTo>
                                <a:pt x="10161" y="300736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35pt;margin-top:-2.75pt;height:17.75pt;width:0.6pt;mso-position-horizontal-relative:page;mso-position-vertical-relative:line;z-index:251659264;mso-width-relative:page;mso-height-relative:page;" fillcolor="#000000" filled="t" stroked="f" coordsize="10161,300736" o:gfxdata="UEsDBAoAAAAAAIdO4kAAAAAAAAAAAAAAAAAEAAAAZHJzL1BLAwQUAAAACACHTuJAjAjedtcAAAAJ&#10;AQAADwAAAGRycy9kb3ducmV2LnhtbE2PTW/CMAyG75P2HyIjcYOEIrbSNUUTEtKOfGnSbqbJ2o7G&#10;qZpA4d/PO42bLT96/bz56uZacbV9aDxpmE0VCEulNw1VGo6HzSQFESKSwdaT1XC3AVbF81OOmfED&#10;7ex1HyvBIRQy1FDH2GVShrK2DsPUd5b49u17h5HXvpKmx4HDXSsTpV6kw4b4Q42dXde2PO8vTgMd&#10;t/7wMZj3XfqD8mt934ZP9tHj0Uy9gYj2Fv9h+NNndSjY6eQvZIJoNcyT9JVRDZPFAgQD82S5BHHi&#10;QSmQRS4fGxS/UEsDBBQAAAAIAIdO4kC3Cq1HRwIAABMFAAAOAAAAZHJzL2Uyb0RvYy54bWytVMtu&#10;2zAQvBfoPxC815IV2GkMyznUcC9FGyBp7zRFSQT4Aklb9t93uZT8SC85VAdptRzN7sySWj+ftCJH&#10;4YO0pqbzWUmJMNw20nQ1/f22+/KVkhCZaZiyRtT0LAJ93nz+tB7cSlS2t6oRngCJCavB1bSP0a2K&#10;IvBeaBZm1gkDi631mkV49V3ReDYAu1ZFVZbLYrC+cd5yEQJkt3mRjoz+I4S2bSUXW8sPWpiYWb1Q&#10;LIKk0EsX6Aa7bVvB46+2DSISVVNQGvEORSDep3uxWbNV55nrJR9bYB9p4Z0mzaSBoheqLYuMHLz8&#10;h0pL7m2wbZxxq4ssBB0BFfPynTevPXMCtYDVwV1MD/+Plv88vngiG9gJT+CJYRpGvvNCpAGSlAOH&#10;BhdWAHx1L358CxAmuacWUK2S7g8QoAEgiZzQ3/PFX3GKhEPycVlBDQ4LVbVYLKrEXWSSRMYPIX4X&#10;VqeYHX+EmIfTTBHrp4ifzBR6GHEarsLhRkpguB6Hu8/DdSym7xJpCskAnZbz5ZySvqYPZfn4sMTG&#10;tT2KN4uweFUwAnKjV4gyt9CRD3TdwSfQ9HTIewWjt6B/Wp+eGQdOTQ7eYLiyQaAv12Zu8XcNTBD4&#10;PklHsy92QPLW8GCVbHZSqeRA8N3+m/LkyNKxwQs9Ysr1LGfnOZuNGfFY4I5ImeT306JawNwZ/C1a&#10;OKUQagc7LpiOEqY6+A3x6LGAsakF1Od8iFsW+lwOWcf9ogwUSnsy78IU7W1zxs2JeTgr2Mp4rtNh&#10;vH3Hr6//ss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AjedtcAAAAJAQAADwAAAAAAAAABACAA&#10;AAAiAAAAZHJzL2Rvd25yZXYueG1sUEsBAhQAFAAAAAgAh07iQLcKrUdHAgAAEwUAAA4AAAAAAAAA&#10;AQAgAAAAJgEAAGRycy9lMm9Eb2MueG1sUEsFBgAAAAAGAAYAWQEAAN8FAAAAAA==&#10;" path="m0,300736l10161,300736,10161,0,0,0xm0,300736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6359525</wp:posOffset>
                </wp:positionH>
                <wp:positionV relativeFrom="line">
                  <wp:posOffset>-45720</wp:posOffset>
                </wp:positionV>
                <wp:extent cx="848995" cy="225425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8868" cy="2255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1824" h="300736">
                              <a:moveTo>
                                <a:pt x="1121665" y="300736"/>
                              </a:moveTo>
                              <a:lnTo>
                                <a:pt x="1131824" y="300736"/>
                              </a:lnTo>
                              <a:lnTo>
                                <a:pt x="1131824" y="290575"/>
                              </a:lnTo>
                              <a:lnTo>
                                <a:pt x="1121665" y="290575"/>
                              </a:lnTo>
                              <a:close/>
                              <a:moveTo>
                                <a:pt x="1121665" y="300736"/>
                              </a:moveTo>
                              <a:moveTo>
                                <a:pt x="0" y="300736"/>
                              </a:moveTo>
                              <a:lnTo>
                                <a:pt x="10160" y="300736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75pt;margin-top:-3.6pt;height:17.75pt;width:66.85pt;mso-position-horizontal-relative:page;mso-position-vertical-relative:line;z-index:-251657216;mso-width-relative:page;mso-height-relative:page;" fillcolor="#000000" filled="t" stroked="f" coordsize="1131824,300736" o:gfxdata="UEsDBAoAAAAAAIdO4kAAAAAAAAAAAAAAAAAEAAAAZHJzL1BLAwQUAAAACACHTuJANKU+LtkAAAAL&#10;AQAADwAAAGRycy9kb3ducmV2LnhtbE2PwU7DMAyG70i8Q2QkbluSjrGpNN1hAokDHBiIiVvWeG1F&#10;45Qm6wZPj3eCm3/50+/PxerkOzHiENtABvRUgUCqgmupNvD2+jBZgojJkrNdIDTwjRFW5eVFYXMX&#10;jvSC4ybVgkso5tZAk1KfSxmrBr2N09Aj8W4fBm8Tx6GWbrBHLvedzJS6ld62xBca2+O6wepzc/AG&#10;qnu9fn56fP+5+Yiaxi+iEPZbY66vtLoDkfCU/mA467M6lOy0CwdyUXScldJzZg1MFhmIM6Fnc552&#10;BrLlDGRZyP8/lL9QSwMEFAAAAAgAh07iQAtJ5gGAAgAAFAYAAA4AAABkcnMvZTJvRG9jLnhtbK1U&#10;TY/bIBC9V+p/QNwbf2SdTaI4e2iUXqp2pd32TjCOLWFAQOLsv+8Axtn1ZqU9NIcwhsebNx/M5uHS&#10;cXRm2rRSlDibpRgxQWXVimOJ/zzvvy0xMpaIinApWIlfmMEP269fNr1as1w2kldMIyARZt2rEjfW&#10;qnWSGNqwjpiZVEzAYS11Ryx86mNSadIDe8eTPE0XSS91pbSkzBjY3YVDPDDqzxDKum4p20l66piw&#10;gVUzTiyEZJpWGbz1auuaUfu7rg2ziJcYIrX+H5yAfXD/yXZD1kdNVNPSQQL5jIRJTB1pBTgdqXbE&#10;EnTS7TuqrqVaGlnbGZVdEgLxGYEosnSSm6eGKOZjgVQbNSbd/D9a+uv8qFFbQSesMowE6aDke82Y&#10;KyBye5ChXpk1AJ/Uox6+DJgu3EsNqJq36i8Q+ARASOji8/sy5pddLKKwubxbLhfQXhSO8rwoityx&#10;J4HG0dGTsT+Y7JxNzj+NDeWpokWaaNGLiKaGIrvycl9eixGUV/vyHkJ5FbHuniN1JupBazbPlvkd&#10;Rk2J52l6P1948Z08s2fpgdZFkWV5tlgUGIHgARYEX4FcvL0w8E4vRFhc1cB/heertLgvhoREWFwj&#10;/CrnJpxyaZjP2VXg+6sfRDK9Ak9kGsUVMhGWZosb8AiK6yBlBPvnB+WP53ENuEA4xXwc4g0BUS/4&#10;cJX3vTZ2A2y+7jcjeVvtW85d+Y0+Hr5zjc7EzQ3/8w1CuGpI2M3CbuiHAe8dvCHiwrXbqsihiSiB&#10;cVnDmAKzU/DkjDhiRPgR5jC12jsQ0knwJVTa2B0xTXDnWcfuAEfuUYZn6KyDrF786/T7MCy8lGGw&#10;uWn0+tvfvg7z7T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0pT4u2QAAAAsBAAAPAAAAAAAAAAEA&#10;IAAAACIAAABkcnMvZG93bnJldi54bWxQSwECFAAUAAAACACHTuJAC0nmAYACAAAUBgAADgAAAAAA&#10;AAABACAAAAAoAQAAZHJzL2Uyb0RvYy54bWxQSwUGAAAAAAYABgBZAQAAGgYAAAAA&#10;" path="m1121665,300736l1131824,300736,1131824,290575,1121665,290575xm1121665,300736,0,300736l10160,300736,10160,0,0,0xm0,300736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5107940</wp:posOffset>
                </wp:positionH>
                <wp:positionV relativeFrom="line">
                  <wp:posOffset>-31750</wp:posOffset>
                </wp:positionV>
                <wp:extent cx="7620" cy="219710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19" cy="219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59" h="292608">
                              <a:moveTo>
                                <a:pt x="0" y="292608"/>
                              </a:moveTo>
                              <a:lnTo>
                                <a:pt x="10159" y="292608"/>
                              </a:lnTo>
                              <a:lnTo>
                                <a:pt x="101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9260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2.2pt;margin-top:-2.5pt;height:17.3pt;width:0.6pt;mso-position-horizontal-relative:page;mso-position-vertical-relative:line;z-index:251659264;mso-width-relative:page;mso-height-relative:page;" fillcolor="#000000" filled="t" stroked="f" coordsize="10159,292608" o:gfxdata="UEsDBAoAAAAAAIdO4kAAAAAAAAAAAAAAAAAEAAAAZHJzL1BLAwQUAAAACACHTuJArwa0CNcAAAAJ&#10;AQAADwAAAGRycy9kb3ducmV2LnhtbE2PQU7DMBBF90jcwRokdq2dqo1CiNMFqCuEgIQDuLZJQuxx&#10;FLtp4fQMK1iO5un/96v9xTu22DkOASVkawHMog5mwE7Ce3tYFcBiUmiUC2glfNkI+/r6qlKlCWd8&#10;s0uTOkYhGEsloU9pKjmPurdexXWYLNLvI8xeJTrnjptZnSncO74RIudeDUgNvZrsQ2/12Jy8hOf2&#10;RX0eknvS/nV5/Hbt2OhslPL2JhP3wJK9pD8YfvVJHWpyOoYTmsichEJst4RKWO1oEwGF2OXAjhI2&#10;dznwuuL/F9Q/UEsDBBQAAAAIAIdO4kCEOppZSQIAABMFAAAOAAAAZHJzL2Uyb0RvYy54bWytVE2P&#10;2jAQvVfqf7B8L/lQoQsC9lBEL1W70u72bhwnseQveQyBf9+xnQC7veyhOSST8cvzvDfjrB/PWpGT&#10;8CCt2dBqVlIiDLeNNN2Gvr7svzxQAoGZhilrxIZeBNDH7edP68GtRG17qxrhCZIYWA1uQ/sQ3Koo&#10;gPdCM5hZJwwuttZrFvDVd0Xj2YDsWhV1WS6KwfrGecsFAGZ3eZGOjP4jhLZtJRc7y49amJBZvVAs&#10;oCTopQO6TdW2reDhd9uCCERtKCoN6Y6bYHyI92K7ZqvOM9dLPpbAPlLCO02aSYObXql2LDBy9PIf&#10;Ki25t2DbMONWF1lIcgRVVOU7b5575kTSglaDu5oO/4+W/zo9eSIbnIRlTYlhGlu+90LEBpKYQ4cG&#10;BysEPrsnP74BhlHuuUVUq6T7gwTJAJREzsnfy9VfcQ6EY/LbolpSwnGhrpZf54vIXWSSSMaPEH4I&#10;q2PMTj8h5OY0U8T6KeJnM4UeWxybq1JzAyXYXJ+ae8jNdSzE7yJpDMmAlZbVHAvpsY5lvSgfUuHa&#10;nsSLTbBwUzACcqE3iDL30JEv6sp8GT6BpqdLvDdwmj7UP61Pz4zDCZ0cvMNwZUEkX27F3OPfFDBB&#10;8PsoPZl9tQOT94aDVbLZS6WiA+C7w3flyYnFY5Ou5BFTrmc5W+VsVjri0wZviJSJfi/n9Rz7zvBv&#10;0eIpxVA7nDgwHSVMdfgb4sGnDYyNJSR9zkPYMejzdol1nBdlcKM4k3kKY3SwzSUNZ8rjWUmljOc6&#10;Hsb79/T17V+2/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vBrQI1wAAAAkBAAAPAAAAAAAAAAEA&#10;IAAAACIAAABkcnMvZG93bnJldi54bWxQSwECFAAUAAAACACHTuJAhDqaWUkCAAATBQAADgAAAAAA&#10;AAABACAAAAAmAQAAZHJzL2Uyb0RvYy54bWxQSwUGAAAAAAYABgBZAQAA4QUAAAAA&#10;" path="m0,292608l10159,292608,10159,0,0,0xm0,29260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5838190</wp:posOffset>
                </wp:positionH>
                <wp:positionV relativeFrom="line">
                  <wp:posOffset>-36830</wp:posOffset>
                </wp:positionV>
                <wp:extent cx="7620" cy="225425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2255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300736">
                              <a:moveTo>
                                <a:pt x="0" y="300736"/>
                              </a:moveTo>
                              <a:lnTo>
                                <a:pt x="10160" y="300736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lnTo>
                                <a:pt x="0" y="300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59.7pt;margin-top:-2.9pt;height:17.75pt;width:0.6pt;mso-position-horizontal-relative:page;mso-position-vertical-relative:line;z-index:251659264;mso-width-relative:page;mso-height-relative:page;" fillcolor="#000000" filled="t" stroked="f" coordsize="10160,300736" o:gfxdata="UEsDBAoAAAAAAIdO4kAAAAAAAAAAAAAAAAAEAAAAZHJzL1BLAwQUAAAACACHTuJAmA8oltkAAAAJ&#10;AQAADwAAAGRycy9kb3ducmV2LnhtbE2Py07DMBBF90j8gzVI7FonUWibNJMKFbJBYpGGD3DjaRIR&#10;2yF2H/w9wwqWozm699xidzOjuNDsB2cR4mUEgmzr9GA7hI+mWmxA+KCsVqOzhPBNHnbl/V2hcu2u&#10;tqbLIXSCQ6zPFUIfwpRL6duejPJLN5Hl38nNRgU+507qWV053IwyiaKVNGqw3NCrifY9tZ+Hs0H4&#10;at6qev3SbAY5vaYpVe/75zogPj7E0RZEoFv4g+FXn9WhZKejO1vtxYiQxVnKKMLiiScwkCXRCsQR&#10;IcnWIMtC/l9Q/gBQSwMEFAAAAAgAh07iQNjQDLNDAgAADwUAAA4AAABkcnMvZTJvRG9jLnhtbK1U&#10;TW/bMAy9D9h/EHRf7DhIugZxeliQXYatQLvdFVm2BegLohKn/36UZCdpN2A9zAebouhHvkdKm4ez&#10;VuQkPEhrajqflZQIw20jTVfTn8/7T58pgcBMw5Q1oqYvAujD9uOHzeDWorK9VY3wBEEMrAdX0z4E&#10;ty4K4L3QDGbWCYObrfWaBVz6rmg8GxBdq6Iqy1UxWN84b7kAQO8ub9IR0b8H0Lat5GJn+VELEzKq&#10;F4oFpAS9dEC3qdq2FTz8aFsQgaiaItOQ3pgE7UN8F9sNW3eeuV7ysQT2nhLecNJMGkx6gdqxwMjR&#10;yz+gtOTegm3DjFtdZCJJEWQxL99o89QzJxIXlBrcRXT4f7D8++nRE9ngJNwvKDFMY8v3XojYQBJ9&#10;qNDgYI2BT+7RjytAM9I9txjVKul+IUASACmRc9L35aKvOAfC0Xm3qlB3jhtVtVwuq4hdZJAIxo8Q&#10;vgqro81O3yDk5jSTxfrJ4mczmR5bHJurUnMDJdhcn5p7yM11LMT/Img0yYCVlvMVFtLXdFGWd4tV&#10;Klzbk3i2KSxcGYwBudBriDK3oSMe8noVPgVNX5dwr8Fp+pD/tD99cxwWOCn4j5i/JuXKgshlR9pJ&#10;6IsUCHgrNlglm71UKrIH3x2+KE9OLB6Z9CR9mHI9y9559mb0MT4leAWkTNT6flktsecMb4oWTyia&#10;2uG0gekoYarDK4gHnxIYG0tAUGyUh7Bj0Od0CXWcFWUwUZzHPIHROtjmJQ1m8uM5SaWMZzoexNt1&#10;+vt6j21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gPKJbZAAAACQEAAA8AAAAAAAAAAQAgAAAA&#10;IgAAAGRycy9kb3ducmV2LnhtbFBLAQIUABQAAAAIAIdO4kDY0AyzQwIAAA8FAAAOAAAAAAAAAAEA&#10;IAAAACgBAABkcnMvZTJvRG9jLnhtbFBLBQYAAAAABgAGAFkBAADdBQAAAAA=&#10;" path="m0,300736l10160,300736,10160,0,0,0,0,300736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7200900</wp:posOffset>
                </wp:positionH>
                <wp:positionV relativeFrom="line">
                  <wp:posOffset>-39370</wp:posOffset>
                </wp:positionV>
                <wp:extent cx="7620" cy="225425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19" cy="2255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59" h="300736">
                              <a:moveTo>
                                <a:pt x="0" y="300736"/>
                              </a:moveTo>
                              <a:lnTo>
                                <a:pt x="10159" y="300736"/>
                              </a:lnTo>
                              <a:lnTo>
                                <a:pt x="101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0073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7pt;margin-top:-3.1pt;height:17.75pt;width:0.6pt;mso-position-horizontal-relative:page;mso-position-vertical-relative:line;z-index:251659264;mso-width-relative:page;mso-height-relative:page;" fillcolor="#000000" filled="t" stroked="f" coordsize="10159,300736" o:gfxdata="UEsDBAoAAAAAAIdO4kAAAAAAAAAAAAAAAAAEAAAAZHJzL1BLAwQUAAAACACHTuJAHYgHt9gAAAAL&#10;AQAADwAAAGRycy9kb3ducmV2LnhtbE2PzU7DMBCE70i8g7VI3FrbCa1oiNNDRU8gVRTE2bW3SUS8&#10;Drb79/a4J3rb0Y5mvqmXZzewI4bYe1IgpwIYkvG2p1bB1+d68gwsJk1WD55QwQUjLJv7u1pX1p/o&#10;A4/b1LIcQrHSCrqUxorzaDp0Ok79iJR/ex+cTlmGltugTzncDbwQYs6d7ik3dHrEVYfmZ3twCuht&#10;ZsTresV/TcR3uQlmc/k2Sj0+SPECLOE5/Zvhip/RoclMO38gG9mQtSyf8pikYDIvgF0dspzla6eg&#10;WJTAm5rfbmj+AFBLAwQUAAAACACHTuJAFRS+FUkCAAATBQAADgAAAGRycy9lMm9Eb2MueG1srVTL&#10;btswELwX6D8QvNeSlcqpDcs51HAvRRsgSe80RT0AvsClLfvvuyQlP9JLDtVBWi1Hw53ZpdZPJyXJ&#10;UTjoja7ofJZTIjQ3da/bir697r58owQ80zWTRouKngXQp83nT+vBrkRhOiNr4QiSaFgNtqKd93aV&#10;ZcA7oRjMjBUaFxvjFPP46tqsdmxAdiWzIs8X2WBcbZ3hAgCz27RIR0b3EULTND0XW8MPSmifWJ2Q&#10;zKMk6HoLdBOrbRrB/e+mAeGJrCgq9fGOm2C8D/dss2ar1jHb9XwsgX2khHeaFOs1bnqh2jLPyMH1&#10;/1CpnjsDpvEzblSWhERHUMU8f+fNS8esiFrQarAX0+H/0fJfx2dH+honYfmVEs0UtnznhAgNJCGH&#10;Dg0WVgh8sc9ufAMMg9xTg6hG9vYPEkQDUBI5RX/PF3/FyROOycfFfEkJx4WiKMuyCNxZIglk/AD+&#10;hzAqxOz4E3xqTj1FrJsiftJT6LDFobkyNtdTgs11sbn71FzLfPgukIaQDFhpPi+xkK6iD3n++LCI&#10;hStzFK8mwvxVwQhIhV4hUt9CRz7UdQefQNPTRt4rOE4f6p/Wp2fC4YRODt5guDQgoi/XYm7xdwVM&#10;EPw+SI9mX+zA5K3hYGRf73opgwPg2v136ciRhWMTr+gRk7ZjKTtP2WTMiI8b3BFJHfxelkWJfWf4&#10;t2jwlGKoLE4c6JYSJlv8DXHv4gbahBKiPuvAbxl0abvIOs6L1LhRmMk0hSHam/ochzPm8azEUsZz&#10;HQ7j7Xv8+vov2/w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YgHt9gAAAALAQAADwAAAAAAAAAB&#10;ACAAAAAiAAAAZHJzL2Rvd25yZXYueG1sUEsBAhQAFAAAAAgAh07iQBUUvhVJAgAAEwUAAA4AAAAA&#10;AAAAAQAgAAAAJwEAAGRycy9lMm9Eb2MueG1sUEsFBgAAAAAGAAYAWQEAAOIFAAAAAA==&#10;" path="m0,300736l10159,300736,10159,0,0,0xm0,300736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6424295</wp:posOffset>
                </wp:positionH>
                <wp:positionV relativeFrom="line">
                  <wp:posOffset>17145</wp:posOffset>
                </wp:positionV>
                <wp:extent cx="721995" cy="118110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111" cy="11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111" h="118295">
                              <a:moveTo>
                                <a:pt x="0" y="118295"/>
                              </a:moveTo>
                              <a:lnTo>
                                <a:pt x="722111" y="118295"/>
                              </a:lnTo>
                              <a:lnTo>
                                <a:pt x="72211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18295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05.85pt;margin-top:1.35pt;height:9.3pt;width:56.85pt;mso-position-horizontal-relative:page;mso-position-vertical-relative:line;z-index:-251657216;mso-width-relative:page;mso-height-relative:page;" fillcolor="#FEFEFE" filled="t" stroked="f" coordsize="722111,118295" o:gfxdata="UEsDBAoAAAAAAIdO4kAAAAAAAAAAAAAAAAAEAAAAZHJzL1BLAwQUAAAACACHTuJAgFY+hNgAAAAK&#10;AQAADwAAAGRycy9kb3ducmV2LnhtbE2PzU7DMBCE70i8g7VIXBC1HSg/IU4PRRzg1L8HcJIliYjX&#10;aewm4e3ZnsppNbuj2W+y1ew6MeIQWk8G9EKBQCp91VJt4LD/uH8BEaKlynae0MAvBljl11eZTSs/&#10;0RbHXawFh1BIrYEmxj6VMpQNOhsWvkfi27cfnI0sh1pWg5043HUyUepJOtsSf2hsj+sGy5/dyRl4&#10;D1+bafO5fw3jej7cqeK43OqjMbc3Wr2BiDjHixnO+IwOOTMV/kRVEB1rpfUzew0kPM4GnSwfQRS8&#10;0A8g80z+r5D/AVBLAwQUAAAACACHTuJA1rkbnTgCAAAPBQAADgAAAGRycy9lMm9Eb2MueG1srVRN&#10;j9MwEL0j8R8s32maSLBL1XQPlHJBsNIuP2DqOB+Sv+Rxm/bfM3aSJhQOe6CV4rE9fjPvzdjbp4tW&#10;7Cw9dtaUPF+tOZNG2KozTcl/vR4+PHKGAUwFyhpZ8qtE/rR7/27bu40sbGtVJT0jEIOb3pW8DcFt&#10;sgxFKzXgyjppaLO2XkOgqW+yykNP6FplxXr9Keutr5y3QiLS6n7Y5COifwugretOyL0VJy1NGFC9&#10;VBCIEradQ75L2da1FOFnXaMMTJWcmIb0pSBkH+M3221h03hwbSfGFOAtKdxx0tAZCnqD2kMAdvLd&#10;X1C6E96ircNKWJ0NRJIixCJf32nz0oKTiQtJje4mOv4/WPHj/OxZV1EnfP7ImQFNJT94KWMBWVwj&#10;hXqHG3J8cc9+nCGZke6l9jqORIRdkqrXm6ryEpigxYeiyPOcM0Fbef5YDJjZfFicMHyTNgHB+TuG&#10;oSjVZEE7WeJiJtNTaWNRVSpq4IyK6lNRj0NRHYR4LmYXTdbPmbS3ROKutmf5apNfmEn8kensoszS&#10;daJ2z2zymkaXgBfeqfFIgslhGgdHas5JxoWPUBZlkmZOZ+n/z4zpfGS/245GUoTspeZoVVcdOqWi&#10;Buib4xfl2RlI3MPX+E+NDcq1MKzm6/iLKhPQ6D/YSyBlouR58UCuTAC9FDXdUDK1o25D03AGqqEn&#10;SASfIhgbc0gEncewB2yHeCm/MZwyFCn249CB0Tra6poaM63TPUm5jHc6XsTlPJ2e37Hd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BWPoTYAAAACgEAAA8AAAAAAAAAAQAgAAAAIgAAAGRycy9kb3du&#10;cmV2LnhtbFBLAQIUABQAAAAIAIdO4kDWuRudOAIAAA8FAAAOAAAAAAAAAAEAIAAAACcBAABkcnMv&#10;ZTJvRG9jLnhtbFBLBQYAAAAABgAGAFkBAADRBQAAAAA=&#10;" path="m0,118295l722111,118295,722111,0,0,0xm0,118295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 xml:space="preserve">Poznámky ÚčMUJ 3 </w:t>
      </w:r>
      <w:r>
        <w:rPr>
          <w:rFonts w:ascii="Arial" w:hAnsi="Arial" w:cs="Arial"/>
          <w:color w:val="000000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w w:val="100"/>
          <w:sz w:val="18"/>
          <w:szCs w:val="18"/>
          <w:lang w:val="sk-SK"/>
        </w:rPr>
        <w:t>1</w:t>
      </w:r>
      <w:r>
        <w:rPr>
          <w:rFonts w:ascii="Arial" w:hAnsi="Arial" w:cs="Arial"/>
          <w:color w:val="000000"/>
          <w:w w:val="100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position w:val="1"/>
          <w:sz w:val="18"/>
          <w:szCs w:val="18"/>
          <w:lang w:val="sk-SK"/>
        </w:rPr>
        <w:t>IČO</w:t>
      </w:r>
      <w:r>
        <w:rPr>
          <w:rFonts w:ascii="Arial" w:hAnsi="Arial" w:cs="Arial"/>
          <w:color w:val="000000"/>
          <w:position w:val="1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  <w:lang w:val="sk-SK"/>
        </w:rPr>
        <w:t>36751839</w:t>
      </w:r>
      <w:r>
        <w:rPr>
          <w:rFonts w:ascii="Arial" w:hAnsi="Arial" w:cs="Arial"/>
          <w:color w:val="000000"/>
          <w:position w:val="-1"/>
          <w:sz w:val="20"/>
          <w:szCs w:val="20"/>
          <w:lang w:val="sk-SK"/>
        </w:rPr>
        <w:tab/>
      </w:r>
      <w:r>
        <w:rPr>
          <w:rFonts w:ascii="Arial" w:hAnsi="Arial" w:cs="Arial"/>
          <w:color w:val="000000"/>
          <w:position w:val="1"/>
          <w:sz w:val="18"/>
          <w:szCs w:val="18"/>
          <w:lang w:val="sk-SK"/>
        </w:rPr>
        <w:t>DIČ</w:t>
      </w:r>
      <w:r>
        <w:rPr>
          <w:rFonts w:ascii="Arial" w:hAnsi="Arial" w:cs="Arial"/>
          <w:color w:val="000000"/>
          <w:position w:val="1"/>
          <w:sz w:val="18"/>
          <w:szCs w:val="18"/>
          <w:lang w:val="sk-SK"/>
        </w:rPr>
        <w:tab/>
      </w:r>
      <w:r>
        <w:rPr>
          <w:rFonts w:ascii="Arial" w:hAnsi="Arial" w:cs="Arial"/>
          <w:color w:val="000000"/>
          <w:spacing w:val="-3"/>
          <w:sz w:val="20"/>
          <w:szCs w:val="20"/>
          <w:lang w:val="sk-SK"/>
        </w:rPr>
        <w:t>2022338659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848C31">
      <w:pPr>
        <w:spacing w:after="153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31115</wp:posOffset>
                </wp:positionV>
                <wp:extent cx="1563370" cy="7620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6362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832" h="10161">
                              <a:moveTo>
                                <a:pt x="0" y="10161"/>
                              </a:moveTo>
                              <a:lnTo>
                                <a:pt x="2084832" y="10161"/>
                              </a:lnTo>
                              <a:lnTo>
                                <a:pt x="208483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1.4pt;margin-top:2.45pt;height:0.6pt;width:123.1pt;mso-position-horizontal-relative:page;z-index:251659264;mso-width-relative:page;mso-height-relative:page;" fillcolor="#000000" filled="t" stroked="f" coordsize="2084832,10161" o:gfxdata="UEsDBAoAAAAAAIdO4kAAAAAAAAAAAAAAAAAEAAAAZHJzL1BLAwQUAAAACACHTuJAR7jTZdUAAAAG&#10;AQAADwAAAGRycy9kb3ducmV2LnhtbE3PTU/DMAwG4DsS/yEyEhfE0hZUbV3dCYG4cFuZEMe08ZpC&#10;41RJ9sG/J5zY0Xqt14/rzdlO4kg+jI4R8kUGgrh3euQBYff+er8EEaJirSbHhPBDATbN9VWtKu1O&#10;vKVjGweRSjhUCsHEOFdSht6QVWHhZuKU7Z23KqbRD1J7dUrldpJFlpXSqpHTBaNmejbUf7cHizDe&#10;cYifrSl3xUfneX4yb18vW8Tbmzxbg4h0jv/L8MdPdGiSqXMH1kFMCMsiySPC4wpEih+KVXqtQyhz&#10;kE0tL/nNL1BLAwQUAAAACACHTuJA6g7iyEsCAAAWBQAADgAAAGRycy9lMm9Eb2MueG1srVQ9b9sw&#10;EN0L9D8Q3GvJSuw6huUMNdylaAMk7U5TlESAX+DRlvPveyQtW0mXDNUgHo9Pj/fekdo8nrUiJ+FB&#10;WlPT+aykRBhuG2m6mv5+2X9ZUQKBmYYpa0RNXwXQx+3nT5vBrUVle6sa4QmSGFgPrqZ9CG5dFMB7&#10;oRnMrBMGF1vrNQs49V3ReDYgu1ZFVZbLYrC+cd5yAYDZXV6kF0b/EULbtpKLneVHLUzIrF4oFlAS&#10;9NIB3aZq21bw8KttQQSiaopKQ3rjJhgf4rvYbti688z1kl9KYB8p4Z0mzaTBTa9UOxYYOXr5D5WW&#10;3FuwbZhxq4ssJDmCKublO2+ee+ZE0oJWg7uaDv+Plv88PXkiGzwJD0tKDNPY8r0XIjaQxBw6NDhY&#10;I/DZPfnLDDCMcs8tolol3R8kSAagJHJO/r5e/RXnQDgm54vl3bK6p4Tj2tdllewvMktk40cI34XV&#10;MWanHxByd5oxYv0Y8bMZQ489jt1VqbuBEuyuT9095O46FuJ3kTSGZKhpVa7uV3cVJT0WVc6XuXRt&#10;T+LFJly4acjrWAkWekMoM0Ve+VDXFD+ixtEl3il6tGBEjGNG4ikdXcTdxzWuLIhkza2eKX5awYjA&#10;z6P4pOJqCCanloNVstlLpaIF4LvDN+XJicWbk57UX6Zcz3J2nrPZmgs+bfCGSJno+MOiWmDfGf4w&#10;WryoGGqHhw5MRwlTHf6JePBpA2NjCUme8xB2DPq8XWKNLU1W4BCPZT6IMTrY5jWdz5TH65KAl6sd&#10;7+N0nr6+/c62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HuNNl1QAAAAYBAAAPAAAAAAAAAAEA&#10;IAAAACIAAABkcnMvZG93bnJldi54bWxQSwECFAAUAAAACACHTuJA6g7iyEsCAAAWBQAADgAAAAAA&#10;AAABACAAAAAkAQAAZHJzL2Uyb0RvYy54bWxQSwUGAAAAAAYABgBZAQAA4QUAAAAA&#10;" path="m0,10161l2084832,10161,2084832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2087245</wp:posOffset>
                </wp:positionH>
                <wp:positionV relativeFrom="paragraph">
                  <wp:posOffset>31115</wp:posOffset>
                </wp:positionV>
                <wp:extent cx="7620" cy="7620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10161">
                              <a:moveTo>
                                <a:pt x="0" y="10161"/>
                              </a:moveTo>
                              <a:lnTo>
                                <a:pt x="10161" y="10161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64.35pt;margin-top:2.45pt;height:0.6pt;width:0.6pt;mso-position-horizontal-relative:page;z-index:251659264;mso-width-relative:page;mso-height-relative:page;" fillcolor="#000000" filled="t" stroked="f" coordsize="10161,10161" o:gfxdata="UEsDBAoAAAAAAIdO4kAAAAAAAAAAAAAAAAAEAAAAZHJzL1BLAwQUAAAACACHTuJAVyEoPdgAAAAH&#10;AQAADwAAAGRycy9kb3ducmV2LnhtbE2OMU/DMBSEdyT+g/WQ2KiTFJU2xOlQgYChQ1NEVyd5xKHx&#10;cxS7Scuv5zHBdqc73X3Z+mw7MeLgW0cK4lkEAqlydUuNgvf9890ShA+aat05QgUX9LDOr68yndZu&#10;oh2ORWgEj5BPtQITQp9K6SuDVvuZ65E4+3SD1YHt0Mh60BOP204mUbSQVrfED0b3uDFYHYuT5ZOp&#10;CJfN+H3cm/Lt5WO7Pbx+PR2Uur2Jo0cQAc/hrwy/+IwOOTOV7kS1F52CebJ84KqC+xUIzufJikWp&#10;YBGDzDP5nz//AVBLAwQUAAAACACHTuJA94CwFT0CAAANBQAADgAAAGRycy9lMm9Eb2MueG1srVQ9&#10;b9swEN0L9D8Q3BvZBuI0hu0MNdylaAMk7U5TlESAX+DRlv3vezxKtpIuGapBPB6fHu+9I7V+OlvD&#10;TiqC9m7D53czzpSTvtau3fDfr/svXzmDJFwtjHdqwy8K+NP286d1H1Zq4TtvahUZkjhY9WHDu5TC&#10;qqpAdsoKuPNBOVxsfLQi4TS2VR1Fj+zWVIvZbFn1PtYheqkAMLsri3xgjB8h9E2jpdp5ebTKpcIa&#10;lREJJUGnA/AtVds0SqZfTQMqMbPhqDTRGzfB+JDf1XYtVm0UodNyKEF8pIR3mqzQDje9Uu1EEuwY&#10;9T9UVsvowTfpTnpbFSHkCKqYz95589KJoEgLWg3hajr8P1r58/Qcma7xJDw+cOaExZbvo1K5gSzn&#10;0KE+wAqBL+E5DjPAMMs9N4hqjA5/kIAMQEnsTP5erv6qc2ISkw/LBfoucYEi5KoKRaaSR0jflbc5&#10;FqcfkEpr6jES3RjJsxvDiA3OrTXU2sQZtjZSaw+ltUGk/F0mzSHrsc7ZfDnnrBujvGb9Sb16QqVb&#10;+QVZyrwhjJsiBzbUNEWPmHEMxHrD0sFD8eP6OBYcmjSaN8FI40GRKbdapvjp/iMCP8+yyeirFZic&#10;mg3e6HqvjcnyIbaHbyayk8gXhh5qqzChEyU7L9liy4CnDd4QGZe9frxf3GPHBf4nGryfGNqAZw1c&#10;y5kwLf6AZIq0gfO5BJIXIqSdgK5sR6y5mWQFDvk0lvOXo4OvL3QsKY+3hIDDjc7XcDqnr29/se1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yEoPdgAAAAHAQAADwAAAAAAAAABACAAAAAiAAAAZHJz&#10;L2Rvd25yZXYueG1sUEsBAhQAFAAAAAgAh07iQPeAsBU9AgAADQUAAA4AAAAAAAAAAQAgAAAAJwEA&#10;AGRycy9lMm9Eb2MueG1sUEsFBgAAAAAGAAYAWQEAANYFAAAAAA==&#10;" path="m0,10161l10161,10161,10161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5107940</wp:posOffset>
                </wp:positionH>
                <wp:positionV relativeFrom="paragraph">
                  <wp:posOffset>29845</wp:posOffset>
                </wp:positionV>
                <wp:extent cx="734695" cy="7620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456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424" h="10161">
                              <a:moveTo>
                                <a:pt x="0" y="10161"/>
                              </a:moveTo>
                              <a:lnTo>
                                <a:pt x="979424" y="10161"/>
                              </a:lnTo>
                              <a:lnTo>
                                <a:pt x="97942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02.2pt;margin-top:2.35pt;height:0.6pt;width:57.85pt;mso-position-horizontal-relative:page;z-index:251659264;mso-width-relative:page;mso-height-relative:page;" fillcolor="#000000" filled="t" stroked="f" coordsize="979424,10161" o:gfxdata="UEsDBAoAAAAAAIdO4kAAAAAAAAAAAAAAAAAEAAAAZHJzL1BLAwQUAAAACACHTuJAR0bMBtYAAAAH&#10;AQAADwAAAGRycy9kb3ducmV2LnhtbE2OTU/DMBBE70j8B2uRuCBqpwRoQ5weUHPhRvlSbtt4SSLi&#10;dWS7afn3mBMcRzN688rNyY5iJh8GxxqyhQJB3DozcKfh9aW+XoEIEdng6Jg0fFOATXV+VmJh3JGf&#10;ad7FTiQIhwI19DFOhZSh7cliWLiJOHWfzluMKfpOGo/HBLejXCp1Jy0OnB56nOixp/Zrd7Aa6qv3&#10;xm/nrb2ZP2rK34bmCW2j9eVFph5ARDrFvzH86id1qJLT3h3YBDFqWKk8T1MN+T2I1K+XKgOx13C7&#10;BlmV8r9/9QNQSwMEFAAAAAgAh07iQBvsayNGAgAAEgUAAA4AAABkcnMvZTJvRG9jLnhtbK1Uu47b&#10;MBDsA+QfCPaxbMeP2LB8RQynCZID7pKepiiJAF8g6dffZ7k0beXSXBEV0mo5mt2ZJbV5umhFTsIH&#10;aU1NJ6MxJcJw20jT1fTX6/7TF0pCZKZhyhpR06sI9Gn78cPm7NZianurGuEJkJiwPrua9jG6dVUF&#10;3gvNwsg6YWCxtV6zCK++qxrPzsCuVTUdjxfV2frGectFCJDd5UV6Y/TvIbRtK7nYWX7UwsTM6oVi&#10;ESSFXrpAt9ht2woef7ZtEJGomoLSiHcoAvEh3avthq07z1wv+a0F9p4W3mjSTBooeqfascjI0ct/&#10;qLTk3gbbxhG3uspC0BFQMRm/8ealZ06gFrA6uLvp4f/R8h+nZ09kAzthBYM3TMPI916INECScuDQ&#10;2YU1AF/cs7+9BQiT3EsLqFZJ9xsI0ACQRC7o7/Xur7hEwiG5/DybL6AKh6XlYoruV5kkkfFjiN+E&#10;1Slmp+8h5uE0JWJ9ifjFlNDDiNNwFQ43UgLD9TjcQx6uYzF9l0hTSM41XS1Xs+mMkh6aHk8WuXFt&#10;T+LVIiw+FOR1aAT6fCCUGSILHagawguoPB3SDsBFfwGUZwbCDi0OQu2yxpUNAn15dDPEDxsoCPg8&#10;KUcNdzcgOfQ7WCWbvVQqGRB8d/iqPDmxdGrwwtky5XqWs5Oczcbc8FjgLyJl0O75dA5DZ/CzaOGQ&#10;QqgdbLhgOkqY6uAvxKPHAsamFlCe8yHuWOhzOWRN80Qr4JG2ZN6EKTrY5op7E/NwVBB4O9bpLA7f&#10;8evHr2z7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dGzAbWAAAABwEAAA8AAAAAAAAAAQAgAAAA&#10;IgAAAGRycy9kb3ducmV2LnhtbFBLAQIUABQAAAAIAIdO4kAb7GsjRgIAABIFAAAOAAAAAAAAAAEA&#10;IAAAACUBAABkcnMvZTJvRG9jLnhtbFBLBQYAAAAABgAGAFkBAADdBQAAAAA=&#10;" path="m0,10161l979424,10161,979424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6360795</wp:posOffset>
                </wp:positionH>
                <wp:positionV relativeFrom="paragraph">
                  <wp:posOffset>26670</wp:posOffset>
                </wp:positionV>
                <wp:extent cx="841375" cy="7620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1247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1663" h="10161">
                              <a:moveTo>
                                <a:pt x="0" y="10161"/>
                              </a:moveTo>
                              <a:lnTo>
                                <a:pt x="1121663" y="10161"/>
                              </a:lnTo>
                              <a:lnTo>
                                <a:pt x="1121663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00.85pt;margin-top:2.1pt;height:0.6pt;width:66.25pt;mso-position-horizontal-relative:page;z-index:251659264;mso-width-relative:page;mso-height-relative:page;" fillcolor="#000000" filled="t" stroked="f" coordsize="1121663,10161" o:gfxdata="UEsDBAoAAAAAAIdO4kAAAAAAAAAAAAAAAAAEAAAAZHJzL1BLAwQUAAAACACHTuJAED/t+NgAAAAJ&#10;AQAADwAAAGRycy9kb3ducmV2LnhtbE2Py07DMBBF90j8gzVI7KjtthQU4lRVKhaoYkFTIZZuPDhR&#10;43Eauw/+HmcFu7maoztn8uXVdeyMQ2g9KZATAQyp9qYlq2BXvT48AwtRk9GdJ1TwgwGWxe1NrjPj&#10;L/SB5220LJVQyLSCJsY+4zzUDTodJr5HSrtvPzgdUxwsN4O+pHLX8akQC+50S+lCo3ssG6wP25NT&#10;YMrq61Aeq+OnXL/ZVdysN++2Uur+TooXYBGv8Q+GUT+pQ5Gc9v5EJrAuZSHkU2IVzKfARkDOxmmv&#10;4HEOvMj5/w+KX1BLAwQUAAAACACHTuJAa3685UgCAAAVBQAADgAAAGRycy9lMm9Eb2MueG1srVRN&#10;j9sgEL1X6n9A3BvH7m52EyXZQ6P0UrUr7bZ3grGNhAEx5OvfdxjixLu97KE+mGF4fsx7A14+nXrD&#10;DiqAdnbFy8mUM2Wlq7VtV/z36/bLI2cQha2FcVat+FkBf1p//rQ8+oWqXOdMrQJDEguLo1/xLka/&#10;KAqQneoFTJxXFhcbF3oRcRraog7iiOy9KarpdFYcXah9cFIBYHaTF/mFMXyE0DWNlmrj5L5XNmbW&#10;oIyIKAk67YGvqdqmUTL+ahpQkZkVR6WR3rgJxrv0LtZLsWiD8J2WlxLER0p4p6kX2uKmV6qNiILt&#10;g/6HqtcyOHBNnEjXF1kIOYIqyuk7b1464RVpQavBX02H/0crfx6eA9M1noT5nDMremz5NiiVGshS&#10;Dh06elgg8MU/h8sMMExyTw2iGqP9HyQgA1ASO5G/56u/6hSZxOTjXVndPXAmcelhVpH7RSZJZHIP&#10;8btyfYrF4QfE3Jx6iEQ3RPJkhzBgi1NzDTU3cobNDdTcXW6uFzF9l0hTyI5YaVmVs9lXzjqMp+Us&#10;V967g3p1hIs3CXkdK8FCbwhjx8grH+oa4wfUMHriHaMHCwbEMGYkHtLBRNx9WJPGgSJrbvWM8eMK&#10;BgR+nsSTiqshmBxbDs7oequNSRZAaHffTGAHkS4OPdReYXwncrbM2WzNBU8bvCEyNjk+v6/use8C&#10;/xcN3lMMe49nDmzLmTAt/ohkDLSBdakEkucDxI2ALm9HrKmlZAUO6VTmc5iinavPdDwpj7eFgJeb&#10;na7jeE5f3/5m6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QP+342AAAAAkBAAAPAAAAAAAAAAEA&#10;IAAAACIAAABkcnMvZG93bnJldi54bWxQSwECFAAUAAAACACHTuJAa3685UgCAAAVBQAADgAAAAAA&#10;AAABACAAAAAnAQAAZHJzL2Uyb0RvYy54bWxQSwUGAAAAAAYABgBZAQAA4QUAAAAA&#10;" path="m0,10161l1121663,10161,1121663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7200900</wp:posOffset>
                </wp:positionH>
                <wp:positionV relativeFrom="paragraph">
                  <wp:posOffset>26670</wp:posOffset>
                </wp:positionV>
                <wp:extent cx="7620" cy="7620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19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59" h="10159">
                              <a:moveTo>
                                <a:pt x="0" y="10159"/>
                              </a:moveTo>
                              <a:lnTo>
                                <a:pt x="10159" y="10159"/>
                              </a:lnTo>
                              <a:lnTo>
                                <a:pt x="10159" y="0"/>
                              </a:ln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7pt;margin-top:2.1pt;height:0.6pt;width:0.6pt;mso-position-horizontal-relative:page;z-index:251659264;mso-width-relative:page;mso-height-relative:page;" fillcolor="#000000" filled="t" stroked="f" coordsize="10159,10159" o:gfxdata="UEsDBAoAAAAAAIdO4kAAAAAAAAAAAAAAAAAEAAAAZHJzL1BLAwQUAAAACACHTuJAJWVSK9YAAAAJ&#10;AQAADwAAAGRycy9kb3ducmV2LnhtbE2PMW/CMBCF90r9D9ZVYiuOQ1KhNA5DJZaqS4EBNie+JhHx&#10;OYoNgX/fY2q3e7qn975Xbm5uEFecQu9Jg1omIJAab3tqNRz229c1iBANWTN4Qg13DLCpnp9KU1g/&#10;0zded7EVHEKhMBq6GMdCytB06ExY+hGJfz9+ciaynFppJzNzuBtkmiRv0pmeuKEzI3502Jx3F6dh&#10;/vp02bknRcetPdX5MaS4brRevKjkHUTEW/wzwwOf0aFiptpfyAYxsFarjMdEDVkK4mFQq5yvWkOe&#10;gaxK+X9B9QtQSwMEFAAAAAgAh07iQKqz+Pg4AgAACQUAAA4AAABkcnMvZTJvRG9jLnhtbK1UTY/T&#10;MBC9I/EfLN/ZtJW6sFXTPVCVC4KVduE+dZzEkr/kcZv23zO2k7YsSOyBHJKx/fJm5j3b68eT0ewo&#10;Aypnaz6/m3EmrXCNsl3Nf7zsPnziDCPYBrSzsuZnifxx8/7devAruXC9040MjEgsrgZf8z5Gv6oq&#10;FL00gHfOS0uLrQsGIg1DVzUBBmI3ulrMZvfV4ELjgxMSkWa3ZZGPjOEthK5tlZBbJw5G2lhYg9QQ&#10;qSXslUe+ydW2rRTxe9uijEzXnDqN+U1JKN6nd7VZw6oL4HslxhLgLSW86smAspT0QrWFCOwQ1B9U&#10;Rong0LXxTjhTlUayItTFfPZKm+cevMy9kNToL6Lj/6MV345Pgamm5uQNZxYMWb4LUiYDWZojhQaP&#10;KwI++6cwjpDC1O6pJVSrlf9JWykLQC2xU9b3fNFXniITNPnxfv7AmaCFHBFXVSgSlThg/CKdSTEc&#10;v2Is1jRTBP0UiZOdwkAGJ2t1tjZyRtaGbO2+WOshpv8SaQrZQHXO5ksqo5+itGbcUb64jIrX8guy&#10;lHlFaHuLHNmop1v0hJm+PrNesVlWan5an74FR0ZM4v0D87ecQjuUpejUchb5IgPx3QqNTqtmp7RO&#10;rWPo9p91YEdIhyU/2VLQvocyOy+zhX3E5wS/EWmbdH5YLpbkNtAd0dLZpNB42mdoO85Ad3T5iBhy&#10;AutSCURKJgWMW8C+pMusycgsA33STix7L0V715zzlszzdEIycDzN6QjejvPf1xts8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lZVIr1gAAAAkBAAAPAAAAAAAAAAEAIAAAACIAAABkcnMvZG93bnJl&#10;di54bWxQSwECFAAUAAAACACHTuJAqrP4+DgCAAAJBQAADgAAAAAAAAABACAAAAAlAQAAZHJzL2Uy&#10;b0RvYy54bWxQSwUGAAAAAAYABgBZAQAAzwUAAAAA&#10;" path="m0,10159l10159,10159,10159,0,0,0,0,1015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0465FC63">
      <w:pPr>
        <w:spacing w:before="0" w:after="0" w:line="201" w:lineRule="exact"/>
        <w:ind w:left="388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2203450</wp:posOffset>
                </wp:positionH>
                <wp:positionV relativeFrom="line">
                  <wp:posOffset>-88900</wp:posOffset>
                </wp:positionV>
                <wp:extent cx="8890" cy="6350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44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8127">
                              <a:moveTo>
                                <a:pt x="0" y="8127"/>
                              </a:moveTo>
                              <a:lnTo>
                                <a:pt x="12192" y="8127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8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73.5pt;margin-top:-7pt;height:0.5pt;width:0.7pt;mso-position-horizontal-relative:page;mso-position-vertical-relative:line;z-index:251659264;mso-width-relative:page;mso-height-relative:page;" fillcolor="#000000" filled="t" stroked="f" coordsize="12192,8127" o:gfxdata="UEsDBAoAAAAAAIdO4kAAAAAAAAAAAAAAAAAEAAAAZHJzL1BLAwQUAAAACACHTuJAS6+7k9oAAAAL&#10;AQAADwAAAGRycy9kb3ducmV2LnhtbE2PzU7DMBCE70i8g7VI3Fo7JIUS4vQA4oLUClou3Nx4iVPi&#10;dRS7P7w921O57e6MZr+pFiffiwOOsQukIZsqEEhNsB21Gj43r5M5iJgMWdMHQg2/GGFRX19VprTh&#10;SB94WKdWcAjF0mhwKQ2llLFx6E2chgGJte8wepN4HVtpR3PkcN/LO6XupTcd8QdnBnx22Pys915D&#10;Uu5lN6zelruNe5yt2vfUfOFS69ubTD2BSHhKFzOc8Rkdambahj3ZKHoNefHAXZKGSVbwwI68mBcg&#10;tudLrkDWlfzfof4DUEsDBBQAAAAIAIdO4kCmhinpQAIAAAUFAAAOAAAAZHJzL2Uyb0RvYy54bWyt&#10;VE1v2zAMvQ/YfxB0XxwbTdcEcXpYkF2GrUDb3RVZtgXoC6ISJ/9+lGQnWTdgPcwHm6LoR75HSuvH&#10;k1bkKDxIa2pazuaUCMNtI01X09eX3acHSiAw0zBljajpWQB93Hz8sB7cSlS2t6oRniCIgdXgatqH&#10;4FZFAbwXmsHMOmFws7Ves4BL3xWNZwOia1VU8/l9MVjfOG+5AEDvNm/SEdG/B9C2reRia/lBCxMy&#10;qheKBaQEvXRAN6nathU8/GhbEIGomiLTkN6YBO19fBebNVt1nrle8rEE9p4S3nDSTBpMeoHassDI&#10;wcs/oLTk3oJtw4xbXWQiSRFkUc7faPPcMycSF5Qa3EV0+H+w/PvxyRPZ1BTzU2KYxpbvvBCxgST6&#10;UKHBwQoDn92TH1eAZqR7ajGqVdL9xFFKAiAlckr6ni/6ilMgHJ3L8u6OEo4b9/PlIiIXGSJC8QOE&#10;r8LqaLPjNwi5Nc1ksX6y+MlMpscGx9aq1NpACbbWp9buc2sdC/G/CBpNMmCdVbmsKOlr+lBWn1PR&#10;2h7Fi01B4Vp92s5FXgOUuQ0csZDRTfAUMn1dwryGpqlD5tP+9M1xOJmTcv+I+UtKriyIXHKkmwS+&#10;SIBwtyKDVbLZSaUib/Dd/ovy5MjiQUlPUoYp17PsLbM3o4/xKcFvQMpEjZeLaoGdZng/tHgu0dQO&#10;ZwxMRwlTHV48PPiUwNhYAoJigzyELYM+p0uo44wog4niFOa5i9beNuc0jsmPpyOVMp7kePxu1+nv&#10;6+21+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Lr7uT2gAAAAsBAAAPAAAAAAAAAAEAIAAAACIA&#10;AABkcnMvZG93bnJldi54bWxQSwECFAAUAAAACACHTuJApoYp6UACAAAFBQAADgAAAAAAAAABACAA&#10;AAApAQAAZHJzL2Uyb0RvYy54bWxQSwUGAAAAAAYABgBZAQAA2wUAAAAA&#10;" path="m0,8127l12192,8127,12192,0,0,0,0,8127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4)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Informácie o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orgánoch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účtovnej</w:t>
      </w:r>
      <w:r>
        <w:rPr>
          <w:rFonts w:ascii="Arial" w:hAnsi="Arial" w:cs="Arial"/>
          <w:color w:val="000000"/>
          <w:w w:val="8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jednotky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5"/>
        <w:tblpPr w:vertAnchor="text" w:horzAnchor="page" w:tblpX="838" w:tblpY="120"/>
        <w:tblOverlap w:val="never"/>
        <w:tblW w:w="104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4"/>
        <w:gridCol w:w="1328"/>
        <w:gridCol w:w="849"/>
        <w:gridCol w:w="1335"/>
        <w:gridCol w:w="849"/>
        <w:gridCol w:w="1342"/>
        <w:gridCol w:w="1011"/>
      </w:tblGrid>
      <w:tr w14:paraId="76CB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8" w:hRule="exact"/>
        </w:trPr>
        <w:tc>
          <w:tcPr>
            <w:tcW w:w="10472" w:type="dxa"/>
            <w:gridSpan w:val="7"/>
          </w:tcPr>
          <w:p w14:paraId="2D3AF9ED">
            <w:pPr>
              <w:spacing w:before="142" w:after="2262" w:line="208" w:lineRule="exact"/>
              <w:ind w:left="72" w:right="257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Spoločnosť v sledovanom</w:t>
            </w:r>
            <w:r>
              <w:rPr>
                <w:rFonts w:ascii="Arial" w:hAnsi="Arial" w:cs="Arial"/>
                <w:color w:val="000000"/>
                <w:w w:val="95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období</w:t>
            </w:r>
            <w:r>
              <w:rPr>
                <w:rFonts w:ascii="Arial" w:hAnsi="Arial" w:cs="Arial"/>
                <w:color w:val="000000"/>
                <w:w w:val="96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neposkytla  žiadnym</w:t>
            </w:r>
            <w:r>
              <w:rPr>
                <w:rFonts w:ascii="Arial" w:hAnsi="Arial" w:cs="Arial"/>
                <w:color w:val="000000"/>
                <w:w w:val="97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riadiacim alebo kontrolným</w:t>
            </w:r>
            <w:r>
              <w:rPr>
                <w:rFonts w:ascii="Arial" w:hAnsi="Arial" w:cs="Arial"/>
                <w:color w:val="000000"/>
                <w:w w:val="94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orgánom spoločnosti</w:t>
            </w:r>
            <w:r>
              <w:rPr>
                <w:rFonts w:ascii="Arial" w:hAnsi="Arial" w:cs="Arial"/>
                <w:color w:val="000000"/>
                <w:w w:val="89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záruky, pôžičky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-23495</wp:posOffset>
                      </wp:positionH>
                      <wp:positionV relativeFrom="line">
                        <wp:posOffset>-236855</wp:posOffset>
                      </wp:positionV>
                      <wp:extent cx="46990" cy="4298950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" cy="42992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4" h="4299204">
                                    <a:moveTo>
                                      <a:pt x="0" y="0"/>
                                    </a:moveTo>
                                    <a:lnTo>
                                      <a:pt x="47244" y="0"/>
                                    </a:lnTo>
                                    <a:lnTo>
                                      <a:pt x="47244" y="4299204"/>
                                    </a:lnTo>
                                    <a:lnTo>
                                      <a:pt x="0" y="4299204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-1.85pt;margin-top:-18.65pt;height:338.5pt;width:3.7pt;mso-position-horizontal-relative:page;mso-position-vertical-relative:line;z-index:251659264;mso-width-relative:page;mso-height-relative:page;" fillcolor="#FFFFFF" filled="t" stroked="f" coordsize="47244,4299204" o:gfxdata="UEsDBAoAAAAAAIdO4kAAAAAAAAAAAAAAAAAEAAAAZHJzL1BLAwQUAAAACACHTuJA1buBzNUAAAAI&#10;AQAADwAAAGRycy9kb3ducmV2LnhtbE2PsU7DMBCGdyTewTokttYpQQ0NuXRAArF0oDAwuvERR8Tn&#10;yHbStE+PywLT6dd9+u+7ajvbXkzkQ+cYYbXMQBA3TnfcIny8Py8eQISoWKveMSGcKMC2vr6qVKnd&#10;kd9o2sdWpBIOpUIwMQ6llKExZFVYuoE47b6ctyqm6FupvTqmctvLuyxbS6s6TheMGujJUPO9Hy1C&#10;KD716/1ucnHcnTfnl9B5M58Qb29W2SOISHP8g+Gin9ShTk4HN7IOokdY5EUif2cOIgGXfEBY55sC&#10;ZF3J/w/UP1BLAwQUAAAACACHTuJA5aTPBzcCAAAKBQAADgAAAGRycy9lMm9Eb2MueG1srVRNb9sw&#10;DL0P2H8QdF/sGMG6BnF6WJBdhq1Aux/AyPIHoC+ISpz8+1GyHafppYf6YFES9cj3SGnzdNaKnaTH&#10;zpqSLxc5Z9IIW3WmKfm/1/23H5xhAFOBskaW/CKRP22/ftn0bi0L21pVSc8IxOC6dyVvQ3DrLEPR&#10;Sg24sE4a2qyt1xBo6pus8tATulZZkeffs976ynkrJCKt7oZNPiL6jwDauu6E3Flx1NKEAdVLBYEo&#10;Yds55NuUbV1LEf7WNcrAVMmJaUh/CkL2If6z7QbWjQfXdmJMAT6Swh0nDZ2hoFeoHQRgR9+9g9Kd&#10;8BZtHRbC6mwgkhQhFsv8TpuXFpxMXEhqdFfR8fNgxZ/Ts2ddVfIiLzgzoKnkey9lLCCLa6RQ73BN&#10;ji/u2Y8zJDPSPddex5GIsHNS9XJVVZ4DE7S4eihWK84E7ayKx8ciX0XMbD4sjhh+SZuA4PQbw1CU&#10;arKgnSxxNpPpqbSxqCoVNXBGRfWpqIehqA5CPBeziybrr5m0cyJxV9uTfLXJL9yRoCTnXWVuvUZW&#10;E13ynPan0SW02e8t+clrGgdvast3Mk0eQlmUSZo5p9tTqZlvMiYzEk9SX8WgxVu50aqu2ndKRfro&#10;m8NP5dkJSNd9+lJPg3ItDKvLPH5j/Ub/FOANkDJR7WXxQK5MAD0SNV1OMrWjRkPTcAaqoddHBJ8i&#10;GBtzSNycx7ADbId4CXYMpwxFiq04NF+0Dra6pJ5M63RFUi7jdY538HaeTs9P2PY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1buBzNUAAAAIAQAADwAAAAAAAAABACAAAAAiAAAAZHJzL2Rvd25yZXYu&#10;eG1sUEsBAhQAFAAAAAgAh07iQOWkzwc3AgAACgUAAA4AAAAAAAAAAQAgAAAAJAEAAGRycy9lMm9E&#10;b2MueG1sUEsFBgAAAAAGAAYAWQEAAM0FAAAAAA==&#10;" path="m0,0l47244,0,47244,4299204,0,4299204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6621145</wp:posOffset>
                      </wp:positionH>
                      <wp:positionV relativeFrom="line">
                        <wp:posOffset>-236855</wp:posOffset>
                      </wp:positionV>
                      <wp:extent cx="46990" cy="4298950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5" cy="42992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5" h="4299204">
                                    <a:moveTo>
                                      <a:pt x="0" y="0"/>
                                    </a:moveTo>
                                    <a:lnTo>
                                      <a:pt x="47245" y="0"/>
                                    </a:lnTo>
                                    <a:lnTo>
                                      <a:pt x="47245" y="4299204"/>
                                    </a:lnTo>
                                    <a:lnTo>
                                      <a:pt x="0" y="4299204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21.35pt;margin-top:-18.65pt;height:338.5pt;width:3.7pt;mso-position-horizontal-relative:page;mso-position-vertical-relative:line;z-index:251659264;mso-width-relative:page;mso-height-relative:page;" fillcolor="#FFFFFF" filled="t" stroked="f" coordsize="47245,4299204" o:gfxdata="UEsDBAoAAAAAAIdO4kAAAAAAAAAAAAAAAAAEAAAAZHJzL1BLAwQUAAAACACHTuJAS5VtN9wAAAAN&#10;AQAADwAAAGRycy9kb3ducmV2LnhtbE2Py07DMBBF90j8gzVI7Fo7DSRtiNMFCBWJgtSHBEs3HpKI&#10;eBzZblP+HncFy6s5uvdMuTybnp3Q+c6ShGQqgCHVVnfUSNjvnidzYD4o0qq3hBJ+0MOyur4qVaHt&#10;SBs8bUPDYgn5QkloQxgKzn3dolF+agekePuyzqgQo2u4dmqM5abnMyEyblRHcaFVAz62WH9vj0ZC&#10;UG9PL6PfZyv3mr2vPjfULNYfUt7eJOIBWMBz+IPhoh/VoYpOB3sk7Vkfs7ib5ZGVMEnzFNgFEfci&#10;AXaQkKWLHHhV8v9fVL9QSwMEFAAAAAgAh07iQGcQJM04AgAACgUAAA4AAABkcnMvZTJvRG9jLnht&#10;bK1UTW/bMAy9D9h/EHRf7HjZugZxeliQXYatQNsfwMjyB6AviEqc/PtRsh2n7aWH+WBREvXI90hp&#10;83DWip2kx86aki8XOWfSCFt1pin5y/P+yw/OMICpQFkjS36RyB+2nz9tereWhW2tqqRnBGJw3buS&#10;tyG4dZahaKUGXFgnDW3W1msINPVNVnnoCV2rrMjz71lvfeW8FRKRVnfDJh8R/UcAbV13Qu6sOGpp&#10;woDqpYJAlLDtHPJtyraupQh/6xplYKrkxDSkPwUh+xD/2XYD68aDazsxpgAfSeENJw2doaBXqB0E&#10;YEffvYPSnfAWbR0WwupsIJIUIRbL/I02Ty04mbiQ1OiuouP/gxV/To+edVXJi/wrZwY0lXzvpYwF&#10;ZHGNFOodrsnxyT36cYZkRrrn2us4EhF2TqperqrKc2CCFld3xeobZ4J2VsX9fZGvImY2HxZHDL+k&#10;TUBw+o1hKEo1WdBOljibyfRU2lhUlYoaOKOi+lTUw1BUByGei9lFk/XXTNo5kbir7Uk+2+QX3pCg&#10;JOddZW69RlYTXfKc9qfRJbTZ7zX5yWsaB29qy3cyTR5CWZRJmjmn21OpmW8yJjMST1JfxaDFW7nR&#10;qq7ad0pF+uibw0/l2QlI1336Uk+Dci0Mq8s8fmP9Rv8U4BWQMlHtZXFHrkwAPRI1XU4ytaNGQ9Nw&#10;Bqqh10cEnyIYG3NI3JzHsANsh3gJdgynDEWKrTg0X7QOtrqknkzrdEVSLuN1jnfwdp5Oz0/Y9h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LlW033AAAAA0BAAAPAAAAAAAAAAEAIAAAACIAAABkcnMv&#10;ZG93bnJldi54bWxQSwECFAAUAAAACACHTuJAZxAkzTgCAAAKBQAADgAAAAAAAAABACAAAAArAQAA&#10;ZHJzL2Uyb0RvYy54bWxQSwUGAAAAAAYABgBZAQAA1QUAAAAA&#10;" path="m0,0l47245,0,47245,4299204,0,4299204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iné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zabezpečenia, finančné</w:t>
            </w:r>
            <w:r>
              <w:rPr>
                <w:rFonts w:ascii="Arial" w:hAnsi="Arial" w:cs="Arial"/>
                <w:color w:val="000000"/>
                <w:w w:val="94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prostriedky alebo</w:t>
            </w:r>
            <w:r>
              <w:rPr>
                <w:rFonts w:ascii="Arial" w:hAnsi="Arial" w:cs="Arial"/>
                <w:color w:val="000000"/>
                <w:w w:val="94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iné plnenia.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0E8F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3754" w:type="dxa"/>
            <w:vMerge w:val="restart"/>
            <w:tcBorders>
              <w:bottom w:val="nil"/>
            </w:tcBorders>
          </w:tcPr>
          <w:p w14:paraId="2A376D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2360295</wp:posOffset>
                      </wp:positionH>
                      <wp:positionV relativeFrom="paragraph">
                        <wp:posOffset>-19050</wp:posOffset>
                      </wp:positionV>
                      <wp:extent cx="46990" cy="2513965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3" cy="25138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3" h="2513838">
                                    <a:moveTo>
                                      <a:pt x="0" y="0"/>
                                    </a:moveTo>
                                    <a:lnTo>
                                      <a:pt x="47243" y="0"/>
                                    </a:lnTo>
                                    <a:lnTo>
                                      <a:pt x="47243" y="2513838"/>
                                    </a:lnTo>
                                    <a:lnTo>
                                      <a:pt x="0" y="2513838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185.85pt;margin-top:-1.5pt;height:197.95pt;width:3.7pt;mso-position-horizontal-relative:page;z-index:251659264;mso-width-relative:page;mso-height-relative:page;" fillcolor="#FFFFFF" filled="t" stroked="f" coordsize="47243,2513838" o:gfxdata="UEsDBAoAAAAAAIdO4kAAAAAAAAAAAAAAAAAEAAAAZHJzL1BLAwQUAAAACACHTuJA+fhDkdoAAAAK&#10;AQAADwAAAGRycy9kb3ducmV2LnhtbE2PPU/DMBCGdyT+g3VIbK3zIQgJcaqCVMrQhcLC5sRXJxDb&#10;ke2m5d9zTGW70z1673nr1dmMbEYfBmcFpMsEGNrOqcFqAR/vm8UDsBClVXJ0FgX8YIBVc31Vy0q5&#10;k33DeR81oxAbKimgj3GqOA9dj0aGpZvQ0u3gvJGRVq+58vJE4WbkWZLccyMHSx96OeFzj933/mgE&#10;6M+t3j6tX3drPh/uvnDT7rIXL8TtTZo8Aot4jhcY/vRJHRpyat3RqsBGAXmRFoQKWOTUiYC8KFNg&#10;LQ1lVgJvav6/QvMLUEsDBBQAAAAIAIdO4kCQsM4zOAIAAAoFAAAOAAAAZHJzL2Uyb0RvYy54bWyt&#10;VE1v2zAMvQ/YfxB0X+042RoEcXpYkF2GrUDbH8DI8gegL4hKnPz7UbKdpOmlh/lgURL1yPdIaf10&#10;0oodpcfOmpLPHnLOpBG26kxT8rfX3bclZxjAVKCskSU/S+RPm69f1r1bycK2VlXSMwIxuOpdydsQ&#10;3CrLULRSAz5YJw1t1tZrCDT1TVZ56Aldq6zI8x9Zb33lvBUSkVa3wyYfEf1nAG1dd0JurThoacKA&#10;6qWCQJSw7RzyTcq2rqUIf+saZWCq5MQ0pD8FIXsf/9lmDavGg2s7MaYAn0nhjpOGzlDQC9QWArCD&#10;7z5A6U54i7YOD8LqbCCSFCEWs/xOm5cWnExcSGp0F9Hx/8GKP8dnz7qq5EW+4MyAppLvvJSxgCyu&#10;kUK9wxU5vrhnP86QzEj3VHsdRyLCTknV80VVeQpM0OLisVjMORO0U3yfzZfzZcTMrofFAcMvaRMQ&#10;HH9jGIpSTRa0kyVOZjI9lTYWVaWiBs6oqD4VdT8U1UGI52J20WT9JZP2mkjc1fYoX23yC3ckKMnr&#10;rjK3XiOriS55TvvT6BLa1e89+clrGgdvassPMk0eQlmUSZprTrenUjPfZExmJJ6kvohBi7dyo1Vd&#10;teuUivTRN/ufyrMjkK679KWeBuVaGFZnefzG+o3+KcA7IGWi2rPikVyZAHokarqcZGpHjYam4QxU&#10;Q6+PCD5FMDbmkLg5j2EL2A7xEuwYThmKFFtxaL5o7W11Tj2Z1umKpFzG6xzv4O08nb4+YZt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+fhDkdoAAAAKAQAADwAAAAAAAAABACAAAAAiAAAAZHJzL2Rv&#10;d25yZXYueG1sUEsBAhQAFAAAAAgAh07iQJCwzjM4AgAACgUAAA4AAAAAAAAAAQAgAAAAKQEAAGRy&#10;cy9lMm9Eb2MueG1sUEsFBgAAAAAGAAYAWQEAANMFAAAAAA==&#10;" path="m0,0l47243,0,47243,2513838,0,2513838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177" w:type="dxa"/>
            <w:gridSpan w:val="2"/>
          </w:tcPr>
          <w:p w14:paraId="0C781F4D">
            <w:pPr>
              <w:spacing w:before="71" w:after="85" w:line="240" w:lineRule="auto"/>
              <w:ind w:left="505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Štatutárny</w:t>
            </w:r>
            <w:r>
              <w:rPr>
                <w:rFonts w:ascii="Arial" w:hAnsi="Arial" w:cs="Arial"/>
                <w:i/>
                <w:iCs/>
                <w:color w:val="000000"/>
                <w:w w:val="78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pacing w:val="-1"/>
                <w:sz w:val="16"/>
                <w:szCs w:val="16"/>
                <w:lang w:val="sk-SK"/>
              </w:rPr>
              <w:t>orgán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85" w:type="dxa"/>
            <w:gridSpan w:val="2"/>
          </w:tcPr>
          <w:p w14:paraId="1812DA2F">
            <w:pPr>
              <w:spacing w:before="78" w:after="78" w:line="240" w:lineRule="auto"/>
              <w:ind w:left="556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Dozorný</w:t>
            </w:r>
            <w:r>
              <w:rPr>
                <w:rFonts w:ascii="Arial" w:hAnsi="Arial" w:cs="Arial"/>
                <w:i/>
                <w:iCs/>
                <w:color w:val="000000"/>
                <w:w w:val="77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pacing w:val="-1"/>
                <w:sz w:val="16"/>
                <w:szCs w:val="16"/>
                <w:lang w:val="sk-SK"/>
              </w:rPr>
              <w:t>orgán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54" w:type="dxa"/>
            <w:gridSpan w:val="2"/>
          </w:tcPr>
          <w:p w14:paraId="038F88ED">
            <w:pPr>
              <w:spacing w:before="71" w:after="85" w:line="240" w:lineRule="auto"/>
              <w:ind w:left="816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Iný</w:t>
            </w:r>
            <w:r>
              <w:rPr>
                <w:rFonts w:ascii="Arial" w:hAnsi="Arial" w:cs="Arial"/>
                <w:i/>
                <w:iCs/>
                <w:color w:val="000000"/>
                <w:w w:val="75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pacing w:val="-1"/>
                <w:sz w:val="16"/>
                <w:szCs w:val="16"/>
                <w:lang w:val="sk-SK"/>
              </w:rPr>
              <w:t>orgán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14:paraId="4370A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</w:trPr>
        <w:tc>
          <w:tcPr>
            <w:tcW w:w="3754" w:type="dxa"/>
            <w:vMerge w:val="continue"/>
            <w:tcBorders>
              <w:top w:val="nil"/>
            </w:tcBorders>
          </w:tcPr>
          <w:p w14:paraId="40E622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</w:tcPr>
          <w:p w14:paraId="79B69A54">
            <w:pPr>
              <w:spacing w:before="190" w:after="146" w:line="240" w:lineRule="auto"/>
              <w:ind w:left="739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suma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</w:tcPr>
          <w:p w14:paraId="40827193">
            <w:pPr>
              <w:spacing w:before="58" w:after="70" w:line="194" w:lineRule="exact"/>
              <w:ind w:left="198" w:right="-13" w:hanging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úroková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515620</wp:posOffset>
                      </wp:positionH>
                      <wp:positionV relativeFrom="line">
                        <wp:posOffset>-391795</wp:posOffset>
                      </wp:positionV>
                      <wp:extent cx="46990" cy="2513965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3" cy="25138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3" h="2513838">
                                    <a:moveTo>
                                      <a:pt x="0" y="0"/>
                                    </a:moveTo>
                                    <a:lnTo>
                                      <a:pt x="47243" y="0"/>
                                    </a:lnTo>
                                    <a:lnTo>
                                      <a:pt x="47243" y="2513838"/>
                                    </a:lnTo>
                                    <a:lnTo>
                                      <a:pt x="0" y="2513838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0.6pt;margin-top:-30.85pt;height:197.95pt;width:3.7pt;mso-position-horizontal-relative:page;mso-position-vertical-relative:line;z-index:251659264;mso-width-relative:page;mso-height-relative:page;" fillcolor="#FFFFFF" filled="t" stroked="f" coordsize="47243,2513838" o:gfxdata="UEsDBAoAAAAAAIdO4kAAAAAAAAAAAAAAAAAEAAAAZHJzL1BLAwQUAAAACACHTuJAERihPNoAAAAJ&#10;AQAADwAAAGRycy9kb3ducmV2LnhtbE2PMU/DMBCFdyT+g3VIbK2TFEIU4lQFqZShC6VLNye+OoH4&#10;HNluWv49Zirj6X1677tqeTEDm9D53pKAdJ4AQ2qt6kkL2H+uZwUwHyQpOVhCAT/oYVnf3lSyVPZM&#10;HzjtgmaxhHwpBXQhjCXnvu3QSD+3I1LMjtYZGeLpNFdOnmO5GXiWJDk3sqe40MkRXztsv3cnI0Af&#10;Nnrzsnrfrvh0fPzCdbPN3pwQ93dp8gws4CVcYfjTj+pQR6fGnkh5Nggo0iySAmZ5+gQsAkWRA2sE&#10;LBYPGfC64v8/qH8BUEsDBBQAAAAIAIdO4kBXgFakOAIAAAoFAAAOAAAAZHJzL2Uyb0RvYy54bWyt&#10;VE1v2zAMvQ/YfxB0X5w47RoEcXpYkF2GrUC7H8DI8gegL4hKnPz7UbIdp+mlh/lgURL1yPdIafN8&#10;1oqdpMfWmoIvZnPOpBG2bE1d8L9v+28rzjCAKUFZIwt+kcift1+/bDq3lrltrCqlZwRicN25gjch&#10;uHWWoWikBpxZJw1tVtZrCDT1dVZ66Ahdqyyfz79nnfWl81ZIRFrd9Zt8QPSfAbRV1Qq5s+KopQk9&#10;qpcKAlHCpnXItynbqpIi/KkqlIGpghPTkP4UhOxD/GfbDaxrD65pxZACfCaFO04aWkNBr1A7CMCO&#10;vv0ApVvhLdoqzITVWU8kKUIsFvM7bV4bcDJxIanRXUXH/wcrfp9ePGvLgufzR84MaCr53ksZC8ji&#10;GinUOVyT46t78cMMyYx0z5XXcSQi7JxUvVxVlefABC0+POUPS84E7eSPi+VquYqY2XRYHDH8lDYB&#10;wekXhr4o5WhBM1ribEbTU2ljUVUqauCMiupTUQ99UR2EeC5mF03WXTNppkTirrYn+WaTX7gjQUlO&#10;u8rceg2sRrrkOe6Po0tok9978qPXOPbe1JYfZBo9hLIokzRTTrenUjPfZExmJJ6kvopBi7dyo1Vt&#10;uW+VivTR14cfyrMTkK779KWeBuUa6FcX8/gN9Rv8U4B3QMpEtRf5E7kyAfRIVHQ5ydSOGg1NzRmo&#10;ml4fEXyKYGzMIXFzHsMOsOnjJdghnDIUKbZi33zROtjyknoyrdMVSbkM1znewdt5Oj09Ydt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RihPNoAAAAJAQAADwAAAAAAAAABACAAAAAiAAAAZHJzL2Rv&#10;d25yZXYueG1sUEsBAhQAFAAAAAgAh07iQFeAVqQ4AgAACgUAAA4AAAAAAAAAAQAgAAAAKQEAAGRy&#10;cy9lMm9Eb2MueG1sUEsFBgAAAAAGAAYAWQEAANMFAAAAAA==&#10;" path="m0,0l47243,0,47243,2513838,0,2513838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sadzba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35" w:type="dxa"/>
          </w:tcPr>
          <w:p w14:paraId="12D096E3">
            <w:pPr>
              <w:spacing w:before="186" w:after="149" w:line="240" w:lineRule="auto"/>
              <w:ind w:left="721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suma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</w:tcPr>
          <w:p w14:paraId="32BE065A">
            <w:pPr>
              <w:spacing w:before="82" w:after="52" w:line="190" w:lineRule="exact"/>
              <w:ind w:left="194" w:right="-8" w:hanging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úroková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515620</wp:posOffset>
                      </wp:positionH>
                      <wp:positionV relativeFrom="line">
                        <wp:posOffset>-405130</wp:posOffset>
                      </wp:positionV>
                      <wp:extent cx="46990" cy="2513965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5" cy="25138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5" h="2513838">
                                    <a:moveTo>
                                      <a:pt x="0" y="0"/>
                                    </a:moveTo>
                                    <a:lnTo>
                                      <a:pt x="47245" y="0"/>
                                    </a:lnTo>
                                    <a:lnTo>
                                      <a:pt x="47245" y="2513838"/>
                                    </a:lnTo>
                                    <a:lnTo>
                                      <a:pt x="0" y="2513838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0.6pt;margin-top:-31.9pt;height:197.95pt;width:3.7pt;mso-position-horizontal-relative:page;mso-position-vertical-relative:line;z-index:251659264;mso-width-relative:page;mso-height-relative:page;" fillcolor="#FFFFFF" filled="t" stroked="f" coordsize="47245,2513838" o:gfxdata="UEsDBAoAAAAAAIdO4kAAAAAAAAAAAAAAAAAEAAAAZHJzL1BLAwQUAAAACACHTuJAVvNxk9oAAAAJ&#10;AQAADwAAAGRycy9kb3ducmV2LnhtbE2PUUvDMBSF3wX/Q7iCL7KlaaFktemQgQxfFKsOfcuaa1vW&#10;JKXJuvnvvT7Nx8v9OOc75fpsBzbjFHrvFIhlAgxd403vWgXvb48LCSxE7YwevEMFPxhgXV1flbow&#10;/uReca5jyyjEhUIr6GIcC85D06HVYelHdPT79pPVkc6p5WbSJwq3A0+TJOdW944aOj3ipsPmUB8t&#10;9T58PD9td/Od3K4OehO+PkX94pW6vRHJPbCI53iB4U+f1KEip70/OhPYoECKlEgFizyjCQRImQPb&#10;K8iyVACvSv5/QfULUEsDBBQAAAAIAIdO4kCAyNfTNwIAAAoFAAAOAAAAZHJzL2Uyb0RvYy54bWyt&#10;VMlu2zAQvRfoPxC815KVzTAs51DDvRRtgCQfMKaoBeAGDr39fYeUZDnOJYfqIA7J4Zt5b4ZcPZ+0&#10;YgfpsbOm5PNZzpk0wladaUr+/rb9seAMA5gKlDWy5GeJ/Hn9/dvq6JaysK1VlfSMQAwuj67kbQhu&#10;mWUoWqkBZ9ZJQ5u19RoCTX2TVR6OhK5VVuT5Y3a0vnLeColIq5t+kw+I/iuAtq47ITdW7LU0oUf1&#10;UkEgSth2Dvk6ZVvXUoS/dY0yMFVyYhrSn4KQvYv/bL2CZePBtZ0YUoCvpHDDSUNnKOgFagMB2N53&#10;n6B0J7xFW4eZsDrriSRFiMU8v9HmtQUnExeSGt1FdPx/sOLP4cWzrip5kT9yZkBTybdeylhAFtdI&#10;oaPDJTm+uhc/zJDMSPdUex1HIsJOSdXzRVV5CkzQ4v1Tcf/AmaCd4mF+t7hbRMxsOiz2GH5Jm4Dg&#10;8BtDX5RqtKAdLXEyo+mptLGoKhU1cEZF9amou76oDkI8F7OLJjteMmmnROKutgf5ZpNfuCFBSU67&#10;ylx7DaxGuuQ57o+jS2iT30fyo9c49t7Ulp9kGj2EsiiTNFNO16dSM19lTGYknqS+iEGL13KjVV21&#10;7ZSK9NE3u5/KswOQrtv0pZ4G5VroV+d5/Ib6Df4pwAcgZaLa8+KJXJkAeiRqupxkakeNhqbhDFRD&#10;r48IPkUwNuaQuDmPYQPY9vES7BBOGYoUW7FvvmjtbHVOPZnW6YqkXIbrHO/g9Tydnp6w9T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W83GT2gAAAAkBAAAPAAAAAAAAAAEAIAAAACIAAABkcnMvZG93&#10;bnJldi54bWxQSwECFAAUAAAACACHTuJAgMjX0zcCAAAKBQAADgAAAAAAAAABACAAAAApAQAAZHJz&#10;L2Uyb0RvYy54bWxQSwUGAAAAAAYABgBZAQAA0gUAAAAA&#10;" path="m0,0l47245,0,47245,2513838,0,2513838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sadzba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42" w:type="dxa"/>
          </w:tcPr>
          <w:p w14:paraId="79FEC87B">
            <w:pPr>
              <w:spacing w:before="182" w:after="153" w:line="240" w:lineRule="auto"/>
              <w:ind w:left="716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suma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11" w:type="dxa"/>
          </w:tcPr>
          <w:p w14:paraId="30176C3E">
            <w:pPr>
              <w:spacing w:before="79" w:after="56" w:line="190" w:lineRule="exact"/>
              <w:ind w:left="227" w:right="121" w:hanging="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sk-SK"/>
              </w:rPr>
              <w:t>úroková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sadzba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14:paraId="5ABE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3754" w:type="dxa"/>
          </w:tcPr>
          <w:p w14:paraId="0265C993">
            <w:pPr>
              <w:spacing w:before="93" w:after="106" w:line="240" w:lineRule="auto"/>
              <w:ind w:left="136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Celková suma</w:t>
            </w:r>
            <w:r>
              <w:rPr>
                <w:rFonts w:ascii="Arial" w:hAnsi="Arial" w:cs="Arial"/>
                <w:color w:val="000000"/>
                <w:w w:val="93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poskytnutých pôžič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sk-SK"/>
              </w:rPr>
              <w:t>iek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28" w:type="dxa"/>
          </w:tcPr>
          <w:p w14:paraId="0958F12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819785</wp:posOffset>
                      </wp:positionH>
                      <wp:positionV relativeFrom="paragraph">
                        <wp:posOffset>-345440</wp:posOffset>
                      </wp:positionV>
                      <wp:extent cx="46990" cy="2301240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" cy="2301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4" h="2301240">
                                    <a:moveTo>
                                      <a:pt x="0" y="0"/>
                                    </a:moveTo>
                                    <a:lnTo>
                                      <a:pt x="47244" y="0"/>
                                    </a:lnTo>
                                    <a:lnTo>
                                      <a:pt x="47244" y="2301240"/>
                                    </a:lnTo>
                                    <a:lnTo>
                                      <a:pt x="0" y="230124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4.55pt;margin-top:-27.2pt;height:181.2pt;width:3.7pt;mso-position-horizontal-relative:page;z-index:251659264;mso-width-relative:page;mso-height-relative:page;" fillcolor="#FFFFFF" filled="t" stroked="f" coordsize="47244,2301240" o:gfxdata="UEsDBAoAAAAAAIdO4kAAAAAAAAAAAAAAAAAEAAAAZHJzL1BLAwQUAAAACACHTuJA0jY+QNcAAAAL&#10;AQAADwAAAGRycy9kb3ducmV2LnhtbE2Py26DMBBF95X6D9ZU6i6xIQ9RiomqqN32kdK9gyeAao8R&#10;NpD8fZ1Vs7yao3vPFLuzNWzCwXeOJCRLAQypdrqjRkL1/bbIgPmgSCvjCCVc0MOuvL8rVK7dTF84&#10;HULDYgn5XEloQ+hzzn3dolV+6XqkeDu5waoQ49BwPag5llvDUyG23KqO4kKrety3WP8eRivhtRrH&#10;n+mUpS8f++ryOXPzTjyR8vEhEc/AAp7DPwxX/agOZXQ6upG0Zybm9CmJqITFZr0GdiVW2w2wo4SV&#10;yATwsuC3P5R/UEsDBBQAAAAIAIdO4kCWJUjNOAIAAAoFAAAOAAAAZHJzL2Uyb0RvYy54bWytVMuO&#10;2zAMvBfoPwi6N3bcoCmCOHtokF6KdoHdfgAjyw9AL4hKnPx9KdmOs9nLHuqDRYkUNTOktH26aMXO&#10;0mNnTcmXi5wzaYStOtOU/O/r4ct3zjCAqUBZI0t+lcifdp8/bXu3kYVtraqkZ5TE4KZ3JW9DcJss&#10;Q9FKDbiwThpy1tZrCDT1TVZ56Cm7VlmR59+y3vrKeSskIq3uBycfM/qPJLR13Qm5t+KkpQlDVi8V&#10;BKKEbeeQ7xLaupYi/KlrlIGpkhPTkP50CNnH+M92W9g0HlzbiRECfATCAycNnaFDb6n2EICdfPcu&#10;le6Et2jrsBBWZwORpAixWOYP2ry04GTiQlKju4mO/y+t+H1+9qyrSl7ka84MaCr5wUsZC8jiGinU&#10;O9xQ4It79uMMyYx0L7XXcSQi7JJUvd5UlZfABC2u1sVqxZkgT/E1XxarpHo2bxYnDD+lTYng/AvD&#10;UJRqsqCdLHExk+mptLGoKhU1cEZF9amox6GoDkLcF9FFk/U3JO0MJHq1PctXm+LCAwkCOXuVuY8a&#10;WU10KXLyT6NL2ea4t+SnqGkcoqkt38k0RQhlUSZpZkz3uyZZJy9BisR329FIYpB9Lzda1VWHTqlI&#10;H31z/KE8OwPpekhf6mlQroVhdZnHLwpMicb4wb5PpExUe1msKZQJoEeipstJpnbUaGgazkA19PqI&#10;4NMJxkYMiZvzGPaA7XBewjcepwydFFtxaL5oHW11TT2Z1umKJCzjdY538H6eds9P2O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0jY+QNcAAAALAQAADwAAAAAAAAABACAAAAAiAAAAZHJzL2Rvd25y&#10;ZXYueG1sUEsBAhQAFAAAAAgAh07iQJYlSM04AgAACgUAAA4AAAAAAAAAAQAgAAAAJgEAAGRycy9l&#10;Mm9Eb2MueG1sUEsFBgAAAAAGAAYAWQEAANAFAAAAAA==&#10;" path="m0,0l47244,0,47244,2301240,0,2301240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50FE42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</w:tcPr>
          <w:p w14:paraId="4D45DF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824230</wp:posOffset>
                      </wp:positionH>
                      <wp:positionV relativeFrom="paragraph">
                        <wp:posOffset>-345440</wp:posOffset>
                      </wp:positionV>
                      <wp:extent cx="46990" cy="2301240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5" cy="2301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5" h="2301240">
                                    <a:moveTo>
                                      <a:pt x="0" y="0"/>
                                    </a:moveTo>
                                    <a:lnTo>
                                      <a:pt x="47245" y="0"/>
                                    </a:lnTo>
                                    <a:lnTo>
                                      <a:pt x="47245" y="2301240"/>
                                    </a:lnTo>
                                    <a:lnTo>
                                      <a:pt x="0" y="230124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4.9pt;margin-top:-27.2pt;height:181.2pt;width:3.7pt;mso-position-horizontal-relative:page;z-index:251659264;mso-width-relative:page;mso-height-relative:page;" fillcolor="#FFFFFF" filled="t" stroked="f" coordsize="47245,2301240" o:gfxdata="UEsDBAoAAAAAAIdO4kAAAAAAAAAAAAAAAAAEAAAAZHJzL1BLAwQUAAAACACHTuJASSz/bNgAAAAL&#10;AQAADwAAAGRycy9kb3ducmV2LnhtbE2PzU7DMBCE70i8g7VIXFBrJ01pCXF6AHGAE/Tn7sZLEhGv&#10;Q+wm5e3ZnuA42tmZb4rN2XVixCG0njQkcwUCqfK2pVrDfvcyW4MI0ZA1nSfU8IMBNuX1VWFy6yf6&#10;wHEba8EhFHKjoYmxz6UMVYPOhLnvkfj26QdnIsuhlnYwE4e7TqZK3UtnWuKGxvT41GD1tT05xlgm&#10;7u57PyWvafu2e37P6GBH0vr2JlGPICKe458ZLvj8AyUzHf2JbBAd6/SB0aOG2TLLQFwci1UK4qhh&#10;odYKZFnI/xvKX1BLAwQUAAAACACHTuJAuqz2pzgCAAAKBQAADgAAAGRycy9lMm9Eb2MueG1srVRN&#10;b9swDL0P2H8QdF/suNk6BHF6aJBdhq1Aux/AyPIHoC+ISpz8+1GyHWfppYf5YFEiRb33SGnzdNaK&#10;naTHzpqSLxc5Z9IIW3WmKfmft/2X75xhAFOBskaW/CKRP20/f9r0bi0L21pVSc8oicF170rehuDW&#10;WYailRpwYZ005Kyt1xBo6pus8tBTdq2yIs+/Zb31lfNWSERa3Q1OPmb0H0lo67oTcmfFUUsThqxe&#10;KghECdvOId8mtHUtRfhd1ygDUyUnpiH96RCyD/GfbTewbjy4thMjBPgIhDtOGjpDh15T7SAAO/ru&#10;XSrdCW/R1mEhrM4GIkkRYrHM77R5bcHJxIWkRncVHf9fWvHr9OJZV5W8yKnwBjSVfO+ljAVkcY0U&#10;6h2uKfDVvfhxhmRGuufa6zgSEXZOql6uqspzYIIWV4/F6itngjzFQ74sVkn1bN4sjhh+SJsSwekn&#10;hqEo1WRBO1nibCbTU2ljUVUqauCMiupTUQ9DUR2EuC+iiybrr0jaGUj0anuSbzbFhTsSBHL2KnMb&#10;NbKa6FLk5J9Gl7LNcf+Sn6KmcYimtnwn0xQhlEWZpJkx3e6aZJ28BCkS325GI4lB9q3caFVX7Tul&#10;In30zeFZeXYC0nWfvtTToFwLw+oyj18UmBKN8YN9m0iZqPayeKRQJoAeiZouJ5naUaOhaTgD1dDr&#10;I4JPJxgbMSRuzmPYAbbDeQnfeJwydFJsxaH5onWw1SX1ZFqnK5KwjNc53sHbedo9P2Hb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ks/2zYAAAACwEAAA8AAAAAAAAAAQAgAAAAIgAAAGRycy9kb3du&#10;cmV2LnhtbFBLAQIUABQAAAAIAIdO4kC6rPanOAIAAAoFAAAOAAAAAAAAAAEAIAAAACcBAABkcnMv&#10;ZTJvRG9jLnhtbFBLBQYAAAAABgAGAFkBAADRBQAAAAA=&#10;" path="m0,0l47245,0,47245,2301240,0,2301240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3FD8D2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</w:tcPr>
          <w:p w14:paraId="07DC2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828675</wp:posOffset>
                      </wp:positionH>
                      <wp:positionV relativeFrom="paragraph">
                        <wp:posOffset>-345440</wp:posOffset>
                      </wp:positionV>
                      <wp:extent cx="46990" cy="2301240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5" cy="2301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45" h="2301240">
                                    <a:moveTo>
                                      <a:pt x="0" y="0"/>
                                    </a:moveTo>
                                    <a:lnTo>
                                      <a:pt x="47245" y="0"/>
                                    </a:lnTo>
                                    <a:lnTo>
                                      <a:pt x="47245" y="2301240"/>
                                    </a:lnTo>
                                    <a:lnTo>
                                      <a:pt x="0" y="230124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5.25pt;margin-top:-27.2pt;height:181.2pt;width:3.7pt;mso-position-horizontal-relative:page;z-index:251659264;mso-width-relative:page;mso-height-relative:page;" fillcolor="#FFFFFF" filled="t" stroked="f" coordsize="47245,2301240" o:gfxdata="UEsDBAoAAAAAAIdO4kAAAAAAAAAAAAAAAAAEAAAAZHJzL1BLAwQUAAAACACHTuJAEVBc2dgAAAAL&#10;AQAADwAAAGRycy9kb3ducmV2LnhtbE2PwU7DMAyG70i8Q2QkLmhLurYwStMdQBzgBNu4Z41pKxqn&#10;NFk73h7vBMdf/vz7c7k5uV5MOIbOk4ZkqUAg1d521GjY754XaxAhGrKm94QafjDAprq8KE1h/Uzv&#10;OG1jI7iEQmE0tDEOhZShbtGZsPQDEs8+/ehM5Dg20o5m5nLXy5VSt9KZjvhCawZ8bLH+2h4da+SJ&#10;u/nez8nLqnvdPb1l9GEn0vr6KlEPICKe4h8MZ33egYqdDv5INoiec6pyRjUs8iwDcSbSu3sQBw2p&#10;WiuQVSn//1D9AlBLAwQUAAAACACHTuJAfZxuMDkCAAAKBQAADgAAAGRycy9lMm9Eb2MueG1srVTL&#10;jtswDLwX6D8Iujd23LTbBnH20CC9FO0Cu/sBjCw/AL0gKnHy96VkO06zlz3UB4sSKWpmSGnzeNaK&#10;naTHzpqSLxc5Z9IIW3WmKfnry/7TN84wgKlAWSNLfpHIH7cfP2x6t5aFba2qpGeUxOC6dyVvQ3Dr&#10;LEPRSg24sE4actbWawg09U1Weegpu1ZZkedfs976ynkrJCKt7gYnHzP69yS0dd0JubPiqKUJQ1Yv&#10;FQSihG3nkG8T2rqWIvypa5SBqZIT05D+dAjZh/jPthtYNx5c24kRArwHwh0nDZ2hQ6+pdhCAHX33&#10;JpXuhLdo67AQVmcDkaQIsVjmd9o8t+Bk4kJSo7uKjv8vrfh9evKsq0pe5N85M6Cp5HsvZSwgi2uk&#10;UO9wTYHP7smPMyQz0j3XXseRiLBzUvVyVVWeAxO0uHooVl84E+QpPufLYpVUz+bN4ojhp7QpEZx+&#10;YRiKUk0WtJMlzmYyPZU2FlWlogbOqKg+FfUwFNVBiPsiumiy/oqknYFEr7Yn+WJTXLgjQSBnrzK3&#10;USOriS5FTv5pdCnbHPcv+SlqGodoass3Mk0RQlmUSZoZ0+2uSdbJS5Ai8e1mNJIYZN/KjVZ11b5T&#10;KtJH3xx+KM9OQLru05d6GpRrYVhd5vGLAlOiMX6wbxMpE9VeFg8UygTQI1HT5SRTO2o0NA1noBp6&#10;fUTw6QRjI4bEzXkMO8B2OC/hG49Thk6KrTg0X7QOtrqknkzrdEUSlvE6xzt4O0+75yds+x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RUFzZ2AAAAAsBAAAPAAAAAAAAAAEAIAAAACIAAABkcnMvZG93&#10;bnJldi54bWxQSwECFAAUAAAACACHTuJAfZxuMDkCAAAKBQAADgAAAAAAAAABACAAAAAnAQAAZHJz&#10;L2Uyb0RvYy54bWxQSwUGAAAAAAYABgBZAQAA0gUAAAAA&#10;" path="m0,0l47245,0,47245,2301240,0,2301240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11" w:type="dxa"/>
          </w:tcPr>
          <w:p w14:paraId="6C61B22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65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3754" w:type="dxa"/>
          </w:tcPr>
          <w:p w14:paraId="43292917">
            <w:pPr>
              <w:spacing w:before="83" w:after="66" w:line="205" w:lineRule="exact"/>
              <w:ind w:left="133" w:right="603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Celková suma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splatených</w:t>
            </w:r>
            <w:r>
              <w:rPr>
                <w:rFonts w:ascii="Arial" w:hAnsi="Arial" w:cs="Arial"/>
                <w:color w:val="000000"/>
                <w:w w:val="95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pôžičiek 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poslednému</w:t>
            </w:r>
            <w:r>
              <w:rPr>
                <w:rFonts w:ascii="Arial" w:hAnsi="Arial" w:cs="Arial"/>
                <w:color w:val="000000"/>
                <w:w w:val="95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dňu účtovného</w:t>
            </w:r>
            <w:r>
              <w:rPr>
                <w:rFonts w:ascii="Arial" w:hAnsi="Arial" w:cs="Arial"/>
                <w:color w:val="000000"/>
                <w:w w:val="99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sk-SK"/>
              </w:rPr>
              <w:t>obdobia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28" w:type="dxa"/>
          </w:tcPr>
          <w:p w14:paraId="6ACBF6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0AC01490">
            <w:pPr>
              <w:spacing w:before="203" w:after="152" w:line="240" w:lineRule="auto"/>
              <w:ind w:left="348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5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</w:tcPr>
          <w:p w14:paraId="14F5A8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781377D5">
            <w:pPr>
              <w:spacing w:before="215" w:after="140" w:line="240" w:lineRule="auto"/>
              <w:ind w:left="302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5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42" w:type="dxa"/>
          </w:tcPr>
          <w:p w14:paraId="4C0101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1" w:type="dxa"/>
          </w:tcPr>
          <w:p w14:paraId="221A032C">
            <w:pPr>
              <w:spacing w:before="215" w:after="140" w:line="240" w:lineRule="auto"/>
              <w:ind w:left="359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5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6EA52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</w:trPr>
        <w:tc>
          <w:tcPr>
            <w:tcW w:w="3754" w:type="dxa"/>
          </w:tcPr>
          <w:p w14:paraId="51ABB63D">
            <w:pPr>
              <w:spacing w:before="68" w:after="66" w:line="206" w:lineRule="exact"/>
              <w:ind w:left="130" w:right="364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Celková suma</w:t>
            </w:r>
            <w:r>
              <w:rPr>
                <w:rFonts w:ascii="Arial" w:hAnsi="Arial" w:cs="Arial"/>
                <w:color w:val="000000"/>
                <w:w w:val="97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odpustených</w:t>
            </w:r>
            <w:r>
              <w:rPr>
                <w:rFonts w:ascii="Arial" w:hAnsi="Arial" w:cs="Arial"/>
                <w:color w:val="000000"/>
                <w:w w:val="92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pôžičiek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odpísaných</w:t>
            </w:r>
            <w:r>
              <w:rPr>
                <w:rFonts w:ascii="Arial" w:hAnsi="Arial" w:cs="Arial"/>
                <w:color w:val="000000"/>
                <w:w w:val="91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pôžičiek k poslednému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dňu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účtovného</w:t>
            </w:r>
            <w:r>
              <w:rPr>
                <w:rFonts w:ascii="Arial" w:hAnsi="Arial" w:cs="Arial"/>
                <w:color w:val="000000"/>
                <w:w w:val="99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obdobia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28" w:type="dxa"/>
          </w:tcPr>
          <w:p w14:paraId="200104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790911A0">
            <w:pPr>
              <w:spacing w:before="295" w:after="253" w:line="240" w:lineRule="auto"/>
              <w:ind w:left="353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5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</w:tcPr>
          <w:p w14:paraId="0B6607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63A97D89">
            <w:pPr>
              <w:spacing w:before="286" w:after="263" w:line="240" w:lineRule="auto"/>
              <w:ind w:left="302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5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42" w:type="dxa"/>
          </w:tcPr>
          <w:p w14:paraId="1E45E5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1" w:type="dxa"/>
          </w:tcPr>
          <w:p w14:paraId="60712D76">
            <w:pPr>
              <w:spacing w:before="290" w:after="258" w:line="240" w:lineRule="auto"/>
              <w:ind w:left="363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5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5C87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3754" w:type="dxa"/>
          </w:tcPr>
          <w:p w14:paraId="702415D6">
            <w:pPr>
              <w:spacing w:before="65" w:after="56" w:line="205" w:lineRule="exact"/>
              <w:ind w:left="133" w:right="841" w:firstLine="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Poskytnuté preddavky</w:t>
            </w:r>
            <w:r>
              <w:rPr>
                <w:rFonts w:ascii="Arial" w:hAnsi="Arial" w:cs="Arial"/>
                <w:color w:val="000000"/>
                <w:w w:val="96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na</w:t>
            </w:r>
            <w:r>
              <w:rPr>
                <w:rFonts w:ascii="Arial" w:hAnsi="Arial" w:cs="Arial"/>
                <w:color w:val="000000"/>
                <w:w w:val="96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budúce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mzdy a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platy, odmeny,</w:t>
            </w:r>
            <w:r>
              <w:rPr>
                <w:rFonts w:ascii="Arial" w:hAnsi="Arial" w:cs="Arial"/>
                <w:color w:val="000000"/>
                <w:w w:val="9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prémie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28" w:type="dxa"/>
          </w:tcPr>
          <w:p w14:paraId="7673F2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45FD99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</w:tcPr>
          <w:p w14:paraId="3551AC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7DC0638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</w:tcPr>
          <w:p w14:paraId="26E225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1" w:type="dxa"/>
          </w:tcPr>
          <w:p w14:paraId="50DF5C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85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exact"/>
        </w:trPr>
        <w:tc>
          <w:tcPr>
            <w:tcW w:w="3754" w:type="dxa"/>
          </w:tcPr>
          <w:p w14:paraId="7173832D">
            <w:pPr>
              <w:spacing w:before="71" w:after="131" w:line="205" w:lineRule="exact"/>
              <w:ind w:left="120" w:right="102" w:firstLine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Celková suma</w:t>
            </w:r>
            <w:r>
              <w:rPr>
                <w:rFonts w:ascii="Arial" w:hAnsi="Arial" w:cs="Arial"/>
                <w:color w:val="000000"/>
                <w:w w:val="8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záruk podľa</w:t>
            </w:r>
            <w:r>
              <w:rPr>
                <w:rFonts w:ascii="Arial" w:hAnsi="Arial" w:cs="Arial"/>
                <w:color w:val="000000"/>
                <w:w w:val="82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jednotlivých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druhov</w:t>
            </w:r>
            <w:r>
              <w:rPr>
                <w:rFonts w:ascii="Arial" w:hAnsi="Arial" w:cs="Arial"/>
                <w:color w:val="000000"/>
                <w:w w:val="92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záruk (záruky,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garancie,</w:t>
            </w:r>
            <w:r>
              <w:rPr>
                <w:rFonts w:ascii="Arial" w:hAnsi="Arial" w:cs="Arial"/>
                <w:color w:val="000000"/>
                <w:w w:val="95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ručenie</w:t>
            </w:r>
            <w:r>
              <w:rPr>
                <w:rFonts w:ascii="Arial" w:hAnsi="Arial" w:cs="Arial"/>
                <w:color w:val="000000"/>
                <w:w w:val="97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-19050</wp:posOffset>
                      </wp:positionH>
                      <wp:positionV relativeFrom="line">
                        <wp:posOffset>184150</wp:posOffset>
                      </wp:positionV>
                      <wp:extent cx="6683375" cy="46990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3502" cy="47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83502" h="47245">
                                    <a:moveTo>
                                      <a:pt x="0" y="0"/>
                                    </a:moveTo>
                                    <a:lnTo>
                                      <a:pt x="6683502" y="0"/>
                                    </a:lnTo>
                                    <a:lnTo>
                                      <a:pt x="6683502" y="47245"/>
                                    </a:lnTo>
                                    <a:lnTo>
                                      <a:pt x="0" y="47245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-1.5pt;margin-top:14.5pt;height:3.7pt;width:526.25pt;mso-position-horizontal-relative:page;mso-position-vertical-relative:line;z-index:251659264;mso-width-relative:page;mso-height-relative:page;" fillcolor="#FFFFFF" filled="t" stroked="f" coordsize="6683502,47245" o:gfxdata="UEsDBAoAAAAAAIdO4kAAAAAAAAAAAAAAAAAEAAAAZHJzL1BLAwQUAAAACACHTuJA42jg2NoAAAAJ&#10;AQAADwAAAGRycy9kb3ducmV2LnhtbE2PS0/DMBCE70j8B2uRuLV2mlLRkE0PSBVCcKAPBEc3XvIg&#10;Xkex05Z/j3uC02g1q5lv8tXZduJIg28cIyRTBYK4dKbhCmG/W0/uQfig2ejOMSH8kIdVcX2V68y4&#10;E2/ouA2ViCHsM41Qh9BnUvqyJqv91PXE0ftyg9UhnkMlzaBPMdx2cqbUQlrdcGyodU+PNZXf29Ei&#10;tEP7+kbr8Ul+PlcfqXxpk/37DvH2JlEPIAKdw98zXPAjOhSR6eBGNl50CJM0TgkIs2XUi6/myzsQ&#10;B4R0MQdZ5PL/guIXUEsDBBQAAAAIAIdO4kBuj6U1NwIAAAoFAAAOAAAAZHJzL2Uyb0RvYy54bWyt&#10;VE1v2zAMvQ/YfxB0X+x4bVoEcXpYkF2GrUC7H6DI8gegL4hKnPz7UbSdeNmlh/lgURT1yPcoafNy&#10;NpqdVIDO2ZIvFzlnykpXdbYp+e/3/ZdnziAKWwntrCr5RQF/2X7+tOn9WhWudbpSgSGIhXXvS97G&#10;6NdZBrJVRsDCeWVxsXbBiIjT0GRVED2iG50Veb7KehcqH5xUAOjdDYt8RAwfAXR13Um1c/JolI0D&#10;alBaRKQEbeeBb6naulYy/qprUJHpkiPTSH9MgvYh/bPtRqybIHzbybEE8ZES7jgZ0VlMeoXaiSjY&#10;MXT/QJlOBgeujgvpTDYQIUWQxTK/0+atFV4RF5Qa/FV0+H+w8ufpNbCuKnmxRE2sMNjyfVAqNZAl&#10;HyrUe1hj4Jt/DeMM0Ex0z3UwaUQi7EyqXq6qqnNkEp2r1fPXx7zgTOLaw1Px8Jgws9tmeYT4XTkC&#10;EqcfEIemVJMl2smSZzuZAVubmqqpqZEzbGqgph6GpnoR075UXTJZP6uknQpJq8ad1LujuHhHAou8&#10;rWo7j7qymghj7BQxjZ7w5pFz+lPUNA7R2IQ7maZ1qR0okuZW03wPtWpWMZqJOEl9FQOdc7nB6a7a&#10;d1on+hCawzcd2Emgrnv66EwL7VsxeJd5+sb+jfGU4C8gbZPay+IJQ5kU+EjUeDnRNB4PGtiGM6Eb&#10;fH1kDJTBulQDcfMB4k5AO+Qj2DGdtpgpHcXh8CXr4KoLnUny4xWhWsbrnO7gfE67b0/Y9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jaODY2gAAAAkBAAAPAAAAAAAAAAEAIAAAACIAAABkcnMvZG93&#10;bnJldi54bWxQSwECFAAUAAAACACHTuJAbo+lNTcCAAAKBQAADgAAAAAAAAABACAAAAApAQAAZHJz&#10;L2Uyb0RvYy54bWxQSwUGAAAAAAYABgBZAQAA0gUAAAAA&#10;" path="m0,0l6683502,0,6683502,47245,0,47245xm0,0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zmenke, ručenie</w:t>
            </w:r>
            <w:r>
              <w:rPr>
                <w:rFonts w:ascii="Arial" w:hAnsi="Arial" w:cs="Arial"/>
                <w:color w:val="000000"/>
                <w:w w:val="92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za</w:t>
            </w:r>
            <w:r>
              <w:rPr>
                <w:rFonts w:ascii="Arial" w:hAnsi="Arial" w:cs="Arial"/>
                <w:color w:val="000000"/>
                <w:w w:val="98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pôžičku, hypotéku)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28" w:type="dxa"/>
          </w:tcPr>
          <w:p w14:paraId="21650E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646948AF">
            <w:pPr>
              <w:spacing w:before="278" w:after="335" w:line="240" w:lineRule="auto"/>
              <w:ind w:left="355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4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</w:tcPr>
          <w:p w14:paraId="73EAA7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</w:tcPr>
          <w:p w14:paraId="221A5371">
            <w:pPr>
              <w:spacing w:before="266" w:after="347" w:line="240" w:lineRule="auto"/>
              <w:ind w:left="302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5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42" w:type="dxa"/>
          </w:tcPr>
          <w:p w14:paraId="0AE938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1" w:type="dxa"/>
          </w:tcPr>
          <w:p w14:paraId="4BF632D7">
            <w:pPr>
              <w:spacing w:before="249" w:after="364" w:line="240" w:lineRule="auto"/>
              <w:ind w:left="358" w:right="-1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4"/>
                <w:sz w:val="18"/>
                <w:szCs w:val="18"/>
                <w:lang w:val="sk-SK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1932F57F">
      <w:pPr>
        <w:spacing w:after="119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2A81247E">
      <w:pPr>
        <w:spacing w:before="0" w:after="0" w:line="201" w:lineRule="exact"/>
        <w:ind w:left="372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2192655</wp:posOffset>
                </wp:positionH>
                <wp:positionV relativeFrom="line">
                  <wp:posOffset>-4445</wp:posOffset>
                </wp:positionV>
                <wp:extent cx="7620" cy="7620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1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59" h="10160">
                              <a:moveTo>
                                <a:pt x="0" y="10160"/>
                              </a:moveTo>
                              <a:lnTo>
                                <a:pt x="10159" y="10160"/>
                              </a:lnTo>
                              <a:lnTo>
                                <a:pt x="101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72.65pt;margin-top:-0.35pt;height:0.6pt;width:0.6pt;mso-position-horizontal-relative:page;mso-position-vertical-relative:line;z-index:-251657216;mso-width-relative:page;mso-height-relative:page;" fillcolor="#000000" filled="t" stroked="f" coordsize="10159,10160" o:gfxdata="UEsDBAoAAAAAAIdO4kAAAAAAAAAAAAAAAAAEAAAAZHJzL1BLAwQUAAAACACHTuJAwfisB9YAAAAG&#10;AQAADwAAAGRycy9kb3ducmV2LnhtbE2OwU7CQBRF9yb8w+SRuINpLQVS+kqixrhxIxjpcug822rn&#10;TdMZKP694wqWN/fm3JNvL6YTZxpcaxkhnkcgiCurW64RPvYvszUI5xVr1VkmhF9ysC0md7nKtB35&#10;nc47X4sAYZcphMb7PpPSVQ0Z5ea2Jw7dlx2M8iEOtdSDGgPcdPIhipbSqJbDQ6N6emqo+tmdDIJ+&#10;k4fn1++1kz52PT+uys9yLBHvp3G0AeHp4q9j+NcP6lAEp6M9sXaiQ0gWaRKmCLMViNAni2UK4oiQ&#10;gixyeatf/AFQSwMEFAAAAAgAh07iQNjnBUNEAgAADQUAAA4AAABkcnMvZTJvRG9jLnhtbK1UTY+b&#10;MBC9V+p/sHxvgEjJdqOQPTRKL1W70m57d4wBS/6S7YTk33c8hoTdXvZQDjCMH2/mvbHZPl20Imfh&#10;g7SmptWipEQYbhtpupr+fj18+UpJiMw0TFkjanoVgT7tPn/aDm4jlra3qhGeAIkJm8HVtI/RbYoi&#10;8F5oFhbWCQOLrfWaRXj1XdF4NgC7VsWyLNfFYH3jvOUiBMju8yIdGf1HCG3bSi72lp+0MDGzeqFY&#10;BEmhly7QHXbbtoLHX20bRCSqpqA04h2KQHxM92K3ZZvOM9dLPrbAPtLCO02aSQNFb1R7Fhk5efkP&#10;lZbc22DbuOBWF1kIOgIqqvKdNy89cwK1gNXB3UwP/4+W/zw/eyKbmi6rihLDNIz84IVIAyQpBw4N&#10;LmwA+OKe/fgWIExyLy2gWiXdH9hKaABIIhf093rzV1wi4ZB8WFePlHBYeFgv0fsiUyQqfgrxu7A6&#10;xez8I8Q8mmaKWD9F/GKm0MOA02gVjjZSAqP1ONpjHq1jMX2XSFNIBuizrFbQRo/RusSutT2LV4uo&#10;eG8fkLAOfUCbd4Qyc+TIBprm6AkzPR2y3rET67Q+PTMONudkHlSe1riyQaAp917m+Hn9CQGfJ9mo&#10;4GYFJOdmB6tkc5BKJfnBd8dvypMzSwcGLzSIKdeznK1yNtsy4rHAGyJlktePq+UKJs7gP9HC+YRQ&#10;O9hrwXSUMNXBD4hHjwWMTS2gPOdD3LPQ53LIOg5BGSiUdmPefyk62uaK2xLzcEqwlfFEp2M4f8ev&#10;73+x3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B+KwH1gAAAAYBAAAPAAAAAAAAAAEAIAAAACIA&#10;AABkcnMvZG93bnJldi54bWxQSwECFAAUAAAACACHTuJA2OcFQ0QCAAANBQAADgAAAAAAAAABACAA&#10;AAAlAQAAZHJzL2Uyb0RvYy54bWxQSwUGAAAAAAYABgBZAQAA2wUAAAAA&#10;" path="m0,10160l10159,10160,10159,0,0,0xm0,1016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5)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Informácie o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povinnostiach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účtovnej</w:t>
      </w:r>
      <w:r>
        <w:rPr>
          <w:rFonts w:ascii="Arial" w:hAnsi="Arial" w:cs="Arial"/>
          <w:color w:val="000000"/>
          <w:w w:val="8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  <w:lang w:val="sk-SK"/>
        </w:rPr>
        <w:t>jednotky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DB2A8AD">
      <w:pPr>
        <w:spacing w:before="249" w:after="0" w:line="201" w:lineRule="exact"/>
        <w:ind w:left="427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line">
                  <wp:posOffset>163830</wp:posOffset>
                </wp:positionV>
                <wp:extent cx="4012565" cy="132715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2659" cy="1328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2659" h="132841">
                              <a:moveTo>
                                <a:pt x="0" y="132841"/>
                              </a:moveTo>
                              <a:lnTo>
                                <a:pt x="4012659" y="132841"/>
                              </a:lnTo>
                              <a:lnTo>
                                <a:pt x="40126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284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7pt;margin-top:12.9pt;height:10.45pt;width:315.95pt;mso-position-horizontal-relative:page;mso-position-vertical-relative:line;z-index:-251657216;mso-width-relative:page;mso-height-relative:page;" fillcolor="#FEFEFE" filled="t" stroked="f" coordsize="4012659,132841" o:gfxdata="UEsDBAoAAAAAAIdO4kAAAAAAAAAAAAAAAAAEAAAAZHJzL1BLAwQUAAAACACHTuJAtykVYNoAAAAI&#10;AQAADwAAAGRycy9kb3ducmV2LnhtbE2PzU7DMBCE70i8g7VI3KiTNP0hZFOhIOCEBKWVetzGSxIa&#10;21Hspu3bY05wHM1o5pt8ddadGHlwrTUI8SQCwaayqjU1wubz+W4JwnkyijprGOHCDlbF9VVOmbIn&#10;88Hj2tcilBiXEULjfZ9J6aqGNbmJ7dkE78sOmnyQQy3VQKdQrjuZRNFcampNWGio57Lh6rA+agR6&#10;H+WyfE3Sp7dDGW+/X3aPw2WHeHsTRw8gPJ/9Xxh+8QM6FIFpb49GOdEh3E/TkERIZuFB8BfJbApi&#10;j5DOFyCLXP4/UPwAUEsDBBQAAAAIAIdO4kDYlDSROwIAABMFAAAOAAAAZHJzL2Uyb0RvYy54bWyt&#10;VMlu2zAQvRfoPxC811qapqlhOYe67qVoAyT9AJqiJALcwKEt++87pBYrbg851AbEIfn4ZubNkJvH&#10;s1bkJDxIayparHJKhOG2lqat6O+X/YcHSiAwUzNljajoRQB93L5/t+ndWpS2s6oWniCJgXXvKtqF&#10;4NZZBrwTmsHKOmFws7Fes4BT32a1Zz2ya5WVeX6f9dbXzlsuAHB1N2zSkdG/hdA2jeRiZ/lRCxMG&#10;Vi8UC5gSdNIB3aZom0bw8KtpQASiKoqZhvRFJ2gf4jfbbti69cx1ko8hsLeEcJOTZtKg05lqxwIj&#10;Ry//otKSewu2CStudTYkkhTBLIr8RpvnjjmRckGpwc2iw/+j5T9PT57IuqJlUVJimMaS770QsYAk&#10;rqFCvYM1Ap/dkx9ngGZM99x4HUdMhJyTqpdZVXEOhOPiXV6U95++UMJxr/hYPtwVkTS7nuZHCN+F&#10;TUzs9APCUJV6slg3WfxsJtNjbWNVVapqoASr6lNVD0NVHQvxXAwvmqRfhNLNkcRtbU/ixSZguKbx&#10;KtQrRJkldE7uNrcJNo0uMS/hqflQhQkxjQMSG3SScoHhyoJI6lwDWuL/GTOejwIkyWdRcHEpO1gl&#10;671UKqoAvj18VZ6cGOq7/xb/qbmZch0bVos8/sY6jvjk4BWRMlH1ovyMUMIZvhYN3lI0tcOOA9NS&#10;wlSLzxAPPnkwNsaQEnQewo5BN/hLtKM7ZdBT7MmhC6N1sPUlNWdax7uSYhnvdbyMy3k6fX3Lt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ykVYNoAAAAIAQAADwAAAAAAAAABACAAAAAiAAAAZHJz&#10;L2Rvd25yZXYueG1sUEsBAhQAFAAAAAgAh07iQNiUNJE7AgAAEwUAAA4AAAAAAAAAAQAgAAAAKQEA&#10;AGRycy9lMm9Eb2MueG1sUEsFBgAAAAAGAAYAWQEAANYFAAAAAA==&#10;" path="m0,132841l4012659,132841,4012659,0,0,0xm0,13284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a)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Spoločnosť nemá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žiadne finančné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povinnosti, ktoré</w:t>
      </w:r>
      <w:r>
        <w:rPr>
          <w:rFonts w:ascii="Arial" w:hAnsi="Arial" w:cs="Arial"/>
          <w:color w:val="000000"/>
          <w:w w:val="98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sa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1"/>
          <w:sz w:val="18"/>
          <w:szCs w:val="18"/>
          <w:lang w:val="sk-SK"/>
        </w:rPr>
        <w:t>nevykazujú v súvahe.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4D4DD35">
      <w:pPr>
        <w:spacing w:before="217" w:after="0" w:line="201" w:lineRule="exact"/>
        <w:ind w:left="425" w:right="0" w:firstLine="0"/>
        <w:rPr>
          <w:rFonts w:ascii="Times New Roman" w:hAnsi="Times New Roman" w:cs="Times New Roman"/>
          <w:color w:val="01030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594995</wp:posOffset>
                </wp:positionH>
                <wp:positionV relativeFrom="line">
                  <wp:posOffset>143510</wp:posOffset>
                </wp:positionV>
                <wp:extent cx="4135755" cy="132715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5874" cy="1328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5874" h="132841">
                              <a:moveTo>
                                <a:pt x="0" y="132841"/>
                              </a:moveTo>
                              <a:lnTo>
                                <a:pt x="4135874" y="132841"/>
                              </a:lnTo>
                              <a:lnTo>
                                <a:pt x="413587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2841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85pt;margin-top:11.3pt;height:10.45pt;width:325.65pt;mso-position-horizontal-relative:page;mso-position-vertical-relative:line;z-index:-251657216;mso-width-relative:page;mso-height-relative:page;" fillcolor="#FEFEFE" filled="t" stroked="f" coordsize="4135874,132841" o:gfxdata="UEsDBAoAAAAAAIdO4kAAAAAAAAAAAAAAAAAEAAAAZHJzL1BLAwQUAAAACACHTuJArLCfuNgAAAAI&#10;AQAADwAAAGRycy9kb3ducmV2LnhtbE2PzU7DMBCE70i8g7VI3Kjz0zY0ZFOJSlwrpYUDt23sJlHj&#10;dRS7Tfr2mBMcRzOa+abYzqYXNz26zjJCvIhAaK6t6rhB+Dx+vLyCcJ5YUW9ZI9y1g235+FBQruzE&#10;lb4dfCNCCbucEFrvh1xKV7fakFvYQXPwznY05IMcG6lGmkK56WUSRWtpqOOw0NKgd62uL4erQbhU&#10;3yvyG5We99M+3s33Kqu+3hGfn+LoDYTXs/8Lwy9+QIcyMJ3slZUTPcImzUISIUnWIIKfLVfh2wlh&#10;ma5AloX8f6D8AVBLAwQUAAAACACHTuJAXP5WZjsCAAATBQAADgAAAGRycy9lMm9Eb2MueG1srVRN&#10;j9owEL1X6n+wfO+GAO0iRNhDKb1U7Uq7/QGD43xI/pLHEPj3HTsJZGkPeyhI8dh+fjPzZuzN01kr&#10;dpIeW2sKnj/MOJNG2LI1dcF/v+4/rTjDAKYEZY0s+EUif9p+/LDp3FrObWNVKT0jEoPrzhW8CcGt&#10;swxFIzXgg3XS0GZlvYZAU19npYeO2LXK5rPZl6yzvnTeColIq7t+kw+M/j2EtqpaIXdWHLU0oWf1&#10;UkGglLBpHfJtiraqpAi/qgplYKrglGlIX3JC9iF+s+0G1rUH17RiCAHeE8JdThpaQ06vVDsIwI6+&#10;/YtKt8JbtFV4EFZnfSJJEcoin91p89KAkykXkhrdVXT8f7Ti5+nZs7Ys+DxfcGZAU8n3XspYQBbX&#10;SKHO4ZqAL+7ZDzMkM6Z7rryOIyXCzknVy1VVeQ5M0OIyX3xePS45E7SXL+arZR5Js9tpccTwXdrE&#10;BKcfGPqqlKMFzWiJsxlNT7WNVVWpqoEzqqpPVT30VXUQ4rkYXjRZNwmluUYSt7U9yVebgOGWxptQ&#10;bxBlptBrcve5jbBxdIl5Ck/NRyqMiHHskdSgo5QTjFAWZVLnFtAU/8+Y6XwUIEl+FYUWp7KjVW25&#10;b5WKKqCvD1+VZycgffff4j81NyjXQL+az+JvqOOATw7eECkTVc/njwRlAui1qOiWkqkddRyamjNQ&#10;NT1DIvjkwdgYQ0rQeQw7wKb3l2gHd8qQp9iTfRdG62DLS2rOtE53JcUy3Ot4GafzdPr2lm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ywn7jYAAAACAEAAA8AAAAAAAAAAQAgAAAAIgAAAGRycy9k&#10;b3ducmV2LnhtbFBLAQIUABQAAAAIAIdO4kBc/lZmOwIAABMFAAAOAAAAAAAAAAEAIAAAACcBAABk&#10;cnMvZTJvRG9jLnhtbFBLBQYAAAAABgAGAFkBAADUBQAAAAA=&#10;" path="m0,132841l4135874,132841,4135874,0,0,0xm0,132841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b)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Spoločnosť nemá</w:t>
      </w:r>
      <w:r>
        <w:rPr>
          <w:rFonts w:ascii="Arial" w:hAnsi="Arial" w:cs="Arial"/>
          <w:color w:val="000000"/>
          <w:w w:val="97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vedomosť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o žiadnych podmienených</w:t>
      </w:r>
      <w:r>
        <w:rPr>
          <w:rFonts w:ascii="Arial" w:hAnsi="Arial" w:cs="Arial"/>
          <w:color w:val="000000"/>
          <w:w w:val="90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záväzkoch spoloč</w:t>
      </w:r>
      <w:r>
        <w:rPr>
          <w:rFonts w:ascii="Arial" w:hAnsi="Arial" w:cs="Arial"/>
          <w:color w:val="000000"/>
          <w:spacing w:val="-4"/>
          <w:sz w:val="18"/>
          <w:szCs w:val="18"/>
          <w:lang w:val="sk-SK"/>
        </w:rPr>
        <w:t>nosti.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8D2E298">
      <w:pPr>
        <w:spacing w:before="208" w:after="0" w:line="208" w:lineRule="exact"/>
        <w:ind w:left="426" w:right="637" w:firstLine="0"/>
        <w:rPr>
          <w:rFonts w:ascii="Times New Roman" w:hAnsi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space="720" w:num="1"/>
          <w:docGrid w:linePitch="360" w:charSpace="0"/>
        </w:sect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line">
                  <wp:posOffset>142240</wp:posOffset>
                </wp:positionV>
                <wp:extent cx="6202045" cy="133985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171" cy="1340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171" h="134007">
                              <a:moveTo>
                                <a:pt x="0" y="134007"/>
                              </a:moveTo>
                              <a:lnTo>
                                <a:pt x="6202171" y="134007"/>
                              </a:lnTo>
                              <a:lnTo>
                                <a:pt x="620217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34007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7pt;margin-top:11.2pt;height:10.55pt;width:488.35pt;mso-position-horizontal-relative:page;mso-position-vertical-relative:line;z-index:-251657216;mso-width-relative:page;mso-height-relative:page;" fillcolor="#FEFEFE" filled="t" stroked="f" coordsize="6202171,134007" o:gfxdata="UEsDBAoAAAAAAIdO4kAAAAAAAAAAAAAAAAAEAAAAZHJzL1BLAwQUAAAACACHTuJAWAANG9gAAAAJ&#10;AQAADwAAAGRycy9kb3ducmV2LnhtbE2PzU7DMBCE70i8g7VI3KidNFASsqkAAadKiLZw3sZLkhLb&#10;Uez+vT3uCU6j1Yxmvi3nR9OLPY++cxYhmSgQbGunO9sgrFevN/cgfCCrqXeWEU7sYV5dXpRUaHew&#10;H7xfhkbEEusLQmhDGAopfd2yIT9xA9vofbvRUIjn2Eg90iGWm16mSt1JQ52NCy0N/Nxy/bPcGQTK&#10;t4t18vb0/rnNUn16yU1eP34hXl8l6gFE4GP4C8MZP6JDFZk2bme1Fz1CPs1iEiFNo559NVMJiA1C&#10;Nr0FWZXy/wfVL1BLAwQUAAAACACHTuJAAHNGEzoCAAATBQAADgAAAGRycy9lMm9Eb2MueG1srVTb&#10;jtsgEH2v1H9AvDe+dLWpojj70DR9qdqVdvsBBGMbiZsYEid/3wFf4k37sA9NJDPA4czMmYHt00Ur&#10;chYepDUVLVY5JcJwW0vTVvT36+HTF0ogMFMzZY2o6FUAfdp9/LDt3UaUtrOqFp4giYFN7yraheA2&#10;WQa8E5rByjphcLOxXrOAU99mtWc9smuVlXn+mPXW185bLgBwdT9s0pHRv4fQNo3kYm/5SQsTBlYv&#10;FAuYEnTSAd2laJtG8PCraUAEoiqKmYb0RSdoH+M3223ZpvXMdZKPIbD3hHCXk2bSoNOZas8CIycv&#10;/6LSknsLtgkrbnU2JJIUwSyK/E6bl445kXJBqcHNosP/o+U/z8+eyLqiZfFAiWEaS37wQsQCkriG&#10;CvUONgh8cc9+nAGaMd1L43UcMRFySapeZ1XFJRCOi49lXhbrghKOe8XnhzxfR9LsdpqfIHwXNjGx&#10;8w8IQ1XqyWLdZPGLmUyPtY1VVamqgRKsqk9VPQ5VdSzEczG8aJJ+EUo3RxK3tT2LV5uA4ZbGm1Bv&#10;EGWW0Dm5+9wm2DS6xLyEp+ZDFSbENA5IbNBJygWGKwsiqXMLaIn/Z8x4PgqQJJ9FwcWl7GCVrA9S&#10;qagC+Pb4VXlyZqjv4Vv8p+ZmynVsWC3y+BvrOOKTgzdEykTVi3KNUMIZvhYN3lI0tcOOA9NSwlSL&#10;zxAPPnkwNsaQEnQewp5BN/hLtKM7ZdBT7MmhC6N1tPU1NWdax7uSYhnvdbyMy3k6fXvLd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AANG9gAAAAJAQAADwAAAAAAAAABACAAAAAiAAAAZHJzL2Rv&#10;d25yZXYueG1sUEsBAhQAFAAAAAgAh07iQABzRhM6AgAAEwUAAA4AAAAAAAAAAQAgAAAAJwEAAGRy&#10;cy9lMm9Eb2MueG1sUEsFBgAAAAAGAAYAWQEAANMFAAAAAA==&#10;" path="m0,134007l6202171,134007,6202171,0,0,0xm0,134007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e)</w:t>
      </w:r>
      <w:r>
        <w:rPr>
          <w:rFonts w:ascii="Arial" w:hAnsi="Arial" w:cs="Arial"/>
          <w:color w:val="000000"/>
          <w:w w:val="94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Spoločnosť neeviduje</w:t>
      </w:r>
      <w:r>
        <w:rPr>
          <w:rFonts w:ascii="Arial" w:hAnsi="Arial" w:cs="Arial"/>
          <w:color w:val="000000"/>
          <w:w w:val="96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ani</w:t>
      </w:r>
      <w:r>
        <w:rPr>
          <w:rFonts w:ascii="Arial" w:hAnsi="Arial" w:cs="Arial"/>
          <w:color w:val="000000"/>
          <w:w w:val="99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neúčtuje o</w:t>
      </w:r>
      <w:r>
        <w:rPr>
          <w:rFonts w:ascii="Arial" w:hAnsi="Arial" w:cs="Arial"/>
          <w:color w:val="000000"/>
          <w:w w:val="92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žiadnych významných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povinnostiach vyplývajúcich z</w:t>
      </w:r>
      <w:r>
        <w:rPr>
          <w:rFonts w:ascii="Arial" w:hAnsi="Arial" w:cs="Arial"/>
          <w:color w:val="000000"/>
          <w:w w:val="95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sk-SK"/>
        </w:rPr>
        <w:t>dôchodkových programov</w:t>
      </w:r>
      <w:r>
        <w:rPr>
          <w:rFonts w:ascii="Arial" w:hAnsi="Arial" w:cs="Arial"/>
          <w:color w:val="000000"/>
          <w:w w:val="93"/>
          <w:sz w:val="18"/>
          <w:szCs w:val="18"/>
          <w:lang w:val="sk-SK"/>
        </w:rPr>
        <w:t xml:space="preserve"> </w:t>
      </w:r>
      <w:r>
        <w:rPr>
          <w:rFonts w:ascii="Arial" w:hAnsi="Arial" w:cs="Arial"/>
          <w:color w:val="000000"/>
          <w:spacing w:val="-7"/>
          <w:sz w:val="18"/>
          <w:szCs w:val="18"/>
          <w:lang w:val="sk-SK"/>
        </w:rPr>
        <w:t>pre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534670</wp:posOffset>
                </wp:positionH>
                <wp:positionV relativeFrom="line">
                  <wp:posOffset>-749300</wp:posOffset>
                </wp:positionV>
                <wp:extent cx="6641465" cy="4182110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41592" cy="41818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55457" h="5575809">
                              <a:moveTo>
                                <a:pt x="0" y="5575809"/>
                              </a:moveTo>
                              <a:lnTo>
                                <a:pt x="10160" y="5575809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5575809"/>
                              </a:moveTo>
                              <a:moveTo>
                                <a:pt x="12192" y="5573776"/>
                              </a:moveTo>
                              <a:lnTo>
                                <a:pt x="8855457" y="5573776"/>
                              </a:lnTo>
                              <a:lnTo>
                                <a:pt x="8855457" y="5563616"/>
                              </a:lnTo>
                              <a:lnTo>
                                <a:pt x="12192" y="5563616"/>
                              </a:lnTo>
                              <a:close/>
                              <a:moveTo>
                                <a:pt x="12192" y="557377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2.1pt;margin-top:-59pt;height:329.3pt;width:522.95pt;mso-position-horizontal-relative:page;mso-position-vertical-relative:line;z-index:-251657216;mso-width-relative:page;mso-height-relative:page;" fillcolor="#000000" filled="t" stroked="f" coordsize="8855457,5575809" o:gfxdata="UEsDBAoAAAAAAIdO4kAAAAAAAAAAAAAAAAAEAAAAZHJzL1BLAwQUAAAACACHTuJAPoclkNkAAAAM&#10;AQAADwAAAGRycy9kb3ducmV2LnhtbE2Py2rDMBBF94X+g5hCd4mkvHAdj7MwFApdlCala8We2ibW&#10;yFiy4/x9lVW7HOZw77nZYbadmGjwrWMEvVQgiEtXtVwjfJ1eFwkIHwxXpnNMCDfycMgfHzKTVu7K&#10;nzQdQy1iCPvUIDQh9KmUvmzIGr90PXH8/bjBmhDPoZbVYK4x3HZypdROWtNybGhMT0VD5eU4WoR3&#10;z98vxUdQxfY2r6e+Ht/mMCI+P2m1BxFoDn8w3PWjOuTR6exGrrzoEJLNKpIIC62TOOpO6LXSIM4I&#10;243agcwz+X9E/gtQSwMEFAAAAAgAh07iQNQfUumEAgAAGQYAAA4AAABkcnMvZTJvRG9jLnhtbK1U&#10;S4/bIBC+V+p/QNwb29nYeSjOHhqll6pdaXd7JxjHljAgIK9/3wFMnEer7qE+mGH4+ObJLJ9PHUcH&#10;pk0rRYmzUYoRE1RWrdiV+P1t82WGkbFEVIRLwUp8ZgY/rz5/Wh7Vgo1lI3nFNAISYRZHVeLGWrVI&#10;EkMb1hEzkooJOKyl7oiFrd4llSZHYO94Mk7TIjlKXSktKTMGtOtwiHtG/RFCWdctZWtJ9x0TNrBq&#10;xomFkEzTKoNX3tu6ZtT+rGvDLOIlhkit/4MRkLfun6yWZLHTRDUt7V0gH3HhLqaOtAKMXqjWxBK0&#10;1+0DVddSLY2s7YjKLgmB+IxAFFl6l5vXhijmY4FUG3VJuvl/tPTH4UWjtirxOMsxEqSDkm80Y66A&#10;yOkgQ0dlFgB8VS+63xkQXbinGlA1b9UvaCWfAAgJnXx+z5f8spNFFJRFMcny+RgjCmeTbJbN8sLx&#10;J4HIEdK9sd+Y7JxMDt+NDQWqokSaKNGTiKKGMrsCc19gixEUWPsCb0OBFbHuniN1IjqWeDbL80k+&#10;xagpcZ5P81k69/538sDepEfaIZCICM4OGC6usVmaFdBYENwtPqLiqjzzgPZtCEmI53ENuMB4j6Fc&#10;GuaTM3hzjb/1YMAMUu/FOHMVCT4/TaexIAPu1ptL3h5uRFxcA/8tvngqsmgh4uL66M+f0H+PO/tH&#10;JJBgV3zfbpeGAOV1yxnJ22rTcu4awOjd9ivX6EDc8PCfbxHCVUOCNgva0BY93hu4IeLCddw8H8ML&#10;owRmZg2zCsROwbszYocR4TsYxtRqb0BI54IvrtLGrolpgjnP2r8YLsCQe5nhLTppK6uzf6JeDxPD&#10;u9JPNzeSrvf+9jDRV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PoclkNkAAAAMAQAADwAAAAAA&#10;AAABACAAAAAiAAAAZHJzL2Rvd25yZXYueG1sUEsBAhQAFAAAAAgAh07iQNQfUumEAgAAGQYAAA4A&#10;AAAAAAAAAQAgAAAAKAEAAGRycy9lMm9Eb2MueG1sUEsFBgAAAAAGAAYAWQEAAB4GAAAAAA==&#10;" path="m0,5575809l10160,5575809,10160,0,0,0xm0,5575809,12192,5573776l8855457,5573776,8855457,5563616,12192,5563616xm12192,5573776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7167245</wp:posOffset>
                </wp:positionH>
                <wp:positionV relativeFrom="line">
                  <wp:posOffset>-744855</wp:posOffset>
                </wp:positionV>
                <wp:extent cx="7620" cy="4177030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" cy="41772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1" h="5569712">
                              <a:moveTo>
                                <a:pt x="0" y="5569712"/>
                              </a:moveTo>
                              <a:lnTo>
                                <a:pt x="10161" y="5569712"/>
                              </a:lnTo>
                              <a:lnTo>
                                <a:pt x="101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5569712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564.35pt;margin-top:-58.65pt;height:328.9pt;width:0.6pt;mso-position-horizontal-relative:page;mso-position-vertical-relative:line;z-index:251659264;mso-width-relative:page;mso-height-relative:page;" fillcolor="#000000" filled="t" stroked="f" coordsize="10161,5569712" o:gfxdata="UEsDBAoAAAAAAIdO4kAAAAAAAAAAAAAAAAAEAAAAZHJzL1BLAwQUAAAACACHTuJAKA5Zs90AAAAO&#10;AQAADwAAAGRycy9kb3ducmV2LnhtbE2Py07DMBBF90j8gzVI7FrbCaFpiFOJChYIFtBWrN14SCLi&#10;cYjdB/163FVZXs3RvWfKxdH2bI+j7xwpkFMBDKl2pqNGwWb9PMmB+aDJ6N4RKvhFD4vq+qrUhXEH&#10;+sD9KjQslpAvtII2hKHg3NctWu2nbkCKty83Wh1iHBtuRn2I5bbniRD33OqO4kKrB1y2WH+vdlZB&#10;vtwEv356ka+PP+/1KcnSz7eUlLq9keIBWMBjuMBw1o/qUEWnrduR8ayPWSb5LLIKJlLOUmBnRibz&#10;ObCtguxOZMCrkv9/o/oDUEsDBBQAAAAIAIdO4kDXG6U/SgIAABgFAAAOAAAAZHJzL2Uyb0RvYy54&#10;bWytVEtv2zAMvg/YfxB0XxwbTdIGcXpYkF2GrUDb3RVZtgXoBVF5/ftRkp1Hd+lhPtgU9fkj+ZHS&#10;6vmkFTkID9KampaTKSXCcNtI09X0/W377ZESCMw0TFkjanoWQJ/XX7+sjm4pKttb1QhPkMTA8uhq&#10;2ofglkUBvBeawcQ6YXCztV6zgEvfFY1nR2TXqqim03lxtL5x3nIBgN5N3qQDo/8MoW1bycXG8r0W&#10;JmRWLxQLWBL00gFdp2zbVvDwu21BBKJqipWG9MYgaO/iu1iv2LLzzPWSDymwz6TwoSbNpMGgF6oN&#10;C4zsvfyHSkvuLdg2TLjVRS4kKYJVlNMP2rz2zIlUC0oN7iI6/D9a/uvw4olsalqVc0oM09jyrRci&#10;NpBEHyp0dLBE4Kt78cMK0IzlnlpEtUq6PzhKSQAsiZySvueLvuIUCEfnYl6h7hw3HsrFonp8iORF&#10;ZolsfA/hh7A62uzwE0LuTjNarB8tfjKj6bHHsbsqdTdQgt31qbu73F3HQvwvkkaTHDHVaTkvKelr&#10;OpvNnxZllVLX9iDebMKFaw0jIqd6xShzix0YsbR7/Igavy4xX9FpAlGCcX/8ZhyqNap4g+HKgkjS&#10;XLO5xd9nMGKQIJafBL9Igs5b0cEq2WylUlEE8N3uu/LkwOLZSU+SiSnXs+wtszdLM+BTgDsiZaLm&#10;T7Nqhs1neGW0eFTR1A7HDkxHCVMd3kU8+BTA2JhCKtB5CBsGfQ6XWIeZUQYDxcHMoxitnW3OaUKT&#10;Hw9MSmU43PFE3q7T39cLbf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A5Zs90AAAAOAQAADwAA&#10;AAAAAAABACAAAAAiAAAAZHJzL2Rvd25yZXYueG1sUEsBAhQAFAAAAAgAh07iQNcbpT9KAgAAGAUA&#10;AA4AAAAAAAAAAQAgAAAALAEAAGRycy9lMm9Eb2MueG1sUEsFBgAAAAAGAAYAWQEAAOgFAAAAAA==&#10;" path="m0,5569712l10161,5569712,10161,0,0,0xm0,5569712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590550</wp:posOffset>
                </wp:positionH>
                <wp:positionV relativeFrom="line">
                  <wp:posOffset>13335</wp:posOffset>
                </wp:positionV>
                <wp:extent cx="782320" cy="106680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065" cy="106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2065" h="106716">
                              <a:moveTo>
                                <a:pt x="0" y="106716"/>
                              </a:moveTo>
                              <a:lnTo>
                                <a:pt x="782065" y="106716"/>
                              </a:lnTo>
                              <a:lnTo>
                                <a:pt x="78206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6716"/>
                              </a:moveTo>
                            </a:path>
                          </a:pathLst>
                        </a:custGeom>
                        <a:solidFill>
                          <a:srgbClr val="F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5pt;margin-top:1.05pt;height:8.4pt;width:61.6pt;mso-position-horizontal-relative:page;mso-position-vertical-relative:line;z-index:-251657216;mso-width-relative:page;mso-height-relative:page;" fillcolor="#FEFEFE" filled="t" stroked="f" coordsize="782065,106716" o:gfxdata="UEsDBAoAAAAAAIdO4kAAAAAAAAAAAAAAAAAEAAAAZHJzL1BLAwQUAAAACACHTuJAEj0YZtQAAAAH&#10;AQAADwAAAGRycy9kb3ducmV2LnhtbE2PwU7DMBBE70j8g7VI3KidIEVpiNMDEj2gSojQD9jESxwR&#10;r0PstunfY05wHM1o5k29W90kzrSE0bOGbKNAEPfejDxoOH68PJQgQkQ2OHkmDVcKsGtub2qsjL/w&#10;O53bOIhUwqFCDTbGuZIy9JYcho2fiZP36ReHMcllkGbBSyp3k8yVKqTDkdOCxZmeLfVf7clpKNTh&#10;tbNv/H0gLNs1XvfHPTqt7+8y9QQi0hr/wvCLn9ChSUydP7EJYtKwfUxXooY8A5HsPCtyEF3KlVuQ&#10;TS3/8zc/UEsDBBQAAAAIAIdO4kAsFR5hOQIAAA8FAAAOAAAAZHJzL2Uyb0RvYy54bWytVE1v2zAM&#10;vQ/YfxB0X20HWFIEcXpYll2GrUC7H8DI8gegL4hKnPz7UbIdp+kOPSwBLEqiHvkeKW2ezlqxk/TY&#10;WVPy4iHnTBphq840Jf/zuv/yyBkGMBUoa2TJLxL50/bzp03v1nJhW6sq6RmBGFz3ruRtCG6dZSha&#10;qQEfrJOGNmvrNQSa+iarPPSErlW2yPNl1ltfOW+FRKTV3bDJR0T/EUBb152QOyuOWpowoHqpIBAl&#10;bDuHfJuyrWspwu+6RhmYKjkxDelLQcg+xG+23cC68eDaTowpwEdSuOOkoTMU9Aq1gwDs6Lt3ULoT&#10;3qKtw4OwOhuIJEWIRZHfafPSgpOJC0mN7io6/j9Y8ev07FlXlXxRrDgzoKnkey9lLCCLa6RQ73BN&#10;ji/u2Y8zJDPSPddex5GIsHNS9XJVVZ4DE7S4elzky6+cCdoq8uWqWEbMbD4sjhh+SJuA4PQTw1CU&#10;arKgnSxxNpPpqbSxqCoVNXBGRfWpqIehqA5CPBeziybr50zaayJxV9uTfLXJL8wk3mQ6uyhz6zpR&#10;u2c2eU2jS8A33qnxSILJYRoHR2rOScYbH6EsyiTNnM6t/z8zpvORfdL7qggt3mqOVnXVvlMqaoC+&#10;OXxTnp2AxN1/j//U2KBcC8NqkcffWMTRPwV4A6RMlLxYrMiVCaCXoqYbSqZ21G1oGs5ANfQEieBT&#10;BGNjDomg8xh2gO0QL8GO4ZShSLEfhw6M1sFWl9SYaZ3uScplvNPxIt7O0+n5Hdv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I9GGbUAAAABwEAAA8AAAAAAAAAAQAgAAAAIgAAAGRycy9kb3ducmV2&#10;LnhtbFBLAQIUABQAAAAIAIdO4kAsFR5hOQIAAA8FAAAOAAAAAAAAAAEAIAAAACMBAABkcnMvZTJv&#10;RG9jLnhtbFBLBQYAAAAABgAGAFkBAADOBQAAAAA=&#10;" path="m0,106716l782065,106716,782065,0,0,0xm0,106716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  <w:lang w:val="sk-SK"/>
        </w:rPr>
        <w:t>zamestnancov.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535940</wp:posOffset>
                </wp:positionH>
                <wp:positionV relativeFrom="paragraph">
                  <wp:posOffset>3695065</wp:posOffset>
                </wp:positionV>
                <wp:extent cx="6640195" cy="7620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40068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53425" h="10161">
                              <a:moveTo>
                                <a:pt x="0" y="10161"/>
                              </a:moveTo>
                              <a:lnTo>
                                <a:pt x="8853425" y="10161"/>
                              </a:lnTo>
                              <a:lnTo>
                                <a:pt x="885342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42.2pt;margin-top:290.95pt;height:0.6pt;width:522.85pt;mso-position-horizontal-relative:page;z-index:251659264;mso-width-relative:page;mso-height-relative:page;" fillcolor="#000000" filled="t" stroked="f" coordsize="8853425,10161" o:gfxdata="UEsDBAoAAAAAAIdO4kAAAAAAAAAAAAAAAAAEAAAAZHJzL1BLAwQUAAAACACHTuJAe40X1dkAAAAL&#10;AQAADwAAAGRycy9kb3ducmV2LnhtbE2PwU7DMAyG70i8Q2QkbiwJG6jrmu6wgYSEkMoA7Zo1pq3W&#10;OFWSbuPtSU9wtP3p9/cX64vt2Ql96BwpkDMBDKl2pqNGwefH810GLERNRveOUMEPBliX11eFzo07&#10;0zuedrFhKYRCrhW0MQ4556Fu0eowcwNSun07b3VMo2+48fqcwm3P74V45FZ3lD60esBNi/VxN1oF&#10;Izb7ZWb819PrC23fjmNVbTeVUrc3UqyARbzEPxgm/aQOZXI6uJFMYL2CbLFIpIKHTC6BTYCcCwns&#10;MK3mEnhZ8P8dyl9QSwMEFAAAAAgAh07iQLqCe95JAgAAFgUAAA4AAABkcnMvZTJvRG9jLnhtbK1U&#10;wY7aMBC9V+o/WL6XAF0oRYQ9FNFL1a60296N4ySWHNvyGAJ/3/GYQHZ72UNziMfjlzczb8bZPJ47&#10;w04qgHa25LPJlDNlpau0bUr++2X/acUZRGErYZxVJb8o4I/bjx82vV+ruWudqVRgSGJh3fuStzH6&#10;dVGAbFUnYOK8snhYu9CJiNvQFFUQPbJ3pphPp8uid6HywUkFgN5dPuRXxvAeQlfXWqqdk8dO2ZhZ&#10;gzIiYknQag98S9nWtZLxV12DisyUHCuN9MYgaB/Su9huxLoJwrdaXlMQ70nhTU2d0BaD3qh2Igp2&#10;DPofqk7L4MDVcSJdV+RCSBGsYjZ9o81zK7yiWlBq8DfR4f/Ryp+np8B0VfL5DBtvRYct3welUgNZ&#10;8qFCvYc1Ap/9U7juAM1U7rlGVG20/4OjRAJgSexM+l5u+qpzZBKdy+UDDgCGkXj2ZTkn+YvMktjk&#10;EeJ35bpki9MPiLk71WCJdrDk2Q5mwB6n7hrqbuQMuxuou4fcXS9i+i6RJpP1JV+tFp8f5gvOWkx7&#10;Olvm1Dt3Ui+OcPFeQz7HTDDRO8LYMfLGh3WN8QNqWD3xjtGDBANiWDMSp3RQEaMPZ9I4UCTNPZ8x&#10;fpzBgMDPU/FUxU0QdI4lB2d0tdfGJAkgNIdvJrCTSDeHHuqvML4V2TvL3izNFU8BXhEZmxT/ukhy&#10;S4E/jBovKpqdx6ED23AmTIN/IhkDBbAupUDl+QBxJ6DN4Yg1tZSkwCWNZR7EZB1cdaH5JD9eFwJe&#10;r3a6j+M9fX3/nW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uNF9XZAAAACwEAAA8AAAAAAAAA&#10;AQAgAAAAIgAAAGRycy9kb3ducmV2LnhtbFBLAQIUABQAAAAIAIdO4kC6gnveSQIAABYFAAAOAAAA&#10;AAAAAAEAIAAAACgBAABkcnMvZTJvRG9jLnhtbFBLBQYAAAAABgAGAFkBAADjBQAAAAA=&#10;" path="m0,10161l8853425,10161,8853425,0,0,0xm0,10161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318FFFD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D55A128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2919920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B83408A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9185778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A2855ED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1F1E07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5B77D9F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CAFA1EA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53F0954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5C4846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4371F5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16213EE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ED98C9A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84B3A6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BD4C283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4E75A27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2C0948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D474FA1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9F3E0EA">
      <w:pPr>
        <w:spacing w:after="228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C849FC0">
      <w:pPr>
        <w:spacing w:before="0" w:after="0" w:line="145" w:lineRule="exact"/>
        <w:ind w:left="4194" w:right="0" w:firstLine="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z w:val="13"/>
          <w:szCs w:val="13"/>
          <w:lang w:val="sk-SK"/>
        </w:rPr>
        <w:t>Vytlačené v</w:t>
      </w:r>
      <w:r>
        <w:rPr>
          <w:rFonts w:ascii="Arial" w:hAnsi="Arial" w:cs="Arial"/>
          <w:i/>
          <w:iCs/>
          <w:color w:val="000000"/>
          <w:w w:val="86"/>
          <w:sz w:val="13"/>
          <w:szCs w:val="13"/>
          <w:lang w:val="sk-SK"/>
        </w:rPr>
        <w:t xml:space="preserve"> </w:t>
      </w:r>
      <w:r>
        <w:rPr>
          <w:rFonts w:ascii="Arial" w:hAnsi="Arial" w:cs="Arial"/>
          <w:i/>
          <w:iCs/>
          <w:color w:val="000000"/>
          <w:sz w:val="13"/>
          <w:szCs w:val="13"/>
          <w:lang w:val="sk-SK"/>
        </w:rPr>
        <w:t>programe V-SOFT, s.</w:t>
      </w:r>
      <w:r>
        <w:rPr>
          <w:rFonts w:ascii="Arial" w:hAnsi="Arial" w:cs="Arial"/>
          <w:i/>
          <w:iCs/>
          <w:color w:val="000000"/>
          <w:w w:val="31"/>
          <w:sz w:val="13"/>
          <w:szCs w:val="13"/>
          <w:lang w:val="sk-SK"/>
        </w:rPr>
        <w:t xml:space="preserve"> </w:t>
      </w:r>
      <w:r>
        <w:rPr>
          <w:rFonts w:ascii="Arial" w:hAnsi="Arial" w:cs="Arial"/>
          <w:i/>
          <w:iCs/>
          <w:color w:val="000000"/>
          <w:spacing w:val="-5"/>
          <w:sz w:val="13"/>
          <w:szCs w:val="13"/>
          <w:lang w:val="sk-SK"/>
        </w:rPr>
        <w:t>r.o.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</w:p>
    <w:p w14:paraId="07BA085C"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sk-SK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401A47F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4FB2B91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5C6D7FD8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AA6CA22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4A882198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5179D7C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C1A7B6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277E523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46B7C67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2FD92AA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2C79733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2C64185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13560CC2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2FCEDD2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3DAEEF1C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55E6CA1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788BBC9F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4ECC218B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B4631B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0C26CBC6">
      <w:pPr>
        <w:spacing w:after="164" w:line="240" w:lineRule="auto"/>
        <w:rPr>
          <w:rFonts w:ascii="Times New Roman" w:hAnsi="Times New Roman"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</w:p>
    <w:p w14:paraId="6C1523A8">
      <w:pPr>
        <w:spacing w:before="0" w:after="0" w:line="201" w:lineRule="exact"/>
        <w:ind w:left="0" w:right="0" w:firstLine="0"/>
        <w:rPr>
          <w:rFonts w:ascii="Times New Roman" w:hAnsi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equalWidth="0" w:num="2">
            <w:col w:w="6544" w:space="4115"/>
            <w:col w:w="140"/>
          </w:cols>
          <w:docGrid w:linePitch="360" w:charSpace="0"/>
        </w:sectPr>
      </w:pPr>
      <w:r>
        <w:rPr>
          <w:rFonts w:ascii="Arial" w:hAnsi="Arial" w:cs="Arial"/>
          <w:b/>
          <w:bCs/>
          <w:color w:val="000000"/>
          <w:spacing w:val="-21"/>
          <w:sz w:val="18"/>
          <w:szCs w:val="18"/>
          <w:lang w:val="sk-SK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7273C2"/>
    <w:sectPr>
      <w:type w:val="continuous"/>
      <w:pgSz w:w="11906" w:h="16838"/>
      <w:pgMar w:top="343" w:right="500" w:bottom="275" w:left="5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lger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E680A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59"/>
      <w:ind w:left="511"/>
    </w:pPr>
    <w:rPr>
      <w:rFonts w:ascii="Algerian" w:hAnsi="Algerian" w:eastAsia="Algerian"/>
      <w:sz w:val="24"/>
      <w:szCs w:val="24"/>
    </w:rPr>
  </w:style>
  <w:style w:type="table" w:styleId="5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TotalTime>41</TotalTime>
  <ScaleCrop>false</ScaleCrop>
  <LinksUpToDate>false</LinksUpToDate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2025-05-19T07:49:00Z</dcterms:created>
  <dc:creator>ivica</dc:creator>
  <cp:lastModifiedBy>ivica</cp:lastModifiedBy>
  <dcterms:modified xsi:type="dcterms:W3CDTF">2025-05-19T08:34:46Z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2829154FDAA94FF3984FF257B21E4DF2_12</vt:lpwstr>
  </property>
</Properties>
</file>